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44ADC0" w14:textId="77777777" w:rsidR="002D31E0" w:rsidRPr="00261C55" w:rsidRDefault="00366043" w:rsidP="002D31E0">
      <w:pPr>
        <w:tabs>
          <w:tab w:val="left" w:pos="1080"/>
        </w:tabs>
        <w:rPr>
          <w:sz w:val="6"/>
          <w:szCs w:val="6"/>
        </w:rPr>
      </w:pPr>
      <w:r>
        <w:rPr>
          <w:b/>
          <w:noProof/>
          <w:sz w:val="19"/>
          <w:szCs w:val="19"/>
        </w:rPr>
        <mc:AlternateContent>
          <mc:Choice Requires="wps">
            <w:drawing>
              <wp:anchor distT="0" distB="0" distL="114300" distR="114300" simplePos="0" relativeHeight="251728896" behindDoc="0" locked="0" layoutInCell="1" allowOverlap="1" wp14:anchorId="6B38530E" wp14:editId="6AD724CA">
                <wp:simplePos x="0" y="0"/>
                <wp:positionH relativeFrom="column">
                  <wp:posOffset>1024255</wp:posOffset>
                </wp:positionH>
                <wp:positionV relativeFrom="paragraph">
                  <wp:posOffset>4058285</wp:posOffset>
                </wp:positionV>
                <wp:extent cx="323850" cy="323850"/>
                <wp:effectExtent l="0" t="0" r="19050" b="19050"/>
                <wp:wrapNone/>
                <wp:docPr id="346" name="Flussdiagramm: Verbinder 346"/>
                <wp:cNvGraphicFramePr/>
                <a:graphic xmlns:a="http://schemas.openxmlformats.org/drawingml/2006/main">
                  <a:graphicData uri="http://schemas.microsoft.com/office/word/2010/wordprocessingShape">
                    <wps:wsp>
                      <wps:cNvSpPr/>
                      <wps:spPr>
                        <a:xfrm>
                          <a:off x="0" y="0"/>
                          <a:ext cx="323850" cy="323850"/>
                        </a:xfrm>
                        <a:prstGeom prst="flowChartConnector">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81E6A9"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er 346" o:spid="_x0000_s1026" type="#_x0000_t120" style="position:absolute;margin-left:80.65pt;margin-top:319.55pt;width:25.5pt;height:2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" fillcolor="white [3212]" strokecolor="white [3212]" strokeweight="2pt"/>
            </w:pict>
          </mc:Fallback>
        </mc:AlternateContent>
      </w:r>
      <w:r w:rsidR="00B313A8" w:rsidRPr="007770F6">
        <w:rPr>
          <w:noProof/>
        </w:rPr>
        <w:drawing>
          <wp:anchor distT="0" distB="0" distL="114300" distR="114300" simplePos="0" relativeHeight="251693056" behindDoc="1" locked="0" layoutInCell="1" allowOverlap="1" wp14:anchorId="5AAB4F18" wp14:editId="79063357">
            <wp:simplePos x="0" y="0"/>
            <wp:positionH relativeFrom="column">
              <wp:posOffset>-892810</wp:posOffset>
            </wp:positionH>
            <wp:positionV relativeFrom="paragraph">
              <wp:posOffset>-890905</wp:posOffset>
            </wp:positionV>
            <wp:extent cx="2505710" cy="1370965"/>
            <wp:effectExtent l="0" t="0" r="8890" b="635"/>
            <wp:wrapNone/>
            <wp:docPr id="323" name="Grafik 323" descr="\\kt\shares\kthomes\UAmstutz\Eigene Bilder\SORS\P10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t\shares\kthomes\UAmstutz\Eigene Bilder\SORS\P101000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7440" b="18149"/>
                    <a:stretch/>
                  </pic:blipFill>
                  <pic:spPr bwMode="auto">
                    <a:xfrm>
                      <a:off x="0" y="0"/>
                      <a:ext cx="2505710" cy="1370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3B37">
        <w:rPr>
          <w:b/>
          <w:noProof/>
          <w:sz w:val="19"/>
          <w:szCs w:val="19"/>
        </w:rPr>
        <mc:AlternateContent>
          <mc:Choice Requires="wps">
            <w:drawing>
              <wp:anchor distT="0" distB="0" distL="114300" distR="114300" simplePos="0" relativeHeight="251726848" behindDoc="0" locked="0" layoutInCell="1" allowOverlap="1" wp14:anchorId="7DEC98D2" wp14:editId="78AFB92E">
                <wp:simplePos x="0" y="0"/>
                <wp:positionH relativeFrom="margin">
                  <wp:posOffset>408940</wp:posOffset>
                </wp:positionH>
                <wp:positionV relativeFrom="margin">
                  <wp:posOffset>1282065</wp:posOffset>
                </wp:positionV>
                <wp:extent cx="6108065" cy="4705350"/>
                <wp:effectExtent l="0" t="0" r="0" b="0"/>
                <wp:wrapThrough wrapText="bothSides">
                  <wp:wrapPolygon edited="0">
                    <wp:start x="135" y="0"/>
                    <wp:lineTo x="135" y="21513"/>
                    <wp:lineTo x="21355" y="21513"/>
                    <wp:lineTo x="21355" y="0"/>
                    <wp:lineTo x="135" y="0"/>
                  </wp:wrapPolygon>
                </wp:wrapThrough>
                <wp:docPr id="337" name="Textfeld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065" cy="470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B970E" w14:textId="77777777" w:rsidR="00B313A8" w:rsidRPr="008D0FEC" w:rsidRDefault="00B313A8" w:rsidP="001042A0">
                            <w:pPr>
                              <w:autoSpaceDE w:val="0"/>
                              <w:autoSpaceDN w:val="0"/>
                              <w:adjustRightInd w:val="0"/>
                              <w:jc w:val="center"/>
                              <w:rPr>
                                <w:rFonts w:ascii="Arial Black" w:hAnsi="Arial Black"/>
                                <w:sz w:val="64"/>
                                <w:szCs w:val="64"/>
                                <w14:textOutline w14:w="9525" w14:cap="rnd" w14:cmpd="sng" w14:algn="ctr">
                                  <w14:solidFill>
                                    <w14:schemeClr w14:val="bg1"/>
                                  </w14:solidFill>
                                  <w14:prstDash w14:val="solid"/>
                                  <w14:bevel/>
                                </w14:textOutline>
                              </w:rPr>
                            </w:pPr>
                          </w:p>
                          <w:p w14:paraId="306EB174" w14:textId="77777777" w:rsidR="00B313A8" w:rsidRPr="00F3108A" w:rsidRDefault="00B313A8" w:rsidP="001042A0">
                            <w:pPr>
                              <w:autoSpaceDE w:val="0"/>
                              <w:autoSpaceDN w:val="0"/>
                              <w:adjustRightInd w:val="0"/>
                              <w:spacing w:line="240" w:lineRule="atLeast"/>
                              <w:jc w:val="right"/>
                              <w:rPr>
                                <w:rFonts w:ascii="Arial Black" w:hAnsi="Arial Black"/>
                                <w:color w:val="FFFFFF" w:themeColor="background1"/>
                                <w:sz w:val="72"/>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pPr>
                            <w:r w:rsidRPr="00F3108A">
                              <w:rPr>
                                <w:rFonts w:ascii="Arial Black" w:hAnsi="Arial Black"/>
                                <w:color w:val="FFFFFF" w:themeColor="background1"/>
                                <w:sz w:val="72"/>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SORS - Schulen Luzern</w:t>
                            </w:r>
                          </w:p>
                          <w:p w14:paraId="219A7FEA" w14:textId="77777777" w:rsidR="00B313A8" w:rsidRPr="00F3108A" w:rsidRDefault="00B313A8" w:rsidP="001042A0">
                            <w:pPr>
                              <w:autoSpaceDE w:val="0"/>
                              <w:autoSpaceDN w:val="0"/>
                              <w:adjustRightInd w:val="0"/>
                              <w:spacing w:line="240" w:lineRule="atLeast"/>
                              <w:jc w:val="right"/>
                              <w:rPr>
                                <w:rFonts w:ascii="Arial Black" w:hAnsi="Arial Black"/>
                                <w:color w:val="FFFFFF" w:themeColor="background1"/>
                                <w:sz w:val="36"/>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pPr>
                            <w:r w:rsidRPr="00F3108A">
                              <w:rPr>
                                <w:rFonts w:ascii="Arial Black" w:hAnsi="Arial Black"/>
                                <w:color w:val="FFFFFF" w:themeColor="background1"/>
                                <w:sz w:val="36"/>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Sozialraumorientierte Schulen Luzern</w:t>
                            </w:r>
                          </w:p>
                          <w:p w14:paraId="3F2A0681" w14:textId="77777777" w:rsidR="00B313A8" w:rsidRPr="00F3108A" w:rsidRDefault="00B313A8" w:rsidP="001042A0">
                            <w:pPr>
                              <w:autoSpaceDE w:val="0"/>
                              <w:autoSpaceDN w:val="0"/>
                              <w:adjustRightInd w:val="0"/>
                              <w:spacing w:before="120" w:after="120"/>
                              <w:jc w:val="right"/>
                              <w:rPr>
                                <w:rFonts w:ascii="Arial Black" w:hAnsi="Arial Black"/>
                                <w:color w:val="FFFFFF" w:themeColor="background1"/>
                                <w:sz w:val="28"/>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pPr>
                            <w:r w:rsidRPr="00F3108A">
                              <w:rPr>
                                <w:rFonts w:ascii="Arial Black" w:hAnsi="Arial Black"/>
                                <w:color w:val="FFFFFF" w:themeColor="background1"/>
                                <w:sz w:val="28"/>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Bildungsnetzwerke im Dorf und Quartier</w:t>
                            </w:r>
                          </w:p>
                          <w:p w14:paraId="4A485C2D" w14:textId="77777777" w:rsidR="00B313A8" w:rsidRPr="00F3108A" w:rsidRDefault="00B313A8" w:rsidP="001042A0">
                            <w:pPr>
                              <w:autoSpaceDE w:val="0"/>
                              <w:autoSpaceDN w:val="0"/>
                              <w:adjustRightInd w:val="0"/>
                              <w:spacing w:before="240" w:after="120"/>
                              <w:jc w:val="right"/>
                              <w:rPr>
                                <w:rFonts w:ascii="Arial Black" w:hAnsi="Arial Black"/>
                                <w:color w:val="FF0909"/>
                                <w:sz w:val="32"/>
                                <w:szCs w:val="4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F3108A">
                              <w:rPr>
                                <w:rFonts w:ascii="Arial Black" w:hAnsi="Arial Black"/>
                                <w:color w:val="FF0909"/>
                                <w:sz w:val="32"/>
                                <w:szCs w:val="4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 </w:t>
                            </w:r>
                          </w:p>
                          <w:p w14:paraId="550517F7" w14:textId="77777777" w:rsidR="00B313A8" w:rsidRPr="005F5F97" w:rsidRDefault="00B313A8" w:rsidP="001042A0">
                            <w:pPr>
                              <w:autoSpaceDE w:val="0"/>
                              <w:autoSpaceDN w:val="0"/>
                              <w:adjustRightInd w:val="0"/>
                              <w:jc w:val="right"/>
                              <w:rPr>
                                <w:rFonts w:ascii="Futura ND Kanton Luzern Bold" w:hAnsi="Futura ND Kanton Luzern Bold"/>
                                <w:color w:val="FF0909"/>
                                <w:sz w:val="56"/>
                                <w:szCs w:val="48"/>
                                <w14:shadow w14:blurRad="63500" w14:dist="0" w14:dir="3600000" w14:sx="100000" w14:sy="100000" w14:kx="0" w14:ky="0" w14:algn="tl">
                                  <w14:srgbClr w14:val="000000">
                                    <w14:alpha w14:val="30000"/>
                                  </w14:srgbClr>
                                </w14:shadow>
                                <w14:textOutline w14:w="9207" w14:cap="flat" w14:cmpd="sng" w14:algn="ctr">
                                  <w14:noFill/>
                                  <w14:prstDash w14:val="solid"/>
                                  <w14:round/>
                                </w14:textOutline>
                              </w:rPr>
                            </w:pPr>
                            <w:r w:rsidRPr="00F3108A">
                              <w:rPr>
                                <w:rFonts w:ascii="Arial Black" w:hAnsi="Arial Black"/>
                                <w:color w:val="FF0909"/>
                                <w:sz w:val="56"/>
                                <w:szCs w:val="48"/>
                                <w14:shadow w14:blurRad="63500" w14:dist="0" w14:dir="3600000" w14:sx="100000" w14:sy="100000" w14:kx="0" w14:ky="0" w14:algn="tl">
                                  <w14:srgbClr w14:val="000000">
                                    <w14:alpha w14:val="30000"/>
                                  </w14:srgbClr>
                                </w14:shadow>
                                <w14:textOutline w14:w="9207" w14:cap="flat" w14:cmpd="sng" w14:algn="ctr">
                                  <w14:noFill/>
                                  <w14:prstDash w14:val="solid"/>
                                  <w14:round/>
                                </w14:textOutline>
                              </w:rPr>
                              <w:t xml:space="preserve"> </w:t>
                            </w:r>
                            <w:r>
                              <w:rPr>
                                <w:rFonts w:ascii="Arial Black" w:hAnsi="Arial Black"/>
                                <w:color w:val="FFFFFF" w:themeColor="background1"/>
                                <w:sz w:val="56"/>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Checkliste/ Konzeptr</w:t>
                            </w:r>
                            <w:r w:rsidR="00366043">
                              <w:rPr>
                                <w:rFonts w:ascii="Arial Black" w:hAnsi="Arial Black"/>
                                <w:color w:val="FFFFFF" w:themeColor="background1"/>
                                <w:sz w:val="56"/>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a</w:t>
                            </w:r>
                            <w:r>
                              <w:rPr>
                                <w:rFonts w:ascii="Arial Black" w:hAnsi="Arial Black"/>
                                <w:color w:val="FFFFFF" w:themeColor="background1"/>
                                <w:sz w:val="56"/>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ster</w:t>
                            </w:r>
                          </w:p>
                          <w:p w14:paraId="3F7554F8" w14:textId="77777777" w:rsidR="00B313A8" w:rsidRPr="005F5F97" w:rsidRDefault="00B313A8" w:rsidP="001042A0">
                            <w:pPr>
                              <w:jc w:val="right"/>
                              <w:rPr>
                                <w:rFonts w:ascii="Times New Roman" w:hAnsi="Times New Roman"/>
                                <w:i/>
                                <w:color w:val="002060"/>
                                <w:sz w:val="32"/>
                                <w:szCs w:val="48"/>
                              </w:rPr>
                            </w:pPr>
                          </w:p>
                          <w:p w14:paraId="134979B3" w14:textId="77777777" w:rsidR="00B313A8" w:rsidRPr="005F5F97" w:rsidRDefault="00B313A8" w:rsidP="001042A0">
                            <w:pPr>
                              <w:jc w:val="right"/>
                              <w:rPr>
                                <w:rFonts w:ascii="Times New Roman" w:hAnsi="Times New Roman"/>
                                <w:i/>
                                <w:color w:val="002060"/>
                                <w:sz w:val="48"/>
                                <w:szCs w:val="48"/>
                              </w:rPr>
                            </w:pPr>
                            <w:r>
                              <w:rPr>
                                <w:rFonts w:ascii="Times New Roman" w:hAnsi="Times New Roman"/>
                                <w:i/>
                                <w:color w:val="002060"/>
                                <w:sz w:val="48"/>
                                <w:szCs w:val="48"/>
                              </w:rPr>
                              <w:t>Umsetzungshilfe B</w:t>
                            </w:r>
                          </w:p>
                          <w:p w14:paraId="04CE8612" w14:textId="77777777" w:rsidR="00B313A8" w:rsidRPr="00AD2006" w:rsidRDefault="00B313A8" w:rsidP="001042A0">
                            <w:pPr>
                              <w:jc w:val="right"/>
                              <w:rPr>
                                <w:rFonts w:ascii="Times New Roman" w:hAnsi="Times New Roman"/>
                                <w:i/>
                                <w:sz w:val="40"/>
                                <w:szCs w:val="40"/>
                              </w:rPr>
                            </w:pPr>
                            <w:r>
                              <w:rPr>
                                <w:rFonts w:ascii="Times New Roman" w:hAnsi="Times New Roman"/>
                                <w:i/>
                                <w:color w:val="002060"/>
                                <w:sz w:val="40"/>
                                <w:szCs w:val="40"/>
                              </w:rPr>
                              <w:t>für Behörden, Schulleitungen</w:t>
                            </w:r>
                            <w:r w:rsidRPr="005F5F97">
                              <w:rPr>
                                <w:rFonts w:ascii="Times New Roman" w:hAnsi="Times New Roman"/>
                                <w:i/>
                                <w:color w:val="002060"/>
                                <w:sz w:val="40"/>
                                <w:szCs w:val="40"/>
                              </w:rPr>
                              <w:t xml:space="preserve"> und  </w:t>
                            </w:r>
                            <w:r>
                              <w:rPr>
                                <w:rFonts w:ascii="Times New Roman" w:hAnsi="Times New Roman"/>
                                <w:i/>
                                <w:color w:val="002060"/>
                                <w:sz w:val="40"/>
                                <w:szCs w:val="40"/>
                              </w:rPr>
                              <w:t xml:space="preserve">Leitung </w:t>
                            </w:r>
                            <w:r w:rsidRPr="005F5F97">
                              <w:rPr>
                                <w:rFonts w:ascii="Times New Roman" w:hAnsi="Times New Roman"/>
                                <w:i/>
                                <w:color w:val="002060"/>
                                <w:sz w:val="40"/>
                                <w:szCs w:val="40"/>
                              </w:rPr>
                              <w:t>Betreuende Tagesstruktur</w:t>
                            </w:r>
                            <w:r>
                              <w:rPr>
                                <w:rFonts w:ascii="Times New Roman" w:hAnsi="Times New Roman"/>
                                <w:i/>
                                <w:sz w:val="40"/>
                                <w:szCs w:val="40"/>
                              </w:rPr>
                              <w:t xml:space="preserve"> </w:t>
                            </w:r>
                          </w:p>
                          <w:p w14:paraId="01FA234E" w14:textId="77777777" w:rsidR="00B313A8" w:rsidRDefault="00B313A8" w:rsidP="001042A0"/>
                          <w:p w14:paraId="742914BD" w14:textId="77777777" w:rsidR="00B313A8" w:rsidRDefault="00B313A8" w:rsidP="001042A0"/>
                          <w:p w14:paraId="670D99B6" w14:textId="77777777" w:rsidR="00B313A8" w:rsidRPr="00B06553" w:rsidRDefault="00B313A8" w:rsidP="001042A0"/>
                          <w:p w14:paraId="0FCEC00D" w14:textId="77777777" w:rsidR="00B313A8" w:rsidRPr="00B06553" w:rsidRDefault="00B313A8" w:rsidP="001042A0"/>
                          <w:p w14:paraId="09AA598A" w14:textId="77777777" w:rsidR="00B313A8" w:rsidRDefault="00B313A8" w:rsidP="001042A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EC98D2" id="_x0000_t202" coordsize="21600,21600" o:spt="202" path="m,l,21600r21600,l21600,xe">
                <v:stroke joinstyle="miter"/>
                <v:path gradientshapeok="t" o:connecttype="rect"/>
              </v:shapetype>
              <v:shape id="Textfeld 337" o:spid="_x0000_s1026" type="#_x0000_t202" style="position:absolute;margin-left:32.2pt;margin-top:100.95pt;width:480.95pt;height:370.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" filled="f" stroked="f">
                <v:textbox>
                  <w:txbxContent>
                    <w:p w14:paraId="2FCB970E" w14:textId="77777777" w:rsidR="00B313A8" w:rsidRPr="008D0FEC" w:rsidRDefault="00B313A8" w:rsidP="001042A0">
                      <w:pPr>
                        <w:autoSpaceDE w:val="0"/>
                        <w:autoSpaceDN w:val="0"/>
                        <w:adjustRightInd w:val="0"/>
                        <w:jc w:val="center"/>
                        <w:rPr>
                          <w:rFonts w:ascii="Arial Black" w:hAnsi="Arial Black"/>
                          <w:sz w:val="64"/>
                          <w:szCs w:val="64"/>
                          <w14:textOutline w14:w="9525" w14:cap="rnd" w14:cmpd="sng" w14:algn="ctr">
                            <w14:solidFill>
                              <w14:schemeClr w14:val="bg1"/>
                            </w14:solidFill>
                            <w14:prstDash w14:val="solid"/>
                            <w14:bevel/>
                          </w14:textOutline>
                        </w:rPr>
                      </w:pPr>
                    </w:p>
                    <w:p w14:paraId="306EB174" w14:textId="77777777" w:rsidR="00B313A8" w:rsidRPr="00F3108A" w:rsidRDefault="00B313A8" w:rsidP="001042A0">
                      <w:pPr>
                        <w:autoSpaceDE w:val="0"/>
                        <w:autoSpaceDN w:val="0"/>
                        <w:adjustRightInd w:val="0"/>
                        <w:spacing w:line="240" w:lineRule="atLeast"/>
                        <w:jc w:val="right"/>
                        <w:rPr>
                          <w:rFonts w:ascii="Arial Black" w:hAnsi="Arial Black"/>
                          <w:color w:val="FFFFFF" w:themeColor="background1"/>
                          <w:sz w:val="72"/>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pPr>
                      <w:r w:rsidRPr="00F3108A">
                        <w:rPr>
                          <w:rFonts w:ascii="Arial Black" w:hAnsi="Arial Black"/>
                          <w:color w:val="FFFFFF" w:themeColor="background1"/>
                          <w:sz w:val="72"/>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SORS - Schulen Luzern</w:t>
                      </w:r>
                    </w:p>
                    <w:p w14:paraId="219A7FEA" w14:textId="77777777" w:rsidR="00B313A8" w:rsidRPr="00F3108A" w:rsidRDefault="00B313A8" w:rsidP="001042A0">
                      <w:pPr>
                        <w:autoSpaceDE w:val="0"/>
                        <w:autoSpaceDN w:val="0"/>
                        <w:adjustRightInd w:val="0"/>
                        <w:spacing w:line="240" w:lineRule="atLeast"/>
                        <w:jc w:val="right"/>
                        <w:rPr>
                          <w:rFonts w:ascii="Arial Black" w:hAnsi="Arial Black"/>
                          <w:color w:val="FFFFFF" w:themeColor="background1"/>
                          <w:sz w:val="36"/>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pPr>
                      <w:r w:rsidRPr="00F3108A">
                        <w:rPr>
                          <w:rFonts w:ascii="Arial Black" w:hAnsi="Arial Black"/>
                          <w:color w:val="FFFFFF" w:themeColor="background1"/>
                          <w:sz w:val="36"/>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Sozialraumorientierte Schulen Luzern</w:t>
                      </w:r>
                    </w:p>
                    <w:p w14:paraId="3F2A0681" w14:textId="77777777" w:rsidR="00B313A8" w:rsidRPr="00F3108A" w:rsidRDefault="00B313A8" w:rsidP="001042A0">
                      <w:pPr>
                        <w:autoSpaceDE w:val="0"/>
                        <w:autoSpaceDN w:val="0"/>
                        <w:adjustRightInd w:val="0"/>
                        <w:spacing w:before="120" w:after="120"/>
                        <w:jc w:val="right"/>
                        <w:rPr>
                          <w:rFonts w:ascii="Arial Black" w:hAnsi="Arial Black"/>
                          <w:color w:val="FFFFFF" w:themeColor="background1"/>
                          <w:sz w:val="28"/>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pPr>
                      <w:r w:rsidRPr="00F3108A">
                        <w:rPr>
                          <w:rFonts w:ascii="Arial Black" w:hAnsi="Arial Black"/>
                          <w:color w:val="FFFFFF" w:themeColor="background1"/>
                          <w:sz w:val="28"/>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Bildungsnetzwerke im Dorf und Quartier</w:t>
                      </w:r>
                    </w:p>
                    <w:p w14:paraId="4A485C2D" w14:textId="77777777" w:rsidR="00B313A8" w:rsidRPr="00F3108A" w:rsidRDefault="00B313A8" w:rsidP="001042A0">
                      <w:pPr>
                        <w:autoSpaceDE w:val="0"/>
                        <w:autoSpaceDN w:val="0"/>
                        <w:adjustRightInd w:val="0"/>
                        <w:spacing w:before="240" w:after="120"/>
                        <w:jc w:val="right"/>
                        <w:rPr>
                          <w:rFonts w:ascii="Arial Black" w:hAnsi="Arial Black"/>
                          <w:color w:val="FF0909"/>
                          <w:sz w:val="32"/>
                          <w:szCs w:val="4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F3108A">
                        <w:rPr>
                          <w:rFonts w:ascii="Arial Black" w:hAnsi="Arial Black"/>
                          <w:color w:val="FF0909"/>
                          <w:sz w:val="32"/>
                          <w:szCs w:val="4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 </w:t>
                      </w:r>
                    </w:p>
                    <w:p w14:paraId="550517F7" w14:textId="77777777" w:rsidR="00B313A8" w:rsidRPr="005F5F97" w:rsidRDefault="00B313A8" w:rsidP="001042A0">
                      <w:pPr>
                        <w:autoSpaceDE w:val="0"/>
                        <w:autoSpaceDN w:val="0"/>
                        <w:adjustRightInd w:val="0"/>
                        <w:jc w:val="right"/>
                        <w:rPr>
                          <w:rFonts w:ascii="Futura ND Kanton Luzern Bold" w:hAnsi="Futura ND Kanton Luzern Bold"/>
                          <w:color w:val="FF0909"/>
                          <w:sz w:val="56"/>
                          <w:szCs w:val="48"/>
                          <w14:shadow w14:blurRad="63500" w14:dist="0" w14:dir="3600000" w14:sx="100000" w14:sy="100000" w14:kx="0" w14:ky="0" w14:algn="tl">
                            <w14:srgbClr w14:val="000000">
                              <w14:alpha w14:val="30000"/>
                            </w14:srgbClr>
                          </w14:shadow>
                          <w14:textOutline w14:w="9207" w14:cap="flat" w14:cmpd="sng" w14:algn="ctr">
                            <w14:noFill/>
                            <w14:prstDash w14:val="solid"/>
                            <w14:round/>
                          </w14:textOutline>
                        </w:rPr>
                      </w:pPr>
                      <w:r w:rsidRPr="00F3108A">
                        <w:rPr>
                          <w:rFonts w:ascii="Arial Black" w:hAnsi="Arial Black"/>
                          <w:color w:val="FF0909"/>
                          <w:sz w:val="56"/>
                          <w:szCs w:val="48"/>
                          <w14:shadow w14:blurRad="63500" w14:dist="0" w14:dir="3600000" w14:sx="100000" w14:sy="100000" w14:kx="0" w14:ky="0" w14:algn="tl">
                            <w14:srgbClr w14:val="000000">
                              <w14:alpha w14:val="30000"/>
                            </w14:srgbClr>
                          </w14:shadow>
                          <w14:textOutline w14:w="9207" w14:cap="flat" w14:cmpd="sng" w14:algn="ctr">
                            <w14:noFill/>
                            <w14:prstDash w14:val="solid"/>
                            <w14:round/>
                          </w14:textOutline>
                        </w:rPr>
                        <w:t xml:space="preserve"> </w:t>
                      </w:r>
                      <w:r>
                        <w:rPr>
                          <w:rFonts w:ascii="Arial Black" w:hAnsi="Arial Black"/>
                          <w:color w:val="FFFFFF" w:themeColor="background1"/>
                          <w:sz w:val="56"/>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Checkliste/ Konzeptr</w:t>
                      </w:r>
                      <w:r w:rsidR="00366043">
                        <w:rPr>
                          <w:rFonts w:ascii="Arial Black" w:hAnsi="Arial Black"/>
                          <w:color w:val="FFFFFF" w:themeColor="background1"/>
                          <w:sz w:val="56"/>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a</w:t>
                      </w:r>
                      <w:r>
                        <w:rPr>
                          <w:rFonts w:ascii="Arial Black" w:hAnsi="Arial Black"/>
                          <w:color w:val="FFFFFF" w:themeColor="background1"/>
                          <w:sz w:val="56"/>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ster</w:t>
                      </w:r>
                    </w:p>
                    <w:p w14:paraId="3F7554F8" w14:textId="77777777" w:rsidR="00B313A8" w:rsidRPr="005F5F97" w:rsidRDefault="00B313A8" w:rsidP="001042A0">
                      <w:pPr>
                        <w:jc w:val="right"/>
                        <w:rPr>
                          <w:rFonts w:ascii="Times New Roman" w:hAnsi="Times New Roman"/>
                          <w:i/>
                          <w:color w:val="002060"/>
                          <w:sz w:val="32"/>
                          <w:szCs w:val="48"/>
                        </w:rPr>
                      </w:pPr>
                    </w:p>
                    <w:p w14:paraId="134979B3" w14:textId="77777777" w:rsidR="00B313A8" w:rsidRPr="005F5F97" w:rsidRDefault="00B313A8" w:rsidP="001042A0">
                      <w:pPr>
                        <w:jc w:val="right"/>
                        <w:rPr>
                          <w:rFonts w:ascii="Times New Roman" w:hAnsi="Times New Roman"/>
                          <w:i/>
                          <w:color w:val="002060"/>
                          <w:sz w:val="48"/>
                          <w:szCs w:val="48"/>
                        </w:rPr>
                      </w:pPr>
                      <w:r>
                        <w:rPr>
                          <w:rFonts w:ascii="Times New Roman" w:hAnsi="Times New Roman"/>
                          <w:i/>
                          <w:color w:val="002060"/>
                          <w:sz w:val="48"/>
                          <w:szCs w:val="48"/>
                        </w:rPr>
                        <w:t>Umsetzungshilfe B</w:t>
                      </w:r>
                    </w:p>
                    <w:p w14:paraId="04CE8612" w14:textId="77777777" w:rsidR="00B313A8" w:rsidRPr="00AD2006" w:rsidRDefault="00B313A8" w:rsidP="001042A0">
                      <w:pPr>
                        <w:jc w:val="right"/>
                        <w:rPr>
                          <w:rFonts w:ascii="Times New Roman" w:hAnsi="Times New Roman"/>
                          <w:i/>
                          <w:sz w:val="40"/>
                          <w:szCs w:val="40"/>
                        </w:rPr>
                      </w:pPr>
                      <w:r>
                        <w:rPr>
                          <w:rFonts w:ascii="Times New Roman" w:hAnsi="Times New Roman"/>
                          <w:i/>
                          <w:color w:val="002060"/>
                          <w:sz w:val="40"/>
                          <w:szCs w:val="40"/>
                        </w:rPr>
                        <w:t>für Behörden, Schulleitungen</w:t>
                      </w:r>
                      <w:r w:rsidRPr="005F5F97">
                        <w:rPr>
                          <w:rFonts w:ascii="Times New Roman" w:hAnsi="Times New Roman"/>
                          <w:i/>
                          <w:color w:val="002060"/>
                          <w:sz w:val="40"/>
                          <w:szCs w:val="40"/>
                        </w:rPr>
                        <w:t xml:space="preserve"> und  </w:t>
                      </w:r>
                      <w:r>
                        <w:rPr>
                          <w:rFonts w:ascii="Times New Roman" w:hAnsi="Times New Roman"/>
                          <w:i/>
                          <w:color w:val="002060"/>
                          <w:sz w:val="40"/>
                          <w:szCs w:val="40"/>
                        </w:rPr>
                        <w:t xml:space="preserve">Leitung </w:t>
                      </w:r>
                      <w:r w:rsidRPr="005F5F97">
                        <w:rPr>
                          <w:rFonts w:ascii="Times New Roman" w:hAnsi="Times New Roman"/>
                          <w:i/>
                          <w:color w:val="002060"/>
                          <w:sz w:val="40"/>
                          <w:szCs w:val="40"/>
                        </w:rPr>
                        <w:t>Betreuende Tagesstruktur</w:t>
                      </w:r>
                      <w:r>
                        <w:rPr>
                          <w:rFonts w:ascii="Times New Roman" w:hAnsi="Times New Roman"/>
                          <w:i/>
                          <w:sz w:val="40"/>
                          <w:szCs w:val="40"/>
                        </w:rPr>
                        <w:t xml:space="preserve"> </w:t>
                      </w:r>
                    </w:p>
                    <w:p w14:paraId="01FA234E" w14:textId="77777777" w:rsidR="00B313A8" w:rsidRDefault="00B313A8" w:rsidP="001042A0"/>
                    <w:p w14:paraId="742914BD" w14:textId="77777777" w:rsidR="00B313A8" w:rsidRDefault="00B313A8" w:rsidP="001042A0"/>
                    <w:p w14:paraId="670D99B6" w14:textId="77777777" w:rsidR="00B313A8" w:rsidRPr="00B06553" w:rsidRDefault="00B313A8" w:rsidP="001042A0"/>
                    <w:p w14:paraId="0FCEC00D" w14:textId="77777777" w:rsidR="00B313A8" w:rsidRPr="00B06553" w:rsidRDefault="00B313A8" w:rsidP="001042A0"/>
                    <w:p w14:paraId="09AA598A" w14:textId="77777777" w:rsidR="00B313A8" w:rsidRDefault="00B313A8" w:rsidP="001042A0"/>
                  </w:txbxContent>
                </v:textbox>
                <w10:wrap type="through" anchorx="margin" anchory="margin"/>
              </v:shape>
            </w:pict>
          </mc:Fallback>
        </mc:AlternateContent>
      </w:r>
      <w:r w:rsidR="00E75C85">
        <w:rPr>
          <w:b/>
          <w:noProof/>
          <w:sz w:val="19"/>
          <w:szCs w:val="19"/>
        </w:rPr>
        <w:drawing>
          <wp:anchor distT="0" distB="0" distL="114300" distR="114300" simplePos="0" relativeHeight="251685888" behindDoc="1" locked="0" layoutInCell="1" allowOverlap="1" wp14:anchorId="08601486" wp14:editId="69000110">
            <wp:simplePos x="0" y="0"/>
            <wp:positionH relativeFrom="column">
              <wp:posOffset>4103370</wp:posOffset>
            </wp:positionH>
            <wp:positionV relativeFrom="paragraph">
              <wp:posOffset>3213735</wp:posOffset>
            </wp:positionV>
            <wp:extent cx="2543175" cy="1367155"/>
            <wp:effectExtent l="0" t="0" r="9525" b="4445"/>
            <wp:wrapNone/>
            <wp:docPr id="339" name="Grafik 339" descr="C:\Users\UAmstutz\AppData\Local\Microsoft\Windows\INetCache\Content.Word\K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Amstutz\AppData\Local\Microsoft\Windows\INetCache\Content.Word\KIA.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5247" b="3646"/>
                    <a:stretch/>
                  </pic:blipFill>
                  <pic:spPr bwMode="auto">
                    <a:xfrm>
                      <a:off x="0" y="0"/>
                      <a:ext cx="2543175" cy="1367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42A0" w:rsidRPr="00F3142C">
        <w:rPr>
          <w:b/>
          <w:noProof/>
          <w:sz w:val="19"/>
          <w:szCs w:val="19"/>
        </w:rPr>
        <w:drawing>
          <wp:anchor distT="0" distB="0" distL="114300" distR="114300" simplePos="0" relativeHeight="251714560" behindDoc="1" locked="0" layoutInCell="1" allowOverlap="1" wp14:anchorId="4035BF58" wp14:editId="68FA6876">
            <wp:simplePos x="0" y="0"/>
            <wp:positionH relativeFrom="column">
              <wp:posOffset>-890905</wp:posOffset>
            </wp:positionH>
            <wp:positionV relativeFrom="paragraph">
              <wp:posOffset>3145790</wp:posOffset>
            </wp:positionV>
            <wp:extent cx="2505075" cy="1434465"/>
            <wp:effectExtent l="0" t="0" r="9525" b="0"/>
            <wp:wrapNone/>
            <wp:docPr id="318" name="Grafik 318" descr="\\kt\shares\kthomes\UAmstutz\Eigene Bilder\SORS-Film\Lesewe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kt\shares\kthomes\UAmstutz\Eigene Bilder\SORS-Film\Lesewelt.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10977" b="17041"/>
                    <a:stretch/>
                  </pic:blipFill>
                  <pic:spPr bwMode="auto">
                    <a:xfrm>
                      <a:off x="0" y="0"/>
                      <a:ext cx="2505075" cy="1434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42A0">
        <w:rPr>
          <w:noProof/>
        </w:rPr>
        <mc:AlternateContent>
          <mc:Choice Requires="wps">
            <w:drawing>
              <wp:anchor distT="0" distB="0" distL="114300" distR="114300" simplePos="0" relativeHeight="251686912" behindDoc="0" locked="0" layoutInCell="1" allowOverlap="1" wp14:anchorId="69865A5F" wp14:editId="6245D0BE">
                <wp:simplePos x="0" y="0"/>
                <wp:positionH relativeFrom="column">
                  <wp:posOffset>3034047</wp:posOffset>
                </wp:positionH>
                <wp:positionV relativeFrom="paragraph">
                  <wp:posOffset>-618490</wp:posOffset>
                </wp:positionV>
                <wp:extent cx="3502660" cy="432435"/>
                <wp:effectExtent l="0" t="0" r="0" b="5715"/>
                <wp:wrapNone/>
                <wp:docPr id="341" name="Textfeld 341"/>
                <wp:cNvGraphicFramePr/>
                <a:graphic xmlns:a="http://schemas.openxmlformats.org/drawingml/2006/main">
                  <a:graphicData uri="http://schemas.microsoft.com/office/word/2010/wordprocessingShape">
                    <wps:wsp>
                      <wps:cNvSpPr txBox="1"/>
                      <wps:spPr>
                        <a:xfrm>
                          <a:off x="0" y="0"/>
                          <a:ext cx="3502660" cy="432435"/>
                        </a:xfrm>
                        <a:prstGeom prst="rect">
                          <a:avLst/>
                        </a:prstGeom>
                        <a:noFill/>
                        <a:ln w="6350">
                          <a:noFill/>
                        </a:ln>
                      </wps:spPr>
                      <wps:txbx>
                        <w:txbxContent>
                          <w:p w14:paraId="2CA38A65" w14:textId="77777777" w:rsidR="00B313A8" w:rsidRPr="00F65FE8" w:rsidRDefault="00B313A8" w:rsidP="002D31E0">
                            <w:pPr>
                              <w:jc w:val="right"/>
                              <w:rPr>
                                <w:rFonts w:ascii="Futura ND Kanton Luzern Bold" w:hAnsi="Futura ND Kanton Luzern Bold"/>
                                <w:color w:val="FFFFFF" w:themeColor="background1"/>
                                <w:sz w:val="28"/>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pPr>
                            <w:r w:rsidRPr="00F65FE8">
                              <w:rPr>
                                <w:rFonts w:ascii="Futura ND Kanton Luzern Bold" w:hAnsi="Futura ND Kanton Luzern Bold"/>
                                <w:color w:val="FFFFFF" w:themeColor="background1"/>
                                <w:sz w:val="28"/>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Schule im Sozialraum entwickeln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865A5F" id="Textfeld 341" o:spid="_x0000_s1027" type="#_x0000_t202" style="position:absolute;margin-left:238.9pt;margin-top:-48.7pt;width:275.8pt;height:34.0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" filled="f" stroked="f" strokeweight=".5pt">
                <v:textbox>
                  <w:txbxContent>
                    <w:p w14:paraId="2CA38A65" w14:textId="77777777" w:rsidR="00B313A8" w:rsidRPr="00F65FE8" w:rsidRDefault="00B313A8" w:rsidP="002D31E0">
                      <w:pPr>
                        <w:jc w:val="right"/>
                        <w:rPr>
                          <w:rFonts w:ascii="Futura ND Kanton Luzern Bold" w:hAnsi="Futura ND Kanton Luzern Bold"/>
                          <w:color w:val="FFFFFF" w:themeColor="background1"/>
                          <w:sz w:val="28"/>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pPr>
                      <w:r w:rsidRPr="00F65FE8">
                        <w:rPr>
                          <w:rFonts w:ascii="Futura ND Kanton Luzern Bold" w:hAnsi="Futura ND Kanton Luzern Bold"/>
                          <w:color w:val="FFFFFF" w:themeColor="background1"/>
                          <w:sz w:val="28"/>
                          <w:szCs w:val="48"/>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rPr>
                        <w:t>Schule im Sozialraum entwickeln</w:t>
                      </w:r>
                    </w:p>
                  </w:txbxContent>
                </v:textbox>
              </v:shape>
            </w:pict>
          </mc:Fallback>
        </mc:AlternateContent>
      </w:r>
      <w:r w:rsidR="006E604D" w:rsidRPr="00870A00">
        <w:rPr>
          <w:noProof/>
        </w:rPr>
        <w:drawing>
          <wp:anchor distT="0" distB="0" distL="114300" distR="114300" simplePos="0" relativeHeight="251707392" behindDoc="1" locked="0" layoutInCell="1" allowOverlap="1" wp14:anchorId="2B65E7E2" wp14:editId="7F7DA14A">
            <wp:simplePos x="0" y="0"/>
            <wp:positionH relativeFrom="column">
              <wp:posOffset>1624330</wp:posOffset>
            </wp:positionH>
            <wp:positionV relativeFrom="paragraph">
              <wp:posOffset>-900430</wp:posOffset>
            </wp:positionV>
            <wp:extent cx="2533015" cy="1367155"/>
            <wp:effectExtent l="0" t="0" r="635" b="4445"/>
            <wp:wrapNone/>
            <wp:docPr id="331" name="Grafik 331" descr="\\kt\shares\kthomes\UAmstutz\Eigene Bilder\SORS\BAllone_kott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t\shares\kthomes\UAmstutz\Eigene Bilder\SORS\BAllone_kotten.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13" t="15947" r="12164" b="18454"/>
                    <a:stretch/>
                  </pic:blipFill>
                  <pic:spPr bwMode="auto">
                    <a:xfrm>
                      <a:off x="0" y="0"/>
                      <a:ext cx="2533015" cy="1367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604D" w:rsidRPr="00870A00">
        <w:rPr>
          <w:noProof/>
        </w:rPr>
        <w:drawing>
          <wp:anchor distT="0" distB="0" distL="114300" distR="114300" simplePos="0" relativeHeight="251659263" behindDoc="0" locked="0" layoutInCell="1" allowOverlap="1" wp14:anchorId="11A18C12" wp14:editId="7D874F80">
            <wp:simplePos x="0" y="0"/>
            <wp:positionH relativeFrom="column">
              <wp:posOffset>4147820</wp:posOffset>
            </wp:positionH>
            <wp:positionV relativeFrom="paragraph">
              <wp:posOffset>461646</wp:posOffset>
            </wp:positionV>
            <wp:extent cx="2527300" cy="1360170"/>
            <wp:effectExtent l="0" t="0" r="6350" b="0"/>
            <wp:wrapNone/>
            <wp:docPr id="334" name="Grafik 334" descr="C:\Users\UAmstutz\AppData\Local\Microsoft\Windows\INetCache\Content.Word\D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C:\Users\UAmstutz\AppData\Local\Microsoft\Windows\INetCache\Content.Word\DAZ.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511" r="25474" b="13653"/>
                    <a:stretch/>
                  </pic:blipFill>
                  <pic:spPr bwMode="auto">
                    <a:xfrm>
                      <a:off x="0" y="0"/>
                      <a:ext cx="2527300" cy="1360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604D" w:rsidRPr="00371A8A">
        <w:rPr>
          <w:noProof/>
        </w:rPr>
        <w:drawing>
          <wp:anchor distT="0" distB="0" distL="114300" distR="114300" simplePos="0" relativeHeight="251681792" behindDoc="0" locked="0" layoutInCell="1" allowOverlap="1" wp14:anchorId="4B01CDD9" wp14:editId="1F42CA7C">
            <wp:simplePos x="0" y="0"/>
            <wp:positionH relativeFrom="page">
              <wp:align>left</wp:align>
            </wp:positionH>
            <wp:positionV relativeFrom="page">
              <wp:align>top</wp:align>
            </wp:positionV>
            <wp:extent cx="990600" cy="7000708"/>
            <wp:effectExtent l="0" t="0" r="0" b="0"/>
            <wp:wrapSquare wrapText="bothSides"/>
            <wp:docPr id="3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990600" cy="7000708"/>
                    </a:xfrm>
                    <a:prstGeom prst="rect">
                      <a:avLst/>
                    </a:prstGeom>
                  </pic:spPr>
                </pic:pic>
              </a:graphicData>
            </a:graphic>
            <wp14:sizeRelH relativeFrom="margin">
              <wp14:pctWidth>0</wp14:pctWidth>
            </wp14:sizeRelH>
            <wp14:sizeRelV relativeFrom="margin">
              <wp14:pctHeight>0</wp14:pctHeight>
            </wp14:sizeRelV>
          </wp:anchor>
        </w:drawing>
      </w:r>
      <w:r w:rsidR="00C15B1D" w:rsidRPr="004A2C70">
        <w:rPr>
          <w:b/>
          <w:noProof/>
          <w:sz w:val="19"/>
          <w:szCs w:val="19"/>
        </w:rPr>
        <w:drawing>
          <wp:anchor distT="0" distB="0" distL="114300" distR="114300" simplePos="0" relativeHeight="251683840" behindDoc="1" locked="0" layoutInCell="1" allowOverlap="1" wp14:anchorId="605EC9EA" wp14:editId="2F75122A">
            <wp:simplePos x="0" y="0"/>
            <wp:positionH relativeFrom="column">
              <wp:posOffset>1595120</wp:posOffset>
            </wp:positionH>
            <wp:positionV relativeFrom="paragraph">
              <wp:posOffset>3138170</wp:posOffset>
            </wp:positionV>
            <wp:extent cx="2622550" cy="1437640"/>
            <wp:effectExtent l="0" t="0" r="6350" b="0"/>
            <wp:wrapNone/>
            <wp:docPr id="319" name="Grafik 319" descr="\\kt\shares\kthomes\UAmstutz\Eigene Bilder\SORS-Film\Aikido-Ki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kt\shares\kthomes\UAmstutz\Eigene Bilder\SORS-Film\Aikido-Kids.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11799" b="29515"/>
                    <a:stretch/>
                  </pic:blipFill>
                  <pic:spPr bwMode="auto">
                    <a:xfrm>
                      <a:off x="0" y="0"/>
                      <a:ext cx="2622550" cy="1437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B1D">
        <w:rPr>
          <w:rFonts w:cs="Arial"/>
          <w:noProof/>
          <w:sz w:val="19"/>
          <w:szCs w:val="19"/>
        </w:rPr>
        <w:drawing>
          <wp:anchor distT="0" distB="0" distL="114300" distR="114300" simplePos="0" relativeHeight="251699200" behindDoc="1" locked="0" layoutInCell="1" allowOverlap="1" wp14:anchorId="3946AE46" wp14:editId="6798852D">
            <wp:simplePos x="0" y="0"/>
            <wp:positionH relativeFrom="column">
              <wp:posOffset>1595120</wp:posOffset>
            </wp:positionH>
            <wp:positionV relativeFrom="paragraph">
              <wp:posOffset>1918971</wp:posOffset>
            </wp:positionV>
            <wp:extent cx="2504326" cy="1231900"/>
            <wp:effectExtent l="0" t="0" r="0" b="6350"/>
            <wp:wrapNone/>
            <wp:docPr id="340" name="Grafik 340" descr="C:\Users\UAmstutz\AppData\Local\Microsoft\Windows\INetCache\Content.Word\Betreuung-ess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C:\Users\UAmstutz\AppData\Local\Microsoft\Windows\INetCache\Content.Word\Betreuung-esssen.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8205"/>
                    <a:stretch/>
                  </pic:blipFill>
                  <pic:spPr bwMode="auto">
                    <a:xfrm>
                      <a:off x="0" y="0"/>
                      <a:ext cx="2511631" cy="12354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B1D" w:rsidRPr="00870A00">
        <w:rPr>
          <w:noProof/>
        </w:rPr>
        <w:drawing>
          <wp:anchor distT="0" distB="0" distL="114300" distR="114300" simplePos="0" relativeHeight="251704320" behindDoc="1" locked="0" layoutInCell="1" allowOverlap="1" wp14:anchorId="6139EFB4" wp14:editId="06ADBCDD">
            <wp:simplePos x="0" y="0"/>
            <wp:positionH relativeFrom="column">
              <wp:posOffset>4123055</wp:posOffset>
            </wp:positionH>
            <wp:positionV relativeFrom="paragraph">
              <wp:posOffset>3117215</wp:posOffset>
            </wp:positionV>
            <wp:extent cx="2543175" cy="1367155"/>
            <wp:effectExtent l="0" t="0" r="9525" b="4445"/>
            <wp:wrapNone/>
            <wp:docPr id="328" name="Grafik 328" descr="C:\Users\UAmstutz\AppData\Local\Microsoft\Windows\INetCache\Content.Word\K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Amstutz\AppData\Local\Microsoft\Windows\INetCache\Content.Word\KIA.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5247" b="3646"/>
                    <a:stretch/>
                  </pic:blipFill>
                  <pic:spPr bwMode="auto">
                    <a:xfrm>
                      <a:off x="0" y="0"/>
                      <a:ext cx="2543175" cy="1367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07F6" w:rsidRPr="00870A00">
        <w:rPr>
          <w:noProof/>
        </w:rPr>
        <w:drawing>
          <wp:anchor distT="0" distB="0" distL="114300" distR="114300" simplePos="0" relativeHeight="251711488" behindDoc="1" locked="0" layoutInCell="1" allowOverlap="1" wp14:anchorId="5233100C" wp14:editId="0BFB8B2F">
            <wp:simplePos x="0" y="0"/>
            <wp:positionH relativeFrom="column">
              <wp:posOffset>1601470</wp:posOffset>
            </wp:positionH>
            <wp:positionV relativeFrom="paragraph">
              <wp:posOffset>1823720</wp:posOffset>
            </wp:positionV>
            <wp:extent cx="2524125" cy="1304925"/>
            <wp:effectExtent l="0" t="0" r="9525" b="9525"/>
            <wp:wrapNone/>
            <wp:docPr id="335" name="Grafik 335" descr="C:\Users\UAmstutz\AppData\Local\Microsoft\Windows\INetCache\Content.Word\Betreuung-ess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C:\Users\UAmstutz\AppData\Local\Microsoft\Windows\INetCache\Content.Word\Betreuung-esssen.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8205"/>
                    <a:stretch/>
                  </pic:blipFill>
                  <pic:spPr bwMode="auto">
                    <a:xfrm>
                      <a:off x="0" y="0"/>
                      <a:ext cx="2524125" cy="1304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07F6" w:rsidRPr="00870A00">
        <w:rPr>
          <w:noProof/>
        </w:rPr>
        <w:drawing>
          <wp:anchor distT="0" distB="0" distL="114300" distR="114300" simplePos="0" relativeHeight="251712512" behindDoc="1" locked="0" layoutInCell="1" allowOverlap="1" wp14:anchorId="4C172FFD" wp14:editId="3098D34E">
            <wp:simplePos x="0" y="0"/>
            <wp:positionH relativeFrom="column">
              <wp:posOffset>-896620</wp:posOffset>
            </wp:positionH>
            <wp:positionV relativeFrom="paragraph">
              <wp:posOffset>1828165</wp:posOffset>
            </wp:positionV>
            <wp:extent cx="2505710" cy="1308100"/>
            <wp:effectExtent l="0" t="0" r="8890" b="6350"/>
            <wp:wrapNone/>
            <wp:docPr id="336" name="Grafik 336" descr="C:\Users\UAmstutz\AppData\Local\Microsoft\Windows\INetCache\Content.Word\Frauentre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Users\UAmstutz\AppData\Local\Microsoft\Windows\INetCache\Content.Word\Frauentreff.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397" r="11801" b="10396"/>
                    <a:stretch/>
                  </pic:blipFill>
                  <pic:spPr bwMode="auto">
                    <a:xfrm>
                      <a:off x="0" y="0"/>
                      <a:ext cx="2505710" cy="1308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0A00" w:rsidRPr="00870A00">
        <w:rPr>
          <w:noProof/>
        </w:rPr>
        <w:drawing>
          <wp:anchor distT="0" distB="0" distL="114300" distR="114300" simplePos="0" relativeHeight="251709440" behindDoc="1" locked="0" layoutInCell="1" allowOverlap="1" wp14:anchorId="71EF1B5E" wp14:editId="7CF9E2A6">
            <wp:simplePos x="0" y="0"/>
            <wp:positionH relativeFrom="column">
              <wp:posOffset>-883920</wp:posOffset>
            </wp:positionH>
            <wp:positionV relativeFrom="paragraph">
              <wp:posOffset>464820</wp:posOffset>
            </wp:positionV>
            <wp:extent cx="2506345" cy="1367790"/>
            <wp:effectExtent l="0" t="0" r="8255" b="3810"/>
            <wp:wrapNone/>
            <wp:docPr id="333" name="Grafik 333" descr="\\kt\shares\kthomes\UAmstutz\Eigene Bilder\SORS\P101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t\shares\kthomes\UAmstutz\Eigene Bilder\SORS\P1010100.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7175" b="19786"/>
                    <a:stretch/>
                  </pic:blipFill>
                  <pic:spPr bwMode="auto">
                    <a:xfrm>
                      <a:off x="0" y="0"/>
                      <a:ext cx="2506345" cy="1367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0A00" w:rsidRPr="00870A00">
        <w:rPr>
          <w:noProof/>
        </w:rPr>
        <w:drawing>
          <wp:anchor distT="0" distB="0" distL="114300" distR="114300" simplePos="0" relativeHeight="251706368" behindDoc="1" locked="0" layoutInCell="1" allowOverlap="1" wp14:anchorId="1979041A" wp14:editId="529F0E6B">
            <wp:simplePos x="0" y="0"/>
            <wp:positionH relativeFrom="column">
              <wp:posOffset>4123055</wp:posOffset>
            </wp:positionH>
            <wp:positionV relativeFrom="paragraph">
              <wp:posOffset>1802765</wp:posOffset>
            </wp:positionV>
            <wp:extent cx="2555875" cy="1320165"/>
            <wp:effectExtent l="0" t="0" r="0" b="0"/>
            <wp:wrapNone/>
            <wp:docPr id="330" name="Grafik 330" descr="Schulhof Weidenbogenba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Schulhof Weidenbogenbau "/>
                    <pic:cNvPicPr>
                      <a:picLocks noChangeAspect="1" noChangeArrowheads="1"/>
                    </pic:cNvPicPr>
                  </pic:nvPicPr>
                  <pic:blipFill rotWithShape="1">
                    <a:blip r:embed="rId21" r:link="rId22" cstate="print">
                      <a:extLst>
                        <a:ext uri="{28A0092B-C50C-407E-A947-70E740481C1C}">
                          <a14:useLocalDpi xmlns:a14="http://schemas.microsoft.com/office/drawing/2010/main" val="0"/>
                        </a:ext>
                      </a:extLst>
                    </a:blip>
                    <a:srcRect t="9266"/>
                    <a:stretch/>
                  </pic:blipFill>
                  <pic:spPr bwMode="auto">
                    <a:xfrm>
                      <a:off x="0" y="0"/>
                      <a:ext cx="2555875" cy="1320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0A00" w:rsidRPr="00870A00">
        <w:rPr>
          <w:noProof/>
        </w:rPr>
        <w:drawing>
          <wp:anchor distT="0" distB="0" distL="114300" distR="114300" simplePos="0" relativeHeight="251705344" behindDoc="1" locked="0" layoutInCell="1" allowOverlap="1" wp14:anchorId="3AF908D2" wp14:editId="7ED433FB">
            <wp:simplePos x="0" y="0"/>
            <wp:positionH relativeFrom="column">
              <wp:posOffset>4148455</wp:posOffset>
            </wp:positionH>
            <wp:positionV relativeFrom="paragraph">
              <wp:posOffset>-908685</wp:posOffset>
            </wp:positionV>
            <wp:extent cx="2519045" cy="1390650"/>
            <wp:effectExtent l="0" t="0" r="0" b="0"/>
            <wp:wrapNone/>
            <wp:docPr id="329" name="Grafik 329" descr="\\kt\shares\KTHOMES\UAmstutz\Eigene Bilder\SORS-Film\Vernetzung im SOR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t\shares\KTHOMES\UAmstutz\Eigene Bilder\SORS-Film\Vernetzung im SORs (2).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635" t="7734" r="8730"/>
                    <a:stretch/>
                  </pic:blipFill>
                  <pic:spPr bwMode="auto">
                    <a:xfrm>
                      <a:off x="0" y="0"/>
                      <a:ext cx="2519045" cy="1390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0A00" w:rsidRPr="00870A00">
        <w:rPr>
          <w:noProof/>
        </w:rPr>
        <w:drawing>
          <wp:anchor distT="0" distB="0" distL="114300" distR="114300" simplePos="0" relativeHeight="251703296" behindDoc="1" locked="0" layoutInCell="1" allowOverlap="1" wp14:anchorId="2DDB2044" wp14:editId="4A71A2C0">
            <wp:simplePos x="0" y="0"/>
            <wp:positionH relativeFrom="column">
              <wp:posOffset>1617345</wp:posOffset>
            </wp:positionH>
            <wp:positionV relativeFrom="paragraph">
              <wp:posOffset>465455</wp:posOffset>
            </wp:positionV>
            <wp:extent cx="2541270" cy="1360170"/>
            <wp:effectExtent l="0" t="0" r="0" b="0"/>
            <wp:wrapNone/>
            <wp:docPr id="327" name="Grafik 327" descr="\\kt\shares\kthomes\UAmstutz\Eigene Bilder\SORS\BaBeL-Strings Orche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t\shares\kthomes\UAmstutz\Eigene Bilder\SORS\BaBeL-Strings Orchester.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3253" r="20419" b="36697"/>
                    <a:stretch/>
                  </pic:blipFill>
                  <pic:spPr bwMode="auto">
                    <a:xfrm>
                      <a:off x="0" y="0"/>
                      <a:ext cx="2541270" cy="1360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420C">
        <w:rPr>
          <w:noProof/>
        </w:rPr>
        <mc:AlternateContent>
          <mc:Choice Requires="wpg">
            <w:drawing>
              <wp:anchor distT="0" distB="0" distL="114300" distR="114300" simplePos="0" relativeHeight="251676672" behindDoc="0" locked="0" layoutInCell="1" allowOverlap="1" wp14:anchorId="047D759F" wp14:editId="5C160E61">
                <wp:simplePos x="0" y="0"/>
                <wp:positionH relativeFrom="column">
                  <wp:posOffset>1849120</wp:posOffset>
                </wp:positionH>
                <wp:positionV relativeFrom="paragraph">
                  <wp:posOffset>9175115</wp:posOffset>
                </wp:positionV>
                <wp:extent cx="4763770" cy="464185"/>
                <wp:effectExtent l="0" t="0" r="1905" b="4445"/>
                <wp:wrapNone/>
                <wp:docPr id="30" name="Zeichenbereich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770" cy="464185"/>
                          <a:chOff x="0" y="0"/>
                          <a:chExt cx="47637" cy="4641"/>
                        </a:xfrm>
                      </wpg:grpSpPr>
                      <wps:wsp>
                        <wps:cNvPr id="31" name="AutoShape 2"/>
                        <wps:cNvSpPr>
                          <a:spLocks noChangeAspect="1" noChangeArrowheads="1"/>
                        </wps:cNvSpPr>
                        <wps:spPr bwMode="auto">
                          <a:xfrm>
                            <a:off x="0" y="0"/>
                            <a:ext cx="47637" cy="464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2" name="Group 154"/>
                        <wpg:cNvGrpSpPr>
                          <a:grpSpLocks/>
                        </wpg:cNvGrpSpPr>
                        <wpg:grpSpPr bwMode="auto">
                          <a:xfrm>
                            <a:off x="635" y="140"/>
                            <a:ext cx="13265" cy="4001"/>
                            <a:chOff x="100" y="46"/>
                            <a:chExt cx="2089" cy="630"/>
                          </a:xfrm>
                        </wpg:grpSpPr>
                        <wps:wsp>
                          <wps:cNvPr id="34" name="Freeform 155"/>
                          <wps:cNvSpPr>
                            <a:spLocks noEditPoints="1"/>
                          </wps:cNvSpPr>
                          <wps:spPr bwMode="auto">
                            <a:xfrm>
                              <a:off x="860" y="211"/>
                              <a:ext cx="139" cy="159"/>
                            </a:xfrm>
                            <a:custGeom>
                              <a:avLst/>
                              <a:gdLst>
                                <a:gd name="T0" fmla="*/ 177 w 417"/>
                                <a:gd name="T1" fmla="*/ 476 h 476"/>
                                <a:gd name="T2" fmla="*/ 214 w 417"/>
                                <a:gd name="T3" fmla="*/ 474 h 476"/>
                                <a:gd name="T4" fmla="*/ 252 w 417"/>
                                <a:gd name="T5" fmla="*/ 465 h 476"/>
                                <a:gd name="T6" fmla="*/ 286 w 417"/>
                                <a:gd name="T7" fmla="*/ 451 h 476"/>
                                <a:gd name="T8" fmla="*/ 318 w 417"/>
                                <a:gd name="T9" fmla="*/ 431 h 476"/>
                                <a:gd name="T10" fmla="*/ 346 w 417"/>
                                <a:gd name="T11" fmla="*/ 408 h 476"/>
                                <a:gd name="T12" fmla="*/ 370 w 417"/>
                                <a:gd name="T13" fmla="*/ 381 h 476"/>
                                <a:gd name="T14" fmla="*/ 391 w 417"/>
                                <a:gd name="T15" fmla="*/ 348 h 476"/>
                                <a:gd name="T16" fmla="*/ 405 w 417"/>
                                <a:gd name="T17" fmla="*/ 315 h 476"/>
                                <a:gd name="T18" fmla="*/ 415 w 417"/>
                                <a:gd name="T19" fmla="*/ 278 h 476"/>
                                <a:gd name="T20" fmla="*/ 417 w 417"/>
                                <a:gd name="T21" fmla="*/ 239 h 476"/>
                                <a:gd name="T22" fmla="*/ 415 w 417"/>
                                <a:gd name="T23" fmla="*/ 199 h 476"/>
                                <a:gd name="T24" fmla="*/ 405 w 417"/>
                                <a:gd name="T25" fmla="*/ 161 h 476"/>
                                <a:gd name="T26" fmla="*/ 391 w 417"/>
                                <a:gd name="T27" fmla="*/ 128 h 476"/>
                                <a:gd name="T28" fmla="*/ 371 w 417"/>
                                <a:gd name="T29" fmla="*/ 97 h 476"/>
                                <a:gd name="T30" fmla="*/ 346 w 417"/>
                                <a:gd name="T31" fmla="*/ 69 h 476"/>
                                <a:gd name="T32" fmla="*/ 318 w 417"/>
                                <a:gd name="T33" fmla="*/ 45 h 476"/>
                                <a:gd name="T34" fmla="*/ 287 w 417"/>
                                <a:gd name="T35" fmla="*/ 27 h 476"/>
                                <a:gd name="T36" fmla="*/ 252 w 417"/>
                                <a:gd name="T37" fmla="*/ 11 h 476"/>
                                <a:gd name="T38" fmla="*/ 214 w 417"/>
                                <a:gd name="T39" fmla="*/ 3 h 476"/>
                                <a:gd name="T40" fmla="*/ 177 w 417"/>
                                <a:gd name="T41" fmla="*/ 0 h 476"/>
                                <a:gd name="T42" fmla="*/ 0 w 417"/>
                                <a:gd name="T43" fmla="*/ 476 h 476"/>
                                <a:gd name="T44" fmla="*/ 153 w 417"/>
                                <a:gd name="T45" fmla="*/ 105 h 476"/>
                                <a:gd name="T46" fmla="*/ 182 w 417"/>
                                <a:gd name="T47" fmla="*/ 107 h 476"/>
                                <a:gd name="T48" fmla="*/ 209 w 417"/>
                                <a:gd name="T49" fmla="*/ 114 h 476"/>
                                <a:gd name="T50" fmla="*/ 231 w 417"/>
                                <a:gd name="T51" fmla="*/ 125 h 476"/>
                                <a:gd name="T52" fmla="*/ 251 w 417"/>
                                <a:gd name="T53" fmla="*/ 139 h 476"/>
                                <a:gd name="T54" fmla="*/ 268 w 417"/>
                                <a:gd name="T55" fmla="*/ 159 h 476"/>
                                <a:gd name="T56" fmla="*/ 279 w 417"/>
                                <a:gd name="T57" fmla="*/ 181 h 476"/>
                                <a:gd name="T58" fmla="*/ 286 w 417"/>
                                <a:gd name="T59" fmla="*/ 208 h 476"/>
                                <a:gd name="T60" fmla="*/ 289 w 417"/>
                                <a:gd name="T61" fmla="*/ 239 h 476"/>
                                <a:gd name="T62" fmla="*/ 286 w 417"/>
                                <a:gd name="T63" fmla="*/ 271 h 476"/>
                                <a:gd name="T64" fmla="*/ 277 w 417"/>
                                <a:gd name="T65" fmla="*/ 298 h 476"/>
                                <a:gd name="T66" fmla="*/ 265 w 417"/>
                                <a:gd name="T67" fmla="*/ 322 h 476"/>
                                <a:gd name="T68" fmla="*/ 248 w 417"/>
                                <a:gd name="T69" fmla="*/ 340 h 476"/>
                                <a:gd name="T70" fmla="*/ 228 w 417"/>
                                <a:gd name="T71" fmla="*/ 354 h 476"/>
                                <a:gd name="T72" fmla="*/ 205 w 417"/>
                                <a:gd name="T73" fmla="*/ 364 h 476"/>
                                <a:gd name="T74" fmla="*/ 179 w 417"/>
                                <a:gd name="T75" fmla="*/ 370 h 476"/>
                                <a:gd name="T76" fmla="*/ 153 w 417"/>
                                <a:gd name="T77" fmla="*/ 372 h 476"/>
                                <a:gd name="T78" fmla="*/ 125 w 417"/>
                                <a:gd name="T79" fmla="*/ 105 h 476"/>
                                <a:gd name="T80" fmla="*/ 0 w 417"/>
                                <a:gd name="T81" fmla="*/ 0 h 476"/>
                                <a:gd name="T82" fmla="*/ 417 w 417"/>
                                <a:gd name="T83" fmla="*/ 476 h 4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T80" t="T81" r="T82" b="T83"/>
                              <a:pathLst>
                                <a:path w="417" h="476">
                                  <a:moveTo>
                                    <a:pt x="0" y="476"/>
                                  </a:moveTo>
                                  <a:lnTo>
                                    <a:pt x="177" y="476"/>
                                  </a:lnTo>
                                  <a:lnTo>
                                    <a:pt x="196" y="476"/>
                                  </a:lnTo>
                                  <a:lnTo>
                                    <a:pt x="214" y="474"/>
                                  </a:lnTo>
                                  <a:lnTo>
                                    <a:pt x="234" y="471"/>
                                  </a:lnTo>
                                  <a:lnTo>
                                    <a:pt x="252" y="465"/>
                                  </a:lnTo>
                                  <a:lnTo>
                                    <a:pt x="269" y="458"/>
                                  </a:lnTo>
                                  <a:lnTo>
                                    <a:pt x="286" y="451"/>
                                  </a:lnTo>
                                  <a:lnTo>
                                    <a:pt x="303" y="441"/>
                                  </a:lnTo>
                                  <a:lnTo>
                                    <a:pt x="318" y="431"/>
                                  </a:lnTo>
                                  <a:lnTo>
                                    <a:pt x="332" y="420"/>
                                  </a:lnTo>
                                  <a:lnTo>
                                    <a:pt x="346" y="408"/>
                                  </a:lnTo>
                                  <a:lnTo>
                                    <a:pt x="359" y="395"/>
                                  </a:lnTo>
                                  <a:lnTo>
                                    <a:pt x="370" y="381"/>
                                  </a:lnTo>
                                  <a:lnTo>
                                    <a:pt x="381" y="365"/>
                                  </a:lnTo>
                                  <a:lnTo>
                                    <a:pt x="391" y="348"/>
                                  </a:lnTo>
                                  <a:lnTo>
                                    <a:pt x="398" y="332"/>
                                  </a:lnTo>
                                  <a:lnTo>
                                    <a:pt x="405" y="315"/>
                                  </a:lnTo>
                                  <a:lnTo>
                                    <a:pt x="410" y="296"/>
                                  </a:lnTo>
                                  <a:lnTo>
                                    <a:pt x="415" y="278"/>
                                  </a:lnTo>
                                  <a:lnTo>
                                    <a:pt x="416" y="258"/>
                                  </a:lnTo>
                                  <a:lnTo>
                                    <a:pt x="417" y="239"/>
                                  </a:lnTo>
                                  <a:lnTo>
                                    <a:pt x="417" y="218"/>
                                  </a:lnTo>
                                  <a:lnTo>
                                    <a:pt x="415" y="199"/>
                                  </a:lnTo>
                                  <a:lnTo>
                                    <a:pt x="410" y="180"/>
                                  </a:lnTo>
                                  <a:lnTo>
                                    <a:pt x="405" y="161"/>
                                  </a:lnTo>
                                  <a:lnTo>
                                    <a:pt x="398" y="145"/>
                                  </a:lnTo>
                                  <a:lnTo>
                                    <a:pt x="391" y="128"/>
                                  </a:lnTo>
                                  <a:lnTo>
                                    <a:pt x="381" y="111"/>
                                  </a:lnTo>
                                  <a:lnTo>
                                    <a:pt x="371" y="97"/>
                                  </a:lnTo>
                                  <a:lnTo>
                                    <a:pt x="359" y="81"/>
                                  </a:lnTo>
                                  <a:lnTo>
                                    <a:pt x="346" y="69"/>
                                  </a:lnTo>
                                  <a:lnTo>
                                    <a:pt x="333" y="56"/>
                                  </a:lnTo>
                                  <a:lnTo>
                                    <a:pt x="318" y="45"/>
                                  </a:lnTo>
                                  <a:lnTo>
                                    <a:pt x="303" y="35"/>
                                  </a:lnTo>
                                  <a:lnTo>
                                    <a:pt x="287" y="27"/>
                                  </a:lnTo>
                                  <a:lnTo>
                                    <a:pt x="270" y="18"/>
                                  </a:lnTo>
                                  <a:lnTo>
                                    <a:pt x="252" y="11"/>
                                  </a:lnTo>
                                  <a:lnTo>
                                    <a:pt x="234" y="7"/>
                                  </a:lnTo>
                                  <a:lnTo>
                                    <a:pt x="214" y="3"/>
                                  </a:lnTo>
                                  <a:lnTo>
                                    <a:pt x="196" y="0"/>
                                  </a:lnTo>
                                  <a:lnTo>
                                    <a:pt x="177" y="0"/>
                                  </a:lnTo>
                                  <a:lnTo>
                                    <a:pt x="0" y="0"/>
                                  </a:lnTo>
                                  <a:lnTo>
                                    <a:pt x="0" y="476"/>
                                  </a:lnTo>
                                  <a:close/>
                                  <a:moveTo>
                                    <a:pt x="125" y="105"/>
                                  </a:moveTo>
                                  <a:lnTo>
                                    <a:pt x="153" y="105"/>
                                  </a:lnTo>
                                  <a:lnTo>
                                    <a:pt x="168" y="105"/>
                                  </a:lnTo>
                                  <a:lnTo>
                                    <a:pt x="182" y="107"/>
                                  </a:lnTo>
                                  <a:lnTo>
                                    <a:pt x="195" y="109"/>
                                  </a:lnTo>
                                  <a:lnTo>
                                    <a:pt x="209" y="114"/>
                                  </a:lnTo>
                                  <a:lnTo>
                                    <a:pt x="220" y="118"/>
                                  </a:lnTo>
                                  <a:lnTo>
                                    <a:pt x="231" y="125"/>
                                  </a:lnTo>
                                  <a:lnTo>
                                    <a:pt x="241" y="132"/>
                                  </a:lnTo>
                                  <a:lnTo>
                                    <a:pt x="251" y="139"/>
                                  </a:lnTo>
                                  <a:lnTo>
                                    <a:pt x="259" y="149"/>
                                  </a:lnTo>
                                  <a:lnTo>
                                    <a:pt x="268" y="159"/>
                                  </a:lnTo>
                                  <a:lnTo>
                                    <a:pt x="273" y="170"/>
                                  </a:lnTo>
                                  <a:lnTo>
                                    <a:pt x="279" y="181"/>
                                  </a:lnTo>
                                  <a:lnTo>
                                    <a:pt x="283" y="194"/>
                                  </a:lnTo>
                                  <a:lnTo>
                                    <a:pt x="286" y="208"/>
                                  </a:lnTo>
                                  <a:lnTo>
                                    <a:pt x="289" y="223"/>
                                  </a:lnTo>
                                  <a:lnTo>
                                    <a:pt x="289" y="239"/>
                                  </a:lnTo>
                                  <a:lnTo>
                                    <a:pt x="289" y="256"/>
                                  </a:lnTo>
                                  <a:lnTo>
                                    <a:pt x="286" y="271"/>
                                  </a:lnTo>
                                  <a:lnTo>
                                    <a:pt x="283" y="285"/>
                                  </a:lnTo>
                                  <a:lnTo>
                                    <a:pt x="277" y="298"/>
                                  </a:lnTo>
                                  <a:lnTo>
                                    <a:pt x="272" y="311"/>
                                  </a:lnTo>
                                  <a:lnTo>
                                    <a:pt x="265" y="322"/>
                                  </a:lnTo>
                                  <a:lnTo>
                                    <a:pt x="258" y="332"/>
                                  </a:lnTo>
                                  <a:lnTo>
                                    <a:pt x="248" y="340"/>
                                  </a:lnTo>
                                  <a:lnTo>
                                    <a:pt x="238" y="347"/>
                                  </a:lnTo>
                                  <a:lnTo>
                                    <a:pt x="228" y="354"/>
                                  </a:lnTo>
                                  <a:lnTo>
                                    <a:pt x="217" y="360"/>
                                  </a:lnTo>
                                  <a:lnTo>
                                    <a:pt x="205" y="364"/>
                                  </a:lnTo>
                                  <a:lnTo>
                                    <a:pt x="192" y="368"/>
                                  </a:lnTo>
                                  <a:lnTo>
                                    <a:pt x="179" y="370"/>
                                  </a:lnTo>
                                  <a:lnTo>
                                    <a:pt x="165" y="371"/>
                                  </a:lnTo>
                                  <a:lnTo>
                                    <a:pt x="153" y="372"/>
                                  </a:lnTo>
                                  <a:lnTo>
                                    <a:pt x="125" y="372"/>
                                  </a:lnTo>
                                  <a:lnTo>
                                    <a:pt x="125" y="1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156"/>
                          <wps:cNvSpPr>
                            <a:spLocks noEditPoints="1"/>
                          </wps:cNvSpPr>
                          <wps:spPr bwMode="auto">
                            <a:xfrm>
                              <a:off x="1015" y="199"/>
                              <a:ext cx="43" cy="171"/>
                            </a:xfrm>
                            <a:custGeom>
                              <a:avLst/>
                              <a:gdLst>
                                <a:gd name="T0" fmla="*/ 122 w 129"/>
                                <a:gd name="T1" fmla="*/ 189 h 513"/>
                                <a:gd name="T2" fmla="*/ 7 w 129"/>
                                <a:gd name="T3" fmla="*/ 189 h 513"/>
                                <a:gd name="T4" fmla="*/ 7 w 129"/>
                                <a:gd name="T5" fmla="*/ 513 h 513"/>
                                <a:gd name="T6" fmla="*/ 122 w 129"/>
                                <a:gd name="T7" fmla="*/ 513 h 513"/>
                                <a:gd name="T8" fmla="*/ 122 w 129"/>
                                <a:gd name="T9" fmla="*/ 189 h 513"/>
                                <a:gd name="T10" fmla="*/ 64 w 129"/>
                                <a:gd name="T11" fmla="*/ 0 h 513"/>
                                <a:gd name="T12" fmla="*/ 56 w 129"/>
                                <a:gd name="T13" fmla="*/ 0 h 513"/>
                                <a:gd name="T14" fmla="*/ 47 w 129"/>
                                <a:gd name="T15" fmla="*/ 2 h 513"/>
                                <a:gd name="T16" fmla="*/ 39 w 129"/>
                                <a:gd name="T17" fmla="*/ 4 h 513"/>
                                <a:gd name="T18" fmla="*/ 32 w 129"/>
                                <a:gd name="T19" fmla="*/ 9 h 513"/>
                                <a:gd name="T20" fmla="*/ 25 w 129"/>
                                <a:gd name="T21" fmla="*/ 13 h 513"/>
                                <a:gd name="T22" fmla="*/ 19 w 129"/>
                                <a:gd name="T23" fmla="*/ 19 h 513"/>
                                <a:gd name="T24" fmla="*/ 14 w 129"/>
                                <a:gd name="T25" fmla="*/ 26 h 513"/>
                                <a:gd name="T26" fmla="*/ 10 w 129"/>
                                <a:gd name="T27" fmla="*/ 33 h 513"/>
                                <a:gd name="T28" fmla="*/ 6 w 129"/>
                                <a:gd name="T29" fmla="*/ 40 h 513"/>
                                <a:gd name="T30" fmla="*/ 3 w 129"/>
                                <a:gd name="T31" fmla="*/ 48 h 513"/>
                                <a:gd name="T32" fmla="*/ 1 w 129"/>
                                <a:gd name="T33" fmla="*/ 57 h 513"/>
                                <a:gd name="T34" fmla="*/ 0 w 129"/>
                                <a:gd name="T35" fmla="*/ 65 h 513"/>
                                <a:gd name="T36" fmla="*/ 1 w 129"/>
                                <a:gd name="T37" fmla="*/ 73 h 513"/>
                                <a:gd name="T38" fmla="*/ 3 w 129"/>
                                <a:gd name="T39" fmla="*/ 82 h 513"/>
                                <a:gd name="T40" fmla="*/ 6 w 129"/>
                                <a:gd name="T41" fmla="*/ 90 h 513"/>
                                <a:gd name="T42" fmla="*/ 10 w 129"/>
                                <a:gd name="T43" fmla="*/ 97 h 513"/>
                                <a:gd name="T44" fmla="*/ 14 w 129"/>
                                <a:gd name="T45" fmla="*/ 104 h 513"/>
                                <a:gd name="T46" fmla="*/ 19 w 129"/>
                                <a:gd name="T47" fmla="*/ 110 h 513"/>
                                <a:gd name="T48" fmla="*/ 25 w 129"/>
                                <a:gd name="T49" fmla="*/ 116 h 513"/>
                                <a:gd name="T50" fmla="*/ 32 w 129"/>
                                <a:gd name="T51" fmla="*/ 120 h 513"/>
                                <a:gd name="T52" fmla="*/ 39 w 129"/>
                                <a:gd name="T53" fmla="*/ 124 h 513"/>
                                <a:gd name="T54" fmla="*/ 47 w 129"/>
                                <a:gd name="T55" fmla="*/ 127 h 513"/>
                                <a:gd name="T56" fmla="*/ 56 w 129"/>
                                <a:gd name="T57" fmla="*/ 128 h 513"/>
                                <a:gd name="T58" fmla="*/ 64 w 129"/>
                                <a:gd name="T59" fmla="*/ 130 h 513"/>
                                <a:gd name="T60" fmla="*/ 73 w 129"/>
                                <a:gd name="T61" fmla="*/ 128 h 513"/>
                                <a:gd name="T62" fmla="*/ 81 w 129"/>
                                <a:gd name="T63" fmla="*/ 127 h 513"/>
                                <a:gd name="T64" fmla="*/ 89 w 129"/>
                                <a:gd name="T65" fmla="*/ 124 h 513"/>
                                <a:gd name="T66" fmla="*/ 96 w 129"/>
                                <a:gd name="T67" fmla="*/ 120 h 513"/>
                                <a:gd name="T68" fmla="*/ 103 w 129"/>
                                <a:gd name="T69" fmla="*/ 116 h 513"/>
                                <a:gd name="T70" fmla="*/ 110 w 129"/>
                                <a:gd name="T71" fmla="*/ 110 h 513"/>
                                <a:gd name="T72" fmla="*/ 116 w 129"/>
                                <a:gd name="T73" fmla="*/ 104 h 513"/>
                                <a:gd name="T74" fmla="*/ 120 w 129"/>
                                <a:gd name="T75" fmla="*/ 97 h 513"/>
                                <a:gd name="T76" fmla="*/ 124 w 129"/>
                                <a:gd name="T77" fmla="*/ 90 h 513"/>
                                <a:gd name="T78" fmla="*/ 127 w 129"/>
                                <a:gd name="T79" fmla="*/ 82 h 513"/>
                                <a:gd name="T80" fmla="*/ 129 w 129"/>
                                <a:gd name="T81" fmla="*/ 73 h 513"/>
                                <a:gd name="T82" fmla="*/ 129 w 129"/>
                                <a:gd name="T83" fmla="*/ 65 h 513"/>
                                <a:gd name="T84" fmla="*/ 129 w 129"/>
                                <a:gd name="T85" fmla="*/ 57 h 513"/>
                                <a:gd name="T86" fmla="*/ 127 w 129"/>
                                <a:gd name="T87" fmla="*/ 48 h 513"/>
                                <a:gd name="T88" fmla="*/ 124 w 129"/>
                                <a:gd name="T89" fmla="*/ 40 h 513"/>
                                <a:gd name="T90" fmla="*/ 120 w 129"/>
                                <a:gd name="T91" fmla="*/ 33 h 513"/>
                                <a:gd name="T92" fmla="*/ 116 w 129"/>
                                <a:gd name="T93" fmla="*/ 26 h 513"/>
                                <a:gd name="T94" fmla="*/ 110 w 129"/>
                                <a:gd name="T95" fmla="*/ 19 h 513"/>
                                <a:gd name="T96" fmla="*/ 103 w 129"/>
                                <a:gd name="T97" fmla="*/ 13 h 513"/>
                                <a:gd name="T98" fmla="*/ 96 w 129"/>
                                <a:gd name="T99" fmla="*/ 9 h 513"/>
                                <a:gd name="T100" fmla="*/ 89 w 129"/>
                                <a:gd name="T101" fmla="*/ 4 h 513"/>
                                <a:gd name="T102" fmla="*/ 81 w 129"/>
                                <a:gd name="T103" fmla="*/ 2 h 513"/>
                                <a:gd name="T104" fmla="*/ 73 w 129"/>
                                <a:gd name="T105" fmla="*/ 0 h 513"/>
                                <a:gd name="T106" fmla="*/ 64 w 129"/>
                                <a:gd name="T107" fmla="*/ 0 h 513"/>
                                <a:gd name="T108" fmla="*/ 0 w 129"/>
                                <a:gd name="T109" fmla="*/ 0 h 513"/>
                                <a:gd name="T110" fmla="*/ 129 w 129"/>
                                <a:gd name="T111" fmla="*/ 513 h 5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T108" t="T109" r="T110" b="T111"/>
                              <a:pathLst>
                                <a:path w="129" h="513">
                                  <a:moveTo>
                                    <a:pt x="122" y="189"/>
                                  </a:moveTo>
                                  <a:lnTo>
                                    <a:pt x="7" y="189"/>
                                  </a:lnTo>
                                  <a:lnTo>
                                    <a:pt x="7" y="513"/>
                                  </a:lnTo>
                                  <a:lnTo>
                                    <a:pt x="122" y="513"/>
                                  </a:lnTo>
                                  <a:lnTo>
                                    <a:pt x="122" y="189"/>
                                  </a:lnTo>
                                  <a:close/>
                                  <a:moveTo>
                                    <a:pt x="64" y="0"/>
                                  </a:moveTo>
                                  <a:lnTo>
                                    <a:pt x="56" y="0"/>
                                  </a:lnTo>
                                  <a:lnTo>
                                    <a:pt x="47" y="2"/>
                                  </a:lnTo>
                                  <a:lnTo>
                                    <a:pt x="39" y="4"/>
                                  </a:lnTo>
                                  <a:lnTo>
                                    <a:pt x="32" y="9"/>
                                  </a:lnTo>
                                  <a:lnTo>
                                    <a:pt x="25" y="13"/>
                                  </a:lnTo>
                                  <a:lnTo>
                                    <a:pt x="19" y="19"/>
                                  </a:lnTo>
                                  <a:lnTo>
                                    <a:pt x="14" y="26"/>
                                  </a:lnTo>
                                  <a:lnTo>
                                    <a:pt x="10" y="33"/>
                                  </a:lnTo>
                                  <a:lnTo>
                                    <a:pt x="6" y="40"/>
                                  </a:lnTo>
                                  <a:lnTo>
                                    <a:pt x="3" y="48"/>
                                  </a:lnTo>
                                  <a:lnTo>
                                    <a:pt x="1" y="57"/>
                                  </a:lnTo>
                                  <a:lnTo>
                                    <a:pt x="0" y="65"/>
                                  </a:lnTo>
                                  <a:lnTo>
                                    <a:pt x="1" y="73"/>
                                  </a:lnTo>
                                  <a:lnTo>
                                    <a:pt x="3" y="82"/>
                                  </a:lnTo>
                                  <a:lnTo>
                                    <a:pt x="6" y="90"/>
                                  </a:lnTo>
                                  <a:lnTo>
                                    <a:pt x="10" y="97"/>
                                  </a:lnTo>
                                  <a:lnTo>
                                    <a:pt x="14" y="104"/>
                                  </a:lnTo>
                                  <a:lnTo>
                                    <a:pt x="19" y="110"/>
                                  </a:lnTo>
                                  <a:lnTo>
                                    <a:pt x="25" y="116"/>
                                  </a:lnTo>
                                  <a:lnTo>
                                    <a:pt x="32" y="120"/>
                                  </a:lnTo>
                                  <a:lnTo>
                                    <a:pt x="39" y="124"/>
                                  </a:lnTo>
                                  <a:lnTo>
                                    <a:pt x="47" y="127"/>
                                  </a:lnTo>
                                  <a:lnTo>
                                    <a:pt x="56" y="128"/>
                                  </a:lnTo>
                                  <a:lnTo>
                                    <a:pt x="64" y="130"/>
                                  </a:lnTo>
                                  <a:lnTo>
                                    <a:pt x="73" y="128"/>
                                  </a:lnTo>
                                  <a:lnTo>
                                    <a:pt x="81" y="127"/>
                                  </a:lnTo>
                                  <a:lnTo>
                                    <a:pt x="89" y="124"/>
                                  </a:lnTo>
                                  <a:lnTo>
                                    <a:pt x="96" y="120"/>
                                  </a:lnTo>
                                  <a:lnTo>
                                    <a:pt x="103" y="116"/>
                                  </a:lnTo>
                                  <a:lnTo>
                                    <a:pt x="110" y="110"/>
                                  </a:lnTo>
                                  <a:lnTo>
                                    <a:pt x="116" y="104"/>
                                  </a:lnTo>
                                  <a:lnTo>
                                    <a:pt x="120" y="97"/>
                                  </a:lnTo>
                                  <a:lnTo>
                                    <a:pt x="124" y="90"/>
                                  </a:lnTo>
                                  <a:lnTo>
                                    <a:pt x="127" y="82"/>
                                  </a:lnTo>
                                  <a:lnTo>
                                    <a:pt x="129" y="73"/>
                                  </a:lnTo>
                                  <a:lnTo>
                                    <a:pt x="129" y="65"/>
                                  </a:lnTo>
                                  <a:lnTo>
                                    <a:pt x="129" y="57"/>
                                  </a:lnTo>
                                  <a:lnTo>
                                    <a:pt x="127" y="48"/>
                                  </a:lnTo>
                                  <a:lnTo>
                                    <a:pt x="124" y="40"/>
                                  </a:lnTo>
                                  <a:lnTo>
                                    <a:pt x="120" y="33"/>
                                  </a:lnTo>
                                  <a:lnTo>
                                    <a:pt x="116" y="26"/>
                                  </a:lnTo>
                                  <a:lnTo>
                                    <a:pt x="110" y="19"/>
                                  </a:lnTo>
                                  <a:lnTo>
                                    <a:pt x="103" y="13"/>
                                  </a:lnTo>
                                  <a:lnTo>
                                    <a:pt x="96" y="9"/>
                                  </a:lnTo>
                                  <a:lnTo>
                                    <a:pt x="89" y="4"/>
                                  </a:lnTo>
                                  <a:lnTo>
                                    <a:pt x="81" y="2"/>
                                  </a:lnTo>
                                  <a:lnTo>
                                    <a:pt x="73" y="0"/>
                                  </a:lnTo>
                                  <a:lnTo>
                                    <a:pt x="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157"/>
                          <wps:cNvSpPr>
                            <a:spLocks noEditPoints="1"/>
                          </wps:cNvSpPr>
                          <wps:spPr bwMode="auto">
                            <a:xfrm>
                              <a:off x="1073" y="259"/>
                              <a:ext cx="119" cy="115"/>
                            </a:xfrm>
                            <a:custGeom>
                              <a:avLst/>
                              <a:gdLst>
                                <a:gd name="T0" fmla="*/ 119 w 357"/>
                                <a:gd name="T1" fmla="*/ 118 h 346"/>
                                <a:gd name="T2" fmla="*/ 126 w 357"/>
                                <a:gd name="T3" fmla="*/ 104 h 346"/>
                                <a:gd name="T4" fmla="*/ 136 w 357"/>
                                <a:gd name="T5" fmla="*/ 91 h 346"/>
                                <a:gd name="T6" fmla="*/ 147 w 357"/>
                                <a:gd name="T7" fmla="*/ 83 h 346"/>
                                <a:gd name="T8" fmla="*/ 161 w 357"/>
                                <a:gd name="T9" fmla="*/ 77 h 346"/>
                                <a:gd name="T10" fmla="*/ 177 w 357"/>
                                <a:gd name="T11" fmla="*/ 74 h 346"/>
                                <a:gd name="T12" fmla="*/ 194 w 357"/>
                                <a:gd name="T13" fmla="*/ 74 h 346"/>
                                <a:gd name="T14" fmla="*/ 208 w 357"/>
                                <a:gd name="T15" fmla="*/ 77 h 346"/>
                                <a:gd name="T16" fmla="*/ 222 w 357"/>
                                <a:gd name="T17" fmla="*/ 84 h 346"/>
                                <a:gd name="T18" fmla="*/ 233 w 357"/>
                                <a:gd name="T19" fmla="*/ 93 h 346"/>
                                <a:gd name="T20" fmla="*/ 242 w 357"/>
                                <a:gd name="T21" fmla="*/ 104 h 346"/>
                                <a:gd name="T22" fmla="*/ 248 w 357"/>
                                <a:gd name="T23" fmla="*/ 118 h 346"/>
                                <a:gd name="T24" fmla="*/ 117 w 357"/>
                                <a:gd name="T25" fmla="*/ 125 h 346"/>
                                <a:gd name="T26" fmla="*/ 356 w 357"/>
                                <a:gd name="T27" fmla="*/ 153 h 346"/>
                                <a:gd name="T28" fmla="*/ 349 w 357"/>
                                <a:gd name="T29" fmla="*/ 116 h 346"/>
                                <a:gd name="T30" fmla="*/ 340 w 357"/>
                                <a:gd name="T31" fmla="*/ 94 h 346"/>
                                <a:gd name="T32" fmla="*/ 331 w 357"/>
                                <a:gd name="T33" fmla="*/ 74 h 346"/>
                                <a:gd name="T34" fmla="*/ 318 w 357"/>
                                <a:gd name="T35" fmla="*/ 56 h 346"/>
                                <a:gd name="T36" fmla="*/ 303 w 357"/>
                                <a:gd name="T37" fmla="*/ 41 h 346"/>
                                <a:gd name="T38" fmla="*/ 284 w 357"/>
                                <a:gd name="T39" fmla="*/ 28 h 346"/>
                                <a:gd name="T40" fmla="*/ 265 w 357"/>
                                <a:gd name="T41" fmla="*/ 17 h 346"/>
                                <a:gd name="T42" fmla="*/ 244 w 357"/>
                                <a:gd name="T43" fmla="*/ 8 h 346"/>
                                <a:gd name="T44" fmla="*/ 219 w 357"/>
                                <a:gd name="T45" fmla="*/ 3 h 346"/>
                                <a:gd name="T46" fmla="*/ 194 w 357"/>
                                <a:gd name="T47" fmla="*/ 0 h 346"/>
                                <a:gd name="T48" fmla="*/ 160 w 357"/>
                                <a:gd name="T49" fmla="*/ 0 h 346"/>
                                <a:gd name="T50" fmla="*/ 124 w 357"/>
                                <a:gd name="T51" fmla="*/ 7 h 346"/>
                                <a:gd name="T52" fmla="*/ 91 w 357"/>
                                <a:gd name="T53" fmla="*/ 18 h 346"/>
                                <a:gd name="T54" fmla="*/ 63 w 357"/>
                                <a:gd name="T55" fmla="*/ 35 h 346"/>
                                <a:gd name="T56" fmla="*/ 40 w 357"/>
                                <a:gd name="T57" fmla="*/ 57 h 346"/>
                                <a:gd name="T58" fmla="*/ 21 w 357"/>
                                <a:gd name="T59" fmla="*/ 84 h 346"/>
                                <a:gd name="T60" fmla="*/ 7 w 357"/>
                                <a:gd name="T61" fmla="*/ 116 h 346"/>
                                <a:gd name="T62" fmla="*/ 2 w 357"/>
                                <a:gd name="T63" fmla="*/ 153 h 346"/>
                                <a:gd name="T64" fmla="*/ 2 w 357"/>
                                <a:gd name="T65" fmla="*/ 194 h 346"/>
                                <a:gd name="T66" fmla="*/ 9 w 357"/>
                                <a:gd name="T67" fmla="*/ 230 h 346"/>
                                <a:gd name="T68" fmla="*/ 23 w 357"/>
                                <a:gd name="T69" fmla="*/ 263 h 346"/>
                                <a:gd name="T70" fmla="*/ 42 w 357"/>
                                <a:gd name="T71" fmla="*/ 289 h 346"/>
                                <a:gd name="T72" fmla="*/ 68 w 357"/>
                                <a:gd name="T73" fmla="*/ 312 h 346"/>
                                <a:gd name="T74" fmla="*/ 97 w 357"/>
                                <a:gd name="T75" fmla="*/ 329 h 346"/>
                                <a:gd name="T76" fmla="*/ 131 w 357"/>
                                <a:gd name="T77" fmla="*/ 339 h 346"/>
                                <a:gd name="T78" fmla="*/ 168 w 357"/>
                                <a:gd name="T79" fmla="*/ 346 h 346"/>
                                <a:gd name="T80" fmla="*/ 202 w 357"/>
                                <a:gd name="T81" fmla="*/ 346 h 346"/>
                                <a:gd name="T82" fmla="*/ 229 w 357"/>
                                <a:gd name="T83" fmla="*/ 341 h 346"/>
                                <a:gd name="T84" fmla="*/ 255 w 357"/>
                                <a:gd name="T85" fmla="*/ 336 h 346"/>
                                <a:gd name="T86" fmla="*/ 280 w 357"/>
                                <a:gd name="T87" fmla="*/ 325 h 346"/>
                                <a:gd name="T88" fmla="*/ 301 w 357"/>
                                <a:gd name="T89" fmla="*/ 310 h 346"/>
                                <a:gd name="T90" fmla="*/ 321 w 357"/>
                                <a:gd name="T91" fmla="*/ 294 h 346"/>
                                <a:gd name="T92" fmla="*/ 336 w 357"/>
                                <a:gd name="T93" fmla="*/ 273 h 346"/>
                                <a:gd name="T94" fmla="*/ 349 w 357"/>
                                <a:gd name="T95" fmla="*/ 249 h 346"/>
                                <a:gd name="T96" fmla="*/ 242 w 357"/>
                                <a:gd name="T97" fmla="*/ 235 h 346"/>
                                <a:gd name="T98" fmla="*/ 231 w 357"/>
                                <a:gd name="T99" fmla="*/ 249 h 346"/>
                                <a:gd name="T100" fmla="*/ 219 w 357"/>
                                <a:gd name="T101" fmla="*/ 257 h 346"/>
                                <a:gd name="T102" fmla="*/ 205 w 357"/>
                                <a:gd name="T103" fmla="*/ 263 h 346"/>
                                <a:gd name="T104" fmla="*/ 187 w 357"/>
                                <a:gd name="T105" fmla="*/ 264 h 346"/>
                                <a:gd name="T106" fmla="*/ 156 w 357"/>
                                <a:gd name="T107" fmla="*/ 260 h 346"/>
                                <a:gd name="T108" fmla="*/ 143 w 357"/>
                                <a:gd name="T109" fmla="*/ 254 h 346"/>
                                <a:gd name="T110" fmla="*/ 133 w 357"/>
                                <a:gd name="T111" fmla="*/ 246 h 346"/>
                                <a:gd name="T112" fmla="*/ 125 w 357"/>
                                <a:gd name="T113" fmla="*/ 235 h 346"/>
                                <a:gd name="T114" fmla="*/ 119 w 357"/>
                                <a:gd name="T115" fmla="*/ 223 h 346"/>
                                <a:gd name="T116" fmla="*/ 115 w 357"/>
                                <a:gd name="T117" fmla="*/ 192 h 346"/>
                                <a:gd name="T118" fmla="*/ 357 w 357"/>
                                <a:gd name="T119" fmla="*/ 180 h 346"/>
                                <a:gd name="T120" fmla="*/ 0 w 357"/>
                                <a:gd name="T121" fmla="*/ 0 h 346"/>
                                <a:gd name="T122" fmla="*/ 357 w 357"/>
                                <a:gd name="T123" fmla="*/ 346 h 3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T120" t="T121" r="T122" b="T123"/>
                              <a:pathLst>
                                <a:path w="357" h="346">
                                  <a:moveTo>
                                    <a:pt x="117" y="125"/>
                                  </a:moveTo>
                                  <a:lnTo>
                                    <a:pt x="119" y="118"/>
                                  </a:lnTo>
                                  <a:lnTo>
                                    <a:pt x="122" y="109"/>
                                  </a:lnTo>
                                  <a:lnTo>
                                    <a:pt x="126" y="104"/>
                                  </a:lnTo>
                                  <a:lnTo>
                                    <a:pt x="131" y="97"/>
                                  </a:lnTo>
                                  <a:lnTo>
                                    <a:pt x="136" y="91"/>
                                  </a:lnTo>
                                  <a:lnTo>
                                    <a:pt x="142" y="87"/>
                                  </a:lnTo>
                                  <a:lnTo>
                                    <a:pt x="147" y="83"/>
                                  </a:lnTo>
                                  <a:lnTo>
                                    <a:pt x="154" y="80"/>
                                  </a:lnTo>
                                  <a:lnTo>
                                    <a:pt x="161" y="77"/>
                                  </a:lnTo>
                                  <a:lnTo>
                                    <a:pt x="170" y="76"/>
                                  </a:lnTo>
                                  <a:lnTo>
                                    <a:pt x="177" y="74"/>
                                  </a:lnTo>
                                  <a:lnTo>
                                    <a:pt x="185" y="74"/>
                                  </a:lnTo>
                                  <a:lnTo>
                                    <a:pt x="194" y="74"/>
                                  </a:lnTo>
                                  <a:lnTo>
                                    <a:pt x="201" y="76"/>
                                  </a:lnTo>
                                  <a:lnTo>
                                    <a:pt x="208" y="77"/>
                                  </a:lnTo>
                                  <a:lnTo>
                                    <a:pt x="215" y="80"/>
                                  </a:lnTo>
                                  <a:lnTo>
                                    <a:pt x="222" y="84"/>
                                  </a:lnTo>
                                  <a:lnTo>
                                    <a:pt x="227" y="88"/>
                                  </a:lnTo>
                                  <a:lnTo>
                                    <a:pt x="233" y="93"/>
                                  </a:lnTo>
                                  <a:lnTo>
                                    <a:pt x="238" y="98"/>
                                  </a:lnTo>
                                  <a:lnTo>
                                    <a:pt x="242" y="104"/>
                                  </a:lnTo>
                                  <a:lnTo>
                                    <a:pt x="245" y="111"/>
                                  </a:lnTo>
                                  <a:lnTo>
                                    <a:pt x="248" y="118"/>
                                  </a:lnTo>
                                  <a:lnTo>
                                    <a:pt x="249" y="125"/>
                                  </a:lnTo>
                                  <a:lnTo>
                                    <a:pt x="117" y="125"/>
                                  </a:lnTo>
                                  <a:close/>
                                  <a:moveTo>
                                    <a:pt x="357" y="180"/>
                                  </a:moveTo>
                                  <a:lnTo>
                                    <a:pt x="356" y="153"/>
                                  </a:lnTo>
                                  <a:lnTo>
                                    <a:pt x="352" y="128"/>
                                  </a:lnTo>
                                  <a:lnTo>
                                    <a:pt x="349" y="116"/>
                                  </a:lnTo>
                                  <a:lnTo>
                                    <a:pt x="345" y="105"/>
                                  </a:lnTo>
                                  <a:lnTo>
                                    <a:pt x="340" y="94"/>
                                  </a:lnTo>
                                  <a:lnTo>
                                    <a:pt x="336" y="84"/>
                                  </a:lnTo>
                                  <a:lnTo>
                                    <a:pt x="331" y="74"/>
                                  </a:lnTo>
                                  <a:lnTo>
                                    <a:pt x="324" y="64"/>
                                  </a:lnTo>
                                  <a:lnTo>
                                    <a:pt x="318" y="56"/>
                                  </a:lnTo>
                                  <a:lnTo>
                                    <a:pt x="310" y="48"/>
                                  </a:lnTo>
                                  <a:lnTo>
                                    <a:pt x="303" y="41"/>
                                  </a:lnTo>
                                  <a:lnTo>
                                    <a:pt x="294" y="34"/>
                                  </a:lnTo>
                                  <a:lnTo>
                                    <a:pt x="284" y="28"/>
                                  </a:lnTo>
                                  <a:lnTo>
                                    <a:pt x="275" y="22"/>
                                  </a:lnTo>
                                  <a:lnTo>
                                    <a:pt x="265" y="17"/>
                                  </a:lnTo>
                                  <a:lnTo>
                                    <a:pt x="255" y="12"/>
                                  </a:lnTo>
                                  <a:lnTo>
                                    <a:pt x="244" y="8"/>
                                  </a:lnTo>
                                  <a:lnTo>
                                    <a:pt x="231" y="5"/>
                                  </a:lnTo>
                                  <a:lnTo>
                                    <a:pt x="219" y="3"/>
                                  </a:lnTo>
                                  <a:lnTo>
                                    <a:pt x="206" y="1"/>
                                  </a:lnTo>
                                  <a:lnTo>
                                    <a:pt x="194" y="0"/>
                                  </a:lnTo>
                                  <a:lnTo>
                                    <a:pt x="180" y="0"/>
                                  </a:lnTo>
                                  <a:lnTo>
                                    <a:pt x="160" y="0"/>
                                  </a:lnTo>
                                  <a:lnTo>
                                    <a:pt x="142" y="3"/>
                                  </a:lnTo>
                                  <a:lnTo>
                                    <a:pt x="124" y="7"/>
                                  </a:lnTo>
                                  <a:lnTo>
                                    <a:pt x="107" y="11"/>
                                  </a:lnTo>
                                  <a:lnTo>
                                    <a:pt x="91" y="18"/>
                                  </a:lnTo>
                                  <a:lnTo>
                                    <a:pt x="77" y="25"/>
                                  </a:lnTo>
                                  <a:lnTo>
                                    <a:pt x="63" y="35"/>
                                  </a:lnTo>
                                  <a:lnTo>
                                    <a:pt x="51" y="46"/>
                                  </a:lnTo>
                                  <a:lnTo>
                                    <a:pt x="40" y="57"/>
                                  </a:lnTo>
                                  <a:lnTo>
                                    <a:pt x="30" y="70"/>
                                  </a:lnTo>
                                  <a:lnTo>
                                    <a:pt x="21" y="84"/>
                                  </a:lnTo>
                                  <a:lnTo>
                                    <a:pt x="14" y="100"/>
                                  </a:lnTo>
                                  <a:lnTo>
                                    <a:pt x="7" y="116"/>
                                  </a:lnTo>
                                  <a:lnTo>
                                    <a:pt x="5" y="135"/>
                                  </a:lnTo>
                                  <a:lnTo>
                                    <a:pt x="2" y="153"/>
                                  </a:lnTo>
                                  <a:lnTo>
                                    <a:pt x="0" y="173"/>
                                  </a:lnTo>
                                  <a:lnTo>
                                    <a:pt x="2" y="194"/>
                                  </a:lnTo>
                                  <a:lnTo>
                                    <a:pt x="5" y="212"/>
                                  </a:lnTo>
                                  <a:lnTo>
                                    <a:pt x="9" y="230"/>
                                  </a:lnTo>
                                  <a:lnTo>
                                    <a:pt x="14" y="247"/>
                                  </a:lnTo>
                                  <a:lnTo>
                                    <a:pt x="23" y="263"/>
                                  </a:lnTo>
                                  <a:lnTo>
                                    <a:pt x="31" y="277"/>
                                  </a:lnTo>
                                  <a:lnTo>
                                    <a:pt x="42" y="289"/>
                                  </a:lnTo>
                                  <a:lnTo>
                                    <a:pt x="54" y="301"/>
                                  </a:lnTo>
                                  <a:lnTo>
                                    <a:pt x="68" y="312"/>
                                  </a:lnTo>
                                  <a:lnTo>
                                    <a:pt x="82" y="320"/>
                                  </a:lnTo>
                                  <a:lnTo>
                                    <a:pt x="97" y="329"/>
                                  </a:lnTo>
                                  <a:lnTo>
                                    <a:pt x="114" y="334"/>
                                  </a:lnTo>
                                  <a:lnTo>
                                    <a:pt x="131" y="339"/>
                                  </a:lnTo>
                                  <a:lnTo>
                                    <a:pt x="149" y="343"/>
                                  </a:lnTo>
                                  <a:lnTo>
                                    <a:pt x="168" y="346"/>
                                  </a:lnTo>
                                  <a:lnTo>
                                    <a:pt x="188" y="346"/>
                                  </a:lnTo>
                                  <a:lnTo>
                                    <a:pt x="202" y="346"/>
                                  </a:lnTo>
                                  <a:lnTo>
                                    <a:pt x="216" y="344"/>
                                  </a:lnTo>
                                  <a:lnTo>
                                    <a:pt x="229" y="341"/>
                                  </a:lnTo>
                                  <a:lnTo>
                                    <a:pt x="242" y="339"/>
                                  </a:lnTo>
                                  <a:lnTo>
                                    <a:pt x="255" y="336"/>
                                  </a:lnTo>
                                  <a:lnTo>
                                    <a:pt x="268" y="330"/>
                                  </a:lnTo>
                                  <a:lnTo>
                                    <a:pt x="280" y="325"/>
                                  </a:lnTo>
                                  <a:lnTo>
                                    <a:pt x="291" y="319"/>
                                  </a:lnTo>
                                  <a:lnTo>
                                    <a:pt x="301" y="310"/>
                                  </a:lnTo>
                                  <a:lnTo>
                                    <a:pt x="312" y="303"/>
                                  </a:lnTo>
                                  <a:lnTo>
                                    <a:pt x="321" y="294"/>
                                  </a:lnTo>
                                  <a:lnTo>
                                    <a:pt x="329" y="284"/>
                                  </a:lnTo>
                                  <a:lnTo>
                                    <a:pt x="336" y="273"/>
                                  </a:lnTo>
                                  <a:lnTo>
                                    <a:pt x="343" y="261"/>
                                  </a:lnTo>
                                  <a:lnTo>
                                    <a:pt x="349" y="249"/>
                                  </a:lnTo>
                                  <a:lnTo>
                                    <a:pt x="352" y="235"/>
                                  </a:lnTo>
                                  <a:lnTo>
                                    <a:pt x="242" y="235"/>
                                  </a:lnTo>
                                  <a:lnTo>
                                    <a:pt x="237" y="242"/>
                                  </a:lnTo>
                                  <a:lnTo>
                                    <a:pt x="231" y="249"/>
                                  </a:lnTo>
                                  <a:lnTo>
                                    <a:pt x="226" y="253"/>
                                  </a:lnTo>
                                  <a:lnTo>
                                    <a:pt x="219" y="257"/>
                                  </a:lnTo>
                                  <a:lnTo>
                                    <a:pt x="212" y="260"/>
                                  </a:lnTo>
                                  <a:lnTo>
                                    <a:pt x="205" y="263"/>
                                  </a:lnTo>
                                  <a:lnTo>
                                    <a:pt x="196" y="264"/>
                                  </a:lnTo>
                                  <a:lnTo>
                                    <a:pt x="187" y="264"/>
                                  </a:lnTo>
                                  <a:lnTo>
                                    <a:pt x="171" y="263"/>
                                  </a:lnTo>
                                  <a:lnTo>
                                    <a:pt x="156" y="260"/>
                                  </a:lnTo>
                                  <a:lnTo>
                                    <a:pt x="150" y="257"/>
                                  </a:lnTo>
                                  <a:lnTo>
                                    <a:pt x="143" y="254"/>
                                  </a:lnTo>
                                  <a:lnTo>
                                    <a:pt x="139" y="250"/>
                                  </a:lnTo>
                                  <a:lnTo>
                                    <a:pt x="133" y="246"/>
                                  </a:lnTo>
                                  <a:lnTo>
                                    <a:pt x="129" y="240"/>
                                  </a:lnTo>
                                  <a:lnTo>
                                    <a:pt x="125" y="235"/>
                                  </a:lnTo>
                                  <a:lnTo>
                                    <a:pt x="122" y="229"/>
                                  </a:lnTo>
                                  <a:lnTo>
                                    <a:pt x="119" y="223"/>
                                  </a:lnTo>
                                  <a:lnTo>
                                    <a:pt x="117" y="208"/>
                                  </a:lnTo>
                                  <a:lnTo>
                                    <a:pt x="115" y="192"/>
                                  </a:lnTo>
                                  <a:lnTo>
                                    <a:pt x="357" y="192"/>
                                  </a:lnTo>
                                  <a:lnTo>
                                    <a:pt x="357" y="1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158"/>
                          <wps:cNvSpPr>
                            <a:spLocks/>
                          </wps:cNvSpPr>
                          <wps:spPr bwMode="auto">
                            <a:xfrm>
                              <a:off x="1209" y="259"/>
                              <a:ext cx="114" cy="111"/>
                            </a:xfrm>
                            <a:custGeom>
                              <a:avLst/>
                              <a:gdLst>
                                <a:gd name="T0" fmla="*/ 115 w 341"/>
                                <a:gd name="T1" fmla="*/ 10 h 334"/>
                                <a:gd name="T2" fmla="*/ 0 w 341"/>
                                <a:gd name="T3" fmla="*/ 10 h 334"/>
                                <a:gd name="T4" fmla="*/ 0 w 341"/>
                                <a:gd name="T5" fmla="*/ 334 h 334"/>
                                <a:gd name="T6" fmla="*/ 115 w 341"/>
                                <a:gd name="T7" fmla="*/ 334 h 334"/>
                                <a:gd name="T8" fmla="*/ 115 w 341"/>
                                <a:gd name="T9" fmla="*/ 167 h 334"/>
                                <a:gd name="T10" fmla="*/ 115 w 341"/>
                                <a:gd name="T11" fmla="*/ 152 h 334"/>
                                <a:gd name="T12" fmla="*/ 118 w 341"/>
                                <a:gd name="T13" fmla="*/ 138 h 334"/>
                                <a:gd name="T14" fmla="*/ 122 w 341"/>
                                <a:gd name="T15" fmla="*/ 125 h 334"/>
                                <a:gd name="T16" fmla="*/ 127 w 341"/>
                                <a:gd name="T17" fmla="*/ 114 h 334"/>
                                <a:gd name="T18" fmla="*/ 130 w 341"/>
                                <a:gd name="T19" fmla="*/ 108 h 334"/>
                                <a:gd name="T20" fmla="*/ 134 w 341"/>
                                <a:gd name="T21" fmla="*/ 104 h 334"/>
                                <a:gd name="T22" fmla="*/ 140 w 341"/>
                                <a:gd name="T23" fmla="*/ 101 h 334"/>
                                <a:gd name="T24" fmla="*/ 146 w 341"/>
                                <a:gd name="T25" fmla="*/ 97 h 334"/>
                                <a:gd name="T26" fmla="*/ 151 w 341"/>
                                <a:gd name="T27" fmla="*/ 94 h 334"/>
                                <a:gd name="T28" fmla="*/ 158 w 341"/>
                                <a:gd name="T29" fmla="*/ 93 h 334"/>
                                <a:gd name="T30" fmla="*/ 167 w 341"/>
                                <a:gd name="T31" fmla="*/ 91 h 334"/>
                                <a:gd name="T32" fmla="*/ 175 w 341"/>
                                <a:gd name="T33" fmla="*/ 91 h 334"/>
                                <a:gd name="T34" fmla="*/ 182 w 341"/>
                                <a:gd name="T35" fmla="*/ 91 h 334"/>
                                <a:gd name="T36" fmla="*/ 190 w 341"/>
                                <a:gd name="T37" fmla="*/ 93 h 334"/>
                                <a:gd name="T38" fmla="*/ 196 w 341"/>
                                <a:gd name="T39" fmla="*/ 94 h 334"/>
                                <a:gd name="T40" fmla="*/ 202 w 341"/>
                                <a:gd name="T41" fmla="*/ 97 h 334"/>
                                <a:gd name="T42" fmla="*/ 207 w 341"/>
                                <a:gd name="T43" fmla="*/ 100 h 334"/>
                                <a:gd name="T44" fmla="*/ 211 w 341"/>
                                <a:gd name="T45" fmla="*/ 104 h 334"/>
                                <a:gd name="T46" fmla="*/ 214 w 341"/>
                                <a:gd name="T47" fmla="*/ 108 h 334"/>
                                <a:gd name="T48" fmla="*/ 217 w 341"/>
                                <a:gd name="T49" fmla="*/ 112 h 334"/>
                                <a:gd name="T50" fmla="*/ 221 w 341"/>
                                <a:gd name="T51" fmla="*/ 122 h 334"/>
                                <a:gd name="T52" fmla="*/ 224 w 341"/>
                                <a:gd name="T53" fmla="*/ 133 h 334"/>
                                <a:gd name="T54" fmla="*/ 225 w 341"/>
                                <a:gd name="T55" fmla="*/ 145 h 334"/>
                                <a:gd name="T56" fmla="*/ 227 w 341"/>
                                <a:gd name="T57" fmla="*/ 156 h 334"/>
                                <a:gd name="T58" fmla="*/ 227 w 341"/>
                                <a:gd name="T59" fmla="*/ 167 h 334"/>
                                <a:gd name="T60" fmla="*/ 227 w 341"/>
                                <a:gd name="T61" fmla="*/ 177 h 334"/>
                                <a:gd name="T62" fmla="*/ 227 w 341"/>
                                <a:gd name="T63" fmla="*/ 334 h 334"/>
                                <a:gd name="T64" fmla="*/ 341 w 341"/>
                                <a:gd name="T65" fmla="*/ 334 h 334"/>
                                <a:gd name="T66" fmla="*/ 341 w 341"/>
                                <a:gd name="T67" fmla="*/ 135 h 334"/>
                                <a:gd name="T68" fmla="*/ 340 w 341"/>
                                <a:gd name="T69" fmla="*/ 119 h 334"/>
                                <a:gd name="T70" fmla="*/ 339 w 341"/>
                                <a:gd name="T71" fmla="*/ 105 h 334"/>
                                <a:gd name="T72" fmla="*/ 337 w 341"/>
                                <a:gd name="T73" fmla="*/ 93 h 334"/>
                                <a:gd name="T74" fmla="*/ 334 w 341"/>
                                <a:gd name="T75" fmla="*/ 80 h 334"/>
                                <a:gd name="T76" fmla="*/ 330 w 341"/>
                                <a:gd name="T77" fmla="*/ 67 h 334"/>
                                <a:gd name="T78" fmla="*/ 325 w 341"/>
                                <a:gd name="T79" fmla="*/ 56 h 334"/>
                                <a:gd name="T80" fmla="*/ 319 w 341"/>
                                <a:gd name="T81" fmla="*/ 46 h 334"/>
                                <a:gd name="T82" fmla="*/ 312 w 341"/>
                                <a:gd name="T83" fmla="*/ 36 h 334"/>
                                <a:gd name="T84" fmla="*/ 305 w 341"/>
                                <a:gd name="T85" fmla="*/ 28 h 334"/>
                                <a:gd name="T86" fmla="*/ 295 w 341"/>
                                <a:gd name="T87" fmla="*/ 21 h 334"/>
                                <a:gd name="T88" fmla="*/ 285 w 341"/>
                                <a:gd name="T89" fmla="*/ 15 h 334"/>
                                <a:gd name="T90" fmla="*/ 274 w 341"/>
                                <a:gd name="T91" fmla="*/ 10 h 334"/>
                                <a:gd name="T92" fmla="*/ 263 w 341"/>
                                <a:gd name="T93" fmla="*/ 5 h 334"/>
                                <a:gd name="T94" fmla="*/ 249 w 341"/>
                                <a:gd name="T95" fmla="*/ 3 h 334"/>
                                <a:gd name="T96" fmla="*/ 235 w 341"/>
                                <a:gd name="T97" fmla="*/ 0 h 334"/>
                                <a:gd name="T98" fmla="*/ 220 w 341"/>
                                <a:gd name="T99" fmla="*/ 0 h 334"/>
                                <a:gd name="T100" fmla="*/ 197 w 341"/>
                                <a:gd name="T101" fmla="*/ 1 h 334"/>
                                <a:gd name="T102" fmla="*/ 178 w 341"/>
                                <a:gd name="T103" fmla="*/ 4 h 334"/>
                                <a:gd name="T104" fmla="*/ 169 w 341"/>
                                <a:gd name="T105" fmla="*/ 7 h 334"/>
                                <a:gd name="T106" fmla="*/ 161 w 341"/>
                                <a:gd name="T107" fmla="*/ 11 h 334"/>
                                <a:gd name="T108" fmla="*/ 153 w 341"/>
                                <a:gd name="T109" fmla="*/ 15 h 334"/>
                                <a:gd name="T110" fmla="*/ 144 w 341"/>
                                <a:gd name="T111" fmla="*/ 21 h 334"/>
                                <a:gd name="T112" fmla="*/ 137 w 341"/>
                                <a:gd name="T113" fmla="*/ 27 h 334"/>
                                <a:gd name="T114" fmla="*/ 130 w 341"/>
                                <a:gd name="T115" fmla="*/ 35 h 334"/>
                                <a:gd name="T116" fmla="*/ 123 w 341"/>
                                <a:gd name="T117" fmla="*/ 43 h 334"/>
                                <a:gd name="T118" fmla="*/ 116 w 341"/>
                                <a:gd name="T119" fmla="*/ 52 h 334"/>
                                <a:gd name="T120" fmla="*/ 115 w 341"/>
                                <a:gd name="T121" fmla="*/ 52 h 334"/>
                                <a:gd name="T122" fmla="*/ 115 w 341"/>
                                <a:gd name="T123" fmla="*/ 10 h 334"/>
                                <a:gd name="T124" fmla="*/ 0 w 341"/>
                                <a:gd name="T125" fmla="*/ 0 h 334"/>
                                <a:gd name="T126" fmla="*/ 341 w 341"/>
                                <a:gd name="T127" fmla="*/ 334 h 3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T124" t="T125" r="T126" b="T127"/>
                              <a:pathLst>
                                <a:path w="341" h="334">
                                  <a:moveTo>
                                    <a:pt x="115" y="10"/>
                                  </a:moveTo>
                                  <a:lnTo>
                                    <a:pt x="0" y="10"/>
                                  </a:lnTo>
                                  <a:lnTo>
                                    <a:pt x="0" y="334"/>
                                  </a:lnTo>
                                  <a:lnTo>
                                    <a:pt x="115" y="334"/>
                                  </a:lnTo>
                                  <a:lnTo>
                                    <a:pt x="115" y="167"/>
                                  </a:lnTo>
                                  <a:lnTo>
                                    <a:pt x="115" y="152"/>
                                  </a:lnTo>
                                  <a:lnTo>
                                    <a:pt x="118" y="138"/>
                                  </a:lnTo>
                                  <a:lnTo>
                                    <a:pt x="122" y="125"/>
                                  </a:lnTo>
                                  <a:lnTo>
                                    <a:pt x="127" y="114"/>
                                  </a:lnTo>
                                  <a:lnTo>
                                    <a:pt x="130" y="108"/>
                                  </a:lnTo>
                                  <a:lnTo>
                                    <a:pt x="134" y="104"/>
                                  </a:lnTo>
                                  <a:lnTo>
                                    <a:pt x="140" y="101"/>
                                  </a:lnTo>
                                  <a:lnTo>
                                    <a:pt x="146" y="97"/>
                                  </a:lnTo>
                                  <a:lnTo>
                                    <a:pt x="151" y="94"/>
                                  </a:lnTo>
                                  <a:lnTo>
                                    <a:pt x="158" y="93"/>
                                  </a:lnTo>
                                  <a:lnTo>
                                    <a:pt x="167" y="91"/>
                                  </a:lnTo>
                                  <a:lnTo>
                                    <a:pt x="175" y="91"/>
                                  </a:lnTo>
                                  <a:lnTo>
                                    <a:pt x="182" y="91"/>
                                  </a:lnTo>
                                  <a:lnTo>
                                    <a:pt x="190" y="93"/>
                                  </a:lnTo>
                                  <a:lnTo>
                                    <a:pt x="196" y="94"/>
                                  </a:lnTo>
                                  <a:lnTo>
                                    <a:pt x="202" y="97"/>
                                  </a:lnTo>
                                  <a:lnTo>
                                    <a:pt x="207" y="100"/>
                                  </a:lnTo>
                                  <a:lnTo>
                                    <a:pt x="211" y="104"/>
                                  </a:lnTo>
                                  <a:lnTo>
                                    <a:pt x="214" y="108"/>
                                  </a:lnTo>
                                  <a:lnTo>
                                    <a:pt x="217" y="112"/>
                                  </a:lnTo>
                                  <a:lnTo>
                                    <a:pt x="221" y="122"/>
                                  </a:lnTo>
                                  <a:lnTo>
                                    <a:pt x="224" y="133"/>
                                  </a:lnTo>
                                  <a:lnTo>
                                    <a:pt x="225" y="145"/>
                                  </a:lnTo>
                                  <a:lnTo>
                                    <a:pt x="227" y="156"/>
                                  </a:lnTo>
                                  <a:lnTo>
                                    <a:pt x="227" y="167"/>
                                  </a:lnTo>
                                  <a:lnTo>
                                    <a:pt x="227" y="177"/>
                                  </a:lnTo>
                                  <a:lnTo>
                                    <a:pt x="227" y="334"/>
                                  </a:lnTo>
                                  <a:lnTo>
                                    <a:pt x="341" y="334"/>
                                  </a:lnTo>
                                  <a:lnTo>
                                    <a:pt x="341" y="135"/>
                                  </a:lnTo>
                                  <a:lnTo>
                                    <a:pt x="340" y="119"/>
                                  </a:lnTo>
                                  <a:lnTo>
                                    <a:pt x="339" y="105"/>
                                  </a:lnTo>
                                  <a:lnTo>
                                    <a:pt x="337" y="93"/>
                                  </a:lnTo>
                                  <a:lnTo>
                                    <a:pt x="334" y="80"/>
                                  </a:lnTo>
                                  <a:lnTo>
                                    <a:pt x="330" y="67"/>
                                  </a:lnTo>
                                  <a:lnTo>
                                    <a:pt x="325" y="56"/>
                                  </a:lnTo>
                                  <a:lnTo>
                                    <a:pt x="319" y="46"/>
                                  </a:lnTo>
                                  <a:lnTo>
                                    <a:pt x="312" y="36"/>
                                  </a:lnTo>
                                  <a:lnTo>
                                    <a:pt x="305" y="28"/>
                                  </a:lnTo>
                                  <a:lnTo>
                                    <a:pt x="295" y="21"/>
                                  </a:lnTo>
                                  <a:lnTo>
                                    <a:pt x="285" y="15"/>
                                  </a:lnTo>
                                  <a:lnTo>
                                    <a:pt x="274" y="10"/>
                                  </a:lnTo>
                                  <a:lnTo>
                                    <a:pt x="263" y="5"/>
                                  </a:lnTo>
                                  <a:lnTo>
                                    <a:pt x="249" y="3"/>
                                  </a:lnTo>
                                  <a:lnTo>
                                    <a:pt x="235" y="0"/>
                                  </a:lnTo>
                                  <a:lnTo>
                                    <a:pt x="220" y="0"/>
                                  </a:lnTo>
                                  <a:lnTo>
                                    <a:pt x="197" y="1"/>
                                  </a:lnTo>
                                  <a:lnTo>
                                    <a:pt x="178" y="4"/>
                                  </a:lnTo>
                                  <a:lnTo>
                                    <a:pt x="169" y="7"/>
                                  </a:lnTo>
                                  <a:lnTo>
                                    <a:pt x="161" y="11"/>
                                  </a:lnTo>
                                  <a:lnTo>
                                    <a:pt x="153" y="15"/>
                                  </a:lnTo>
                                  <a:lnTo>
                                    <a:pt x="144" y="21"/>
                                  </a:lnTo>
                                  <a:lnTo>
                                    <a:pt x="137" y="27"/>
                                  </a:lnTo>
                                  <a:lnTo>
                                    <a:pt x="130" y="35"/>
                                  </a:lnTo>
                                  <a:lnTo>
                                    <a:pt x="123" y="43"/>
                                  </a:lnTo>
                                  <a:lnTo>
                                    <a:pt x="116" y="52"/>
                                  </a:lnTo>
                                  <a:lnTo>
                                    <a:pt x="115" y="52"/>
                                  </a:lnTo>
                                  <a:lnTo>
                                    <a:pt x="115"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159"/>
                          <wps:cNvSpPr>
                            <a:spLocks/>
                          </wps:cNvSpPr>
                          <wps:spPr bwMode="auto">
                            <a:xfrm>
                              <a:off x="1341" y="259"/>
                              <a:ext cx="94" cy="115"/>
                            </a:xfrm>
                            <a:custGeom>
                              <a:avLst/>
                              <a:gdLst>
                                <a:gd name="T0" fmla="*/ 261 w 282"/>
                                <a:gd name="T1" fmla="*/ 15 h 346"/>
                                <a:gd name="T2" fmla="*/ 235 w 282"/>
                                <a:gd name="T3" fmla="*/ 7 h 346"/>
                                <a:gd name="T4" fmla="*/ 208 w 282"/>
                                <a:gd name="T5" fmla="*/ 3 h 346"/>
                                <a:gd name="T6" fmla="*/ 180 w 282"/>
                                <a:gd name="T7" fmla="*/ 0 h 346"/>
                                <a:gd name="T8" fmla="*/ 156 w 282"/>
                                <a:gd name="T9" fmla="*/ 0 h 346"/>
                                <a:gd name="T10" fmla="*/ 135 w 282"/>
                                <a:gd name="T11" fmla="*/ 3 h 346"/>
                                <a:gd name="T12" fmla="*/ 105 w 282"/>
                                <a:gd name="T13" fmla="*/ 10 h 346"/>
                                <a:gd name="T14" fmla="*/ 78 w 282"/>
                                <a:gd name="T15" fmla="*/ 22 h 346"/>
                                <a:gd name="T16" fmla="*/ 61 w 282"/>
                                <a:gd name="T17" fmla="*/ 34 h 346"/>
                                <a:gd name="T18" fmla="*/ 47 w 282"/>
                                <a:gd name="T19" fmla="*/ 46 h 346"/>
                                <a:gd name="T20" fmla="*/ 37 w 282"/>
                                <a:gd name="T21" fmla="*/ 63 h 346"/>
                                <a:gd name="T22" fmla="*/ 29 w 282"/>
                                <a:gd name="T23" fmla="*/ 81 h 346"/>
                                <a:gd name="T24" fmla="*/ 25 w 282"/>
                                <a:gd name="T25" fmla="*/ 102 h 346"/>
                                <a:gd name="T26" fmla="*/ 25 w 282"/>
                                <a:gd name="T27" fmla="*/ 125 h 346"/>
                                <a:gd name="T28" fmla="*/ 28 w 282"/>
                                <a:gd name="T29" fmla="*/ 143 h 346"/>
                                <a:gd name="T30" fmla="*/ 35 w 282"/>
                                <a:gd name="T31" fmla="*/ 159 h 346"/>
                                <a:gd name="T32" fmla="*/ 42 w 282"/>
                                <a:gd name="T33" fmla="*/ 170 h 346"/>
                                <a:gd name="T34" fmla="*/ 58 w 282"/>
                                <a:gd name="T35" fmla="*/ 184 h 346"/>
                                <a:gd name="T36" fmla="*/ 84 w 282"/>
                                <a:gd name="T37" fmla="*/ 197 h 346"/>
                                <a:gd name="T38" fmla="*/ 110 w 282"/>
                                <a:gd name="T39" fmla="*/ 204 h 346"/>
                                <a:gd name="T40" fmla="*/ 135 w 282"/>
                                <a:gd name="T41" fmla="*/ 209 h 346"/>
                                <a:gd name="T42" fmla="*/ 155 w 282"/>
                                <a:gd name="T43" fmla="*/ 216 h 346"/>
                                <a:gd name="T44" fmla="*/ 165 w 282"/>
                                <a:gd name="T45" fmla="*/ 225 h 346"/>
                                <a:gd name="T46" fmla="*/ 168 w 282"/>
                                <a:gd name="T47" fmla="*/ 232 h 346"/>
                                <a:gd name="T48" fmla="*/ 168 w 282"/>
                                <a:gd name="T49" fmla="*/ 243 h 346"/>
                                <a:gd name="T50" fmla="*/ 161 w 282"/>
                                <a:gd name="T51" fmla="*/ 251 h 346"/>
                                <a:gd name="T52" fmla="*/ 149 w 282"/>
                                <a:gd name="T53" fmla="*/ 257 h 346"/>
                                <a:gd name="T54" fmla="*/ 138 w 282"/>
                                <a:gd name="T55" fmla="*/ 260 h 346"/>
                                <a:gd name="T56" fmla="*/ 117 w 282"/>
                                <a:gd name="T57" fmla="*/ 260 h 346"/>
                                <a:gd name="T58" fmla="*/ 85 w 282"/>
                                <a:gd name="T59" fmla="*/ 250 h 346"/>
                                <a:gd name="T60" fmla="*/ 54 w 282"/>
                                <a:gd name="T61" fmla="*/ 236 h 346"/>
                                <a:gd name="T62" fmla="*/ 0 w 282"/>
                                <a:gd name="T63" fmla="*/ 308 h 346"/>
                                <a:gd name="T64" fmla="*/ 30 w 282"/>
                                <a:gd name="T65" fmla="*/ 325 h 346"/>
                                <a:gd name="T66" fmla="*/ 63 w 282"/>
                                <a:gd name="T67" fmla="*/ 336 h 346"/>
                                <a:gd name="T68" fmla="*/ 96 w 282"/>
                                <a:gd name="T69" fmla="*/ 343 h 346"/>
                                <a:gd name="T70" fmla="*/ 130 w 282"/>
                                <a:gd name="T71" fmla="*/ 346 h 346"/>
                                <a:gd name="T72" fmla="*/ 154 w 282"/>
                                <a:gd name="T73" fmla="*/ 344 h 346"/>
                                <a:gd name="T74" fmla="*/ 175 w 282"/>
                                <a:gd name="T75" fmla="*/ 341 h 346"/>
                                <a:gd name="T76" fmla="*/ 217 w 282"/>
                                <a:gd name="T77" fmla="*/ 327 h 346"/>
                                <a:gd name="T78" fmla="*/ 235 w 282"/>
                                <a:gd name="T79" fmla="*/ 318 h 346"/>
                                <a:gd name="T80" fmla="*/ 252 w 282"/>
                                <a:gd name="T81" fmla="*/ 305 h 346"/>
                                <a:gd name="T82" fmla="*/ 264 w 282"/>
                                <a:gd name="T83" fmla="*/ 288 h 346"/>
                                <a:gd name="T84" fmla="*/ 274 w 282"/>
                                <a:gd name="T85" fmla="*/ 270 h 346"/>
                                <a:gd name="T86" fmla="*/ 281 w 282"/>
                                <a:gd name="T87" fmla="*/ 249 h 346"/>
                                <a:gd name="T88" fmla="*/ 282 w 282"/>
                                <a:gd name="T89" fmla="*/ 225 h 346"/>
                                <a:gd name="T90" fmla="*/ 279 w 282"/>
                                <a:gd name="T91" fmla="*/ 198 h 346"/>
                                <a:gd name="T92" fmla="*/ 271 w 282"/>
                                <a:gd name="T93" fmla="*/ 176 h 346"/>
                                <a:gd name="T94" fmla="*/ 256 w 282"/>
                                <a:gd name="T95" fmla="*/ 159 h 346"/>
                                <a:gd name="T96" fmla="*/ 238 w 282"/>
                                <a:gd name="T97" fmla="*/ 145 h 346"/>
                                <a:gd name="T98" fmla="*/ 215 w 282"/>
                                <a:gd name="T99" fmla="*/ 135 h 346"/>
                                <a:gd name="T100" fmla="*/ 189 w 282"/>
                                <a:gd name="T101" fmla="*/ 129 h 346"/>
                                <a:gd name="T102" fmla="*/ 175 w 282"/>
                                <a:gd name="T103" fmla="*/ 126 h 346"/>
                                <a:gd name="T104" fmla="*/ 158 w 282"/>
                                <a:gd name="T105" fmla="*/ 121 h 346"/>
                                <a:gd name="T106" fmla="*/ 144 w 282"/>
                                <a:gd name="T107" fmla="*/ 114 h 346"/>
                                <a:gd name="T108" fmla="*/ 140 w 282"/>
                                <a:gd name="T109" fmla="*/ 108 h 346"/>
                                <a:gd name="T110" fmla="*/ 137 w 282"/>
                                <a:gd name="T111" fmla="*/ 100 h 346"/>
                                <a:gd name="T112" fmla="*/ 141 w 282"/>
                                <a:gd name="T113" fmla="*/ 90 h 346"/>
                                <a:gd name="T114" fmla="*/ 151 w 282"/>
                                <a:gd name="T115" fmla="*/ 83 h 346"/>
                                <a:gd name="T116" fmla="*/ 162 w 282"/>
                                <a:gd name="T117" fmla="*/ 79 h 346"/>
                                <a:gd name="T118" fmla="*/ 173 w 282"/>
                                <a:gd name="T119" fmla="*/ 79 h 346"/>
                                <a:gd name="T120" fmla="*/ 194 w 282"/>
                                <a:gd name="T121" fmla="*/ 80 h 346"/>
                                <a:gd name="T122" fmla="*/ 215 w 282"/>
                                <a:gd name="T123" fmla="*/ 86 h 346"/>
                                <a:gd name="T124" fmla="*/ 235 w 282"/>
                                <a:gd name="T125" fmla="*/ 94 h 346"/>
                                <a:gd name="T126" fmla="*/ 0 w 282"/>
                                <a:gd name="T127" fmla="*/ 0 h 346"/>
                                <a:gd name="T128" fmla="*/ 282 w 282"/>
                                <a:gd name="T129" fmla="*/ 346 h 3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T126" t="T127" r="T128" b="T129"/>
                              <a:pathLst>
                                <a:path w="282" h="346">
                                  <a:moveTo>
                                    <a:pt x="274" y="21"/>
                                  </a:moveTo>
                                  <a:lnTo>
                                    <a:pt x="261" y="15"/>
                                  </a:lnTo>
                                  <a:lnTo>
                                    <a:pt x="247" y="11"/>
                                  </a:lnTo>
                                  <a:lnTo>
                                    <a:pt x="235" y="7"/>
                                  </a:lnTo>
                                  <a:lnTo>
                                    <a:pt x="221" y="4"/>
                                  </a:lnTo>
                                  <a:lnTo>
                                    <a:pt x="208" y="3"/>
                                  </a:lnTo>
                                  <a:lnTo>
                                    <a:pt x="194" y="1"/>
                                  </a:lnTo>
                                  <a:lnTo>
                                    <a:pt x="180" y="0"/>
                                  </a:lnTo>
                                  <a:lnTo>
                                    <a:pt x="168" y="0"/>
                                  </a:lnTo>
                                  <a:lnTo>
                                    <a:pt x="156" y="0"/>
                                  </a:lnTo>
                                  <a:lnTo>
                                    <a:pt x="145" y="1"/>
                                  </a:lnTo>
                                  <a:lnTo>
                                    <a:pt x="135" y="3"/>
                                  </a:lnTo>
                                  <a:lnTo>
                                    <a:pt x="126" y="4"/>
                                  </a:lnTo>
                                  <a:lnTo>
                                    <a:pt x="105" y="10"/>
                                  </a:lnTo>
                                  <a:lnTo>
                                    <a:pt x="86" y="17"/>
                                  </a:lnTo>
                                  <a:lnTo>
                                    <a:pt x="78" y="22"/>
                                  </a:lnTo>
                                  <a:lnTo>
                                    <a:pt x="70" y="27"/>
                                  </a:lnTo>
                                  <a:lnTo>
                                    <a:pt x="61" y="34"/>
                                  </a:lnTo>
                                  <a:lnTo>
                                    <a:pt x="54" y="39"/>
                                  </a:lnTo>
                                  <a:lnTo>
                                    <a:pt x="47" y="46"/>
                                  </a:lnTo>
                                  <a:lnTo>
                                    <a:pt x="42" y="55"/>
                                  </a:lnTo>
                                  <a:lnTo>
                                    <a:pt x="37" y="63"/>
                                  </a:lnTo>
                                  <a:lnTo>
                                    <a:pt x="33" y="72"/>
                                  </a:lnTo>
                                  <a:lnTo>
                                    <a:pt x="29" y="81"/>
                                  </a:lnTo>
                                  <a:lnTo>
                                    <a:pt x="26" y="93"/>
                                  </a:lnTo>
                                  <a:lnTo>
                                    <a:pt x="25" y="102"/>
                                  </a:lnTo>
                                  <a:lnTo>
                                    <a:pt x="25" y="115"/>
                                  </a:lnTo>
                                  <a:lnTo>
                                    <a:pt x="25" y="125"/>
                                  </a:lnTo>
                                  <a:lnTo>
                                    <a:pt x="26" y="135"/>
                                  </a:lnTo>
                                  <a:lnTo>
                                    <a:pt x="28" y="143"/>
                                  </a:lnTo>
                                  <a:lnTo>
                                    <a:pt x="30" y="152"/>
                                  </a:lnTo>
                                  <a:lnTo>
                                    <a:pt x="35" y="159"/>
                                  </a:lnTo>
                                  <a:lnTo>
                                    <a:pt x="37" y="164"/>
                                  </a:lnTo>
                                  <a:lnTo>
                                    <a:pt x="42" y="170"/>
                                  </a:lnTo>
                                  <a:lnTo>
                                    <a:pt x="47" y="176"/>
                                  </a:lnTo>
                                  <a:lnTo>
                                    <a:pt x="58" y="184"/>
                                  </a:lnTo>
                                  <a:lnTo>
                                    <a:pt x="70" y="191"/>
                                  </a:lnTo>
                                  <a:lnTo>
                                    <a:pt x="84" y="197"/>
                                  </a:lnTo>
                                  <a:lnTo>
                                    <a:pt x="96" y="199"/>
                                  </a:lnTo>
                                  <a:lnTo>
                                    <a:pt x="110" y="204"/>
                                  </a:lnTo>
                                  <a:lnTo>
                                    <a:pt x="123" y="206"/>
                                  </a:lnTo>
                                  <a:lnTo>
                                    <a:pt x="135" y="209"/>
                                  </a:lnTo>
                                  <a:lnTo>
                                    <a:pt x="145" y="212"/>
                                  </a:lnTo>
                                  <a:lnTo>
                                    <a:pt x="155" y="216"/>
                                  </a:lnTo>
                                  <a:lnTo>
                                    <a:pt x="162" y="221"/>
                                  </a:lnTo>
                                  <a:lnTo>
                                    <a:pt x="165" y="225"/>
                                  </a:lnTo>
                                  <a:lnTo>
                                    <a:pt x="166" y="228"/>
                                  </a:lnTo>
                                  <a:lnTo>
                                    <a:pt x="168" y="232"/>
                                  </a:lnTo>
                                  <a:lnTo>
                                    <a:pt x="168" y="236"/>
                                  </a:lnTo>
                                  <a:lnTo>
                                    <a:pt x="168" y="243"/>
                                  </a:lnTo>
                                  <a:lnTo>
                                    <a:pt x="165" y="247"/>
                                  </a:lnTo>
                                  <a:lnTo>
                                    <a:pt x="161" y="251"/>
                                  </a:lnTo>
                                  <a:lnTo>
                                    <a:pt x="156" y="256"/>
                                  </a:lnTo>
                                  <a:lnTo>
                                    <a:pt x="149" y="257"/>
                                  </a:lnTo>
                                  <a:lnTo>
                                    <a:pt x="144" y="260"/>
                                  </a:lnTo>
                                  <a:lnTo>
                                    <a:pt x="138" y="260"/>
                                  </a:lnTo>
                                  <a:lnTo>
                                    <a:pt x="133" y="261"/>
                                  </a:lnTo>
                                  <a:lnTo>
                                    <a:pt x="117" y="260"/>
                                  </a:lnTo>
                                  <a:lnTo>
                                    <a:pt x="102" y="256"/>
                                  </a:lnTo>
                                  <a:lnTo>
                                    <a:pt x="85" y="250"/>
                                  </a:lnTo>
                                  <a:lnTo>
                                    <a:pt x="70" y="244"/>
                                  </a:lnTo>
                                  <a:lnTo>
                                    <a:pt x="54" y="236"/>
                                  </a:lnTo>
                                  <a:lnTo>
                                    <a:pt x="42" y="228"/>
                                  </a:lnTo>
                                  <a:lnTo>
                                    <a:pt x="0" y="308"/>
                                  </a:lnTo>
                                  <a:lnTo>
                                    <a:pt x="15" y="316"/>
                                  </a:lnTo>
                                  <a:lnTo>
                                    <a:pt x="30" y="325"/>
                                  </a:lnTo>
                                  <a:lnTo>
                                    <a:pt x="46" y="330"/>
                                  </a:lnTo>
                                  <a:lnTo>
                                    <a:pt x="63" y="336"/>
                                  </a:lnTo>
                                  <a:lnTo>
                                    <a:pt x="79" y="340"/>
                                  </a:lnTo>
                                  <a:lnTo>
                                    <a:pt x="96" y="343"/>
                                  </a:lnTo>
                                  <a:lnTo>
                                    <a:pt x="113" y="346"/>
                                  </a:lnTo>
                                  <a:lnTo>
                                    <a:pt x="130" y="346"/>
                                  </a:lnTo>
                                  <a:lnTo>
                                    <a:pt x="142" y="346"/>
                                  </a:lnTo>
                                  <a:lnTo>
                                    <a:pt x="154" y="344"/>
                                  </a:lnTo>
                                  <a:lnTo>
                                    <a:pt x="163" y="343"/>
                                  </a:lnTo>
                                  <a:lnTo>
                                    <a:pt x="175" y="341"/>
                                  </a:lnTo>
                                  <a:lnTo>
                                    <a:pt x="197" y="336"/>
                                  </a:lnTo>
                                  <a:lnTo>
                                    <a:pt x="217" y="327"/>
                                  </a:lnTo>
                                  <a:lnTo>
                                    <a:pt x="226" y="323"/>
                                  </a:lnTo>
                                  <a:lnTo>
                                    <a:pt x="235" y="318"/>
                                  </a:lnTo>
                                  <a:lnTo>
                                    <a:pt x="243" y="310"/>
                                  </a:lnTo>
                                  <a:lnTo>
                                    <a:pt x="252" y="305"/>
                                  </a:lnTo>
                                  <a:lnTo>
                                    <a:pt x="258" y="296"/>
                                  </a:lnTo>
                                  <a:lnTo>
                                    <a:pt x="264" y="288"/>
                                  </a:lnTo>
                                  <a:lnTo>
                                    <a:pt x="270" y="280"/>
                                  </a:lnTo>
                                  <a:lnTo>
                                    <a:pt x="274" y="270"/>
                                  </a:lnTo>
                                  <a:lnTo>
                                    <a:pt x="278" y="260"/>
                                  </a:lnTo>
                                  <a:lnTo>
                                    <a:pt x="281" y="249"/>
                                  </a:lnTo>
                                  <a:lnTo>
                                    <a:pt x="282" y="237"/>
                                  </a:lnTo>
                                  <a:lnTo>
                                    <a:pt x="282" y="225"/>
                                  </a:lnTo>
                                  <a:lnTo>
                                    <a:pt x="282" y="211"/>
                                  </a:lnTo>
                                  <a:lnTo>
                                    <a:pt x="279" y="198"/>
                                  </a:lnTo>
                                  <a:lnTo>
                                    <a:pt x="275" y="185"/>
                                  </a:lnTo>
                                  <a:lnTo>
                                    <a:pt x="271" y="176"/>
                                  </a:lnTo>
                                  <a:lnTo>
                                    <a:pt x="264" y="166"/>
                                  </a:lnTo>
                                  <a:lnTo>
                                    <a:pt x="256" y="159"/>
                                  </a:lnTo>
                                  <a:lnTo>
                                    <a:pt x="247" y="152"/>
                                  </a:lnTo>
                                  <a:lnTo>
                                    <a:pt x="238" y="145"/>
                                  </a:lnTo>
                                  <a:lnTo>
                                    <a:pt x="226" y="140"/>
                                  </a:lnTo>
                                  <a:lnTo>
                                    <a:pt x="215" y="135"/>
                                  </a:lnTo>
                                  <a:lnTo>
                                    <a:pt x="203" y="132"/>
                                  </a:lnTo>
                                  <a:lnTo>
                                    <a:pt x="189" y="129"/>
                                  </a:lnTo>
                                  <a:lnTo>
                                    <a:pt x="182" y="128"/>
                                  </a:lnTo>
                                  <a:lnTo>
                                    <a:pt x="175" y="126"/>
                                  </a:lnTo>
                                  <a:lnTo>
                                    <a:pt x="166" y="124"/>
                                  </a:lnTo>
                                  <a:lnTo>
                                    <a:pt x="158" y="121"/>
                                  </a:lnTo>
                                  <a:lnTo>
                                    <a:pt x="149" y="118"/>
                                  </a:lnTo>
                                  <a:lnTo>
                                    <a:pt x="144" y="114"/>
                                  </a:lnTo>
                                  <a:lnTo>
                                    <a:pt x="141" y="111"/>
                                  </a:lnTo>
                                  <a:lnTo>
                                    <a:pt x="140" y="108"/>
                                  </a:lnTo>
                                  <a:lnTo>
                                    <a:pt x="138" y="104"/>
                                  </a:lnTo>
                                  <a:lnTo>
                                    <a:pt x="137" y="100"/>
                                  </a:lnTo>
                                  <a:lnTo>
                                    <a:pt x="138" y="94"/>
                                  </a:lnTo>
                                  <a:lnTo>
                                    <a:pt x="141" y="90"/>
                                  </a:lnTo>
                                  <a:lnTo>
                                    <a:pt x="145" y="86"/>
                                  </a:lnTo>
                                  <a:lnTo>
                                    <a:pt x="151" y="83"/>
                                  </a:lnTo>
                                  <a:lnTo>
                                    <a:pt x="156" y="80"/>
                                  </a:lnTo>
                                  <a:lnTo>
                                    <a:pt x="162" y="79"/>
                                  </a:lnTo>
                                  <a:lnTo>
                                    <a:pt x="168" y="79"/>
                                  </a:lnTo>
                                  <a:lnTo>
                                    <a:pt x="173" y="79"/>
                                  </a:lnTo>
                                  <a:lnTo>
                                    <a:pt x="183" y="79"/>
                                  </a:lnTo>
                                  <a:lnTo>
                                    <a:pt x="194" y="80"/>
                                  </a:lnTo>
                                  <a:lnTo>
                                    <a:pt x="205" y="83"/>
                                  </a:lnTo>
                                  <a:lnTo>
                                    <a:pt x="215" y="86"/>
                                  </a:lnTo>
                                  <a:lnTo>
                                    <a:pt x="225" y="90"/>
                                  </a:lnTo>
                                  <a:lnTo>
                                    <a:pt x="235" y="94"/>
                                  </a:lnTo>
                                  <a:lnTo>
                                    <a:pt x="274"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160"/>
                          <wps:cNvSpPr>
                            <a:spLocks/>
                          </wps:cNvSpPr>
                          <wps:spPr bwMode="auto">
                            <a:xfrm>
                              <a:off x="1447" y="230"/>
                              <a:ext cx="72" cy="140"/>
                            </a:xfrm>
                            <a:custGeom>
                              <a:avLst/>
                              <a:gdLst>
                                <a:gd name="T0" fmla="*/ 151 w 217"/>
                                <a:gd name="T1" fmla="*/ 192 h 421"/>
                                <a:gd name="T2" fmla="*/ 217 w 217"/>
                                <a:gd name="T3" fmla="*/ 192 h 421"/>
                                <a:gd name="T4" fmla="*/ 217 w 217"/>
                                <a:gd name="T5" fmla="*/ 97 h 421"/>
                                <a:gd name="T6" fmla="*/ 151 w 217"/>
                                <a:gd name="T7" fmla="*/ 97 h 421"/>
                                <a:gd name="T8" fmla="*/ 151 w 217"/>
                                <a:gd name="T9" fmla="*/ 0 h 421"/>
                                <a:gd name="T10" fmla="*/ 36 w 217"/>
                                <a:gd name="T11" fmla="*/ 0 h 421"/>
                                <a:gd name="T12" fmla="*/ 36 w 217"/>
                                <a:gd name="T13" fmla="*/ 97 h 421"/>
                                <a:gd name="T14" fmla="*/ 0 w 217"/>
                                <a:gd name="T15" fmla="*/ 97 h 421"/>
                                <a:gd name="T16" fmla="*/ 0 w 217"/>
                                <a:gd name="T17" fmla="*/ 192 h 421"/>
                                <a:gd name="T18" fmla="*/ 36 w 217"/>
                                <a:gd name="T19" fmla="*/ 192 h 421"/>
                                <a:gd name="T20" fmla="*/ 36 w 217"/>
                                <a:gd name="T21" fmla="*/ 421 h 421"/>
                                <a:gd name="T22" fmla="*/ 151 w 217"/>
                                <a:gd name="T23" fmla="*/ 421 h 421"/>
                                <a:gd name="T24" fmla="*/ 151 w 217"/>
                                <a:gd name="T25" fmla="*/ 192 h 421"/>
                                <a:gd name="T26" fmla="*/ 0 w 217"/>
                                <a:gd name="T27" fmla="*/ 0 h 421"/>
                                <a:gd name="T28" fmla="*/ 217 w 217"/>
                                <a:gd name="T29" fmla="*/ 421 h 4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217" h="421">
                                  <a:moveTo>
                                    <a:pt x="151" y="192"/>
                                  </a:moveTo>
                                  <a:lnTo>
                                    <a:pt x="217" y="192"/>
                                  </a:lnTo>
                                  <a:lnTo>
                                    <a:pt x="217" y="97"/>
                                  </a:lnTo>
                                  <a:lnTo>
                                    <a:pt x="151" y="97"/>
                                  </a:lnTo>
                                  <a:lnTo>
                                    <a:pt x="151" y="0"/>
                                  </a:lnTo>
                                  <a:lnTo>
                                    <a:pt x="36" y="0"/>
                                  </a:lnTo>
                                  <a:lnTo>
                                    <a:pt x="36" y="97"/>
                                  </a:lnTo>
                                  <a:lnTo>
                                    <a:pt x="0" y="97"/>
                                  </a:lnTo>
                                  <a:lnTo>
                                    <a:pt x="0" y="192"/>
                                  </a:lnTo>
                                  <a:lnTo>
                                    <a:pt x="36" y="192"/>
                                  </a:lnTo>
                                  <a:lnTo>
                                    <a:pt x="36" y="421"/>
                                  </a:lnTo>
                                  <a:lnTo>
                                    <a:pt x="151" y="421"/>
                                  </a:lnTo>
                                  <a:lnTo>
                                    <a:pt x="151" y="1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161"/>
                          <wps:cNvSpPr>
                            <a:spLocks/>
                          </wps:cNvSpPr>
                          <wps:spPr bwMode="auto">
                            <a:xfrm>
                              <a:off x="1524" y="259"/>
                              <a:ext cx="94" cy="115"/>
                            </a:xfrm>
                            <a:custGeom>
                              <a:avLst/>
                              <a:gdLst>
                                <a:gd name="T0" fmla="*/ 261 w 282"/>
                                <a:gd name="T1" fmla="*/ 15 h 346"/>
                                <a:gd name="T2" fmla="*/ 235 w 282"/>
                                <a:gd name="T3" fmla="*/ 7 h 346"/>
                                <a:gd name="T4" fmla="*/ 208 w 282"/>
                                <a:gd name="T5" fmla="*/ 3 h 346"/>
                                <a:gd name="T6" fmla="*/ 180 w 282"/>
                                <a:gd name="T7" fmla="*/ 0 h 346"/>
                                <a:gd name="T8" fmla="*/ 156 w 282"/>
                                <a:gd name="T9" fmla="*/ 0 h 346"/>
                                <a:gd name="T10" fmla="*/ 135 w 282"/>
                                <a:gd name="T11" fmla="*/ 3 h 346"/>
                                <a:gd name="T12" fmla="*/ 105 w 282"/>
                                <a:gd name="T13" fmla="*/ 10 h 346"/>
                                <a:gd name="T14" fmla="*/ 78 w 282"/>
                                <a:gd name="T15" fmla="*/ 22 h 346"/>
                                <a:gd name="T16" fmla="*/ 61 w 282"/>
                                <a:gd name="T17" fmla="*/ 34 h 346"/>
                                <a:gd name="T18" fmla="*/ 49 w 282"/>
                                <a:gd name="T19" fmla="*/ 46 h 346"/>
                                <a:gd name="T20" fmla="*/ 37 w 282"/>
                                <a:gd name="T21" fmla="*/ 63 h 346"/>
                                <a:gd name="T22" fmla="*/ 29 w 282"/>
                                <a:gd name="T23" fmla="*/ 81 h 346"/>
                                <a:gd name="T24" fmla="*/ 25 w 282"/>
                                <a:gd name="T25" fmla="*/ 102 h 346"/>
                                <a:gd name="T26" fmla="*/ 25 w 282"/>
                                <a:gd name="T27" fmla="*/ 125 h 346"/>
                                <a:gd name="T28" fmla="*/ 28 w 282"/>
                                <a:gd name="T29" fmla="*/ 143 h 346"/>
                                <a:gd name="T30" fmla="*/ 35 w 282"/>
                                <a:gd name="T31" fmla="*/ 159 h 346"/>
                                <a:gd name="T32" fmla="*/ 42 w 282"/>
                                <a:gd name="T33" fmla="*/ 170 h 346"/>
                                <a:gd name="T34" fmla="*/ 58 w 282"/>
                                <a:gd name="T35" fmla="*/ 184 h 346"/>
                                <a:gd name="T36" fmla="*/ 84 w 282"/>
                                <a:gd name="T37" fmla="*/ 197 h 346"/>
                                <a:gd name="T38" fmla="*/ 110 w 282"/>
                                <a:gd name="T39" fmla="*/ 204 h 346"/>
                                <a:gd name="T40" fmla="*/ 135 w 282"/>
                                <a:gd name="T41" fmla="*/ 209 h 346"/>
                                <a:gd name="T42" fmla="*/ 155 w 282"/>
                                <a:gd name="T43" fmla="*/ 216 h 346"/>
                                <a:gd name="T44" fmla="*/ 165 w 282"/>
                                <a:gd name="T45" fmla="*/ 225 h 346"/>
                                <a:gd name="T46" fmla="*/ 167 w 282"/>
                                <a:gd name="T47" fmla="*/ 232 h 346"/>
                                <a:gd name="T48" fmla="*/ 167 w 282"/>
                                <a:gd name="T49" fmla="*/ 243 h 346"/>
                                <a:gd name="T50" fmla="*/ 160 w 282"/>
                                <a:gd name="T51" fmla="*/ 251 h 346"/>
                                <a:gd name="T52" fmla="*/ 151 w 282"/>
                                <a:gd name="T53" fmla="*/ 257 h 346"/>
                                <a:gd name="T54" fmla="*/ 138 w 282"/>
                                <a:gd name="T55" fmla="*/ 260 h 346"/>
                                <a:gd name="T56" fmla="*/ 117 w 282"/>
                                <a:gd name="T57" fmla="*/ 260 h 346"/>
                                <a:gd name="T58" fmla="*/ 85 w 282"/>
                                <a:gd name="T59" fmla="*/ 250 h 346"/>
                                <a:gd name="T60" fmla="*/ 54 w 282"/>
                                <a:gd name="T61" fmla="*/ 236 h 346"/>
                                <a:gd name="T62" fmla="*/ 0 w 282"/>
                                <a:gd name="T63" fmla="*/ 308 h 346"/>
                                <a:gd name="T64" fmla="*/ 30 w 282"/>
                                <a:gd name="T65" fmla="*/ 325 h 346"/>
                                <a:gd name="T66" fmla="*/ 63 w 282"/>
                                <a:gd name="T67" fmla="*/ 336 h 346"/>
                                <a:gd name="T68" fmla="*/ 96 w 282"/>
                                <a:gd name="T69" fmla="*/ 343 h 346"/>
                                <a:gd name="T70" fmla="*/ 131 w 282"/>
                                <a:gd name="T71" fmla="*/ 346 h 346"/>
                                <a:gd name="T72" fmla="*/ 153 w 282"/>
                                <a:gd name="T73" fmla="*/ 344 h 346"/>
                                <a:gd name="T74" fmla="*/ 174 w 282"/>
                                <a:gd name="T75" fmla="*/ 341 h 346"/>
                                <a:gd name="T76" fmla="*/ 216 w 282"/>
                                <a:gd name="T77" fmla="*/ 327 h 346"/>
                                <a:gd name="T78" fmla="*/ 235 w 282"/>
                                <a:gd name="T79" fmla="*/ 318 h 346"/>
                                <a:gd name="T80" fmla="*/ 251 w 282"/>
                                <a:gd name="T81" fmla="*/ 305 h 346"/>
                                <a:gd name="T82" fmla="*/ 264 w 282"/>
                                <a:gd name="T83" fmla="*/ 288 h 346"/>
                                <a:gd name="T84" fmla="*/ 274 w 282"/>
                                <a:gd name="T85" fmla="*/ 270 h 346"/>
                                <a:gd name="T86" fmla="*/ 281 w 282"/>
                                <a:gd name="T87" fmla="*/ 249 h 346"/>
                                <a:gd name="T88" fmla="*/ 282 w 282"/>
                                <a:gd name="T89" fmla="*/ 225 h 346"/>
                                <a:gd name="T90" fmla="*/ 279 w 282"/>
                                <a:gd name="T91" fmla="*/ 198 h 346"/>
                                <a:gd name="T92" fmla="*/ 271 w 282"/>
                                <a:gd name="T93" fmla="*/ 176 h 346"/>
                                <a:gd name="T94" fmla="*/ 256 w 282"/>
                                <a:gd name="T95" fmla="*/ 159 h 346"/>
                                <a:gd name="T96" fmla="*/ 237 w 282"/>
                                <a:gd name="T97" fmla="*/ 145 h 346"/>
                                <a:gd name="T98" fmla="*/ 215 w 282"/>
                                <a:gd name="T99" fmla="*/ 135 h 346"/>
                                <a:gd name="T100" fmla="*/ 188 w 282"/>
                                <a:gd name="T101" fmla="*/ 129 h 346"/>
                                <a:gd name="T102" fmla="*/ 174 w 282"/>
                                <a:gd name="T103" fmla="*/ 126 h 346"/>
                                <a:gd name="T104" fmla="*/ 158 w 282"/>
                                <a:gd name="T105" fmla="*/ 121 h 346"/>
                                <a:gd name="T106" fmla="*/ 144 w 282"/>
                                <a:gd name="T107" fmla="*/ 114 h 346"/>
                                <a:gd name="T108" fmla="*/ 139 w 282"/>
                                <a:gd name="T109" fmla="*/ 108 h 346"/>
                                <a:gd name="T110" fmla="*/ 137 w 282"/>
                                <a:gd name="T111" fmla="*/ 100 h 346"/>
                                <a:gd name="T112" fmla="*/ 141 w 282"/>
                                <a:gd name="T113" fmla="*/ 90 h 346"/>
                                <a:gd name="T114" fmla="*/ 151 w 282"/>
                                <a:gd name="T115" fmla="*/ 83 h 346"/>
                                <a:gd name="T116" fmla="*/ 162 w 282"/>
                                <a:gd name="T117" fmla="*/ 79 h 346"/>
                                <a:gd name="T118" fmla="*/ 173 w 282"/>
                                <a:gd name="T119" fmla="*/ 79 h 346"/>
                                <a:gd name="T120" fmla="*/ 194 w 282"/>
                                <a:gd name="T121" fmla="*/ 80 h 346"/>
                                <a:gd name="T122" fmla="*/ 215 w 282"/>
                                <a:gd name="T123" fmla="*/ 86 h 346"/>
                                <a:gd name="T124" fmla="*/ 235 w 282"/>
                                <a:gd name="T125" fmla="*/ 94 h 346"/>
                                <a:gd name="T126" fmla="*/ 0 w 282"/>
                                <a:gd name="T127" fmla="*/ 0 h 346"/>
                                <a:gd name="T128" fmla="*/ 282 w 282"/>
                                <a:gd name="T129" fmla="*/ 346 h 3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T126" t="T127" r="T128" b="T129"/>
                              <a:pathLst>
                                <a:path w="282" h="346">
                                  <a:moveTo>
                                    <a:pt x="274" y="21"/>
                                  </a:moveTo>
                                  <a:lnTo>
                                    <a:pt x="261" y="15"/>
                                  </a:lnTo>
                                  <a:lnTo>
                                    <a:pt x="247" y="11"/>
                                  </a:lnTo>
                                  <a:lnTo>
                                    <a:pt x="235" y="7"/>
                                  </a:lnTo>
                                  <a:lnTo>
                                    <a:pt x="221" y="4"/>
                                  </a:lnTo>
                                  <a:lnTo>
                                    <a:pt x="208" y="3"/>
                                  </a:lnTo>
                                  <a:lnTo>
                                    <a:pt x="194" y="1"/>
                                  </a:lnTo>
                                  <a:lnTo>
                                    <a:pt x="180" y="0"/>
                                  </a:lnTo>
                                  <a:lnTo>
                                    <a:pt x="167" y="0"/>
                                  </a:lnTo>
                                  <a:lnTo>
                                    <a:pt x="156" y="0"/>
                                  </a:lnTo>
                                  <a:lnTo>
                                    <a:pt x="146" y="1"/>
                                  </a:lnTo>
                                  <a:lnTo>
                                    <a:pt x="135" y="3"/>
                                  </a:lnTo>
                                  <a:lnTo>
                                    <a:pt x="125" y="4"/>
                                  </a:lnTo>
                                  <a:lnTo>
                                    <a:pt x="105" y="10"/>
                                  </a:lnTo>
                                  <a:lnTo>
                                    <a:pt x="86" y="17"/>
                                  </a:lnTo>
                                  <a:lnTo>
                                    <a:pt x="78" y="22"/>
                                  </a:lnTo>
                                  <a:lnTo>
                                    <a:pt x="70" y="27"/>
                                  </a:lnTo>
                                  <a:lnTo>
                                    <a:pt x="61" y="34"/>
                                  </a:lnTo>
                                  <a:lnTo>
                                    <a:pt x="54" y="39"/>
                                  </a:lnTo>
                                  <a:lnTo>
                                    <a:pt x="49" y="46"/>
                                  </a:lnTo>
                                  <a:lnTo>
                                    <a:pt x="42" y="55"/>
                                  </a:lnTo>
                                  <a:lnTo>
                                    <a:pt x="37" y="63"/>
                                  </a:lnTo>
                                  <a:lnTo>
                                    <a:pt x="33" y="72"/>
                                  </a:lnTo>
                                  <a:lnTo>
                                    <a:pt x="29" y="81"/>
                                  </a:lnTo>
                                  <a:lnTo>
                                    <a:pt x="26" y="93"/>
                                  </a:lnTo>
                                  <a:lnTo>
                                    <a:pt x="25" y="102"/>
                                  </a:lnTo>
                                  <a:lnTo>
                                    <a:pt x="25" y="115"/>
                                  </a:lnTo>
                                  <a:lnTo>
                                    <a:pt x="25" y="125"/>
                                  </a:lnTo>
                                  <a:lnTo>
                                    <a:pt x="26" y="135"/>
                                  </a:lnTo>
                                  <a:lnTo>
                                    <a:pt x="28" y="143"/>
                                  </a:lnTo>
                                  <a:lnTo>
                                    <a:pt x="30" y="152"/>
                                  </a:lnTo>
                                  <a:lnTo>
                                    <a:pt x="35" y="159"/>
                                  </a:lnTo>
                                  <a:lnTo>
                                    <a:pt x="37" y="164"/>
                                  </a:lnTo>
                                  <a:lnTo>
                                    <a:pt x="42" y="170"/>
                                  </a:lnTo>
                                  <a:lnTo>
                                    <a:pt x="47" y="176"/>
                                  </a:lnTo>
                                  <a:lnTo>
                                    <a:pt x="58" y="184"/>
                                  </a:lnTo>
                                  <a:lnTo>
                                    <a:pt x="70" y="191"/>
                                  </a:lnTo>
                                  <a:lnTo>
                                    <a:pt x="84" y="197"/>
                                  </a:lnTo>
                                  <a:lnTo>
                                    <a:pt x="96" y="199"/>
                                  </a:lnTo>
                                  <a:lnTo>
                                    <a:pt x="110" y="204"/>
                                  </a:lnTo>
                                  <a:lnTo>
                                    <a:pt x="123" y="206"/>
                                  </a:lnTo>
                                  <a:lnTo>
                                    <a:pt x="135" y="209"/>
                                  </a:lnTo>
                                  <a:lnTo>
                                    <a:pt x="145" y="212"/>
                                  </a:lnTo>
                                  <a:lnTo>
                                    <a:pt x="155" y="216"/>
                                  </a:lnTo>
                                  <a:lnTo>
                                    <a:pt x="162" y="221"/>
                                  </a:lnTo>
                                  <a:lnTo>
                                    <a:pt x="165" y="225"/>
                                  </a:lnTo>
                                  <a:lnTo>
                                    <a:pt x="166" y="228"/>
                                  </a:lnTo>
                                  <a:lnTo>
                                    <a:pt x="167" y="232"/>
                                  </a:lnTo>
                                  <a:lnTo>
                                    <a:pt x="169" y="236"/>
                                  </a:lnTo>
                                  <a:lnTo>
                                    <a:pt x="167" y="243"/>
                                  </a:lnTo>
                                  <a:lnTo>
                                    <a:pt x="165" y="247"/>
                                  </a:lnTo>
                                  <a:lnTo>
                                    <a:pt x="160" y="251"/>
                                  </a:lnTo>
                                  <a:lnTo>
                                    <a:pt x="156" y="256"/>
                                  </a:lnTo>
                                  <a:lnTo>
                                    <a:pt x="151" y="257"/>
                                  </a:lnTo>
                                  <a:lnTo>
                                    <a:pt x="144" y="260"/>
                                  </a:lnTo>
                                  <a:lnTo>
                                    <a:pt x="138" y="260"/>
                                  </a:lnTo>
                                  <a:lnTo>
                                    <a:pt x="132" y="261"/>
                                  </a:lnTo>
                                  <a:lnTo>
                                    <a:pt x="117" y="260"/>
                                  </a:lnTo>
                                  <a:lnTo>
                                    <a:pt x="102" y="256"/>
                                  </a:lnTo>
                                  <a:lnTo>
                                    <a:pt x="85" y="250"/>
                                  </a:lnTo>
                                  <a:lnTo>
                                    <a:pt x="70" y="244"/>
                                  </a:lnTo>
                                  <a:lnTo>
                                    <a:pt x="54" y="236"/>
                                  </a:lnTo>
                                  <a:lnTo>
                                    <a:pt x="42" y="228"/>
                                  </a:lnTo>
                                  <a:lnTo>
                                    <a:pt x="0" y="308"/>
                                  </a:lnTo>
                                  <a:lnTo>
                                    <a:pt x="15" y="316"/>
                                  </a:lnTo>
                                  <a:lnTo>
                                    <a:pt x="30" y="325"/>
                                  </a:lnTo>
                                  <a:lnTo>
                                    <a:pt x="46" y="330"/>
                                  </a:lnTo>
                                  <a:lnTo>
                                    <a:pt x="63" y="336"/>
                                  </a:lnTo>
                                  <a:lnTo>
                                    <a:pt x="79" y="340"/>
                                  </a:lnTo>
                                  <a:lnTo>
                                    <a:pt x="96" y="343"/>
                                  </a:lnTo>
                                  <a:lnTo>
                                    <a:pt x="113" y="346"/>
                                  </a:lnTo>
                                  <a:lnTo>
                                    <a:pt x="131" y="346"/>
                                  </a:lnTo>
                                  <a:lnTo>
                                    <a:pt x="142" y="346"/>
                                  </a:lnTo>
                                  <a:lnTo>
                                    <a:pt x="153" y="344"/>
                                  </a:lnTo>
                                  <a:lnTo>
                                    <a:pt x="165" y="343"/>
                                  </a:lnTo>
                                  <a:lnTo>
                                    <a:pt x="174" y="341"/>
                                  </a:lnTo>
                                  <a:lnTo>
                                    <a:pt x="197" y="336"/>
                                  </a:lnTo>
                                  <a:lnTo>
                                    <a:pt x="216" y="327"/>
                                  </a:lnTo>
                                  <a:lnTo>
                                    <a:pt x="226" y="323"/>
                                  </a:lnTo>
                                  <a:lnTo>
                                    <a:pt x="235" y="318"/>
                                  </a:lnTo>
                                  <a:lnTo>
                                    <a:pt x="243" y="310"/>
                                  </a:lnTo>
                                  <a:lnTo>
                                    <a:pt x="251" y="305"/>
                                  </a:lnTo>
                                  <a:lnTo>
                                    <a:pt x="258" y="296"/>
                                  </a:lnTo>
                                  <a:lnTo>
                                    <a:pt x="264" y="288"/>
                                  </a:lnTo>
                                  <a:lnTo>
                                    <a:pt x="270" y="280"/>
                                  </a:lnTo>
                                  <a:lnTo>
                                    <a:pt x="274" y="270"/>
                                  </a:lnTo>
                                  <a:lnTo>
                                    <a:pt x="278" y="260"/>
                                  </a:lnTo>
                                  <a:lnTo>
                                    <a:pt x="281" y="249"/>
                                  </a:lnTo>
                                  <a:lnTo>
                                    <a:pt x="282" y="237"/>
                                  </a:lnTo>
                                  <a:lnTo>
                                    <a:pt x="282" y="225"/>
                                  </a:lnTo>
                                  <a:lnTo>
                                    <a:pt x="282" y="211"/>
                                  </a:lnTo>
                                  <a:lnTo>
                                    <a:pt x="279" y="198"/>
                                  </a:lnTo>
                                  <a:lnTo>
                                    <a:pt x="275" y="185"/>
                                  </a:lnTo>
                                  <a:lnTo>
                                    <a:pt x="271" y="176"/>
                                  </a:lnTo>
                                  <a:lnTo>
                                    <a:pt x="264" y="166"/>
                                  </a:lnTo>
                                  <a:lnTo>
                                    <a:pt x="256" y="159"/>
                                  </a:lnTo>
                                  <a:lnTo>
                                    <a:pt x="247" y="152"/>
                                  </a:lnTo>
                                  <a:lnTo>
                                    <a:pt x="237" y="145"/>
                                  </a:lnTo>
                                  <a:lnTo>
                                    <a:pt x="226" y="140"/>
                                  </a:lnTo>
                                  <a:lnTo>
                                    <a:pt x="215" y="135"/>
                                  </a:lnTo>
                                  <a:lnTo>
                                    <a:pt x="202" y="132"/>
                                  </a:lnTo>
                                  <a:lnTo>
                                    <a:pt x="188" y="129"/>
                                  </a:lnTo>
                                  <a:lnTo>
                                    <a:pt x="183" y="128"/>
                                  </a:lnTo>
                                  <a:lnTo>
                                    <a:pt x="174" y="126"/>
                                  </a:lnTo>
                                  <a:lnTo>
                                    <a:pt x="166" y="124"/>
                                  </a:lnTo>
                                  <a:lnTo>
                                    <a:pt x="158" y="121"/>
                                  </a:lnTo>
                                  <a:lnTo>
                                    <a:pt x="149" y="118"/>
                                  </a:lnTo>
                                  <a:lnTo>
                                    <a:pt x="144" y="114"/>
                                  </a:lnTo>
                                  <a:lnTo>
                                    <a:pt x="141" y="111"/>
                                  </a:lnTo>
                                  <a:lnTo>
                                    <a:pt x="139" y="108"/>
                                  </a:lnTo>
                                  <a:lnTo>
                                    <a:pt x="138" y="104"/>
                                  </a:lnTo>
                                  <a:lnTo>
                                    <a:pt x="137" y="100"/>
                                  </a:lnTo>
                                  <a:lnTo>
                                    <a:pt x="138" y="94"/>
                                  </a:lnTo>
                                  <a:lnTo>
                                    <a:pt x="141" y="90"/>
                                  </a:lnTo>
                                  <a:lnTo>
                                    <a:pt x="145" y="86"/>
                                  </a:lnTo>
                                  <a:lnTo>
                                    <a:pt x="151" y="83"/>
                                  </a:lnTo>
                                  <a:lnTo>
                                    <a:pt x="156" y="80"/>
                                  </a:lnTo>
                                  <a:lnTo>
                                    <a:pt x="162" y="79"/>
                                  </a:lnTo>
                                  <a:lnTo>
                                    <a:pt x="167" y="79"/>
                                  </a:lnTo>
                                  <a:lnTo>
                                    <a:pt x="173" y="79"/>
                                  </a:lnTo>
                                  <a:lnTo>
                                    <a:pt x="183" y="79"/>
                                  </a:lnTo>
                                  <a:lnTo>
                                    <a:pt x="194" y="80"/>
                                  </a:lnTo>
                                  <a:lnTo>
                                    <a:pt x="205" y="83"/>
                                  </a:lnTo>
                                  <a:lnTo>
                                    <a:pt x="215" y="86"/>
                                  </a:lnTo>
                                  <a:lnTo>
                                    <a:pt x="226" y="90"/>
                                  </a:lnTo>
                                  <a:lnTo>
                                    <a:pt x="235" y="94"/>
                                  </a:lnTo>
                                  <a:lnTo>
                                    <a:pt x="274"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162"/>
                          <wps:cNvSpPr>
                            <a:spLocks/>
                          </wps:cNvSpPr>
                          <wps:spPr bwMode="auto">
                            <a:xfrm>
                              <a:off x="1630" y="230"/>
                              <a:ext cx="72" cy="140"/>
                            </a:xfrm>
                            <a:custGeom>
                              <a:avLst/>
                              <a:gdLst>
                                <a:gd name="T0" fmla="*/ 151 w 216"/>
                                <a:gd name="T1" fmla="*/ 192 h 421"/>
                                <a:gd name="T2" fmla="*/ 216 w 216"/>
                                <a:gd name="T3" fmla="*/ 192 h 421"/>
                                <a:gd name="T4" fmla="*/ 216 w 216"/>
                                <a:gd name="T5" fmla="*/ 97 h 421"/>
                                <a:gd name="T6" fmla="*/ 151 w 216"/>
                                <a:gd name="T7" fmla="*/ 97 h 421"/>
                                <a:gd name="T8" fmla="*/ 151 w 216"/>
                                <a:gd name="T9" fmla="*/ 0 h 421"/>
                                <a:gd name="T10" fmla="*/ 36 w 216"/>
                                <a:gd name="T11" fmla="*/ 0 h 421"/>
                                <a:gd name="T12" fmla="*/ 36 w 216"/>
                                <a:gd name="T13" fmla="*/ 97 h 421"/>
                                <a:gd name="T14" fmla="*/ 0 w 216"/>
                                <a:gd name="T15" fmla="*/ 97 h 421"/>
                                <a:gd name="T16" fmla="*/ 0 w 216"/>
                                <a:gd name="T17" fmla="*/ 192 h 421"/>
                                <a:gd name="T18" fmla="*/ 36 w 216"/>
                                <a:gd name="T19" fmla="*/ 192 h 421"/>
                                <a:gd name="T20" fmla="*/ 36 w 216"/>
                                <a:gd name="T21" fmla="*/ 421 h 421"/>
                                <a:gd name="T22" fmla="*/ 151 w 216"/>
                                <a:gd name="T23" fmla="*/ 421 h 421"/>
                                <a:gd name="T24" fmla="*/ 151 w 216"/>
                                <a:gd name="T25" fmla="*/ 192 h 421"/>
                                <a:gd name="T26" fmla="*/ 0 w 216"/>
                                <a:gd name="T27" fmla="*/ 0 h 421"/>
                                <a:gd name="T28" fmla="*/ 216 w 216"/>
                                <a:gd name="T29" fmla="*/ 421 h 4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216" h="421">
                                  <a:moveTo>
                                    <a:pt x="151" y="192"/>
                                  </a:moveTo>
                                  <a:lnTo>
                                    <a:pt x="216" y="192"/>
                                  </a:lnTo>
                                  <a:lnTo>
                                    <a:pt x="216" y="97"/>
                                  </a:lnTo>
                                  <a:lnTo>
                                    <a:pt x="151" y="97"/>
                                  </a:lnTo>
                                  <a:lnTo>
                                    <a:pt x="151" y="0"/>
                                  </a:lnTo>
                                  <a:lnTo>
                                    <a:pt x="36" y="0"/>
                                  </a:lnTo>
                                  <a:lnTo>
                                    <a:pt x="36" y="97"/>
                                  </a:lnTo>
                                  <a:lnTo>
                                    <a:pt x="0" y="97"/>
                                  </a:lnTo>
                                  <a:lnTo>
                                    <a:pt x="0" y="192"/>
                                  </a:lnTo>
                                  <a:lnTo>
                                    <a:pt x="36" y="192"/>
                                  </a:lnTo>
                                  <a:lnTo>
                                    <a:pt x="36" y="421"/>
                                  </a:lnTo>
                                  <a:lnTo>
                                    <a:pt x="151" y="421"/>
                                  </a:lnTo>
                                  <a:lnTo>
                                    <a:pt x="151" y="1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63"/>
                          <wps:cNvSpPr>
                            <a:spLocks noEditPoints="1"/>
                          </wps:cNvSpPr>
                          <wps:spPr bwMode="auto">
                            <a:xfrm>
                              <a:off x="1707" y="259"/>
                              <a:ext cx="118" cy="115"/>
                            </a:xfrm>
                            <a:custGeom>
                              <a:avLst/>
                              <a:gdLst>
                                <a:gd name="T0" fmla="*/ 118 w 356"/>
                                <a:gd name="T1" fmla="*/ 118 h 346"/>
                                <a:gd name="T2" fmla="*/ 125 w 356"/>
                                <a:gd name="T3" fmla="*/ 104 h 346"/>
                                <a:gd name="T4" fmla="*/ 134 w 356"/>
                                <a:gd name="T5" fmla="*/ 91 h 346"/>
                                <a:gd name="T6" fmla="*/ 147 w 356"/>
                                <a:gd name="T7" fmla="*/ 83 h 346"/>
                                <a:gd name="T8" fmla="*/ 161 w 356"/>
                                <a:gd name="T9" fmla="*/ 77 h 346"/>
                                <a:gd name="T10" fmla="*/ 176 w 356"/>
                                <a:gd name="T11" fmla="*/ 74 h 346"/>
                                <a:gd name="T12" fmla="*/ 192 w 356"/>
                                <a:gd name="T13" fmla="*/ 74 h 346"/>
                                <a:gd name="T14" fmla="*/ 206 w 356"/>
                                <a:gd name="T15" fmla="*/ 77 h 346"/>
                                <a:gd name="T16" fmla="*/ 220 w 356"/>
                                <a:gd name="T17" fmla="*/ 84 h 346"/>
                                <a:gd name="T18" fmla="*/ 231 w 356"/>
                                <a:gd name="T19" fmla="*/ 93 h 346"/>
                                <a:gd name="T20" fmla="*/ 241 w 356"/>
                                <a:gd name="T21" fmla="*/ 104 h 346"/>
                                <a:gd name="T22" fmla="*/ 248 w 356"/>
                                <a:gd name="T23" fmla="*/ 118 h 346"/>
                                <a:gd name="T24" fmla="*/ 116 w 356"/>
                                <a:gd name="T25" fmla="*/ 125 h 346"/>
                                <a:gd name="T26" fmla="*/ 354 w 356"/>
                                <a:gd name="T27" fmla="*/ 153 h 346"/>
                                <a:gd name="T28" fmla="*/ 347 w 356"/>
                                <a:gd name="T29" fmla="*/ 116 h 346"/>
                                <a:gd name="T30" fmla="*/ 339 w 356"/>
                                <a:gd name="T31" fmla="*/ 94 h 346"/>
                                <a:gd name="T32" fmla="*/ 329 w 356"/>
                                <a:gd name="T33" fmla="*/ 74 h 346"/>
                                <a:gd name="T34" fmla="*/ 316 w 356"/>
                                <a:gd name="T35" fmla="*/ 56 h 346"/>
                                <a:gd name="T36" fmla="*/ 301 w 356"/>
                                <a:gd name="T37" fmla="*/ 41 h 346"/>
                                <a:gd name="T38" fmla="*/ 284 w 356"/>
                                <a:gd name="T39" fmla="*/ 28 h 346"/>
                                <a:gd name="T40" fmla="*/ 265 w 356"/>
                                <a:gd name="T41" fmla="*/ 17 h 346"/>
                                <a:gd name="T42" fmla="*/ 242 w 356"/>
                                <a:gd name="T43" fmla="*/ 8 h 346"/>
                                <a:gd name="T44" fmla="*/ 218 w 356"/>
                                <a:gd name="T45" fmla="*/ 3 h 346"/>
                                <a:gd name="T46" fmla="*/ 192 w 356"/>
                                <a:gd name="T47" fmla="*/ 0 h 346"/>
                                <a:gd name="T48" fmla="*/ 160 w 356"/>
                                <a:gd name="T49" fmla="*/ 0 h 346"/>
                                <a:gd name="T50" fmla="*/ 123 w 356"/>
                                <a:gd name="T51" fmla="*/ 7 h 346"/>
                                <a:gd name="T52" fmla="*/ 90 w 356"/>
                                <a:gd name="T53" fmla="*/ 18 h 346"/>
                                <a:gd name="T54" fmla="*/ 62 w 356"/>
                                <a:gd name="T55" fmla="*/ 35 h 346"/>
                                <a:gd name="T56" fmla="*/ 38 w 356"/>
                                <a:gd name="T57" fmla="*/ 57 h 346"/>
                                <a:gd name="T58" fmla="*/ 20 w 356"/>
                                <a:gd name="T59" fmla="*/ 84 h 346"/>
                                <a:gd name="T60" fmla="*/ 7 w 356"/>
                                <a:gd name="T61" fmla="*/ 116 h 346"/>
                                <a:gd name="T62" fmla="*/ 0 w 356"/>
                                <a:gd name="T63" fmla="*/ 153 h 346"/>
                                <a:gd name="T64" fmla="*/ 0 w 356"/>
                                <a:gd name="T65" fmla="*/ 194 h 346"/>
                                <a:gd name="T66" fmla="*/ 7 w 356"/>
                                <a:gd name="T67" fmla="*/ 230 h 346"/>
                                <a:gd name="T68" fmla="*/ 21 w 356"/>
                                <a:gd name="T69" fmla="*/ 263 h 346"/>
                                <a:gd name="T70" fmla="*/ 41 w 356"/>
                                <a:gd name="T71" fmla="*/ 289 h 346"/>
                                <a:gd name="T72" fmla="*/ 66 w 356"/>
                                <a:gd name="T73" fmla="*/ 312 h 346"/>
                                <a:gd name="T74" fmla="*/ 95 w 356"/>
                                <a:gd name="T75" fmla="*/ 329 h 346"/>
                                <a:gd name="T76" fmla="*/ 130 w 356"/>
                                <a:gd name="T77" fmla="*/ 339 h 346"/>
                                <a:gd name="T78" fmla="*/ 167 w 356"/>
                                <a:gd name="T79" fmla="*/ 346 h 346"/>
                                <a:gd name="T80" fmla="*/ 200 w 356"/>
                                <a:gd name="T81" fmla="*/ 346 h 346"/>
                                <a:gd name="T82" fmla="*/ 228 w 356"/>
                                <a:gd name="T83" fmla="*/ 341 h 346"/>
                                <a:gd name="T84" fmla="*/ 255 w 356"/>
                                <a:gd name="T85" fmla="*/ 336 h 346"/>
                                <a:gd name="T86" fmla="*/ 279 w 356"/>
                                <a:gd name="T87" fmla="*/ 325 h 346"/>
                                <a:gd name="T88" fmla="*/ 301 w 356"/>
                                <a:gd name="T89" fmla="*/ 310 h 346"/>
                                <a:gd name="T90" fmla="*/ 321 w 356"/>
                                <a:gd name="T91" fmla="*/ 294 h 346"/>
                                <a:gd name="T92" fmla="*/ 336 w 356"/>
                                <a:gd name="T93" fmla="*/ 273 h 346"/>
                                <a:gd name="T94" fmla="*/ 347 w 356"/>
                                <a:gd name="T95" fmla="*/ 249 h 346"/>
                                <a:gd name="T96" fmla="*/ 241 w 356"/>
                                <a:gd name="T97" fmla="*/ 235 h 346"/>
                                <a:gd name="T98" fmla="*/ 231 w 356"/>
                                <a:gd name="T99" fmla="*/ 249 h 346"/>
                                <a:gd name="T100" fmla="*/ 218 w 356"/>
                                <a:gd name="T101" fmla="*/ 257 h 346"/>
                                <a:gd name="T102" fmla="*/ 203 w 356"/>
                                <a:gd name="T103" fmla="*/ 263 h 346"/>
                                <a:gd name="T104" fmla="*/ 186 w 356"/>
                                <a:gd name="T105" fmla="*/ 264 h 346"/>
                                <a:gd name="T106" fmla="*/ 155 w 356"/>
                                <a:gd name="T107" fmla="*/ 260 h 346"/>
                                <a:gd name="T108" fmla="*/ 143 w 356"/>
                                <a:gd name="T109" fmla="*/ 254 h 346"/>
                                <a:gd name="T110" fmla="*/ 133 w 356"/>
                                <a:gd name="T111" fmla="*/ 246 h 346"/>
                                <a:gd name="T112" fmla="*/ 125 w 356"/>
                                <a:gd name="T113" fmla="*/ 235 h 346"/>
                                <a:gd name="T114" fmla="*/ 119 w 356"/>
                                <a:gd name="T115" fmla="*/ 223 h 346"/>
                                <a:gd name="T116" fmla="*/ 115 w 356"/>
                                <a:gd name="T117" fmla="*/ 192 h 346"/>
                                <a:gd name="T118" fmla="*/ 356 w 356"/>
                                <a:gd name="T119" fmla="*/ 180 h 346"/>
                                <a:gd name="T120" fmla="*/ 0 w 356"/>
                                <a:gd name="T121" fmla="*/ 0 h 346"/>
                                <a:gd name="T122" fmla="*/ 356 w 356"/>
                                <a:gd name="T123" fmla="*/ 346 h 3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T120" t="T121" r="T122" b="T123"/>
                              <a:pathLst>
                                <a:path w="356" h="346">
                                  <a:moveTo>
                                    <a:pt x="116" y="125"/>
                                  </a:moveTo>
                                  <a:lnTo>
                                    <a:pt x="118" y="118"/>
                                  </a:lnTo>
                                  <a:lnTo>
                                    <a:pt x="122" y="109"/>
                                  </a:lnTo>
                                  <a:lnTo>
                                    <a:pt x="125" y="104"/>
                                  </a:lnTo>
                                  <a:lnTo>
                                    <a:pt x="129" y="97"/>
                                  </a:lnTo>
                                  <a:lnTo>
                                    <a:pt x="134" y="91"/>
                                  </a:lnTo>
                                  <a:lnTo>
                                    <a:pt x="140" y="87"/>
                                  </a:lnTo>
                                  <a:lnTo>
                                    <a:pt x="147" y="83"/>
                                  </a:lnTo>
                                  <a:lnTo>
                                    <a:pt x="153" y="80"/>
                                  </a:lnTo>
                                  <a:lnTo>
                                    <a:pt x="161" y="77"/>
                                  </a:lnTo>
                                  <a:lnTo>
                                    <a:pt x="168" y="76"/>
                                  </a:lnTo>
                                  <a:lnTo>
                                    <a:pt x="176" y="74"/>
                                  </a:lnTo>
                                  <a:lnTo>
                                    <a:pt x="185" y="74"/>
                                  </a:lnTo>
                                  <a:lnTo>
                                    <a:pt x="192" y="74"/>
                                  </a:lnTo>
                                  <a:lnTo>
                                    <a:pt x="199" y="76"/>
                                  </a:lnTo>
                                  <a:lnTo>
                                    <a:pt x="206" y="77"/>
                                  </a:lnTo>
                                  <a:lnTo>
                                    <a:pt x="213" y="80"/>
                                  </a:lnTo>
                                  <a:lnTo>
                                    <a:pt x="220" y="84"/>
                                  </a:lnTo>
                                  <a:lnTo>
                                    <a:pt x="225" y="88"/>
                                  </a:lnTo>
                                  <a:lnTo>
                                    <a:pt x="231" y="93"/>
                                  </a:lnTo>
                                  <a:lnTo>
                                    <a:pt x="237" y="98"/>
                                  </a:lnTo>
                                  <a:lnTo>
                                    <a:pt x="241" y="104"/>
                                  </a:lnTo>
                                  <a:lnTo>
                                    <a:pt x="245" y="111"/>
                                  </a:lnTo>
                                  <a:lnTo>
                                    <a:pt x="248" y="118"/>
                                  </a:lnTo>
                                  <a:lnTo>
                                    <a:pt x="249" y="125"/>
                                  </a:lnTo>
                                  <a:lnTo>
                                    <a:pt x="116" y="125"/>
                                  </a:lnTo>
                                  <a:close/>
                                  <a:moveTo>
                                    <a:pt x="356" y="180"/>
                                  </a:moveTo>
                                  <a:lnTo>
                                    <a:pt x="354" y="153"/>
                                  </a:lnTo>
                                  <a:lnTo>
                                    <a:pt x="350" y="128"/>
                                  </a:lnTo>
                                  <a:lnTo>
                                    <a:pt x="347" y="116"/>
                                  </a:lnTo>
                                  <a:lnTo>
                                    <a:pt x="343" y="105"/>
                                  </a:lnTo>
                                  <a:lnTo>
                                    <a:pt x="339" y="94"/>
                                  </a:lnTo>
                                  <a:lnTo>
                                    <a:pt x="335" y="84"/>
                                  </a:lnTo>
                                  <a:lnTo>
                                    <a:pt x="329" y="74"/>
                                  </a:lnTo>
                                  <a:lnTo>
                                    <a:pt x="323" y="64"/>
                                  </a:lnTo>
                                  <a:lnTo>
                                    <a:pt x="316" y="56"/>
                                  </a:lnTo>
                                  <a:lnTo>
                                    <a:pt x="309" y="48"/>
                                  </a:lnTo>
                                  <a:lnTo>
                                    <a:pt x="301" y="41"/>
                                  </a:lnTo>
                                  <a:lnTo>
                                    <a:pt x="293" y="34"/>
                                  </a:lnTo>
                                  <a:lnTo>
                                    <a:pt x="284" y="28"/>
                                  </a:lnTo>
                                  <a:lnTo>
                                    <a:pt x="274" y="22"/>
                                  </a:lnTo>
                                  <a:lnTo>
                                    <a:pt x="265" y="17"/>
                                  </a:lnTo>
                                  <a:lnTo>
                                    <a:pt x="253" y="12"/>
                                  </a:lnTo>
                                  <a:lnTo>
                                    <a:pt x="242" y="8"/>
                                  </a:lnTo>
                                  <a:lnTo>
                                    <a:pt x="231" y="5"/>
                                  </a:lnTo>
                                  <a:lnTo>
                                    <a:pt x="218" y="3"/>
                                  </a:lnTo>
                                  <a:lnTo>
                                    <a:pt x="206" y="1"/>
                                  </a:lnTo>
                                  <a:lnTo>
                                    <a:pt x="192" y="0"/>
                                  </a:lnTo>
                                  <a:lnTo>
                                    <a:pt x="178" y="0"/>
                                  </a:lnTo>
                                  <a:lnTo>
                                    <a:pt x="160" y="0"/>
                                  </a:lnTo>
                                  <a:lnTo>
                                    <a:pt x="140" y="3"/>
                                  </a:lnTo>
                                  <a:lnTo>
                                    <a:pt x="123" y="7"/>
                                  </a:lnTo>
                                  <a:lnTo>
                                    <a:pt x="106" y="11"/>
                                  </a:lnTo>
                                  <a:lnTo>
                                    <a:pt x="90" y="18"/>
                                  </a:lnTo>
                                  <a:lnTo>
                                    <a:pt x="76" y="25"/>
                                  </a:lnTo>
                                  <a:lnTo>
                                    <a:pt x="62" y="35"/>
                                  </a:lnTo>
                                  <a:lnTo>
                                    <a:pt x="49" y="46"/>
                                  </a:lnTo>
                                  <a:lnTo>
                                    <a:pt x="38" y="57"/>
                                  </a:lnTo>
                                  <a:lnTo>
                                    <a:pt x="28" y="70"/>
                                  </a:lnTo>
                                  <a:lnTo>
                                    <a:pt x="20" y="84"/>
                                  </a:lnTo>
                                  <a:lnTo>
                                    <a:pt x="13" y="100"/>
                                  </a:lnTo>
                                  <a:lnTo>
                                    <a:pt x="7" y="116"/>
                                  </a:lnTo>
                                  <a:lnTo>
                                    <a:pt x="3" y="135"/>
                                  </a:lnTo>
                                  <a:lnTo>
                                    <a:pt x="0" y="153"/>
                                  </a:lnTo>
                                  <a:lnTo>
                                    <a:pt x="0" y="173"/>
                                  </a:lnTo>
                                  <a:lnTo>
                                    <a:pt x="0" y="194"/>
                                  </a:lnTo>
                                  <a:lnTo>
                                    <a:pt x="3" y="212"/>
                                  </a:lnTo>
                                  <a:lnTo>
                                    <a:pt x="7" y="230"/>
                                  </a:lnTo>
                                  <a:lnTo>
                                    <a:pt x="14" y="247"/>
                                  </a:lnTo>
                                  <a:lnTo>
                                    <a:pt x="21" y="263"/>
                                  </a:lnTo>
                                  <a:lnTo>
                                    <a:pt x="31" y="277"/>
                                  </a:lnTo>
                                  <a:lnTo>
                                    <a:pt x="41" y="289"/>
                                  </a:lnTo>
                                  <a:lnTo>
                                    <a:pt x="53" y="301"/>
                                  </a:lnTo>
                                  <a:lnTo>
                                    <a:pt x="66" y="312"/>
                                  </a:lnTo>
                                  <a:lnTo>
                                    <a:pt x="80" y="320"/>
                                  </a:lnTo>
                                  <a:lnTo>
                                    <a:pt x="95" y="329"/>
                                  </a:lnTo>
                                  <a:lnTo>
                                    <a:pt x="112" y="334"/>
                                  </a:lnTo>
                                  <a:lnTo>
                                    <a:pt x="130" y="339"/>
                                  </a:lnTo>
                                  <a:lnTo>
                                    <a:pt x="148" y="343"/>
                                  </a:lnTo>
                                  <a:lnTo>
                                    <a:pt x="167" y="346"/>
                                  </a:lnTo>
                                  <a:lnTo>
                                    <a:pt x="186" y="346"/>
                                  </a:lnTo>
                                  <a:lnTo>
                                    <a:pt x="200" y="346"/>
                                  </a:lnTo>
                                  <a:lnTo>
                                    <a:pt x="214" y="344"/>
                                  </a:lnTo>
                                  <a:lnTo>
                                    <a:pt x="228" y="341"/>
                                  </a:lnTo>
                                  <a:lnTo>
                                    <a:pt x="241" y="339"/>
                                  </a:lnTo>
                                  <a:lnTo>
                                    <a:pt x="255" y="336"/>
                                  </a:lnTo>
                                  <a:lnTo>
                                    <a:pt x="266" y="330"/>
                                  </a:lnTo>
                                  <a:lnTo>
                                    <a:pt x="279" y="325"/>
                                  </a:lnTo>
                                  <a:lnTo>
                                    <a:pt x="290" y="319"/>
                                  </a:lnTo>
                                  <a:lnTo>
                                    <a:pt x="301" y="310"/>
                                  </a:lnTo>
                                  <a:lnTo>
                                    <a:pt x="311" y="303"/>
                                  </a:lnTo>
                                  <a:lnTo>
                                    <a:pt x="321" y="294"/>
                                  </a:lnTo>
                                  <a:lnTo>
                                    <a:pt x="329" y="284"/>
                                  </a:lnTo>
                                  <a:lnTo>
                                    <a:pt x="336" y="273"/>
                                  </a:lnTo>
                                  <a:lnTo>
                                    <a:pt x="342" y="261"/>
                                  </a:lnTo>
                                  <a:lnTo>
                                    <a:pt x="347" y="249"/>
                                  </a:lnTo>
                                  <a:lnTo>
                                    <a:pt x="351" y="235"/>
                                  </a:lnTo>
                                  <a:lnTo>
                                    <a:pt x="241" y="235"/>
                                  </a:lnTo>
                                  <a:lnTo>
                                    <a:pt x="235" y="242"/>
                                  </a:lnTo>
                                  <a:lnTo>
                                    <a:pt x="231" y="249"/>
                                  </a:lnTo>
                                  <a:lnTo>
                                    <a:pt x="224" y="253"/>
                                  </a:lnTo>
                                  <a:lnTo>
                                    <a:pt x="218" y="257"/>
                                  </a:lnTo>
                                  <a:lnTo>
                                    <a:pt x="211" y="260"/>
                                  </a:lnTo>
                                  <a:lnTo>
                                    <a:pt x="203" y="263"/>
                                  </a:lnTo>
                                  <a:lnTo>
                                    <a:pt x="195" y="264"/>
                                  </a:lnTo>
                                  <a:lnTo>
                                    <a:pt x="186" y="264"/>
                                  </a:lnTo>
                                  <a:lnTo>
                                    <a:pt x="169" y="263"/>
                                  </a:lnTo>
                                  <a:lnTo>
                                    <a:pt x="155" y="260"/>
                                  </a:lnTo>
                                  <a:lnTo>
                                    <a:pt x="148" y="257"/>
                                  </a:lnTo>
                                  <a:lnTo>
                                    <a:pt x="143" y="254"/>
                                  </a:lnTo>
                                  <a:lnTo>
                                    <a:pt x="137" y="250"/>
                                  </a:lnTo>
                                  <a:lnTo>
                                    <a:pt x="133" y="246"/>
                                  </a:lnTo>
                                  <a:lnTo>
                                    <a:pt x="127" y="240"/>
                                  </a:lnTo>
                                  <a:lnTo>
                                    <a:pt x="125" y="235"/>
                                  </a:lnTo>
                                  <a:lnTo>
                                    <a:pt x="122" y="229"/>
                                  </a:lnTo>
                                  <a:lnTo>
                                    <a:pt x="119" y="223"/>
                                  </a:lnTo>
                                  <a:lnTo>
                                    <a:pt x="115" y="208"/>
                                  </a:lnTo>
                                  <a:lnTo>
                                    <a:pt x="115" y="192"/>
                                  </a:lnTo>
                                  <a:lnTo>
                                    <a:pt x="356" y="192"/>
                                  </a:lnTo>
                                  <a:lnTo>
                                    <a:pt x="356" y="1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Rectangle 164"/>
                          <wps:cNvSpPr>
                            <a:spLocks noChangeArrowheads="1"/>
                          </wps:cNvSpPr>
                          <wps:spPr bwMode="auto">
                            <a:xfrm>
                              <a:off x="1842" y="195"/>
                              <a:ext cx="39" cy="1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 name="Rectangle 165"/>
                          <wps:cNvSpPr>
                            <a:spLocks noChangeArrowheads="1"/>
                          </wps:cNvSpPr>
                          <wps:spPr bwMode="auto">
                            <a:xfrm>
                              <a:off x="1906" y="195"/>
                              <a:ext cx="38" cy="1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 name="Freeform 166"/>
                          <wps:cNvSpPr>
                            <a:spLocks noEditPoints="1"/>
                          </wps:cNvSpPr>
                          <wps:spPr bwMode="auto">
                            <a:xfrm>
                              <a:off x="1961" y="259"/>
                              <a:ext cx="119" cy="115"/>
                            </a:xfrm>
                            <a:custGeom>
                              <a:avLst/>
                              <a:gdLst>
                                <a:gd name="T0" fmla="*/ 119 w 357"/>
                                <a:gd name="T1" fmla="*/ 118 h 346"/>
                                <a:gd name="T2" fmla="*/ 126 w 357"/>
                                <a:gd name="T3" fmla="*/ 104 h 346"/>
                                <a:gd name="T4" fmla="*/ 136 w 357"/>
                                <a:gd name="T5" fmla="*/ 91 h 346"/>
                                <a:gd name="T6" fmla="*/ 147 w 357"/>
                                <a:gd name="T7" fmla="*/ 83 h 346"/>
                                <a:gd name="T8" fmla="*/ 161 w 357"/>
                                <a:gd name="T9" fmla="*/ 77 h 346"/>
                                <a:gd name="T10" fmla="*/ 176 w 357"/>
                                <a:gd name="T11" fmla="*/ 74 h 346"/>
                                <a:gd name="T12" fmla="*/ 193 w 357"/>
                                <a:gd name="T13" fmla="*/ 74 h 346"/>
                                <a:gd name="T14" fmla="*/ 207 w 357"/>
                                <a:gd name="T15" fmla="*/ 77 h 346"/>
                                <a:gd name="T16" fmla="*/ 221 w 357"/>
                                <a:gd name="T17" fmla="*/ 84 h 346"/>
                                <a:gd name="T18" fmla="*/ 232 w 357"/>
                                <a:gd name="T19" fmla="*/ 93 h 346"/>
                                <a:gd name="T20" fmla="*/ 242 w 357"/>
                                <a:gd name="T21" fmla="*/ 104 h 346"/>
                                <a:gd name="T22" fmla="*/ 248 w 357"/>
                                <a:gd name="T23" fmla="*/ 118 h 346"/>
                                <a:gd name="T24" fmla="*/ 118 w 357"/>
                                <a:gd name="T25" fmla="*/ 125 h 346"/>
                                <a:gd name="T26" fmla="*/ 356 w 357"/>
                                <a:gd name="T27" fmla="*/ 153 h 346"/>
                                <a:gd name="T28" fmla="*/ 349 w 357"/>
                                <a:gd name="T29" fmla="*/ 116 h 346"/>
                                <a:gd name="T30" fmla="*/ 340 w 357"/>
                                <a:gd name="T31" fmla="*/ 94 h 346"/>
                                <a:gd name="T32" fmla="*/ 330 w 357"/>
                                <a:gd name="T33" fmla="*/ 74 h 346"/>
                                <a:gd name="T34" fmla="*/ 318 w 357"/>
                                <a:gd name="T35" fmla="*/ 56 h 346"/>
                                <a:gd name="T36" fmla="*/ 302 w 357"/>
                                <a:gd name="T37" fmla="*/ 41 h 346"/>
                                <a:gd name="T38" fmla="*/ 284 w 357"/>
                                <a:gd name="T39" fmla="*/ 28 h 346"/>
                                <a:gd name="T40" fmla="*/ 265 w 357"/>
                                <a:gd name="T41" fmla="*/ 17 h 346"/>
                                <a:gd name="T42" fmla="*/ 244 w 357"/>
                                <a:gd name="T43" fmla="*/ 8 h 346"/>
                                <a:gd name="T44" fmla="*/ 220 w 357"/>
                                <a:gd name="T45" fmla="*/ 3 h 346"/>
                                <a:gd name="T46" fmla="*/ 193 w 357"/>
                                <a:gd name="T47" fmla="*/ 0 h 346"/>
                                <a:gd name="T48" fmla="*/ 160 w 357"/>
                                <a:gd name="T49" fmla="*/ 0 h 346"/>
                                <a:gd name="T50" fmla="*/ 123 w 357"/>
                                <a:gd name="T51" fmla="*/ 7 h 346"/>
                                <a:gd name="T52" fmla="*/ 91 w 357"/>
                                <a:gd name="T53" fmla="*/ 18 h 346"/>
                                <a:gd name="T54" fmla="*/ 63 w 357"/>
                                <a:gd name="T55" fmla="*/ 35 h 346"/>
                                <a:gd name="T56" fmla="*/ 39 w 357"/>
                                <a:gd name="T57" fmla="*/ 57 h 346"/>
                                <a:gd name="T58" fmla="*/ 21 w 357"/>
                                <a:gd name="T59" fmla="*/ 84 h 346"/>
                                <a:gd name="T60" fmla="*/ 9 w 357"/>
                                <a:gd name="T61" fmla="*/ 116 h 346"/>
                                <a:gd name="T62" fmla="*/ 2 w 357"/>
                                <a:gd name="T63" fmla="*/ 153 h 346"/>
                                <a:gd name="T64" fmla="*/ 2 w 357"/>
                                <a:gd name="T65" fmla="*/ 194 h 346"/>
                                <a:gd name="T66" fmla="*/ 9 w 357"/>
                                <a:gd name="T67" fmla="*/ 230 h 346"/>
                                <a:gd name="T68" fmla="*/ 22 w 357"/>
                                <a:gd name="T69" fmla="*/ 263 h 346"/>
                                <a:gd name="T70" fmla="*/ 42 w 357"/>
                                <a:gd name="T71" fmla="*/ 289 h 346"/>
                                <a:gd name="T72" fmla="*/ 67 w 357"/>
                                <a:gd name="T73" fmla="*/ 312 h 346"/>
                                <a:gd name="T74" fmla="*/ 97 w 357"/>
                                <a:gd name="T75" fmla="*/ 329 h 346"/>
                                <a:gd name="T76" fmla="*/ 130 w 357"/>
                                <a:gd name="T77" fmla="*/ 339 h 346"/>
                                <a:gd name="T78" fmla="*/ 168 w 357"/>
                                <a:gd name="T79" fmla="*/ 346 h 346"/>
                                <a:gd name="T80" fmla="*/ 202 w 357"/>
                                <a:gd name="T81" fmla="*/ 346 h 346"/>
                                <a:gd name="T82" fmla="*/ 228 w 357"/>
                                <a:gd name="T83" fmla="*/ 341 h 346"/>
                                <a:gd name="T84" fmla="*/ 255 w 357"/>
                                <a:gd name="T85" fmla="*/ 336 h 346"/>
                                <a:gd name="T86" fmla="*/ 280 w 357"/>
                                <a:gd name="T87" fmla="*/ 325 h 346"/>
                                <a:gd name="T88" fmla="*/ 301 w 357"/>
                                <a:gd name="T89" fmla="*/ 310 h 346"/>
                                <a:gd name="T90" fmla="*/ 321 w 357"/>
                                <a:gd name="T91" fmla="*/ 294 h 346"/>
                                <a:gd name="T92" fmla="*/ 336 w 357"/>
                                <a:gd name="T93" fmla="*/ 273 h 346"/>
                                <a:gd name="T94" fmla="*/ 349 w 357"/>
                                <a:gd name="T95" fmla="*/ 249 h 346"/>
                                <a:gd name="T96" fmla="*/ 242 w 357"/>
                                <a:gd name="T97" fmla="*/ 235 h 346"/>
                                <a:gd name="T98" fmla="*/ 231 w 357"/>
                                <a:gd name="T99" fmla="*/ 249 h 346"/>
                                <a:gd name="T100" fmla="*/ 218 w 357"/>
                                <a:gd name="T101" fmla="*/ 257 h 346"/>
                                <a:gd name="T102" fmla="*/ 204 w 357"/>
                                <a:gd name="T103" fmla="*/ 263 h 346"/>
                                <a:gd name="T104" fmla="*/ 186 w 357"/>
                                <a:gd name="T105" fmla="*/ 264 h 346"/>
                                <a:gd name="T106" fmla="*/ 155 w 357"/>
                                <a:gd name="T107" fmla="*/ 260 h 346"/>
                                <a:gd name="T108" fmla="*/ 143 w 357"/>
                                <a:gd name="T109" fmla="*/ 254 h 346"/>
                                <a:gd name="T110" fmla="*/ 133 w 357"/>
                                <a:gd name="T111" fmla="*/ 246 h 346"/>
                                <a:gd name="T112" fmla="*/ 125 w 357"/>
                                <a:gd name="T113" fmla="*/ 235 h 346"/>
                                <a:gd name="T114" fmla="*/ 119 w 357"/>
                                <a:gd name="T115" fmla="*/ 223 h 346"/>
                                <a:gd name="T116" fmla="*/ 115 w 357"/>
                                <a:gd name="T117" fmla="*/ 192 h 346"/>
                                <a:gd name="T118" fmla="*/ 357 w 357"/>
                                <a:gd name="T119" fmla="*/ 180 h 346"/>
                                <a:gd name="T120" fmla="*/ 0 w 357"/>
                                <a:gd name="T121" fmla="*/ 0 h 346"/>
                                <a:gd name="T122" fmla="*/ 357 w 357"/>
                                <a:gd name="T123" fmla="*/ 346 h 3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T120" t="T121" r="T122" b="T123"/>
                              <a:pathLst>
                                <a:path w="357" h="346">
                                  <a:moveTo>
                                    <a:pt x="118" y="125"/>
                                  </a:moveTo>
                                  <a:lnTo>
                                    <a:pt x="119" y="118"/>
                                  </a:lnTo>
                                  <a:lnTo>
                                    <a:pt x="122" y="109"/>
                                  </a:lnTo>
                                  <a:lnTo>
                                    <a:pt x="126" y="104"/>
                                  </a:lnTo>
                                  <a:lnTo>
                                    <a:pt x="130" y="97"/>
                                  </a:lnTo>
                                  <a:lnTo>
                                    <a:pt x="136" y="91"/>
                                  </a:lnTo>
                                  <a:lnTo>
                                    <a:pt x="141" y="87"/>
                                  </a:lnTo>
                                  <a:lnTo>
                                    <a:pt x="147" y="83"/>
                                  </a:lnTo>
                                  <a:lnTo>
                                    <a:pt x="154" y="80"/>
                                  </a:lnTo>
                                  <a:lnTo>
                                    <a:pt x="161" y="77"/>
                                  </a:lnTo>
                                  <a:lnTo>
                                    <a:pt x="169" y="76"/>
                                  </a:lnTo>
                                  <a:lnTo>
                                    <a:pt x="176" y="74"/>
                                  </a:lnTo>
                                  <a:lnTo>
                                    <a:pt x="185" y="74"/>
                                  </a:lnTo>
                                  <a:lnTo>
                                    <a:pt x="193" y="74"/>
                                  </a:lnTo>
                                  <a:lnTo>
                                    <a:pt x="200" y="76"/>
                                  </a:lnTo>
                                  <a:lnTo>
                                    <a:pt x="207" y="77"/>
                                  </a:lnTo>
                                  <a:lnTo>
                                    <a:pt x="214" y="80"/>
                                  </a:lnTo>
                                  <a:lnTo>
                                    <a:pt x="221" y="84"/>
                                  </a:lnTo>
                                  <a:lnTo>
                                    <a:pt x="227" y="88"/>
                                  </a:lnTo>
                                  <a:lnTo>
                                    <a:pt x="232" y="93"/>
                                  </a:lnTo>
                                  <a:lnTo>
                                    <a:pt x="238" y="98"/>
                                  </a:lnTo>
                                  <a:lnTo>
                                    <a:pt x="242" y="104"/>
                                  </a:lnTo>
                                  <a:lnTo>
                                    <a:pt x="245" y="111"/>
                                  </a:lnTo>
                                  <a:lnTo>
                                    <a:pt x="248" y="118"/>
                                  </a:lnTo>
                                  <a:lnTo>
                                    <a:pt x="251" y="125"/>
                                  </a:lnTo>
                                  <a:lnTo>
                                    <a:pt x="118" y="125"/>
                                  </a:lnTo>
                                  <a:close/>
                                  <a:moveTo>
                                    <a:pt x="357" y="180"/>
                                  </a:moveTo>
                                  <a:lnTo>
                                    <a:pt x="356" y="153"/>
                                  </a:lnTo>
                                  <a:lnTo>
                                    <a:pt x="351" y="128"/>
                                  </a:lnTo>
                                  <a:lnTo>
                                    <a:pt x="349" y="116"/>
                                  </a:lnTo>
                                  <a:lnTo>
                                    <a:pt x="344" y="105"/>
                                  </a:lnTo>
                                  <a:lnTo>
                                    <a:pt x="340" y="94"/>
                                  </a:lnTo>
                                  <a:lnTo>
                                    <a:pt x="336" y="84"/>
                                  </a:lnTo>
                                  <a:lnTo>
                                    <a:pt x="330" y="74"/>
                                  </a:lnTo>
                                  <a:lnTo>
                                    <a:pt x="323" y="64"/>
                                  </a:lnTo>
                                  <a:lnTo>
                                    <a:pt x="318" y="56"/>
                                  </a:lnTo>
                                  <a:lnTo>
                                    <a:pt x="309" y="48"/>
                                  </a:lnTo>
                                  <a:lnTo>
                                    <a:pt x="302" y="41"/>
                                  </a:lnTo>
                                  <a:lnTo>
                                    <a:pt x="294" y="34"/>
                                  </a:lnTo>
                                  <a:lnTo>
                                    <a:pt x="284" y="28"/>
                                  </a:lnTo>
                                  <a:lnTo>
                                    <a:pt x="276" y="22"/>
                                  </a:lnTo>
                                  <a:lnTo>
                                    <a:pt x="265" y="17"/>
                                  </a:lnTo>
                                  <a:lnTo>
                                    <a:pt x="255" y="12"/>
                                  </a:lnTo>
                                  <a:lnTo>
                                    <a:pt x="244" y="8"/>
                                  </a:lnTo>
                                  <a:lnTo>
                                    <a:pt x="231" y="5"/>
                                  </a:lnTo>
                                  <a:lnTo>
                                    <a:pt x="220" y="3"/>
                                  </a:lnTo>
                                  <a:lnTo>
                                    <a:pt x="206" y="1"/>
                                  </a:lnTo>
                                  <a:lnTo>
                                    <a:pt x="193" y="0"/>
                                  </a:lnTo>
                                  <a:lnTo>
                                    <a:pt x="179" y="0"/>
                                  </a:lnTo>
                                  <a:lnTo>
                                    <a:pt x="160" y="0"/>
                                  </a:lnTo>
                                  <a:lnTo>
                                    <a:pt x="141" y="3"/>
                                  </a:lnTo>
                                  <a:lnTo>
                                    <a:pt x="123" y="7"/>
                                  </a:lnTo>
                                  <a:lnTo>
                                    <a:pt x="106" y="11"/>
                                  </a:lnTo>
                                  <a:lnTo>
                                    <a:pt x="91" y="18"/>
                                  </a:lnTo>
                                  <a:lnTo>
                                    <a:pt x="77" y="25"/>
                                  </a:lnTo>
                                  <a:lnTo>
                                    <a:pt x="63" y="35"/>
                                  </a:lnTo>
                                  <a:lnTo>
                                    <a:pt x="50" y="46"/>
                                  </a:lnTo>
                                  <a:lnTo>
                                    <a:pt x="39" y="57"/>
                                  </a:lnTo>
                                  <a:lnTo>
                                    <a:pt x="29" y="70"/>
                                  </a:lnTo>
                                  <a:lnTo>
                                    <a:pt x="21" y="84"/>
                                  </a:lnTo>
                                  <a:lnTo>
                                    <a:pt x="14" y="100"/>
                                  </a:lnTo>
                                  <a:lnTo>
                                    <a:pt x="9" y="116"/>
                                  </a:lnTo>
                                  <a:lnTo>
                                    <a:pt x="4" y="135"/>
                                  </a:lnTo>
                                  <a:lnTo>
                                    <a:pt x="2" y="153"/>
                                  </a:lnTo>
                                  <a:lnTo>
                                    <a:pt x="0" y="173"/>
                                  </a:lnTo>
                                  <a:lnTo>
                                    <a:pt x="2" y="194"/>
                                  </a:lnTo>
                                  <a:lnTo>
                                    <a:pt x="4" y="212"/>
                                  </a:lnTo>
                                  <a:lnTo>
                                    <a:pt x="9" y="230"/>
                                  </a:lnTo>
                                  <a:lnTo>
                                    <a:pt x="14" y="247"/>
                                  </a:lnTo>
                                  <a:lnTo>
                                    <a:pt x="22" y="263"/>
                                  </a:lnTo>
                                  <a:lnTo>
                                    <a:pt x="31" y="277"/>
                                  </a:lnTo>
                                  <a:lnTo>
                                    <a:pt x="42" y="289"/>
                                  </a:lnTo>
                                  <a:lnTo>
                                    <a:pt x="53" y="301"/>
                                  </a:lnTo>
                                  <a:lnTo>
                                    <a:pt x="67" y="312"/>
                                  </a:lnTo>
                                  <a:lnTo>
                                    <a:pt x="81" y="320"/>
                                  </a:lnTo>
                                  <a:lnTo>
                                    <a:pt x="97" y="329"/>
                                  </a:lnTo>
                                  <a:lnTo>
                                    <a:pt x="113" y="334"/>
                                  </a:lnTo>
                                  <a:lnTo>
                                    <a:pt x="130" y="339"/>
                                  </a:lnTo>
                                  <a:lnTo>
                                    <a:pt x="148" y="343"/>
                                  </a:lnTo>
                                  <a:lnTo>
                                    <a:pt x="168" y="346"/>
                                  </a:lnTo>
                                  <a:lnTo>
                                    <a:pt x="188" y="346"/>
                                  </a:lnTo>
                                  <a:lnTo>
                                    <a:pt x="202" y="346"/>
                                  </a:lnTo>
                                  <a:lnTo>
                                    <a:pt x="216" y="344"/>
                                  </a:lnTo>
                                  <a:lnTo>
                                    <a:pt x="228" y="341"/>
                                  </a:lnTo>
                                  <a:lnTo>
                                    <a:pt x="242" y="339"/>
                                  </a:lnTo>
                                  <a:lnTo>
                                    <a:pt x="255" y="336"/>
                                  </a:lnTo>
                                  <a:lnTo>
                                    <a:pt x="267" y="330"/>
                                  </a:lnTo>
                                  <a:lnTo>
                                    <a:pt x="280" y="325"/>
                                  </a:lnTo>
                                  <a:lnTo>
                                    <a:pt x="291" y="319"/>
                                  </a:lnTo>
                                  <a:lnTo>
                                    <a:pt x="301" y="310"/>
                                  </a:lnTo>
                                  <a:lnTo>
                                    <a:pt x="312" y="303"/>
                                  </a:lnTo>
                                  <a:lnTo>
                                    <a:pt x="321" y="294"/>
                                  </a:lnTo>
                                  <a:lnTo>
                                    <a:pt x="329" y="284"/>
                                  </a:lnTo>
                                  <a:lnTo>
                                    <a:pt x="336" y="273"/>
                                  </a:lnTo>
                                  <a:lnTo>
                                    <a:pt x="343" y="261"/>
                                  </a:lnTo>
                                  <a:lnTo>
                                    <a:pt x="349" y="249"/>
                                  </a:lnTo>
                                  <a:lnTo>
                                    <a:pt x="351" y="235"/>
                                  </a:lnTo>
                                  <a:lnTo>
                                    <a:pt x="242" y="235"/>
                                  </a:lnTo>
                                  <a:lnTo>
                                    <a:pt x="237" y="242"/>
                                  </a:lnTo>
                                  <a:lnTo>
                                    <a:pt x="231" y="249"/>
                                  </a:lnTo>
                                  <a:lnTo>
                                    <a:pt x="225" y="253"/>
                                  </a:lnTo>
                                  <a:lnTo>
                                    <a:pt x="218" y="257"/>
                                  </a:lnTo>
                                  <a:lnTo>
                                    <a:pt x="211" y="260"/>
                                  </a:lnTo>
                                  <a:lnTo>
                                    <a:pt x="204" y="263"/>
                                  </a:lnTo>
                                  <a:lnTo>
                                    <a:pt x="196" y="264"/>
                                  </a:lnTo>
                                  <a:lnTo>
                                    <a:pt x="186" y="264"/>
                                  </a:lnTo>
                                  <a:lnTo>
                                    <a:pt x="171" y="263"/>
                                  </a:lnTo>
                                  <a:lnTo>
                                    <a:pt x="155" y="260"/>
                                  </a:lnTo>
                                  <a:lnTo>
                                    <a:pt x="150" y="257"/>
                                  </a:lnTo>
                                  <a:lnTo>
                                    <a:pt x="143" y="254"/>
                                  </a:lnTo>
                                  <a:lnTo>
                                    <a:pt x="139" y="250"/>
                                  </a:lnTo>
                                  <a:lnTo>
                                    <a:pt x="133" y="246"/>
                                  </a:lnTo>
                                  <a:lnTo>
                                    <a:pt x="129" y="240"/>
                                  </a:lnTo>
                                  <a:lnTo>
                                    <a:pt x="125" y="235"/>
                                  </a:lnTo>
                                  <a:lnTo>
                                    <a:pt x="122" y="229"/>
                                  </a:lnTo>
                                  <a:lnTo>
                                    <a:pt x="119" y="223"/>
                                  </a:lnTo>
                                  <a:lnTo>
                                    <a:pt x="116" y="208"/>
                                  </a:lnTo>
                                  <a:lnTo>
                                    <a:pt x="115" y="192"/>
                                  </a:lnTo>
                                  <a:lnTo>
                                    <a:pt x="357" y="192"/>
                                  </a:lnTo>
                                  <a:lnTo>
                                    <a:pt x="357" y="1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167"/>
                          <wps:cNvSpPr>
                            <a:spLocks/>
                          </wps:cNvSpPr>
                          <wps:spPr bwMode="auto">
                            <a:xfrm>
                              <a:off x="100" y="462"/>
                              <a:ext cx="166" cy="159"/>
                            </a:xfrm>
                            <a:custGeom>
                              <a:avLst/>
                              <a:gdLst>
                                <a:gd name="T0" fmla="*/ 134 w 498"/>
                                <a:gd name="T1" fmla="*/ 0 h 477"/>
                                <a:gd name="T2" fmla="*/ 0 w 498"/>
                                <a:gd name="T3" fmla="*/ 0 h 477"/>
                                <a:gd name="T4" fmla="*/ 200 w 498"/>
                                <a:gd name="T5" fmla="*/ 477 h 477"/>
                                <a:gd name="T6" fmla="*/ 295 w 498"/>
                                <a:gd name="T7" fmla="*/ 477 h 477"/>
                                <a:gd name="T8" fmla="*/ 498 w 498"/>
                                <a:gd name="T9" fmla="*/ 0 h 477"/>
                                <a:gd name="T10" fmla="*/ 364 w 498"/>
                                <a:gd name="T11" fmla="*/ 0 h 477"/>
                                <a:gd name="T12" fmla="*/ 249 w 498"/>
                                <a:gd name="T13" fmla="*/ 290 h 477"/>
                                <a:gd name="T14" fmla="*/ 134 w 498"/>
                                <a:gd name="T15" fmla="*/ 0 h 477"/>
                                <a:gd name="T16" fmla="*/ 0 w 498"/>
                                <a:gd name="T17" fmla="*/ 0 h 477"/>
                                <a:gd name="T18" fmla="*/ 498 w 498"/>
                                <a:gd name="T19" fmla="*/ 477 h 477"/>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498" h="477">
                                  <a:moveTo>
                                    <a:pt x="134" y="0"/>
                                  </a:moveTo>
                                  <a:lnTo>
                                    <a:pt x="0" y="0"/>
                                  </a:lnTo>
                                  <a:lnTo>
                                    <a:pt x="200" y="477"/>
                                  </a:lnTo>
                                  <a:lnTo>
                                    <a:pt x="295" y="477"/>
                                  </a:lnTo>
                                  <a:lnTo>
                                    <a:pt x="498" y="0"/>
                                  </a:lnTo>
                                  <a:lnTo>
                                    <a:pt x="364" y="0"/>
                                  </a:lnTo>
                                  <a:lnTo>
                                    <a:pt x="249" y="290"/>
                                  </a:lnTo>
                                  <a:lnTo>
                                    <a:pt x="1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168"/>
                          <wps:cNvSpPr>
                            <a:spLocks noEditPoints="1"/>
                          </wps:cNvSpPr>
                          <wps:spPr bwMode="auto">
                            <a:xfrm>
                              <a:off x="252" y="510"/>
                              <a:ext cx="130" cy="115"/>
                            </a:xfrm>
                            <a:custGeom>
                              <a:avLst/>
                              <a:gdLst>
                                <a:gd name="T0" fmla="*/ 164 w 389"/>
                                <a:gd name="T1" fmla="*/ 2 h 346"/>
                                <a:gd name="T2" fmla="*/ 120 w 389"/>
                                <a:gd name="T3" fmla="*/ 12 h 346"/>
                                <a:gd name="T4" fmla="*/ 81 w 389"/>
                                <a:gd name="T5" fmla="*/ 28 h 346"/>
                                <a:gd name="T6" fmla="*/ 48 w 389"/>
                                <a:gd name="T7" fmla="*/ 54 h 346"/>
                                <a:gd name="T8" fmla="*/ 22 w 389"/>
                                <a:gd name="T9" fmla="*/ 87 h 346"/>
                                <a:gd name="T10" fmla="*/ 6 w 389"/>
                                <a:gd name="T11" fmla="*/ 127 h 346"/>
                                <a:gd name="T12" fmla="*/ 0 w 389"/>
                                <a:gd name="T13" fmla="*/ 173 h 346"/>
                                <a:gd name="T14" fmla="*/ 6 w 389"/>
                                <a:gd name="T15" fmla="*/ 220 h 346"/>
                                <a:gd name="T16" fmla="*/ 22 w 389"/>
                                <a:gd name="T17" fmla="*/ 259 h 346"/>
                                <a:gd name="T18" fmla="*/ 48 w 389"/>
                                <a:gd name="T19" fmla="*/ 291 h 346"/>
                                <a:gd name="T20" fmla="*/ 81 w 389"/>
                                <a:gd name="T21" fmla="*/ 317 h 346"/>
                                <a:gd name="T22" fmla="*/ 120 w 389"/>
                                <a:gd name="T23" fmla="*/ 335 h 346"/>
                                <a:gd name="T24" fmla="*/ 164 w 389"/>
                                <a:gd name="T25" fmla="*/ 345 h 346"/>
                                <a:gd name="T26" fmla="*/ 210 w 389"/>
                                <a:gd name="T27" fmla="*/ 346 h 346"/>
                                <a:gd name="T28" fmla="*/ 255 w 389"/>
                                <a:gd name="T29" fmla="*/ 339 h 346"/>
                                <a:gd name="T30" fmla="*/ 295 w 389"/>
                                <a:gd name="T31" fmla="*/ 324 h 346"/>
                                <a:gd name="T32" fmla="*/ 332 w 389"/>
                                <a:gd name="T33" fmla="*/ 301 h 346"/>
                                <a:gd name="T34" fmla="*/ 360 w 389"/>
                                <a:gd name="T35" fmla="*/ 270 h 346"/>
                                <a:gd name="T36" fmla="*/ 379 w 389"/>
                                <a:gd name="T37" fmla="*/ 234 h 346"/>
                                <a:gd name="T38" fmla="*/ 389 w 389"/>
                                <a:gd name="T39" fmla="*/ 190 h 346"/>
                                <a:gd name="T40" fmla="*/ 386 w 389"/>
                                <a:gd name="T41" fmla="*/ 141 h 346"/>
                                <a:gd name="T42" fmla="*/ 374 w 389"/>
                                <a:gd name="T43" fmla="*/ 100 h 346"/>
                                <a:gd name="T44" fmla="*/ 351 w 389"/>
                                <a:gd name="T45" fmla="*/ 65 h 346"/>
                                <a:gd name="T46" fmla="*/ 320 w 389"/>
                                <a:gd name="T47" fmla="*/ 37 h 346"/>
                                <a:gd name="T48" fmla="*/ 283 w 389"/>
                                <a:gd name="T49" fmla="*/ 16 h 346"/>
                                <a:gd name="T50" fmla="*/ 241 w 389"/>
                                <a:gd name="T51" fmla="*/ 5 h 346"/>
                                <a:gd name="T52" fmla="*/ 195 w 389"/>
                                <a:gd name="T53" fmla="*/ 0 h 346"/>
                                <a:gd name="T54" fmla="*/ 217 w 389"/>
                                <a:gd name="T55" fmla="*/ 103 h 346"/>
                                <a:gd name="T56" fmla="*/ 242 w 389"/>
                                <a:gd name="T57" fmla="*/ 116 h 346"/>
                                <a:gd name="T58" fmla="*/ 260 w 389"/>
                                <a:gd name="T59" fmla="*/ 137 h 346"/>
                                <a:gd name="T60" fmla="*/ 267 w 389"/>
                                <a:gd name="T61" fmla="*/ 163 h 346"/>
                                <a:gd name="T62" fmla="*/ 266 w 389"/>
                                <a:gd name="T63" fmla="*/ 193 h 346"/>
                                <a:gd name="T64" fmla="*/ 255 w 389"/>
                                <a:gd name="T65" fmla="*/ 218 h 346"/>
                                <a:gd name="T66" fmla="*/ 235 w 389"/>
                                <a:gd name="T67" fmla="*/ 236 h 346"/>
                                <a:gd name="T68" fmla="*/ 206 w 389"/>
                                <a:gd name="T69" fmla="*/ 245 h 346"/>
                                <a:gd name="T70" fmla="*/ 174 w 389"/>
                                <a:gd name="T71" fmla="*/ 244 h 346"/>
                                <a:gd name="T72" fmla="*/ 147 w 389"/>
                                <a:gd name="T73" fmla="*/ 231 h 346"/>
                                <a:gd name="T74" fmla="*/ 130 w 389"/>
                                <a:gd name="T75" fmla="*/ 210 h 346"/>
                                <a:gd name="T76" fmla="*/ 122 w 389"/>
                                <a:gd name="T77" fmla="*/ 183 h 346"/>
                                <a:gd name="T78" fmla="*/ 123 w 389"/>
                                <a:gd name="T79" fmla="*/ 154 h 346"/>
                                <a:gd name="T80" fmla="*/ 134 w 389"/>
                                <a:gd name="T81" fmla="*/ 128 h 346"/>
                                <a:gd name="T82" fmla="*/ 155 w 389"/>
                                <a:gd name="T83" fmla="*/ 110 h 346"/>
                                <a:gd name="T84" fmla="*/ 183 w 389"/>
                                <a:gd name="T85" fmla="*/ 100 h 346"/>
                                <a:gd name="T86" fmla="*/ 0 w 389"/>
                                <a:gd name="T87" fmla="*/ 0 h 346"/>
                                <a:gd name="T88" fmla="*/ 389 w 389"/>
                                <a:gd name="T89" fmla="*/ 346 h 3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T86" t="T87" r="T88" b="T89"/>
                              <a:pathLst>
                                <a:path w="389" h="346">
                                  <a:moveTo>
                                    <a:pt x="195" y="0"/>
                                  </a:moveTo>
                                  <a:lnTo>
                                    <a:pt x="179" y="0"/>
                                  </a:lnTo>
                                  <a:lnTo>
                                    <a:pt x="164" y="2"/>
                                  </a:lnTo>
                                  <a:lnTo>
                                    <a:pt x="150" y="5"/>
                                  </a:lnTo>
                                  <a:lnTo>
                                    <a:pt x="134" y="7"/>
                                  </a:lnTo>
                                  <a:lnTo>
                                    <a:pt x="120" y="12"/>
                                  </a:lnTo>
                                  <a:lnTo>
                                    <a:pt x="106" y="16"/>
                                  </a:lnTo>
                                  <a:lnTo>
                                    <a:pt x="94" y="23"/>
                                  </a:lnTo>
                                  <a:lnTo>
                                    <a:pt x="81" y="28"/>
                                  </a:lnTo>
                                  <a:lnTo>
                                    <a:pt x="70" y="37"/>
                                  </a:lnTo>
                                  <a:lnTo>
                                    <a:pt x="59" y="45"/>
                                  </a:lnTo>
                                  <a:lnTo>
                                    <a:pt x="48" y="54"/>
                                  </a:lnTo>
                                  <a:lnTo>
                                    <a:pt x="39" y="65"/>
                                  </a:lnTo>
                                  <a:lnTo>
                                    <a:pt x="29" y="75"/>
                                  </a:lnTo>
                                  <a:lnTo>
                                    <a:pt x="22" y="87"/>
                                  </a:lnTo>
                                  <a:lnTo>
                                    <a:pt x="15" y="100"/>
                                  </a:lnTo>
                                  <a:lnTo>
                                    <a:pt x="10" y="113"/>
                                  </a:lnTo>
                                  <a:lnTo>
                                    <a:pt x="6" y="127"/>
                                  </a:lnTo>
                                  <a:lnTo>
                                    <a:pt x="3" y="141"/>
                                  </a:lnTo>
                                  <a:lnTo>
                                    <a:pt x="1" y="156"/>
                                  </a:lnTo>
                                  <a:lnTo>
                                    <a:pt x="0" y="173"/>
                                  </a:lnTo>
                                  <a:lnTo>
                                    <a:pt x="1" y="190"/>
                                  </a:lnTo>
                                  <a:lnTo>
                                    <a:pt x="3" y="206"/>
                                  </a:lnTo>
                                  <a:lnTo>
                                    <a:pt x="6" y="220"/>
                                  </a:lnTo>
                                  <a:lnTo>
                                    <a:pt x="10" y="234"/>
                                  </a:lnTo>
                                  <a:lnTo>
                                    <a:pt x="15" y="246"/>
                                  </a:lnTo>
                                  <a:lnTo>
                                    <a:pt x="22" y="259"/>
                                  </a:lnTo>
                                  <a:lnTo>
                                    <a:pt x="31" y="272"/>
                                  </a:lnTo>
                                  <a:lnTo>
                                    <a:pt x="39" y="281"/>
                                  </a:lnTo>
                                  <a:lnTo>
                                    <a:pt x="48" y="291"/>
                                  </a:lnTo>
                                  <a:lnTo>
                                    <a:pt x="59" y="301"/>
                                  </a:lnTo>
                                  <a:lnTo>
                                    <a:pt x="70" y="310"/>
                                  </a:lnTo>
                                  <a:lnTo>
                                    <a:pt x="81" y="317"/>
                                  </a:lnTo>
                                  <a:lnTo>
                                    <a:pt x="94" y="324"/>
                                  </a:lnTo>
                                  <a:lnTo>
                                    <a:pt x="108" y="329"/>
                                  </a:lnTo>
                                  <a:lnTo>
                                    <a:pt x="120" y="335"/>
                                  </a:lnTo>
                                  <a:lnTo>
                                    <a:pt x="134" y="339"/>
                                  </a:lnTo>
                                  <a:lnTo>
                                    <a:pt x="150" y="342"/>
                                  </a:lnTo>
                                  <a:lnTo>
                                    <a:pt x="164" y="345"/>
                                  </a:lnTo>
                                  <a:lnTo>
                                    <a:pt x="179" y="346"/>
                                  </a:lnTo>
                                  <a:lnTo>
                                    <a:pt x="195" y="346"/>
                                  </a:lnTo>
                                  <a:lnTo>
                                    <a:pt x="210" y="346"/>
                                  </a:lnTo>
                                  <a:lnTo>
                                    <a:pt x="225" y="345"/>
                                  </a:lnTo>
                                  <a:lnTo>
                                    <a:pt x="241" y="342"/>
                                  </a:lnTo>
                                  <a:lnTo>
                                    <a:pt x="255" y="339"/>
                                  </a:lnTo>
                                  <a:lnTo>
                                    <a:pt x="269" y="335"/>
                                  </a:lnTo>
                                  <a:lnTo>
                                    <a:pt x="283" y="329"/>
                                  </a:lnTo>
                                  <a:lnTo>
                                    <a:pt x="295" y="324"/>
                                  </a:lnTo>
                                  <a:lnTo>
                                    <a:pt x="308" y="317"/>
                                  </a:lnTo>
                                  <a:lnTo>
                                    <a:pt x="320" y="310"/>
                                  </a:lnTo>
                                  <a:lnTo>
                                    <a:pt x="332" y="301"/>
                                  </a:lnTo>
                                  <a:lnTo>
                                    <a:pt x="341" y="291"/>
                                  </a:lnTo>
                                  <a:lnTo>
                                    <a:pt x="351" y="281"/>
                                  </a:lnTo>
                                  <a:lnTo>
                                    <a:pt x="360" y="270"/>
                                  </a:lnTo>
                                  <a:lnTo>
                                    <a:pt x="367" y="259"/>
                                  </a:lnTo>
                                  <a:lnTo>
                                    <a:pt x="374" y="246"/>
                                  </a:lnTo>
                                  <a:lnTo>
                                    <a:pt x="379" y="234"/>
                                  </a:lnTo>
                                  <a:lnTo>
                                    <a:pt x="383" y="220"/>
                                  </a:lnTo>
                                  <a:lnTo>
                                    <a:pt x="386" y="204"/>
                                  </a:lnTo>
                                  <a:lnTo>
                                    <a:pt x="389" y="190"/>
                                  </a:lnTo>
                                  <a:lnTo>
                                    <a:pt x="389" y="173"/>
                                  </a:lnTo>
                                  <a:lnTo>
                                    <a:pt x="389" y="156"/>
                                  </a:lnTo>
                                  <a:lnTo>
                                    <a:pt x="386" y="141"/>
                                  </a:lnTo>
                                  <a:lnTo>
                                    <a:pt x="383" y="127"/>
                                  </a:lnTo>
                                  <a:lnTo>
                                    <a:pt x="379" y="113"/>
                                  </a:lnTo>
                                  <a:lnTo>
                                    <a:pt x="374" y="100"/>
                                  </a:lnTo>
                                  <a:lnTo>
                                    <a:pt x="367" y="87"/>
                                  </a:lnTo>
                                  <a:lnTo>
                                    <a:pt x="360" y="75"/>
                                  </a:lnTo>
                                  <a:lnTo>
                                    <a:pt x="351" y="65"/>
                                  </a:lnTo>
                                  <a:lnTo>
                                    <a:pt x="341" y="54"/>
                                  </a:lnTo>
                                  <a:lnTo>
                                    <a:pt x="332" y="45"/>
                                  </a:lnTo>
                                  <a:lnTo>
                                    <a:pt x="320" y="37"/>
                                  </a:lnTo>
                                  <a:lnTo>
                                    <a:pt x="308" y="28"/>
                                  </a:lnTo>
                                  <a:lnTo>
                                    <a:pt x="295" y="23"/>
                                  </a:lnTo>
                                  <a:lnTo>
                                    <a:pt x="283" y="16"/>
                                  </a:lnTo>
                                  <a:lnTo>
                                    <a:pt x="269" y="12"/>
                                  </a:lnTo>
                                  <a:lnTo>
                                    <a:pt x="255" y="7"/>
                                  </a:lnTo>
                                  <a:lnTo>
                                    <a:pt x="241" y="5"/>
                                  </a:lnTo>
                                  <a:lnTo>
                                    <a:pt x="225" y="2"/>
                                  </a:lnTo>
                                  <a:lnTo>
                                    <a:pt x="210" y="0"/>
                                  </a:lnTo>
                                  <a:lnTo>
                                    <a:pt x="195" y="0"/>
                                  </a:lnTo>
                                  <a:close/>
                                  <a:moveTo>
                                    <a:pt x="195" y="100"/>
                                  </a:moveTo>
                                  <a:lnTo>
                                    <a:pt x="206" y="100"/>
                                  </a:lnTo>
                                  <a:lnTo>
                                    <a:pt x="217" y="103"/>
                                  </a:lnTo>
                                  <a:lnTo>
                                    <a:pt x="225" y="106"/>
                                  </a:lnTo>
                                  <a:lnTo>
                                    <a:pt x="235" y="110"/>
                                  </a:lnTo>
                                  <a:lnTo>
                                    <a:pt x="242" y="116"/>
                                  </a:lnTo>
                                  <a:lnTo>
                                    <a:pt x="249" y="121"/>
                                  </a:lnTo>
                                  <a:lnTo>
                                    <a:pt x="255" y="128"/>
                                  </a:lnTo>
                                  <a:lnTo>
                                    <a:pt x="260" y="137"/>
                                  </a:lnTo>
                                  <a:lnTo>
                                    <a:pt x="263" y="145"/>
                                  </a:lnTo>
                                  <a:lnTo>
                                    <a:pt x="266" y="154"/>
                                  </a:lnTo>
                                  <a:lnTo>
                                    <a:pt x="267" y="163"/>
                                  </a:lnTo>
                                  <a:lnTo>
                                    <a:pt x="269" y="173"/>
                                  </a:lnTo>
                                  <a:lnTo>
                                    <a:pt x="267" y="183"/>
                                  </a:lnTo>
                                  <a:lnTo>
                                    <a:pt x="266" y="193"/>
                                  </a:lnTo>
                                  <a:lnTo>
                                    <a:pt x="263" y="201"/>
                                  </a:lnTo>
                                  <a:lnTo>
                                    <a:pt x="260" y="210"/>
                                  </a:lnTo>
                                  <a:lnTo>
                                    <a:pt x="255" y="218"/>
                                  </a:lnTo>
                                  <a:lnTo>
                                    <a:pt x="249" y="225"/>
                                  </a:lnTo>
                                  <a:lnTo>
                                    <a:pt x="242" y="231"/>
                                  </a:lnTo>
                                  <a:lnTo>
                                    <a:pt x="235" y="236"/>
                                  </a:lnTo>
                                  <a:lnTo>
                                    <a:pt x="225" y="241"/>
                                  </a:lnTo>
                                  <a:lnTo>
                                    <a:pt x="217" y="244"/>
                                  </a:lnTo>
                                  <a:lnTo>
                                    <a:pt x="206" y="245"/>
                                  </a:lnTo>
                                  <a:lnTo>
                                    <a:pt x="195" y="246"/>
                                  </a:lnTo>
                                  <a:lnTo>
                                    <a:pt x="183" y="245"/>
                                  </a:lnTo>
                                  <a:lnTo>
                                    <a:pt x="174" y="244"/>
                                  </a:lnTo>
                                  <a:lnTo>
                                    <a:pt x="164" y="241"/>
                                  </a:lnTo>
                                  <a:lnTo>
                                    <a:pt x="155" y="236"/>
                                  </a:lnTo>
                                  <a:lnTo>
                                    <a:pt x="147" y="231"/>
                                  </a:lnTo>
                                  <a:lnTo>
                                    <a:pt x="140" y="225"/>
                                  </a:lnTo>
                                  <a:lnTo>
                                    <a:pt x="134" y="218"/>
                                  </a:lnTo>
                                  <a:lnTo>
                                    <a:pt x="130" y="210"/>
                                  </a:lnTo>
                                  <a:lnTo>
                                    <a:pt x="126" y="201"/>
                                  </a:lnTo>
                                  <a:lnTo>
                                    <a:pt x="123" y="193"/>
                                  </a:lnTo>
                                  <a:lnTo>
                                    <a:pt x="122" y="183"/>
                                  </a:lnTo>
                                  <a:lnTo>
                                    <a:pt x="120" y="173"/>
                                  </a:lnTo>
                                  <a:lnTo>
                                    <a:pt x="122" y="163"/>
                                  </a:lnTo>
                                  <a:lnTo>
                                    <a:pt x="123" y="154"/>
                                  </a:lnTo>
                                  <a:lnTo>
                                    <a:pt x="126" y="145"/>
                                  </a:lnTo>
                                  <a:lnTo>
                                    <a:pt x="130" y="137"/>
                                  </a:lnTo>
                                  <a:lnTo>
                                    <a:pt x="134" y="128"/>
                                  </a:lnTo>
                                  <a:lnTo>
                                    <a:pt x="140" y="121"/>
                                  </a:lnTo>
                                  <a:lnTo>
                                    <a:pt x="147" y="116"/>
                                  </a:lnTo>
                                  <a:lnTo>
                                    <a:pt x="155" y="110"/>
                                  </a:lnTo>
                                  <a:lnTo>
                                    <a:pt x="164" y="106"/>
                                  </a:lnTo>
                                  <a:lnTo>
                                    <a:pt x="174" y="103"/>
                                  </a:lnTo>
                                  <a:lnTo>
                                    <a:pt x="183" y="100"/>
                                  </a:lnTo>
                                  <a:lnTo>
                                    <a:pt x="195" y="1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Rectangle 169"/>
                          <wps:cNvSpPr>
                            <a:spLocks noChangeArrowheads="1"/>
                          </wps:cNvSpPr>
                          <wps:spPr bwMode="auto">
                            <a:xfrm>
                              <a:off x="399" y="447"/>
                              <a:ext cx="39" cy="17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Freeform 170"/>
                          <wps:cNvSpPr>
                            <a:spLocks/>
                          </wps:cNvSpPr>
                          <wps:spPr bwMode="auto">
                            <a:xfrm>
                              <a:off x="463" y="447"/>
                              <a:ext cx="134" cy="174"/>
                            </a:xfrm>
                            <a:custGeom>
                              <a:avLst/>
                              <a:gdLst>
                                <a:gd name="T0" fmla="*/ 115 w 402"/>
                                <a:gd name="T1" fmla="*/ 0 h 524"/>
                                <a:gd name="T2" fmla="*/ 0 w 402"/>
                                <a:gd name="T3" fmla="*/ 0 h 524"/>
                                <a:gd name="T4" fmla="*/ 0 w 402"/>
                                <a:gd name="T5" fmla="*/ 524 h 524"/>
                                <a:gd name="T6" fmla="*/ 115 w 402"/>
                                <a:gd name="T7" fmla="*/ 524 h 524"/>
                                <a:gd name="T8" fmla="*/ 115 w 402"/>
                                <a:gd name="T9" fmla="*/ 392 h 524"/>
                                <a:gd name="T10" fmla="*/ 241 w 402"/>
                                <a:gd name="T11" fmla="*/ 524 h 524"/>
                                <a:gd name="T12" fmla="*/ 402 w 402"/>
                                <a:gd name="T13" fmla="*/ 524 h 524"/>
                                <a:gd name="T14" fmla="*/ 230 w 402"/>
                                <a:gd name="T15" fmla="*/ 350 h 524"/>
                                <a:gd name="T16" fmla="*/ 391 w 402"/>
                                <a:gd name="T17" fmla="*/ 199 h 524"/>
                                <a:gd name="T18" fmla="*/ 234 w 402"/>
                                <a:gd name="T19" fmla="*/ 199 h 524"/>
                                <a:gd name="T20" fmla="*/ 115 w 402"/>
                                <a:gd name="T21" fmla="*/ 317 h 524"/>
                                <a:gd name="T22" fmla="*/ 115 w 402"/>
                                <a:gd name="T23" fmla="*/ 0 h 524"/>
                                <a:gd name="T24" fmla="*/ 0 w 402"/>
                                <a:gd name="T25" fmla="*/ 0 h 524"/>
                                <a:gd name="T26" fmla="*/ 402 w 402"/>
                                <a:gd name="T27" fmla="*/ 524 h 5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402" h="524">
                                  <a:moveTo>
                                    <a:pt x="115" y="0"/>
                                  </a:moveTo>
                                  <a:lnTo>
                                    <a:pt x="0" y="0"/>
                                  </a:lnTo>
                                  <a:lnTo>
                                    <a:pt x="0" y="524"/>
                                  </a:lnTo>
                                  <a:lnTo>
                                    <a:pt x="115" y="524"/>
                                  </a:lnTo>
                                  <a:lnTo>
                                    <a:pt x="115" y="392"/>
                                  </a:lnTo>
                                  <a:lnTo>
                                    <a:pt x="241" y="524"/>
                                  </a:lnTo>
                                  <a:lnTo>
                                    <a:pt x="402" y="524"/>
                                  </a:lnTo>
                                  <a:lnTo>
                                    <a:pt x="230" y="350"/>
                                  </a:lnTo>
                                  <a:lnTo>
                                    <a:pt x="391" y="199"/>
                                  </a:lnTo>
                                  <a:lnTo>
                                    <a:pt x="234" y="199"/>
                                  </a:lnTo>
                                  <a:lnTo>
                                    <a:pt x="115" y="317"/>
                                  </a:lnTo>
                                  <a:lnTo>
                                    <a:pt x="1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171"/>
                          <wps:cNvSpPr>
                            <a:spLocks/>
                          </wps:cNvSpPr>
                          <wps:spPr bwMode="auto">
                            <a:xfrm>
                              <a:off x="600" y="510"/>
                              <a:ext cx="95" cy="115"/>
                            </a:xfrm>
                            <a:custGeom>
                              <a:avLst/>
                              <a:gdLst>
                                <a:gd name="T0" fmla="*/ 260 w 283"/>
                                <a:gd name="T1" fmla="*/ 16 h 346"/>
                                <a:gd name="T2" fmla="*/ 234 w 283"/>
                                <a:gd name="T3" fmla="*/ 7 h 346"/>
                                <a:gd name="T4" fmla="*/ 207 w 283"/>
                                <a:gd name="T5" fmla="*/ 3 h 346"/>
                                <a:gd name="T6" fmla="*/ 180 w 283"/>
                                <a:gd name="T7" fmla="*/ 0 h 346"/>
                                <a:gd name="T8" fmla="*/ 155 w 283"/>
                                <a:gd name="T9" fmla="*/ 0 h 346"/>
                                <a:gd name="T10" fmla="*/ 134 w 283"/>
                                <a:gd name="T11" fmla="*/ 2 h 346"/>
                                <a:gd name="T12" fmla="*/ 105 w 283"/>
                                <a:gd name="T13" fmla="*/ 10 h 346"/>
                                <a:gd name="T14" fmla="*/ 77 w 283"/>
                                <a:gd name="T15" fmla="*/ 23 h 346"/>
                                <a:gd name="T16" fmla="*/ 61 w 283"/>
                                <a:gd name="T17" fmla="*/ 34 h 346"/>
                                <a:gd name="T18" fmla="*/ 47 w 283"/>
                                <a:gd name="T19" fmla="*/ 47 h 346"/>
                                <a:gd name="T20" fmla="*/ 36 w 283"/>
                                <a:gd name="T21" fmla="*/ 64 h 346"/>
                                <a:gd name="T22" fmla="*/ 28 w 283"/>
                                <a:gd name="T23" fmla="*/ 82 h 346"/>
                                <a:gd name="T24" fmla="*/ 25 w 283"/>
                                <a:gd name="T25" fmla="*/ 103 h 346"/>
                                <a:gd name="T26" fmla="*/ 25 w 283"/>
                                <a:gd name="T27" fmla="*/ 125 h 346"/>
                                <a:gd name="T28" fmla="*/ 28 w 283"/>
                                <a:gd name="T29" fmla="*/ 144 h 346"/>
                                <a:gd name="T30" fmla="*/ 33 w 283"/>
                                <a:gd name="T31" fmla="*/ 159 h 346"/>
                                <a:gd name="T32" fmla="*/ 42 w 283"/>
                                <a:gd name="T33" fmla="*/ 170 h 346"/>
                                <a:gd name="T34" fmla="*/ 57 w 283"/>
                                <a:gd name="T35" fmla="*/ 184 h 346"/>
                                <a:gd name="T36" fmla="*/ 82 w 283"/>
                                <a:gd name="T37" fmla="*/ 197 h 346"/>
                                <a:gd name="T38" fmla="*/ 109 w 283"/>
                                <a:gd name="T39" fmla="*/ 204 h 346"/>
                                <a:gd name="T40" fmla="*/ 134 w 283"/>
                                <a:gd name="T41" fmla="*/ 210 h 346"/>
                                <a:gd name="T42" fmla="*/ 154 w 283"/>
                                <a:gd name="T43" fmla="*/ 217 h 346"/>
                                <a:gd name="T44" fmla="*/ 164 w 283"/>
                                <a:gd name="T45" fmla="*/ 225 h 346"/>
                                <a:gd name="T46" fmla="*/ 168 w 283"/>
                                <a:gd name="T47" fmla="*/ 232 h 346"/>
                                <a:gd name="T48" fmla="*/ 166 w 283"/>
                                <a:gd name="T49" fmla="*/ 242 h 346"/>
                                <a:gd name="T50" fmla="*/ 159 w 283"/>
                                <a:gd name="T51" fmla="*/ 252 h 346"/>
                                <a:gd name="T52" fmla="*/ 150 w 283"/>
                                <a:gd name="T53" fmla="*/ 258 h 346"/>
                                <a:gd name="T54" fmla="*/ 137 w 283"/>
                                <a:gd name="T55" fmla="*/ 260 h 346"/>
                                <a:gd name="T56" fmla="*/ 116 w 283"/>
                                <a:gd name="T57" fmla="*/ 260 h 346"/>
                                <a:gd name="T58" fmla="*/ 84 w 283"/>
                                <a:gd name="T59" fmla="*/ 251 h 346"/>
                                <a:gd name="T60" fmla="*/ 54 w 283"/>
                                <a:gd name="T61" fmla="*/ 236 h 346"/>
                                <a:gd name="T62" fmla="*/ 0 w 283"/>
                                <a:gd name="T63" fmla="*/ 308 h 346"/>
                                <a:gd name="T64" fmla="*/ 29 w 283"/>
                                <a:gd name="T65" fmla="*/ 325 h 346"/>
                                <a:gd name="T66" fmla="*/ 61 w 283"/>
                                <a:gd name="T67" fmla="*/ 336 h 346"/>
                                <a:gd name="T68" fmla="*/ 95 w 283"/>
                                <a:gd name="T69" fmla="*/ 343 h 346"/>
                                <a:gd name="T70" fmla="*/ 130 w 283"/>
                                <a:gd name="T71" fmla="*/ 346 h 346"/>
                                <a:gd name="T72" fmla="*/ 152 w 283"/>
                                <a:gd name="T73" fmla="*/ 345 h 346"/>
                                <a:gd name="T74" fmla="*/ 175 w 283"/>
                                <a:gd name="T75" fmla="*/ 342 h 346"/>
                                <a:gd name="T76" fmla="*/ 215 w 283"/>
                                <a:gd name="T77" fmla="*/ 328 h 346"/>
                                <a:gd name="T78" fmla="*/ 234 w 283"/>
                                <a:gd name="T79" fmla="*/ 318 h 346"/>
                                <a:gd name="T80" fmla="*/ 250 w 283"/>
                                <a:gd name="T81" fmla="*/ 304 h 346"/>
                                <a:gd name="T82" fmla="*/ 263 w 283"/>
                                <a:gd name="T83" fmla="*/ 289 h 346"/>
                                <a:gd name="T84" fmla="*/ 274 w 283"/>
                                <a:gd name="T85" fmla="*/ 270 h 346"/>
                                <a:gd name="T86" fmla="*/ 280 w 283"/>
                                <a:gd name="T87" fmla="*/ 249 h 346"/>
                                <a:gd name="T88" fmla="*/ 283 w 283"/>
                                <a:gd name="T89" fmla="*/ 225 h 346"/>
                                <a:gd name="T90" fmla="*/ 278 w 283"/>
                                <a:gd name="T91" fmla="*/ 199 h 346"/>
                                <a:gd name="T92" fmla="*/ 270 w 283"/>
                                <a:gd name="T93" fmla="*/ 176 h 346"/>
                                <a:gd name="T94" fmla="*/ 256 w 283"/>
                                <a:gd name="T95" fmla="*/ 159 h 346"/>
                                <a:gd name="T96" fmla="*/ 236 w 283"/>
                                <a:gd name="T97" fmla="*/ 145 h 346"/>
                                <a:gd name="T98" fmla="*/ 214 w 283"/>
                                <a:gd name="T99" fmla="*/ 135 h 346"/>
                                <a:gd name="T100" fmla="*/ 189 w 283"/>
                                <a:gd name="T101" fmla="*/ 130 h 346"/>
                                <a:gd name="T102" fmla="*/ 173 w 283"/>
                                <a:gd name="T103" fmla="*/ 127 h 346"/>
                                <a:gd name="T104" fmla="*/ 157 w 283"/>
                                <a:gd name="T105" fmla="*/ 121 h 346"/>
                                <a:gd name="T106" fmla="*/ 143 w 283"/>
                                <a:gd name="T107" fmla="*/ 114 h 346"/>
                                <a:gd name="T108" fmla="*/ 138 w 283"/>
                                <a:gd name="T109" fmla="*/ 109 h 346"/>
                                <a:gd name="T110" fmla="*/ 137 w 283"/>
                                <a:gd name="T111" fmla="*/ 100 h 346"/>
                                <a:gd name="T112" fmla="*/ 140 w 283"/>
                                <a:gd name="T113" fmla="*/ 90 h 346"/>
                                <a:gd name="T114" fmla="*/ 150 w 283"/>
                                <a:gd name="T115" fmla="*/ 83 h 346"/>
                                <a:gd name="T116" fmla="*/ 161 w 283"/>
                                <a:gd name="T117" fmla="*/ 79 h 346"/>
                                <a:gd name="T118" fmla="*/ 172 w 283"/>
                                <a:gd name="T119" fmla="*/ 79 h 346"/>
                                <a:gd name="T120" fmla="*/ 193 w 283"/>
                                <a:gd name="T121" fmla="*/ 80 h 346"/>
                                <a:gd name="T122" fmla="*/ 215 w 283"/>
                                <a:gd name="T123" fmla="*/ 86 h 346"/>
                                <a:gd name="T124" fmla="*/ 235 w 283"/>
                                <a:gd name="T125" fmla="*/ 95 h 346"/>
                                <a:gd name="T126" fmla="*/ 0 w 283"/>
                                <a:gd name="T127" fmla="*/ 0 h 346"/>
                                <a:gd name="T128" fmla="*/ 283 w 283"/>
                                <a:gd name="T129" fmla="*/ 346 h 3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T126" t="T127" r="T128" b="T129"/>
                              <a:pathLst>
                                <a:path w="283" h="346">
                                  <a:moveTo>
                                    <a:pt x="273" y="21"/>
                                  </a:moveTo>
                                  <a:lnTo>
                                    <a:pt x="260" y="16"/>
                                  </a:lnTo>
                                  <a:lnTo>
                                    <a:pt x="248" y="12"/>
                                  </a:lnTo>
                                  <a:lnTo>
                                    <a:pt x="234" y="7"/>
                                  </a:lnTo>
                                  <a:lnTo>
                                    <a:pt x="221" y="5"/>
                                  </a:lnTo>
                                  <a:lnTo>
                                    <a:pt x="207" y="3"/>
                                  </a:lnTo>
                                  <a:lnTo>
                                    <a:pt x="193" y="0"/>
                                  </a:lnTo>
                                  <a:lnTo>
                                    <a:pt x="180" y="0"/>
                                  </a:lnTo>
                                  <a:lnTo>
                                    <a:pt x="166" y="0"/>
                                  </a:lnTo>
                                  <a:lnTo>
                                    <a:pt x="155" y="0"/>
                                  </a:lnTo>
                                  <a:lnTo>
                                    <a:pt x="145" y="0"/>
                                  </a:lnTo>
                                  <a:lnTo>
                                    <a:pt x="134" y="2"/>
                                  </a:lnTo>
                                  <a:lnTo>
                                    <a:pt x="124" y="5"/>
                                  </a:lnTo>
                                  <a:lnTo>
                                    <a:pt x="105" y="10"/>
                                  </a:lnTo>
                                  <a:lnTo>
                                    <a:pt x="85" y="17"/>
                                  </a:lnTo>
                                  <a:lnTo>
                                    <a:pt x="77" y="23"/>
                                  </a:lnTo>
                                  <a:lnTo>
                                    <a:pt x="68" y="27"/>
                                  </a:lnTo>
                                  <a:lnTo>
                                    <a:pt x="61" y="34"/>
                                  </a:lnTo>
                                  <a:lnTo>
                                    <a:pt x="53" y="40"/>
                                  </a:lnTo>
                                  <a:lnTo>
                                    <a:pt x="47" y="47"/>
                                  </a:lnTo>
                                  <a:lnTo>
                                    <a:pt x="42" y="55"/>
                                  </a:lnTo>
                                  <a:lnTo>
                                    <a:pt x="36" y="64"/>
                                  </a:lnTo>
                                  <a:lnTo>
                                    <a:pt x="32" y="72"/>
                                  </a:lnTo>
                                  <a:lnTo>
                                    <a:pt x="28" y="82"/>
                                  </a:lnTo>
                                  <a:lnTo>
                                    <a:pt x="27" y="93"/>
                                  </a:lnTo>
                                  <a:lnTo>
                                    <a:pt x="25" y="103"/>
                                  </a:lnTo>
                                  <a:lnTo>
                                    <a:pt x="24" y="116"/>
                                  </a:lnTo>
                                  <a:lnTo>
                                    <a:pt x="25" y="125"/>
                                  </a:lnTo>
                                  <a:lnTo>
                                    <a:pt x="25" y="135"/>
                                  </a:lnTo>
                                  <a:lnTo>
                                    <a:pt x="28" y="144"/>
                                  </a:lnTo>
                                  <a:lnTo>
                                    <a:pt x="31" y="152"/>
                                  </a:lnTo>
                                  <a:lnTo>
                                    <a:pt x="33" y="159"/>
                                  </a:lnTo>
                                  <a:lnTo>
                                    <a:pt x="38" y="165"/>
                                  </a:lnTo>
                                  <a:lnTo>
                                    <a:pt x="42" y="170"/>
                                  </a:lnTo>
                                  <a:lnTo>
                                    <a:pt x="46" y="176"/>
                                  </a:lnTo>
                                  <a:lnTo>
                                    <a:pt x="57" y="184"/>
                                  </a:lnTo>
                                  <a:lnTo>
                                    <a:pt x="70" y="192"/>
                                  </a:lnTo>
                                  <a:lnTo>
                                    <a:pt x="82" y="197"/>
                                  </a:lnTo>
                                  <a:lnTo>
                                    <a:pt x="96" y="200"/>
                                  </a:lnTo>
                                  <a:lnTo>
                                    <a:pt x="109" y="204"/>
                                  </a:lnTo>
                                  <a:lnTo>
                                    <a:pt x="122" y="207"/>
                                  </a:lnTo>
                                  <a:lnTo>
                                    <a:pt x="134" y="210"/>
                                  </a:lnTo>
                                  <a:lnTo>
                                    <a:pt x="145" y="213"/>
                                  </a:lnTo>
                                  <a:lnTo>
                                    <a:pt x="154" y="217"/>
                                  </a:lnTo>
                                  <a:lnTo>
                                    <a:pt x="161" y="221"/>
                                  </a:lnTo>
                                  <a:lnTo>
                                    <a:pt x="164" y="225"/>
                                  </a:lnTo>
                                  <a:lnTo>
                                    <a:pt x="166" y="228"/>
                                  </a:lnTo>
                                  <a:lnTo>
                                    <a:pt x="168" y="232"/>
                                  </a:lnTo>
                                  <a:lnTo>
                                    <a:pt x="168" y="236"/>
                                  </a:lnTo>
                                  <a:lnTo>
                                    <a:pt x="166" y="242"/>
                                  </a:lnTo>
                                  <a:lnTo>
                                    <a:pt x="164" y="248"/>
                                  </a:lnTo>
                                  <a:lnTo>
                                    <a:pt x="159" y="252"/>
                                  </a:lnTo>
                                  <a:lnTo>
                                    <a:pt x="155" y="256"/>
                                  </a:lnTo>
                                  <a:lnTo>
                                    <a:pt x="150" y="258"/>
                                  </a:lnTo>
                                  <a:lnTo>
                                    <a:pt x="144" y="260"/>
                                  </a:lnTo>
                                  <a:lnTo>
                                    <a:pt x="137" y="260"/>
                                  </a:lnTo>
                                  <a:lnTo>
                                    <a:pt x="131" y="262"/>
                                  </a:lnTo>
                                  <a:lnTo>
                                    <a:pt x="116" y="260"/>
                                  </a:lnTo>
                                  <a:lnTo>
                                    <a:pt x="101" y="256"/>
                                  </a:lnTo>
                                  <a:lnTo>
                                    <a:pt x="84" y="251"/>
                                  </a:lnTo>
                                  <a:lnTo>
                                    <a:pt x="68" y="244"/>
                                  </a:lnTo>
                                  <a:lnTo>
                                    <a:pt x="54" y="236"/>
                                  </a:lnTo>
                                  <a:lnTo>
                                    <a:pt x="40" y="228"/>
                                  </a:lnTo>
                                  <a:lnTo>
                                    <a:pt x="0" y="308"/>
                                  </a:lnTo>
                                  <a:lnTo>
                                    <a:pt x="14" y="317"/>
                                  </a:lnTo>
                                  <a:lnTo>
                                    <a:pt x="29" y="325"/>
                                  </a:lnTo>
                                  <a:lnTo>
                                    <a:pt x="46" y="331"/>
                                  </a:lnTo>
                                  <a:lnTo>
                                    <a:pt x="61" y="336"/>
                                  </a:lnTo>
                                  <a:lnTo>
                                    <a:pt x="78" y="341"/>
                                  </a:lnTo>
                                  <a:lnTo>
                                    <a:pt x="95" y="343"/>
                                  </a:lnTo>
                                  <a:lnTo>
                                    <a:pt x="113" y="345"/>
                                  </a:lnTo>
                                  <a:lnTo>
                                    <a:pt x="130" y="346"/>
                                  </a:lnTo>
                                  <a:lnTo>
                                    <a:pt x="141" y="346"/>
                                  </a:lnTo>
                                  <a:lnTo>
                                    <a:pt x="152" y="345"/>
                                  </a:lnTo>
                                  <a:lnTo>
                                    <a:pt x="164" y="343"/>
                                  </a:lnTo>
                                  <a:lnTo>
                                    <a:pt x="175" y="342"/>
                                  </a:lnTo>
                                  <a:lnTo>
                                    <a:pt x="196" y="336"/>
                                  </a:lnTo>
                                  <a:lnTo>
                                    <a:pt x="215" y="328"/>
                                  </a:lnTo>
                                  <a:lnTo>
                                    <a:pt x="225" y="324"/>
                                  </a:lnTo>
                                  <a:lnTo>
                                    <a:pt x="234" y="318"/>
                                  </a:lnTo>
                                  <a:lnTo>
                                    <a:pt x="242" y="311"/>
                                  </a:lnTo>
                                  <a:lnTo>
                                    <a:pt x="250" y="304"/>
                                  </a:lnTo>
                                  <a:lnTo>
                                    <a:pt x="257" y="297"/>
                                  </a:lnTo>
                                  <a:lnTo>
                                    <a:pt x="263" y="289"/>
                                  </a:lnTo>
                                  <a:lnTo>
                                    <a:pt x="269" y="280"/>
                                  </a:lnTo>
                                  <a:lnTo>
                                    <a:pt x="274" y="270"/>
                                  </a:lnTo>
                                  <a:lnTo>
                                    <a:pt x="277" y="260"/>
                                  </a:lnTo>
                                  <a:lnTo>
                                    <a:pt x="280" y="249"/>
                                  </a:lnTo>
                                  <a:lnTo>
                                    <a:pt x="281" y="238"/>
                                  </a:lnTo>
                                  <a:lnTo>
                                    <a:pt x="283" y="225"/>
                                  </a:lnTo>
                                  <a:lnTo>
                                    <a:pt x="281" y="211"/>
                                  </a:lnTo>
                                  <a:lnTo>
                                    <a:pt x="278" y="199"/>
                                  </a:lnTo>
                                  <a:lnTo>
                                    <a:pt x="276" y="186"/>
                                  </a:lnTo>
                                  <a:lnTo>
                                    <a:pt x="270" y="176"/>
                                  </a:lnTo>
                                  <a:lnTo>
                                    <a:pt x="263" y="166"/>
                                  </a:lnTo>
                                  <a:lnTo>
                                    <a:pt x="256" y="159"/>
                                  </a:lnTo>
                                  <a:lnTo>
                                    <a:pt x="246" y="151"/>
                                  </a:lnTo>
                                  <a:lnTo>
                                    <a:pt x="236" y="145"/>
                                  </a:lnTo>
                                  <a:lnTo>
                                    <a:pt x="225" y="139"/>
                                  </a:lnTo>
                                  <a:lnTo>
                                    <a:pt x="214" y="135"/>
                                  </a:lnTo>
                                  <a:lnTo>
                                    <a:pt x="201" y="132"/>
                                  </a:lnTo>
                                  <a:lnTo>
                                    <a:pt x="189" y="130"/>
                                  </a:lnTo>
                                  <a:lnTo>
                                    <a:pt x="182" y="128"/>
                                  </a:lnTo>
                                  <a:lnTo>
                                    <a:pt x="173" y="127"/>
                                  </a:lnTo>
                                  <a:lnTo>
                                    <a:pt x="165" y="124"/>
                                  </a:lnTo>
                                  <a:lnTo>
                                    <a:pt x="157" y="121"/>
                                  </a:lnTo>
                                  <a:lnTo>
                                    <a:pt x="150" y="118"/>
                                  </a:lnTo>
                                  <a:lnTo>
                                    <a:pt x="143" y="114"/>
                                  </a:lnTo>
                                  <a:lnTo>
                                    <a:pt x="140" y="111"/>
                                  </a:lnTo>
                                  <a:lnTo>
                                    <a:pt x="138" y="109"/>
                                  </a:lnTo>
                                  <a:lnTo>
                                    <a:pt x="137" y="104"/>
                                  </a:lnTo>
                                  <a:lnTo>
                                    <a:pt x="137" y="100"/>
                                  </a:lnTo>
                                  <a:lnTo>
                                    <a:pt x="138" y="95"/>
                                  </a:lnTo>
                                  <a:lnTo>
                                    <a:pt x="140" y="90"/>
                                  </a:lnTo>
                                  <a:lnTo>
                                    <a:pt x="144" y="86"/>
                                  </a:lnTo>
                                  <a:lnTo>
                                    <a:pt x="150" y="83"/>
                                  </a:lnTo>
                                  <a:lnTo>
                                    <a:pt x="155" y="80"/>
                                  </a:lnTo>
                                  <a:lnTo>
                                    <a:pt x="161" y="79"/>
                                  </a:lnTo>
                                  <a:lnTo>
                                    <a:pt x="168" y="79"/>
                                  </a:lnTo>
                                  <a:lnTo>
                                    <a:pt x="172" y="79"/>
                                  </a:lnTo>
                                  <a:lnTo>
                                    <a:pt x="183" y="79"/>
                                  </a:lnTo>
                                  <a:lnTo>
                                    <a:pt x="193" y="80"/>
                                  </a:lnTo>
                                  <a:lnTo>
                                    <a:pt x="204" y="83"/>
                                  </a:lnTo>
                                  <a:lnTo>
                                    <a:pt x="215" y="86"/>
                                  </a:lnTo>
                                  <a:lnTo>
                                    <a:pt x="225" y="90"/>
                                  </a:lnTo>
                                  <a:lnTo>
                                    <a:pt x="235" y="95"/>
                                  </a:lnTo>
                                  <a:lnTo>
                                    <a:pt x="273"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172"/>
                          <wps:cNvSpPr>
                            <a:spLocks/>
                          </wps:cNvSpPr>
                          <wps:spPr bwMode="auto">
                            <a:xfrm>
                              <a:off x="708" y="510"/>
                              <a:ext cx="94" cy="115"/>
                            </a:xfrm>
                            <a:custGeom>
                              <a:avLst/>
                              <a:gdLst>
                                <a:gd name="T0" fmla="*/ 260 w 283"/>
                                <a:gd name="T1" fmla="*/ 16 h 346"/>
                                <a:gd name="T2" fmla="*/ 234 w 283"/>
                                <a:gd name="T3" fmla="*/ 7 h 346"/>
                                <a:gd name="T4" fmla="*/ 207 w 283"/>
                                <a:gd name="T5" fmla="*/ 3 h 346"/>
                                <a:gd name="T6" fmla="*/ 181 w 283"/>
                                <a:gd name="T7" fmla="*/ 0 h 346"/>
                                <a:gd name="T8" fmla="*/ 155 w 283"/>
                                <a:gd name="T9" fmla="*/ 0 h 346"/>
                                <a:gd name="T10" fmla="*/ 134 w 283"/>
                                <a:gd name="T11" fmla="*/ 2 h 346"/>
                                <a:gd name="T12" fmla="*/ 105 w 283"/>
                                <a:gd name="T13" fmla="*/ 10 h 346"/>
                                <a:gd name="T14" fmla="*/ 77 w 283"/>
                                <a:gd name="T15" fmla="*/ 23 h 346"/>
                                <a:gd name="T16" fmla="*/ 62 w 283"/>
                                <a:gd name="T17" fmla="*/ 34 h 346"/>
                                <a:gd name="T18" fmla="*/ 48 w 283"/>
                                <a:gd name="T19" fmla="*/ 47 h 346"/>
                                <a:gd name="T20" fmla="*/ 37 w 283"/>
                                <a:gd name="T21" fmla="*/ 64 h 346"/>
                                <a:gd name="T22" fmla="*/ 28 w 283"/>
                                <a:gd name="T23" fmla="*/ 82 h 346"/>
                                <a:gd name="T24" fmla="*/ 25 w 283"/>
                                <a:gd name="T25" fmla="*/ 103 h 346"/>
                                <a:gd name="T26" fmla="*/ 24 w 283"/>
                                <a:gd name="T27" fmla="*/ 125 h 346"/>
                                <a:gd name="T28" fmla="*/ 28 w 283"/>
                                <a:gd name="T29" fmla="*/ 144 h 346"/>
                                <a:gd name="T30" fmla="*/ 34 w 283"/>
                                <a:gd name="T31" fmla="*/ 159 h 346"/>
                                <a:gd name="T32" fmla="*/ 42 w 283"/>
                                <a:gd name="T33" fmla="*/ 170 h 346"/>
                                <a:gd name="T34" fmla="*/ 58 w 283"/>
                                <a:gd name="T35" fmla="*/ 184 h 346"/>
                                <a:gd name="T36" fmla="*/ 83 w 283"/>
                                <a:gd name="T37" fmla="*/ 197 h 346"/>
                                <a:gd name="T38" fmla="*/ 109 w 283"/>
                                <a:gd name="T39" fmla="*/ 204 h 346"/>
                                <a:gd name="T40" fmla="*/ 134 w 283"/>
                                <a:gd name="T41" fmla="*/ 210 h 346"/>
                                <a:gd name="T42" fmla="*/ 154 w 283"/>
                                <a:gd name="T43" fmla="*/ 217 h 346"/>
                                <a:gd name="T44" fmla="*/ 164 w 283"/>
                                <a:gd name="T45" fmla="*/ 225 h 346"/>
                                <a:gd name="T46" fmla="*/ 168 w 283"/>
                                <a:gd name="T47" fmla="*/ 232 h 346"/>
                                <a:gd name="T48" fmla="*/ 167 w 283"/>
                                <a:gd name="T49" fmla="*/ 242 h 346"/>
                                <a:gd name="T50" fmla="*/ 160 w 283"/>
                                <a:gd name="T51" fmla="*/ 252 h 346"/>
                                <a:gd name="T52" fmla="*/ 150 w 283"/>
                                <a:gd name="T53" fmla="*/ 258 h 346"/>
                                <a:gd name="T54" fmla="*/ 137 w 283"/>
                                <a:gd name="T55" fmla="*/ 260 h 346"/>
                                <a:gd name="T56" fmla="*/ 116 w 283"/>
                                <a:gd name="T57" fmla="*/ 260 h 346"/>
                                <a:gd name="T58" fmla="*/ 84 w 283"/>
                                <a:gd name="T59" fmla="*/ 251 h 346"/>
                                <a:gd name="T60" fmla="*/ 55 w 283"/>
                                <a:gd name="T61" fmla="*/ 236 h 346"/>
                                <a:gd name="T62" fmla="*/ 0 w 283"/>
                                <a:gd name="T63" fmla="*/ 308 h 346"/>
                                <a:gd name="T64" fmla="*/ 30 w 283"/>
                                <a:gd name="T65" fmla="*/ 325 h 346"/>
                                <a:gd name="T66" fmla="*/ 62 w 283"/>
                                <a:gd name="T67" fmla="*/ 336 h 346"/>
                                <a:gd name="T68" fmla="*/ 95 w 283"/>
                                <a:gd name="T69" fmla="*/ 343 h 346"/>
                                <a:gd name="T70" fmla="*/ 130 w 283"/>
                                <a:gd name="T71" fmla="*/ 346 h 346"/>
                                <a:gd name="T72" fmla="*/ 153 w 283"/>
                                <a:gd name="T73" fmla="*/ 345 h 346"/>
                                <a:gd name="T74" fmla="*/ 175 w 283"/>
                                <a:gd name="T75" fmla="*/ 342 h 346"/>
                                <a:gd name="T76" fmla="*/ 216 w 283"/>
                                <a:gd name="T77" fmla="*/ 328 h 346"/>
                                <a:gd name="T78" fmla="*/ 234 w 283"/>
                                <a:gd name="T79" fmla="*/ 318 h 346"/>
                                <a:gd name="T80" fmla="*/ 251 w 283"/>
                                <a:gd name="T81" fmla="*/ 304 h 346"/>
                                <a:gd name="T82" fmla="*/ 263 w 283"/>
                                <a:gd name="T83" fmla="*/ 289 h 346"/>
                                <a:gd name="T84" fmla="*/ 274 w 283"/>
                                <a:gd name="T85" fmla="*/ 270 h 346"/>
                                <a:gd name="T86" fmla="*/ 280 w 283"/>
                                <a:gd name="T87" fmla="*/ 249 h 346"/>
                                <a:gd name="T88" fmla="*/ 283 w 283"/>
                                <a:gd name="T89" fmla="*/ 225 h 346"/>
                                <a:gd name="T90" fmla="*/ 279 w 283"/>
                                <a:gd name="T91" fmla="*/ 199 h 346"/>
                                <a:gd name="T92" fmla="*/ 270 w 283"/>
                                <a:gd name="T93" fmla="*/ 176 h 346"/>
                                <a:gd name="T94" fmla="*/ 256 w 283"/>
                                <a:gd name="T95" fmla="*/ 159 h 346"/>
                                <a:gd name="T96" fmla="*/ 237 w 283"/>
                                <a:gd name="T97" fmla="*/ 145 h 346"/>
                                <a:gd name="T98" fmla="*/ 214 w 283"/>
                                <a:gd name="T99" fmla="*/ 135 h 346"/>
                                <a:gd name="T100" fmla="*/ 189 w 283"/>
                                <a:gd name="T101" fmla="*/ 130 h 346"/>
                                <a:gd name="T102" fmla="*/ 174 w 283"/>
                                <a:gd name="T103" fmla="*/ 127 h 346"/>
                                <a:gd name="T104" fmla="*/ 157 w 283"/>
                                <a:gd name="T105" fmla="*/ 121 h 346"/>
                                <a:gd name="T106" fmla="*/ 143 w 283"/>
                                <a:gd name="T107" fmla="*/ 114 h 346"/>
                                <a:gd name="T108" fmla="*/ 139 w 283"/>
                                <a:gd name="T109" fmla="*/ 109 h 346"/>
                                <a:gd name="T110" fmla="*/ 137 w 283"/>
                                <a:gd name="T111" fmla="*/ 100 h 346"/>
                                <a:gd name="T112" fmla="*/ 140 w 283"/>
                                <a:gd name="T113" fmla="*/ 90 h 346"/>
                                <a:gd name="T114" fmla="*/ 150 w 283"/>
                                <a:gd name="T115" fmla="*/ 83 h 346"/>
                                <a:gd name="T116" fmla="*/ 161 w 283"/>
                                <a:gd name="T117" fmla="*/ 79 h 346"/>
                                <a:gd name="T118" fmla="*/ 172 w 283"/>
                                <a:gd name="T119" fmla="*/ 79 h 346"/>
                                <a:gd name="T120" fmla="*/ 193 w 283"/>
                                <a:gd name="T121" fmla="*/ 80 h 346"/>
                                <a:gd name="T122" fmla="*/ 216 w 283"/>
                                <a:gd name="T123" fmla="*/ 86 h 346"/>
                                <a:gd name="T124" fmla="*/ 235 w 283"/>
                                <a:gd name="T125" fmla="*/ 95 h 346"/>
                                <a:gd name="T126" fmla="*/ 0 w 283"/>
                                <a:gd name="T127" fmla="*/ 0 h 346"/>
                                <a:gd name="T128" fmla="*/ 283 w 283"/>
                                <a:gd name="T129" fmla="*/ 346 h 3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T126" t="T127" r="T128" b="T129"/>
                              <a:pathLst>
                                <a:path w="283" h="346">
                                  <a:moveTo>
                                    <a:pt x="273" y="21"/>
                                  </a:moveTo>
                                  <a:lnTo>
                                    <a:pt x="260" y="16"/>
                                  </a:lnTo>
                                  <a:lnTo>
                                    <a:pt x="248" y="12"/>
                                  </a:lnTo>
                                  <a:lnTo>
                                    <a:pt x="234" y="7"/>
                                  </a:lnTo>
                                  <a:lnTo>
                                    <a:pt x="221" y="5"/>
                                  </a:lnTo>
                                  <a:lnTo>
                                    <a:pt x="207" y="3"/>
                                  </a:lnTo>
                                  <a:lnTo>
                                    <a:pt x="193" y="0"/>
                                  </a:lnTo>
                                  <a:lnTo>
                                    <a:pt x="181" y="0"/>
                                  </a:lnTo>
                                  <a:lnTo>
                                    <a:pt x="167" y="0"/>
                                  </a:lnTo>
                                  <a:lnTo>
                                    <a:pt x="155" y="0"/>
                                  </a:lnTo>
                                  <a:lnTo>
                                    <a:pt x="146" y="0"/>
                                  </a:lnTo>
                                  <a:lnTo>
                                    <a:pt x="134" y="2"/>
                                  </a:lnTo>
                                  <a:lnTo>
                                    <a:pt x="125" y="5"/>
                                  </a:lnTo>
                                  <a:lnTo>
                                    <a:pt x="105" y="10"/>
                                  </a:lnTo>
                                  <a:lnTo>
                                    <a:pt x="86" y="17"/>
                                  </a:lnTo>
                                  <a:lnTo>
                                    <a:pt x="77" y="23"/>
                                  </a:lnTo>
                                  <a:lnTo>
                                    <a:pt x="69" y="27"/>
                                  </a:lnTo>
                                  <a:lnTo>
                                    <a:pt x="62" y="34"/>
                                  </a:lnTo>
                                  <a:lnTo>
                                    <a:pt x="53" y="40"/>
                                  </a:lnTo>
                                  <a:lnTo>
                                    <a:pt x="48" y="47"/>
                                  </a:lnTo>
                                  <a:lnTo>
                                    <a:pt x="42" y="55"/>
                                  </a:lnTo>
                                  <a:lnTo>
                                    <a:pt x="37" y="64"/>
                                  </a:lnTo>
                                  <a:lnTo>
                                    <a:pt x="32" y="72"/>
                                  </a:lnTo>
                                  <a:lnTo>
                                    <a:pt x="28" y="82"/>
                                  </a:lnTo>
                                  <a:lnTo>
                                    <a:pt x="27" y="93"/>
                                  </a:lnTo>
                                  <a:lnTo>
                                    <a:pt x="25" y="103"/>
                                  </a:lnTo>
                                  <a:lnTo>
                                    <a:pt x="24" y="116"/>
                                  </a:lnTo>
                                  <a:lnTo>
                                    <a:pt x="24" y="125"/>
                                  </a:lnTo>
                                  <a:lnTo>
                                    <a:pt x="25" y="135"/>
                                  </a:lnTo>
                                  <a:lnTo>
                                    <a:pt x="28" y="144"/>
                                  </a:lnTo>
                                  <a:lnTo>
                                    <a:pt x="31" y="152"/>
                                  </a:lnTo>
                                  <a:lnTo>
                                    <a:pt x="34" y="159"/>
                                  </a:lnTo>
                                  <a:lnTo>
                                    <a:pt x="38" y="165"/>
                                  </a:lnTo>
                                  <a:lnTo>
                                    <a:pt x="42" y="170"/>
                                  </a:lnTo>
                                  <a:lnTo>
                                    <a:pt x="46" y="176"/>
                                  </a:lnTo>
                                  <a:lnTo>
                                    <a:pt x="58" y="184"/>
                                  </a:lnTo>
                                  <a:lnTo>
                                    <a:pt x="70" y="192"/>
                                  </a:lnTo>
                                  <a:lnTo>
                                    <a:pt x="83" y="197"/>
                                  </a:lnTo>
                                  <a:lnTo>
                                    <a:pt x="97" y="200"/>
                                  </a:lnTo>
                                  <a:lnTo>
                                    <a:pt x="109" y="204"/>
                                  </a:lnTo>
                                  <a:lnTo>
                                    <a:pt x="122" y="207"/>
                                  </a:lnTo>
                                  <a:lnTo>
                                    <a:pt x="134" y="210"/>
                                  </a:lnTo>
                                  <a:lnTo>
                                    <a:pt x="146" y="213"/>
                                  </a:lnTo>
                                  <a:lnTo>
                                    <a:pt x="154" y="217"/>
                                  </a:lnTo>
                                  <a:lnTo>
                                    <a:pt x="161" y="221"/>
                                  </a:lnTo>
                                  <a:lnTo>
                                    <a:pt x="164" y="225"/>
                                  </a:lnTo>
                                  <a:lnTo>
                                    <a:pt x="167" y="228"/>
                                  </a:lnTo>
                                  <a:lnTo>
                                    <a:pt x="168" y="232"/>
                                  </a:lnTo>
                                  <a:lnTo>
                                    <a:pt x="168" y="236"/>
                                  </a:lnTo>
                                  <a:lnTo>
                                    <a:pt x="167" y="242"/>
                                  </a:lnTo>
                                  <a:lnTo>
                                    <a:pt x="164" y="248"/>
                                  </a:lnTo>
                                  <a:lnTo>
                                    <a:pt x="160" y="252"/>
                                  </a:lnTo>
                                  <a:lnTo>
                                    <a:pt x="155" y="256"/>
                                  </a:lnTo>
                                  <a:lnTo>
                                    <a:pt x="150" y="258"/>
                                  </a:lnTo>
                                  <a:lnTo>
                                    <a:pt x="144" y="260"/>
                                  </a:lnTo>
                                  <a:lnTo>
                                    <a:pt x="137" y="260"/>
                                  </a:lnTo>
                                  <a:lnTo>
                                    <a:pt x="132" y="262"/>
                                  </a:lnTo>
                                  <a:lnTo>
                                    <a:pt x="116" y="260"/>
                                  </a:lnTo>
                                  <a:lnTo>
                                    <a:pt x="101" y="256"/>
                                  </a:lnTo>
                                  <a:lnTo>
                                    <a:pt x="84" y="251"/>
                                  </a:lnTo>
                                  <a:lnTo>
                                    <a:pt x="69" y="244"/>
                                  </a:lnTo>
                                  <a:lnTo>
                                    <a:pt x="55" y="236"/>
                                  </a:lnTo>
                                  <a:lnTo>
                                    <a:pt x="41" y="228"/>
                                  </a:lnTo>
                                  <a:lnTo>
                                    <a:pt x="0" y="308"/>
                                  </a:lnTo>
                                  <a:lnTo>
                                    <a:pt x="14" y="317"/>
                                  </a:lnTo>
                                  <a:lnTo>
                                    <a:pt x="30" y="325"/>
                                  </a:lnTo>
                                  <a:lnTo>
                                    <a:pt x="46" y="331"/>
                                  </a:lnTo>
                                  <a:lnTo>
                                    <a:pt x="62" y="336"/>
                                  </a:lnTo>
                                  <a:lnTo>
                                    <a:pt x="79" y="341"/>
                                  </a:lnTo>
                                  <a:lnTo>
                                    <a:pt x="95" y="343"/>
                                  </a:lnTo>
                                  <a:lnTo>
                                    <a:pt x="114" y="345"/>
                                  </a:lnTo>
                                  <a:lnTo>
                                    <a:pt x="130" y="346"/>
                                  </a:lnTo>
                                  <a:lnTo>
                                    <a:pt x="141" y="346"/>
                                  </a:lnTo>
                                  <a:lnTo>
                                    <a:pt x="153" y="345"/>
                                  </a:lnTo>
                                  <a:lnTo>
                                    <a:pt x="164" y="343"/>
                                  </a:lnTo>
                                  <a:lnTo>
                                    <a:pt x="175" y="342"/>
                                  </a:lnTo>
                                  <a:lnTo>
                                    <a:pt x="196" y="336"/>
                                  </a:lnTo>
                                  <a:lnTo>
                                    <a:pt x="216" y="328"/>
                                  </a:lnTo>
                                  <a:lnTo>
                                    <a:pt x="225" y="324"/>
                                  </a:lnTo>
                                  <a:lnTo>
                                    <a:pt x="234" y="318"/>
                                  </a:lnTo>
                                  <a:lnTo>
                                    <a:pt x="242" y="311"/>
                                  </a:lnTo>
                                  <a:lnTo>
                                    <a:pt x="251" y="304"/>
                                  </a:lnTo>
                                  <a:lnTo>
                                    <a:pt x="258" y="297"/>
                                  </a:lnTo>
                                  <a:lnTo>
                                    <a:pt x="263" y="289"/>
                                  </a:lnTo>
                                  <a:lnTo>
                                    <a:pt x="269" y="280"/>
                                  </a:lnTo>
                                  <a:lnTo>
                                    <a:pt x="274" y="270"/>
                                  </a:lnTo>
                                  <a:lnTo>
                                    <a:pt x="277" y="260"/>
                                  </a:lnTo>
                                  <a:lnTo>
                                    <a:pt x="280" y="249"/>
                                  </a:lnTo>
                                  <a:lnTo>
                                    <a:pt x="281" y="238"/>
                                  </a:lnTo>
                                  <a:lnTo>
                                    <a:pt x="283" y="225"/>
                                  </a:lnTo>
                                  <a:lnTo>
                                    <a:pt x="281" y="211"/>
                                  </a:lnTo>
                                  <a:lnTo>
                                    <a:pt x="279" y="199"/>
                                  </a:lnTo>
                                  <a:lnTo>
                                    <a:pt x="276" y="186"/>
                                  </a:lnTo>
                                  <a:lnTo>
                                    <a:pt x="270" y="176"/>
                                  </a:lnTo>
                                  <a:lnTo>
                                    <a:pt x="263" y="166"/>
                                  </a:lnTo>
                                  <a:lnTo>
                                    <a:pt x="256" y="159"/>
                                  </a:lnTo>
                                  <a:lnTo>
                                    <a:pt x="246" y="151"/>
                                  </a:lnTo>
                                  <a:lnTo>
                                    <a:pt x="237" y="145"/>
                                  </a:lnTo>
                                  <a:lnTo>
                                    <a:pt x="225" y="139"/>
                                  </a:lnTo>
                                  <a:lnTo>
                                    <a:pt x="214" y="135"/>
                                  </a:lnTo>
                                  <a:lnTo>
                                    <a:pt x="202" y="132"/>
                                  </a:lnTo>
                                  <a:lnTo>
                                    <a:pt x="189" y="130"/>
                                  </a:lnTo>
                                  <a:lnTo>
                                    <a:pt x="182" y="128"/>
                                  </a:lnTo>
                                  <a:lnTo>
                                    <a:pt x="174" y="127"/>
                                  </a:lnTo>
                                  <a:lnTo>
                                    <a:pt x="165" y="124"/>
                                  </a:lnTo>
                                  <a:lnTo>
                                    <a:pt x="157" y="121"/>
                                  </a:lnTo>
                                  <a:lnTo>
                                    <a:pt x="148" y="118"/>
                                  </a:lnTo>
                                  <a:lnTo>
                                    <a:pt x="143" y="114"/>
                                  </a:lnTo>
                                  <a:lnTo>
                                    <a:pt x="140" y="111"/>
                                  </a:lnTo>
                                  <a:lnTo>
                                    <a:pt x="139" y="109"/>
                                  </a:lnTo>
                                  <a:lnTo>
                                    <a:pt x="137" y="104"/>
                                  </a:lnTo>
                                  <a:lnTo>
                                    <a:pt x="137" y="100"/>
                                  </a:lnTo>
                                  <a:lnTo>
                                    <a:pt x="137" y="95"/>
                                  </a:lnTo>
                                  <a:lnTo>
                                    <a:pt x="140" y="90"/>
                                  </a:lnTo>
                                  <a:lnTo>
                                    <a:pt x="144" y="86"/>
                                  </a:lnTo>
                                  <a:lnTo>
                                    <a:pt x="150" y="83"/>
                                  </a:lnTo>
                                  <a:lnTo>
                                    <a:pt x="155" y="80"/>
                                  </a:lnTo>
                                  <a:lnTo>
                                    <a:pt x="161" y="79"/>
                                  </a:lnTo>
                                  <a:lnTo>
                                    <a:pt x="168" y="79"/>
                                  </a:lnTo>
                                  <a:lnTo>
                                    <a:pt x="172" y="79"/>
                                  </a:lnTo>
                                  <a:lnTo>
                                    <a:pt x="183" y="79"/>
                                  </a:lnTo>
                                  <a:lnTo>
                                    <a:pt x="193" y="80"/>
                                  </a:lnTo>
                                  <a:lnTo>
                                    <a:pt x="204" y="83"/>
                                  </a:lnTo>
                                  <a:lnTo>
                                    <a:pt x="216" y="86"/>
                                  </a:lnTo>
                                  <a:lnTo>
                                    <a:pt x="225" y="90"/>
                                  </a:lnTo>
                                  <a:lnTo>
                                    <a:pt x="235" y="95"/>
                                  </a:lnTo>
                                  <a:lnTo>
                                    <a:pt x="273"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73"/>
                          <wps:cNvSpPr>
                            <a:spLocks/>
                          </wps:cNvSpPr>
                          <wps:spPr bwMode="auto">
                            <a:xfrm>
                              <a:off x="815" y="510"/>
                              <a:ext cx="85" cy="115"/>
                            </a:xfrm>
                            <a:custGeom>
                              <a:avLst/>
                              <a:gdLst>
                                <a:gd name="T0" fmla="*/ 239 w 256"/>
                                <a:gd name="T1" fmla="*/ 10 h 346"/>
                                <a:gd name="T2" fmla="*/ 201 w 256"/>
                                <a:gd name="T3" fmla="*/ 2 h 346"/>
                                <a:gd name="T4" fmla="*/ 162 w 256"/>
                                <a:gd name="T5" fmla="*/ 0 h 346"/>
                                <a:gd name="T6" fmla="*/ 127 w 256"/>
                                <a:gd name="T7" fmla="*/ 7 h 346"/>
                                <a:gd name="T8" fmla="*/ 93 w 256"/>
                                <a:gd name="T9" fmla="*/ 20 h 346"/>
                                <a:gd name="T10" fmla="*/ 65 w 256"/>
                                <a:gd name="T11" fmla="*/ 38 h 346"/>
                                <a:gd name="T12" fmla="*/ 40 w 256"/>
                                <a:gd name="T13" fmla="*/ 61 h 346"/>
                                <a:gd name="T14" fmla="*/ 22 w 256"/>
                                <a:gd name="T15" fmla="*/ 89 h 346"/>
                                <a:gd name="T16" fmla="*/ 8 w 256"/>
                                <a:gd name="T17" fmla="*/ 121 h 346"/>
                                <a:gd name="T18" fmla="*/ 1 w 256"/>
                                <a:gd name="T19" fmla="*/ 158 h 346"/>
                                <a:gd name="T20" fmla="*/ 1 w 256"/>
                                <a:gd name="T21" fmla="*/ 194 h 346"/>
                                <a:gd name="T22" fmla="*/ 8 w 256"/>
                                <a:gd name="T23" fmla="*/ 228 h 346"/>
                                <a:gd name="T24" fmla="*/ 22 w 256"/>
                                <a:gd name="T25" fmla="*/ 259 h 346"/>
                                <a:gd name="T26" fmla="*/ 40 w 256"/>
                                <a:gd name="T27" fmla="*/ 286 h 346"/>
                                <a:gd name="T28" fmla="*/ 64 w 256"/>
                                <a:gd name="T29" fmla="*/ 308 h 346"/>
                                <a:gd name="T30" fmla="*/ 92 w 256"/>
                                <a:gd name="T31" fmla="*/ 326 h 346"/>
                                <a:gd name="T32" fmla="*/ 124 w 256"/>
                                <a:gd name="T33" fmla="*/ 339 h 346"/>
                                <a:gd name="T34" fmla="*/ 158 w 256"/>
                                <a:gd name="T35" fmla="*/ 345 h 346"/>
                                <a:gd name="T36" fmla="*/ 197 w 256"/>
                                <a:gd name="T37" fmla="*/ 345 h 346"/>
                                <a:gd name="T38" fmla="*/ 237 w 256"/>
                                <a:gd name="T39" fmla="*/ 336 h 346"/>
                                <a:gd name="T40" fmla="*/ 256 w 256"/>
                                <a:gd name="T41" fmla="*/ 231 h 346"/>
                                <a:gd name="T42" fmla="*/ 239 w 256"/>
                                <a:gd name="T43" fmla="*/ 242 h 346"/>
                                <a:gd name="T44" fmla="*/ 219 w 256"/>
                                <a:gd name="T45" fmla="*/ 249 h 346"/>
                                <a:gd name="T46" fmla="*/ 200 w 256"/>
                                <a:gd name="T47" fmla="*/ 252 h 346"/>
                                <a:gd name="T48" fmla="*/ 177 w 256"/>
                                <a:gd name="T49" fmla="*/ 249 h 346"/>
                                <a:gd name="T50" fmla="*/ 158 w 256"/>
                                <a:gd name="T51" fmla="*/ 242 h 346"/>
                                <a:gd name="T52" fmla="*/ 141 w 256"/>
                                <a:gd name="T53" fmla="*/ 229 h 346"/>
                                <a:gd name="T54" fmla="*/ 128 w 256"/>
                                <a:gd name="T55" fmla="*/ 214 h 346"/>
                                <a:gd name="T56" fmla="*/ 121 w 256"/>
                                <a:gd name="T57" fmla="*/ 194 h 346"/>
                                <a:gd name="T58" fmla="*/ 119 w 256"/>
                                <a:gd name="T59" fmla="*/ 173 h 346"/>
                                <a:gd name="T60" fmla="*/ 121 w 256"/>
                                <a:gd name="T61" fmla="*/ 151 h 346"/>
                                <a:gd name="T62" fmla="*/ 128 w 256"/>
                                <a:gd name="T63" fmla="*/ 132 h 346"/>
                                <a:gd name="T64" fmla="*/ 141 w 256"/>
                                <a:gd name="T65" fmla="*/ 116 h 346"/>
                                <a:gd name="T66" fmla="*/ 158 w 256"/>
                                <a:gd name="T67" fmla="*/ 104 h 346"/>
                                <a:gd name="T68" fmla="*/ 176 w 256"/>
                                <a:gd name="T69" fmla="*/ 96 h 346"/>
                                <a:gd name="T70" fmla="*/ 197 w 256"/>
                                <a:gd name="T71" fmla="*/ 93 h 346"/>
                                <a:gd name="T72" fmla="*/ 214 w 256"/>
                                <a:gd name="T73" fmla="*/ 96 h 346"/>
                                <a:gd name="T74" fmla="*/ 229 w 256"/>
                                <a:gd name="T75" fmla="*/ 100 h 346"/>
                                <a:gd name="T76" fmla="*/ 256 w 256"/>
                                <a:gd name="T77" fmla="*/ 117 h 346"/>
                                <a:gd name="T78" fmla="*/ 0 w 256"/>
                                <a:gd name="T79" fmla="*/ 0 h 346"/>
                                <a:gd name="T80" fmla="*/ 256 w 256"/>
                                <a:gd name="T81" fmla="*/ 346 h 3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T78" t="T79" r="T80" b="T81"/>
                              <a:pathLst>
                                <a:path w="256" h="346">
                                  <a:moveTo>
                                    <a:pt x="256" y="19"/>
                                  </a:moveTo>
                                  <a:lnTo>
                                    <a:pt x="239" y="10"/>
                                  </a:lnTo>
                                  <a:lnTo>
                                    <a:pt x="219" y="5"/>
                                  </a:lnTo>
                                  <a:lnTo>
                                    <a:pt x="201" y="2"/>
                                  </a:lnTo>
                                  <a:lnTo>
                                    <a:pt x="180" y="0"/>
                                  </a:lnTo>
                                  <a:lnTo>
                                    <a:pt x="162" y="0"/>
                                  </a:lnTo>
                                  <a:lnTo>
                                    <a:pt x="144" y="3"/>
                                  </a:lnTo>
                                  <a:lnTo>
                                    <a:pt x="127" y="7"/>
                                  </a:lnTo>
                                  <a:lnTo>
                                    <a:pt x="110" y="13"/>
                                  </a:lnTo>
                                  <a:lnTo>
                                    <a:pt x="93" y="20"/>
                                  </a:lnTo>
                                  <a:lnTo>
                                    <a:pt x="79" y="28"/>
                                  </a:lnTo>
                                  <a:lnTo>
                                    <a:pt x="65" y="38"/>
                                  </a:lnTo>
                                  <a:lnTo>
                                    <a:pt x="53" y="50"/>
                                  </a:lnTo>
                                  <a:lnTo>
                                    <a:pt x="40" y="61"/>
                                  </a:lnTo>
                                  <a:lnTo>
                                    <a:pt x="30" y="75"/>
                                  </a:lnTo>
                                  <a:lnTo>
                                    <a:pt x="22" y="89"/>
                                  </a:lnTo>
                                  <a:lnTo>
                                    <a:pt x="14" y="104"/>
                                  </a:lnTo>
                                  <a:lnTo>
                                    <a:pt x="8" y="121"/>
                                  </a:lnTo>
                                  <a:lnTo>
                                    <a:pt x="4" y="139"/>
                                  </a:lnTo>
                                  <a:lnTo>
                                    <a:pt x="1" y="158"/>
                                  </a:lnTo>
                                  <a:lnTo>
                                    <a:pt x="0" y="176"/>
                                  </a:lnTo>
                                  <a:lnTo>
                                    <a:pt x="1" y="194"/>
                                  </a:lnTo>
                                  <a:lnTo>
                                    <a:pt x="4" y="213"/>
                                  </a:lnTo>
                                  <a:lnTo>
                                    <a:pt x="8" y="228"/>
                                  </a:lnTo>
                                  <a:lnTo>
                                    <a:pt x="14" y="245"/>
                                  </a:lnTo>
                                  <a:lnTo>
                                    <a:pt x="22" y="259"/>
                                  </a:lnTo>
                                  <a:lnTo>
                                    <a:pt x="30" y="273"/>
                                  </a:lnTo>
                                  <a:lnTo>
                                    <a:pt x="40" y="286"/>
                                  </a:lnTo>
                                  <a:lnTo>
                                    <a:pt x="51" y="298"/>
                                  </a:lnTo>
                                  <a:lnTo>
                                    <a:pt x="64" y="308"/>
                                  </a:lnTo>
                                  <a:lnTo>
                                    <a:pt x="78" y="318"/>
                                  </a:lnTo>
                                  <a:lnTo>
                                    <a:pt x="92" y="326"/>
                                  </a:lnTo>
                                  <a:lnTo>
                                    <a:pt x="107" y="333"/>
                                  </a:lnTo>
                                  <a:lnTo>
                                    <a:pt x="124" y="339"/>
                                  </a:lnTo>
                                  <a:lnTo>
                                    <a:pt x="141" y="343"/>
                                  </a:lnTo>
                                  <a:lnTo>
                                    <a:pt x="158" y="345"/>
                                  </a:lnTo>
                                  <a:lnTo>
                                    <a:pt x="176" y="346"/>
                                  </a:lnTo>
                                  <a:lnTo>
                                    <a:pt x="197" y="345"/>
                                  </a:lnTo>
                                  <a:lnTo>
                                    <a:pt x="216" y="342"/>
                                  </a:lnTo>
                                  <a:lnTo>
                                    <a:pt x="237" y="336"/>
                                  </a:lnTo>
                                  <a:lnTo>
                                    <a:pt x="256" y="328"/>
                                  </a:lnTo>
                                  <a:lnTo>
                                    <a:pt x="256" y="231"/>
                                  </a:lnTo>
                                  <a:lnTo>
                                    <a:pt x="249" y="236"/>
                                  </a:lnTo>
                                  <a:lnTo>
                                    <a:pt x="239" y="242"/>
                                  </a:lnTo>
                                  <a:lnTo>
                                    <a:pt x="229" y="246"/>
                                  </a:lnTo>
                                  <a:lnTo>
                                    <a:pt x="219" y="249"/>
                                  </a:lnTo>
                                  <a:lnTo>
                                    <a:pt x="209" y="252"/>
                                  </a:lnTo>
                                  <a:lnTo>
                                    <a:pt x="200" y="252"/>
                                  </a:lnTo>
                                  <a:lnTo>
                                    <a:pt x="187" y="252"/>
                                  </a:lnTo>
                                  <a:lnTo>
                                    <a:pt x="177" y="249"/>
                                  </a:lnTo>
                                  <a:lnTo>
                                    <a:pt x="166" y="246"/>
                                  </a:lnTo>
                                  <a:lnTo>
                                    <a:pt x="158" y="242"/>
                                  </a:lnTo>
                                  <a:lnTo>
                                    <a:pt x="148" y="236"/>
                                  </a:lnTo>
                                  <a:lnTo>
                                    <a:pt x="141" y="229"/>
                                  </a:lnTo>
                                  <a:lnTo>
                                    <a:pt x="134" y="222"/>
                                  </a:lnTo>
                                  <a:lnTo>
                                    <a:pt x="128" y="214"/>
                                  </a:lnTo>
                                  <a:lnTo>
                                    <a:pt x="124" y="204"/>
                                  </a:lnTo>
                                  <a:lnTo>
                                    <a:pt x="121" y="194"/>
                                  </a:lnTo>
                                  <a:lnTo>
                                    <a:pt x="119" y="184"/>
                                  </a:lnTo>
                                  <a:lnTo>
                                    <a:pt x="119" y="173"/>
                                  </a:lnTo>
                                  <a:lnTo>
                                    <a:pt x="119" y="162"/>
                                  </a:lnTo>
                                  <a:lnTo>
                                    <a:pt x="121" y="151"/>
                                  </a:lnTo>
                                  <a:lnTo>
                                    <a:pt x="124" y="141"/>
                                  </a:lnTo>
                                  <a:lnTo>
                                    <a:pt x="128" y="132"/>
                                  </a:lnTo>
                                  <a:lnTo>
                                    <a:pt x="135" y="124"/>
                                  </a:lnTo>
                                  <a:lnTo>
                                    <a:pt x="141" y="116"/>
                                  </a:lnTo>
                                  <a:lnTo>
                                    <a:pt x="149" y="110"/>
                                  </a:lnTo>
                                  <a:lnTo>
                                    <a:pt x="158" y="104"/>
                                  </a:lnTo>
                                  <a:lnTo>
                                    <a:pt x="166" y="100"/>
                                  </a:lnTo>
                                  <a:lnTo>
                                    <a:pt x="176" y="96"/>
                                  </a:lnTo>
                                  <a:lnTo>
                                    <a:pt x="186" y="95"/>
                                  </a:lnTo>
                                  <a:lnTo>
                                    <a:pt x="197" y="93"/>
                                  </a:lnTo>
                                  <a:lnTo>
                                    <a:pt x="205" y="95"/>
                                  </a:lnTo>
                                  <a:lnTo>
                                    <a:pt x="214" y="96"/>
                                  </a:lnTo>
                                  <a:lnTo>
                                    <a:pt x="221" y="97"/>
                                  </a:lnTo>
                                  <a:lnTo>
                                    <a:pt x="229" y="100"/>
                                  </a:lnTo>
                                  <a:lnTo>
                                    <a:pt x="243" y="107"/>
                                  </a:lnTo>
                                  <a:lnTo>
                                    <a:pt x="256" y="117"/>
                                  </a:lnTo>
                                  <a:lnTo>
                                    <a:pt x="256"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174"/>
                          <wps:cNvSpPr>
                            <a:spLocks/>
                          </wps:cNvSpPr>
                          <wps:spPr bwMode="auto">
                            <a:xfrm>
                              <a:off x="924" y="447"/>
                              <a:ext cx="114" cy="174"/>
                            </a:xfrm>
                            <a:custGeom>
                              <a:avLst/>
                              <a:gdLst>
                                <a:gd name="T0" fmla="*/ 0 w 341"/>
                                <a:gd name="T1" fmla="*/ 0 h 524"/>
                                <a:gd name="T2" fmla="*/ 0 w 341"/>
                                <a:gd name="T3" fmla="*/ 524 h 524"/>
                                <a:gd name="T4" fmla="*/ 115 w 341"/>
                                <a:gd name="T5" fmla="*/ 524 h 524"/>
                                <a:gd name="T6" fmla="*/ 115 w 341"/>
                                <a:gd name="T7" fmla="*/ 358 h 524"/>
                                <a:gd name="T8" fmla="*/ 116 w 341"/>
                                <a:gd name="T9" fmla="*/ 344 h 524"/>
                                <a:gd name="T10" fmla="*/ 118 w 341"/>
                                <a:gd name="T11" fmla="*/ 330 h 524"/>
                                <a:gd name="T12" fmla="*/ 122 w 341"/>
                                <a:gd name="T13" fmla="*/ 317 h 524"/>
                                <a:gd name="T14" fmla="*/ 129 w 341"/>
                                <a:gd name="T15" fmla="*/ 305 h 524"/>
                                <a:gd name="T16" fmla="*/ 132 w 341"/>
                                <a:gd name="T17" fmla="*/ 300 h 524"/>
                                <a:gd name="T18" fmla="*/ 136 w 341"/>
                                <a:gd name="T19" fmla="*/ 295 h 524"/>
                                <a:gd name="T20" fmla="*/ 141 w 341"/>
                                <a:gd name="T21" fmla="*/ 291 h 524"/>
                                <a:gd name="T22" fmla="*/ 147 w 341"/>
                                <a:gd name="T23" fmla="*/ 288 h 524"/>
                                <a:gd name="T24" fmla="*/ 153 w 341"/>
                                <a:gd name="T25" fmla="*/ 285 h 524"/>
                                <a:gd name="T26" fmla="*/ 160 w 341"/>
                                <a:gd name="T27" fmla="*/ 282 h 524"/>
                                <a:gd name="T28" fmla="*/ 167 w 341"/>
                                <a:gd name="T29" fmla="*/ 281 h 524"/>
                                <a:gd name="T30" fmla="*/ 175 w 341"/>
                                <a:gd name="T31" fmla="*/ 281 h 524"/>
                                <a:gd name="T32" fmla="*/ 183 w 341"/>
                                <a:gd name="T33" fmla="*/ 281 h 524"/>
                                <a:gd name="T34" fmla="*/ 190 w 341"/>
                                <a:gd name="T35" fmla="*/ 282 h 524"/>
                                <a:gd name="T36" fmla="*/ 197 w 341"/>
                                <a:gd name="T37" fmla="*/ 285 h 524"/>
                                <a:gd name="T38" fmla="*/ 203 w 341"/>
                                <a:gd name="T39" fmla="*/ 288 h 524"/>
                                <a:gd name="T40" fmla="*/ 207 w 341"/>
                                <a:gd name="T41" fmla="*/ 291 h 524"/>
                                <a:gd name="T42" fmla="*/ 211 w 341"/>
                                <a:gd name="T43" fmla="*/ 295 h 524"/>
                                <a:gd name="T44" fmla="*/ 216 w 341"/>
                                <a:gd name="T45" fmla="*/ 300 h 524"/>
                                <a:gd name="T46" fmla="*/ 218 w 341"/>
                                <a:gd name="T47" fmla="*/ 305 h 524"/>
                                <a:gd name="T48" fmla="*/ 223 w 341"/>
                                <a:gd name="T49" fmla="*/ 317 h 524"/>
                                <a:gd name="T50" fmla="*/ 225 w 341"/>
                                <a:gd name="T51" fmla="*/ 330 h 524"/>
                                <a:gd name="T52" fmla="*/ 227 w 341"/>
                                <a:gd name="T53" fmla="*/ 344 h 524"/>
                                <a:gd name="T54" fmla="*/ 227 w 341"/>
                                <a:gd name="T55" fmla="*/ 358 h 524"/>
                                <a:gd name="T56" fmla="*/ 227 w 341"/>
                                <a:gd name="T57" fmla="*/ 524 h 524"/>
                                <a:gd name="T58" fmla="*/ 341 w 341"/>
                                <a:gd name="T59" fmla="*/ 524 h 524"/>
                                <a:gd name="T60" fmla="*/ 341 w 341"/>
                                <a:gd name="T61" fmla="*/ 326 h 524"/>
                                <a:gd name="T62" fmla="*/ 340 w 341"/>
                                <a:gd name="T63" fmla="*/ 306 h 524"/>
                                <a:gd name="T64" fmla="*/ 339 w 341"/>
                                <a:gd name="T65" fmla="*/ 286 h 524"/>
                                <a:gd name="T66" fmla="*/ 334 w 341"/>
                                <a:gd name="T67" fmla="*/ 269 h 524"/>
                                <a:gd name="T68" fmla="*/ 327 w 341"/>
                                <a:gd name="T69" fmla="*/ 254 h 524"/>
                                <a:gd name="T70" fmla="*/ 320 w 341"/>
                                <a:gd name="T71" fmla="*/ 239 h 524"/>
                                <a:gd name="T72" fmla="*/ 311 w 341"/>
                                <a:gd name="T73" fmla="*/ 226 h 524"/>
                                <a:gd name="T74" fmla="*/ 301 w 341"/>
                                <a:gd name="T75" fmla="*/ 215 h 524"/>
                                <a:gd name="T76" fmla="*/ 288 w 341"/>
                                <a:gd name="T77" fmla="*/ 206 h 524"/>
                                <a:gd name="T78" fmla="*/ 273 w 341"/>
                                <a:gd name="T79" fmla="*/ 199 h 524"/>
                                <a:gd name="T80" fmla="*/ 258 w 341"/>
                                <a:gd name="T81" fmla="*/ 194 h 524"/>
                                <a:gd name="T82" fmla="*/ 239 w 341"/>
                                <a:gd name="T83" fmla="*/ 191 h 524"/>
                                <a:gd name="T84" fmla="*/ 220 w 341"/>
                                <a:gd name="T85" fmla="*/ 189 h 524"/>
                                <a:gd name="T86" fmla="*/ 204 w 341"/>
                                <a:gd name="T87" fmla="*/ 189 h 524"/>
                                <a:gd name="T88" fmla="*/ 189 w 341"/>
                                <a:gd name="T89" fmla="*/ 192 h 524"/>
                                <a:gd name="T90" fmla="*/ 175 w 341"/>
                                <a:gd name="T91" fmla="*/ 196 h 524"/>
                                <a:gd name="T92" fmla="*/ 161 w 341"/>
                                <a:gd name="T93" fmla="*/ 202 h 524"/>
                                <a:gd name="T94" fmla="*/ 150 w 341"/>
                                <a:gd name="T95" fmla="*/ 209 h 524"/>
                                <a:gd name="T96" fmla="*/ 137 w 341"/>
                                <a:gd name="T97" fmla="*/ 217 h 524"/>
                                <a:gd name="T98" fmla="*/ 126 w 341"/>
                                <a:gd name="T99" fmla="*/ 229 h 524"/>
                                <a:gd name="T100" fmla="*/ 116 w 341"/>
                                <a:gd name="T101" fmla="*/ 241 h 524"/>
                                <a:gd name="T102" fmla="*/ 115 w 341"/>
                                <a:gd name="T103" fmla="*/ 241 h 524"/>
                                <a:gd name="T104" fmla="*/ 115 w 341"/>
                                <a:gd name="T105" fmla="*/ 0 h 524"/>
                                <a:gd name="T106" fmla="*/ 0 w 341"/>
                                <a:gd name="T107" fmla="*/ 0 h 524"/>
                                <a:gd name="T108" fmla="*/ 0 w 341"/>
                                <a:gd name="T109" fmla="*/ 0 h 524"/>
                                <a:gd name="T110" fmla="*/ 341 w 341"/>
                                <a:gd name="T111" fmla="*/ 524 h 5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T108" t="T109" r="T110" b="T111"/>
                              <a:pathLst>
                                <a:path w="341" h="524">
                                  <a:moveTo>
                                    <a:pt x="0" y="0"/>
                                  </a:moveTo>
                                  <a:lnTo>
                                    <a:pt x="0" y="524"/>
                                  </a:lnTo>
                                  <a:lnTo>
                                    <a:pt x="115" y="524"/>
                                  </a:lnTo>
                                  <a:lnTo>
                                    <a:pt x="115" y="358"/>
                                  </a:lnTo>
                                  <a:lnTo>
                                    <a:pt x="116" y="344"/>
                                  </a:lnTo>
                                  <a:lnTo>
                                    <a:pt x="118" y="330"/>
                                  </a:lnTo>
                                  <a:lnTo>
                                    <a:pt x="122" y="317"/>
                                  </a:lnTo>
                                  <a:lnTo>
                                    <a:pt x="129" y="305"/>
                                  </a:lnTo>
                                  <a:lnTo>
                                    <a:pt x="132" y="300"/>
                                  </a:lnTo>
                                  <a:lnTo>
                                    <a:pt x="136" y="295"/>
                                  </a:lnTo>
                                  <a:lnTo>
                                    <a:pt x="141" y="291"/>
                                  </a:lnTo>
                                  <a:lnTo>
                                    <a:pt x="147" y="288"/>
                                  </a:lnTo>
                                  <a:lnTo>
                                    <a:pt x="153" y="285"/>
                                  </a:lnTo>
                                  <a:lnTo>
                                    <a:pt x="160" y="282"/>
                                  </a:lnTo>
                                  <a:lnTo>
                                    <a:pt x="167" y="281"/>
                                  </a:lnTo>
                                  <a:lnTo>
                                    <a:pt x="175" y="281"/>
                                  </a:lnTo>
                                  <a:lnTo>
                                    <a:pt x="183" y="281"/>
                                  </a:lnTo>
                                  <a:lnTo>
                                    <a:pt x="190" y="282"/>
                                  </a:lnTo>
                                  <a:lnTo>
                                    <a:pt x="197" y="285"/>
                                  </a:lnTo>
                                  <a:lnTo>
                                    <a:pt x="203" y="288"/>
                                  </a:lnTo>
                                  <a:lnTo>
                                    <a:pt x="207" y="291"/>
                                  </a:lnTo>
                                  <a:lnTo>
                                    <a:pt x="211" y="295"/>
                                  </a:lnTo>
                                  <a:lnTo>
                                    <a:pt x="216" y="300"/>
                                  </a:lnTo>
                                  <a:lnTo>
                                    <a:pt x="218" y="305"/>
                                  </a:lnTo>
                                  <a:lnTo>
                                    <a:pt x="223" y="317"/>
                                  </a:lnTo>
                                  <a:lnTo>
                                    <a:pt x="225" y="330"/>
                                  </a:lnTo>
                                  <a:lnTo>
                                    <a:pt x="227" y="344"/>
                                  </a:lnTo>
                                  <a:lnTo>
                                    <a:pt x="227" y="358"/>
                                  </a:lnTo>
                                  <a:lnTo>
                                    <a:pt x="227" y="524"/>
                                  </a:lnTo>
                                  <a:lnTo>
                                    <a:pt x="341" y="524"/>
                                  </a:lnTo>
                                  <a:lnTo>
                                    <a:pt x="341" y="326"/>
                                  </a:lnTo>
                                  <a:lnTo>
                                    <a:pt x="340" y="306"/>
                                  </a:lnTo>
                                  <a:lnTo>
                                    <a:pt x="339" y="286"/>
                                  </a:lnTo>
                                  <a:lnTo>
                                    <a:pt x="334" y="269"/>
                                  </a:lnTo>
                                  <a:lnTo>
                                    <a:pt x="327" y="254"/>
                                  </a:lnTo>
                                  <a:lnTo>
                                    <a:pt x="320" y="239"/>
                                  </a:lnTo>
                                  <a:lnTo>
                                    <a:pt x="311" y="226"/>
                                  </a:lnTo>
                                  <a:lnTo>
                                    <a:pt x="301" y="215"/>
                                  </a:lnTo>
                                  <a:lnTo>
                                    <a:pt x="288" y="206"/>
                                  </a:lnTo>
                                  <a:lnTo>
                                    <a:pt x="273" y="199"/>
                                  </a:lnTo>
                                  <a:lnTo>
                                    <a:pt x="258" y="194"/>
                                  </a:lnTo>
                                  <a:lnTo>
                                    <a:pt x="239" y="191"/>
                                  </a:lnTo>
                                  <a:lnTo>
                                    <a:pt x="220" y="189"/>
                                  </a:lnTo>
                                  <a:lnTo>
                                    <a:pt x="204" y="189"/>
                                  </a:lnTo>
                                  <a:lnTo>
                                    <a:pt x="189" y="192"/>
                                  </a:lnTo>
                                  <a:lnTo>
                                    <a:pt x="175" y="196"/>
                                  </a:lnTo>
                                  <a:lnTo>
                                    <a:pt x="161" y="202"/>
                                  </a:lnTo>
                                  <a:lnTo>
                                    <a:pt x="150" y="209"/>
                                  </a:lnTo>
                                  <a:lnTo>
                                    <a:pt x="137" y="217"/>
                                  </a:lnTo>
                                  <a:lnTo>
                                    <a:pt x="126" y="229"/>
                                  </a:lnTo>
                                  <a:lnTo>
                                    <a:pt x="116" y="241"/>
                                  </a:lnTo>
                                  <a:lnTo>
                                    <a:pt x="115" y="241"/>
                                  </a:lnTo>
                                  <a:lnTo>
                                    <a:pt x="11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75"/>
                          <wps:cNvSpPr>
                            <a:spLocks/>
                          </wps:cNvSpPr>
                          <wps:spPr bwMode="auto">
                            <a:xfrm>
                              <a:off x="1063" y="513"/>
                              <a:ext cx="114" cy="112"/>
                            </a:xfrm>
                            <a:custGeom>
                              <a:avLst/>
                              <a:gdLst>
                                <a:gd name="T0" fmla="*/ 0 w 342"/>
                                <a:gd name="T1" fmla="*/ 0 h 336"/>
                                <a:gd name="T2" fmla="*/ 0 w 342"/>
                                <a:gd name="T3" fmla="*/ 196 h 336"/>
                                <a:gd name="T4" fmla="*/ 0 w 342"/>
                                <a:gd name="T5" fmla="*/ 215 h 336"/>
                                <a:gd name="T6" fmla="*/ 2 w 342"/>
                                <a:gd name="T7" fmla="*/ 234 h 336"/>
                                <a:gd name="T8" fmla="*/ 7 w 342"/>
                                <a:gd name="T9" fmla="*/ 249 h 336"/>
                                <a:gd name="T10" fmla="*/ 12 w 342"/>
                                <a:gd name="T11" fmla="*/ 263 h 336"/>
                                <a:gd name="T12" fmla="*/ 19 w 342"/>
                                <a:gd name="T13" fmla="*/ 276 h 336"/>
                                <a:gd name="T14" fmla="*/ 28 w 342"/>
                                <a:gd name="T15" fmla="*/ 287 h 336"/>
                                <a:gd name="T16" fmla="*/ 37 w 342"/>
                                <a:gd name="T17" fmla="*/ 298 h 336"/>
                                <a:gd name="T18" fmla="*/ 49 w 342"/>
                                <a:gd name="T19" fmla="*/ 307 h 336"/>
                                <a:gd name="T20" fmla="*/ 61 w 342"/>
                                <a:gd name="T21" fmla="*/ 314 h 336"/>
                                <a:gd name="T22" fmla="*/ 74 w 342"/>
                                <a:gd name="T23" fmla="*/ 321 h 336"/>
                                <a:gd name="T24" fmla="*/ 88 w 342"/>
                                <a:gd name="T25" fmla="*/ 325 h 336"/>
                                <a:gd name="T26" fmla="*/ 103 w 342"/>
                                <a:gd name="T27" fmla="*/ 329 h 336"/>
                                <a:gd name="T28" fmla="*/ 119 w 342"/>
                                <a:gd name="T29" fmla="*/ 332 h 336"/>
                                <a:gd name="T30" fmla="*/ 135 w 342"/>
                                <a:gd name="T31" fmla="*/ 335 h 336"/>
                                <a:gd name="T32" fmla="*/ 154 w 342"/>
                                <a:gd name="T33" fmla="*/ 336 h 336"/>
                                <a:gd name="T34" fmla="*/ 172 w 342"/>
                                <a:gd name="T35" fmla="*/ 336 h 336"/>
                                <a:gd name="T36" fmla="*/ 189 w 342"/>
                                <a:gd name="T37" fmla="*/ 336 h 336"/>
                                <a:gd name="T38" fmla="*/ 207 w 342"/>
                                <a:gd name="T39" fmla="*/ 335 h 336"/>
                                <a:gd name="T40" fmla="*/ 224 w 342"/>
                                <a:gd name="T41" fmla="*/ 332 h 336"/>
                                <a:gd name="T42" fmla="*/ 239 w 342"/>
                                <a:gd name="T43" fmla="*/ 329 h 336"/>
                                <a:gd name="T44" fmla="*/ 254 w 342"/>
                                <a:gd name="T45" fmla="*/ 325 h 336"/>
                                <a:gd name="T46" fmla="*/ 268 w 342"/>
                                <a:gd name="T47" fmla="*/ 321 h 336"/>
                                <a:gd name="T48" fmla="*/ 281 w 342"/>
                                <a:gd name="T49" fmla="*/ 314 h 336"/>
                                <a:gd name="T50" fmla="*/ 293 w 342"/>
                                <a:gd name="T51" fmla="*/ 307 h 336"/>
                                <a:gd name="T52" fmla="*/ 305 w 342"/>
                                <a:gd name="T53" fmla="*/ 298 h 336"/>
                                <a:gd name="T54" fmla="*/ 314 w 342"/>
                                <a:gd name="T55" fmla="*/ 287 h 336"/>
                                <a:gd name="T56" fmla="*/ 323 w 342"/>
                                <a:gd name="T57" fmla="*/ 276 h 336"/>
                                <a:gd name="T58" fmla="*/ 330 w 342"/>
                                <a:gd name="T59" fmla="*/ 263 h 336"/>
                                <a:gd name="T60" fmla="*/ 335 w 342"/>
                                <a:gd name="T61" fmla="*/ 249 h 336"/>
                                <a:gd name="T62" fmla="*/ 340 w 342"/>
                                <a:gd name="T63" fmla="*/ 234 h 336"/>
                                <a:gd name="T64" fmla="*/ 342 w 342"/>
                                <a:gd name="T65" fmla="*/ 215 h 336"/>
                                <a:gd name="T66" fmla="*/ 342 w 342"/>
                                <a:gd name="T67" fmla="*/ 196 h 336"/>
                                <a:gd name="T68" fmla="*/ 342 w 342"/>
                                <a:gd name="T69" fmla="*/ 0 h 336"/>
                                <a:gd name="T70" fmla="*/ 229 w 342"/>
                                <a:gd name="T71" fmla="*/ 0 h 336"/>
                                <a:gd name="T72" fmla="*/ 229 w 342"/>
                                <a:gd name="T73" fmla="*/ 174 h 336"/>
                                <a:gd name="T74" fmla="*/ 228 w 342"/>
                                <a:gd name="T75" fmla="*/ 194 h 336"/>
                                <a:gd name="T76" fmla="*/ 224 w 342"/>
                                <a:gd name="T77" fmla="*/ 211 h 336"/>
                                <a:gd name="T78" fmla="*/ 221 w 342"/>
                                <a:gd name="T79" fmla="*/ 218 h 336"/>
                                <a:gd name="T80" fmla="*/ 218 w 342"/>
                                <a:gd name="T81" fmla="*/ 225 h 336"/>
                                <a:gd name="T82" fmla="*/ 212 w 342"/>
                                <a:gd name="T83" fmla="*/ 231 h 336"/>
                                <a:gd name="T84" fmla="*/ 207 w 342"/>
                                <a:gd name="T85" fmla="*/ 235 h 336"/>
                                <a:gd name="T86" fmla="*/ 200 w 342"/>
                                <a:gd name="T87" fmla="*/ 239 h 336"/>
                                <a:gd name="T88" fmla="*/ 191 w 342"/>
                                <a:gd name="T89" fmla="*/ 242 h 336"/>
                                <a:gd name="T90" fmla="*/ 182 w 342"/>
                                <a:gd name="T91" fmla="*/ 243 h 336"/>
                                <a:gd name="T92" fmla="*/ 172 w 342"/>
                                <a:gd name="T93" fmla="*/ 245 h 336"/>
                                <a:gd name="T94" fmla="*/ 161 w 342"/>
                                <a:gd name="T95" fmla="*/ 243 h 336"/>
                                <a:gd name="T96" fmla="*/ 151 w 342"/>
                                <a:gd name="T97" fmla="*/ 242 h 336"/>
                                <a:gd name="T98" fmla="*/ 142 w 342"/>
                                <a:gd name="T99" fmla="*/ 239 h 336"/>
                                <a:gd name="T100" fmla="*/ 135 w 342"/>
                                <a:gd name="T101" fmla="*/ 235 h 336"/>
                                <a:gd name="T102" fmla="*/ 130 w 342"/>
                                <a:gd name="T103" fmla="*/ 231 h 336"/>
                                <a:gd name="T104" fmla="*/ 124 w 342"/>
                                <a:gd name="T105" fmla="*/ 225 h 336"/>
                                <a:gd name="T106" fmla="*/ 121 w 342"/>
                                <a:gd name="T107" fmla="*/ 218 h 336"/>
                                <a:gd name="T108" fmla="*/ 119 w 342"/>
                                <a:gd name="T109" fmla="*/ 211 h 336"/>
                                <a:gd name="T110" fmla="*/ 116 w 342"/>
                                <a:gd name="T111" fmla="*/ 203 h 336"/>
                                <a:gd name="T112" fmla="*/ 114 w 342"/>
                                <a:gd name="T113" fmla="*/ 194 h 336"/>
                                <a:gd name="T114" fmla="*/ 114 w 342"/>
                                <a:gd name="T115" fmla="*/ 184 h 336"/>
                                <a:gd name="T116" fmla="*/ 114 w 342"/>
                                <a:gd name="T117" fmla="*/ 174 h 336"/>
                                <a:gd name="T118" fmla="*/ 114 w 342"/>
                                <a:gd name="T119" fmla="*/ 0 h 336"/>
                                <a:gd name="T120" fmla="*/ 0 w 342"/>
                                <a:gd name="T121" fmla="*/ 0 h 336"/>
                                <a:gd name="T122" fmla="*/ 0 w 342"/>
                                <a:gd name="T123" fmla="*/ 0 h 336"/>
                                <a:gd name="T124" fmla="*/ 342 w 342"/>
                                <a:gd name="T125" fmla="*/ 336 h 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T122" t="T123" r="T124" b="T125"/>
                              <a:pathLst>
                                <a:path w="342" h="336">
                                  <a:moveTo>
                                    <a:pt x="0" y="0"/>
                                  </a:moveTo>
                                  <a:lnTo>
                                    <a:pt x="0" y="196"/>
                                  </a:lnTo>
                                  <a:lnTo>
                                    <a:pt x="0" y="215"/>
                                  </a:lnTo>
                                  <a:lnTo>
                                    <a:pt x="2" y="234"/>
                                  </a:lnTo>
                                  <a:lnTo>
                                    <a:pt x="7" y="249"/>
                                  </a:lnTo>
                                  <a:lnTo>
                                    <a:pt x="12" y="263"/>
                                  </a:lnTo>
                                  <a:lnTo>
                                    <a:pt x="19" y="276"/>
                                  </a:lnTo>
                                  <a:lnTo>
                                    <a:pt x="28" y="287"/>
                                  </a:lnTo>
                                  <a:lnTo>
                                    <a:pt x="37" y="298"/>
                                  </a:lnTo>
                                  <a:lnTo>
                                    <a:pt x="49" y="307"/>
                                  </a:lnTo>
                                  <a:lnTo>
                                    <a:pt x="61" y="314"/>
                                  </a:lnTo>
                                  <a:lnTo>
                                    <a:pt x="74" y="321"/>
                                  </a:lnTo>
                                  <a:lnTo>
                                    <a:pt x="88" y="325"/>
                                  </a:lnTo>
                                  <a:lnTo>
                                    <a:pt x="103" y="329"/>
                                  </a:lnTo>
                                  <a:lnTo>
                                    <a:pt x="119" y="332"/>
                                  </a:lnTo>
                                  <a:lnTo>
                                    <a:pt x="135" y="335"/>
                                  </a:lnTo>
                                  <a:lnTo>
                                    <a:pt x="154" y="336"/>
                                  </a:lnTo>
                                  <a:lnTo>
                                    <a:pt x="172" y="336"/>
                                  </a:lnTo>
                                  <a:lnTo>
                                    <a:pt x="189" y="336"/>
                                  </a:lnTo>
                                  <a:lnTo>
                                    <a:pt x="207" y="335"/>
                                  </a:lnTo>
                                  <a:lnTo>
                                    <a:pt x="224" y="332"/>
                                  </a:lnTo>
                                  <a:lnTo>
                                    <a:pt x="239" y="329"/>
                                  </a:lnTo>
                                  <a:lnTo>
                                    <a:pt x="254" y="325"/>
                                  </a:lnTo>
                                  <a:lnTo>
                                    <a:pt x="268" y="321"/>
                                  </a:lnTo>
                                  <a:lnTo>
                                    <a:pt x="281" y="314"/>
                                  </a:lnTo>
                                  <a:lnTo>
                                    <a:pt x="293" y="307"/>
                                  </a:lnTo>
                                  <a:lnTo>
                                    <a:pt x="305" y="298"/>
                                  </a:lnTo>
                                  <a:lnTo>
                                    <a:pt x="314" y="287"/>
                                  </a:lnTo>
                                  <a:lnTo>
                                    <a:pt x="323" y="276"/>
                                  </a:lnTo>
                                  <a:lnTo>
                                    <a:pt x="330" y="263"/>
                                  </a:lnTo>
                                  <a:lnTo>
                                    <a:pt x="335" y="249"/>
                                  </a:lnTo>
                                  <a:lnTo>
                                    <a:pt x="340" y="234"/>
                                  </a:lnTo>
                                  <a:lnTo>
                                    <a:pt x="342" y="215"/>
                                  </a:lnTo>
                                  <a:lnTo>
                                    <a:pt x="342" y="196"/>
                                  </a:lnTo>
                                  <a:lnTo>
                                    <a:pt x="342" y="0"/>
                                  </a:lnTo>
                                  <a:lnTo>
                                    <a:pt x="229" y="0"/>
                                  </a:lnTo>
                                  <a:lnTo>
                                    <a:pt x="229" y="174"/>
                                  </a:lnTo>
                                  <a:lnTo>
                                    <a:pt x="228" y="194"/>
                                  </a:lnTo>
                                  <a:lnTo>
                                    <a:pt x="224" y="211"/>
                                  </a:lnTo>
                                  <a:lnTo>
                                    <a:pt x="221" y="218"/>
                                  </a:lnTo>
                                  <a:lnTo>
                                    <a:pt x="218" y="225"/>
                                  </a:lnTo>
                                  <a:lnTo>
                                    <a:pt x="212" y="231"/>
                                  </a:lnTo>
                                  <a:lnTo>
                                    <a:pt x="207" y="235"/>
                                  </a:lnTo>
                                  <a:lnTo>
                                    <a:pt x="200" y="239"/>
                                  </a:lnTo>
                                  <a:lnTo>
                                    <a:pt x="191" y="242"/>
                                  </a:lnTo>
                                  <a:lnTo>
                                    <a:pt x="182" y="243"/>
                                  </a:lnTo>
                                  <a:lnTo>
                                    <a:pt x="172" y="245"/>
                                  </a:lnTo>
                                  <a:lnTo>
                                    <a:pt x="161" y="243"/>
                                  </a:lnTo>
                                  <a:lnTo>
                                    <a:pt x="151" y="242"/>
                                  </a:lnTo>
                                  <a:lnTo>
                                    <a:pt x="142" y="239"/>
                                  </a:lnTo>
                                  <a:lnTo>
                                    <a:pt x="135" y="235"/>
                                  </a:lnTo>
                                  <a:lnTo>
                                    <a:pt x="130" y="231"/>
                                  </a:lnTo>
                                  <a:lnTo>
                                    <a:pt x="124" y="225"/>
                                  </a:lnTo>
                                  <a:lnTo>
                                    <a:pt x="121" y="218"/>
                                  </a:lnTo>
                                  <a:lnTo>
                                    <a:pt x="119" y="211"/>
                                  </a:lnTo>
                                  <a:lnTo>
                                    <a:pt x="116" y="203"/>
                                  </a:lnTo>
                                  <a:lnTo>
                                    <a:pt x="114" y="194"/>
                                  </a:lnTo>
                                  <a:lnTo>
                                    <a:pt x="114" y="184"/>
                                  </a:lnTo>
                                  <a:lnTo>
                                    <a:pt x="114" y="174"/>
                                  </a:lnTo>
                                  <a:lnTo>
                                    <a:pt x="114"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Rectangle 176"/>
                          <wps:cNvSpPr>
                            <a:spLocks noChangeArrowheads="1"/>
                          </wps:cNvSpPr>
                          <wps:spPr bwMode="auto">
                            <a:xfrm>
                              <a:off x="1202" y="447"/>
                              <a:ext cx="38" cy="17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Freeform 177"/>
                          <wps:cNvSpPr>
                            <a:spLocks noEditPoints="1"/>
                          </wps:cNvSpPr>
                          <wps:spPr bwMode="auto">
                            <a:xfrm>
                              <a:off x="1264" y="447"/>
                              <a:ext cx="125" cy="178"/>
                            </a:xfrm>
                            <a:custGeom>
                              <a:avLst/>
                              <a:gdLst>
                                <a:gd name="T0" fmla="*/ 114 w 376"/>
                                <a:gd name="T1" fmla="*/ 524 h 535"/>
                                <a:gd name="T2" fmla="*/ 116 w 376"/>
                                <a:gd name="T3" fmla="*/ 489 h 535"/>
                                <a:gd name="T4" fmla="*/ 127 w 376"/>
                                <a:gd name="T5" fmla="*/ 503 h 535"/>
                                <a:gd name="T6" fmla="*/ 142 w 376"/>
                                <a:gd name="T7" fmla="*/ 514 h 535"/>
                                <a:gd name="T8" fmla="*/ 158 w 376"/>
                                <a:gd name="T9" fmla="*/ 524 h 535"/>
                                <a:gd name="T10" fmla="*/ 176 w 376"/>
                                <a:gd name="T11" fmla="*/ 530 h 535"/>
                                <a:gd name="T12" fmla="*/ 214 w 376"/>
                                <a:gd name="T13" fmla="*/ 535 h 535"/>
                                <a:gd name="T14" fmla="*/ 247 w 376"/>
                                <a:gd name="T15" fmla="*/ 531 h 535"/>
                                <a:gd name="T16" fmla="*/ 280 w 376"/>
                                <a:gd name="T17" fmla="*/ 521 h 535"/>
                                <a:gd name="T18" fmla="*/ 308 w 376"/>
                                <a:gd name="T19" fmla="*/ 504 h 535"/>
                                <a:gd name="T20" fmla="*/ 331 w 376"/>
                                <a:gd name="T21" fmla="*/ 483 h 535"/>
                                <a:gd name="T22" fmla="*/ 351 w 376"/>
                                <a:gd name="T23" fmla="*/ 458 h 535"/>
                                <a:gd name="T24" fmla="*/ 365 w 376"/>
                                <a:gd name="T25" fmla="*/ 428 h 535"/>
                                <a:gd name="T26" fmla="*/ 373 w 376"/>
                                <a:gd name="T27" fmla="*/ 396 h 535"/>
                                <a:gd name="T28" fmla="*/ 376 w 376"/>
                                <a:gd name="T29" fmla="*/ 362 h 535"/>
                                <a:gd name="T30" fmla="*/ 373 w 376"/>
                                <a:gd name="T31" fmla="*/ 327 h 535"/>
                                <a:gd name="T32" fmla="*/ 365 w 376"/>
                                <a:gd name="T33" fmla="*/ 295 h 535"/>
                                <a:gd name="T34" fmla="*/ 351 w 376"/>
                                <a:gd name="T35" fmla="*/ 267 h 535"/>
                                <a:gd name="T36" fmla="*/ 331 w 376"/>
                                <a:gd name="T37" fmla="*/ 240 h 535"/>
                                <a:gd name="T38" fmla="*/ 308 w 376"/>
                                <a:gd name="T39" fmla="*/ 219 h 535"/>
                                <a:gd name="T40" fmla="*/ 281 w 376"/>
                                <a:gd name="T41" fmla="*/ 203 h 535"/>
                                <a:gd name="T42" fmla="*/ 249 w 376"/>
                                <a:gd name="T43" fmla="*/ 192 h 535"/>
                                <a:gd name="T44" fmla="*/ 215 w 376"/>
                                <a:gd name="T45" fmla="*/ 189 h 535"/>
                                <a:gd name="T46" fmla="*/ 177 w 376"/>
                                <a:gd name="T47" fmla="*/ 194 h 535"/>
                                <a:gd name="T48" fmla="*/ 142 w 376"/>
                                <a:gd name="T49" fmla="*/ 208 h 535"/>
                                <a:gd name="T50" fmla="*/ 128 w 376"/>
                                <a:gd name="T51" fmla="*/ 219 h 535"/>
                                <a:gd name="T52" fmla="*/ 114 w 376"/>
                                <a:gd name="T53" fmla="*/ 231 h 535"/>
                                <a:gd name="T54" fmla="*/ 0 w 376"/>
                                <a:gd name="T55" fmla="*/ 0 h 535"/>
                                <a:gd name="T56" fmla="*/ 184 w 376"/>
                                <a:gd name="T57" fmla="*/ 289 h 535"/>
                                <a:gd name="T58" fmla="*/ 205 w 376"/>
                                <a:gd name="T59" fmla="*/ 292 h 535"/>
                                <a:gd name="T60" fmla="*/ 224 w 376"/>
                                <a:gd name="T61" fmla="*/ 299 h 535"/>
                                <a:gd name="T62" fmla="*/ 239 w 376"/>
                                <a:gd name="T63" fmla="*/ 310 h 535"/>
                                <a:gd name="T64" fmla="*/ 249 w 376"/>
                                <a:gd name="T65" fmla="*/ 326 h 535"/>
                                <a:gd name="T66" fmla="*/ 256 w 376"/>
                                <a:gd name="T67" fmla="*/ 343 h 535"/>
                                <a:gd name="T68" fmla="*/ 259 w 376"/>
                                <a:gd name="T69" fmla="*/ 362 h 535"/>
                                <a:gd name="T70" fmla="*/ 256 w 376"/>
                                <a:gd name="T71" fmla="*/ 382 h 535"/>
                                <a:gd name="T72" fmla="*/ 249 w 376"/>
                                <a:gd name="T73" fmla="*/ 399 h 535"/>
                                <a:gd name="T74" fmla="*/ 239 w 376"/>
                                <a:gd name="T75" fmla="*/ 414 h 535"/>
                                <a:gd name="T76" fmla="*/ 224 w 376"/>
                                <a:gd name="T77" fmla="*/ 425 h 535"/>
                                <a:gd name="T78" fmla="*/ 205 w 376"/>
                                <a:gd name="T79" fmla="*/ 433 h 535"/>
                                <a:gd name="T80" fmla="*/ 184 w 376"/>
                                <a:gd name="T81" fmla="*/ 435 h 535"/>
                                <a:gd name="T82" fmla="*/ 162 w 376"/>
                                <a:gd name="T83" fmla="*/ 433 h 535"/>
                                <a:gd name="T84" fmla="*/ 144 w 376"/>
                                <a:gd name="T85" fmla="*/ 425 h 535"/>
                                <a:gd name="T86" fmla="*/ 130 w 376"/>
                                <a:gd name="T87" fmla="*/ 414 h 535"/>
                                <a:gd name="T88" fmla="*/ 119 w 376"/>
                                <a:gd name="T89" fmla="*/ 399 h 535"/>
                                <a:gd name="T90" fmla="*/ 113 w 376"/>
                                <a:gd name="T91" fmla="*/ 382 h 535"/>
                                <a:gd name="T92" fmla="*/ 110 w 376"/>
                                <a:gd name="T93" fmla="*/ 362 h 535"/>
                                <a:gd name="T94" fmla="*/ 113 w 376"/>
                                <a:gd name="T95" fmla="*/ 343 h 535"/>
                                <a:gd name="T96" fmla="*/ 119 w 376"/>
                                <a:gd name="T97" fmla="*/ 326 h 535"/>
                                <a:gd name="T98" fmla="*/ 130 w 376"/>
                                <a:gd name="T99" fmla="*/ 310 h 535"/>
                                <a:gd name="T100" fmla="*/ 144 w 376"/>
                                <a:gd name="T101" fmla="*/ 299 h 535"/>
                                <a:gd name="T102" fmla="*/ 162 w 376"/>
                                <a:gd name="T103" fmla="*/ 292 h 535"/>
                                <a:gd name="T104" fmla="*/ 184 w 376"/>
                                <a:gd name="T105" fmla="*/ 289 h 535"/>
                                <a:gd name="T106" fmla="*/ 0 w 376"/>
                                <a:gd name="T107" fmla="*/ 0 h 535"/>
                                <a:gd name="T108" fmla="*/ 376 w 376"/>
                                <a:gd name="T109" fmla="*/ 535 h 5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T106" t="T107" r="T108" b="T109"/>
                              <a:pathLst>
                                <a:path w="376" h="535">
                                  <a:moveTo>
                                    <a:pt x="0" y="524"/>
                                  </a:moveTo>
                                  <a:lnTo>
                                    <a:pt x="114" y="524"/>
                                  </a:lnTo>
                                  <a:lnTo>
                                    <a:pt x="114" y="489"/>
                                  </a:lnTo>
                                  <a:lnTo>
                                    <a:pt x="116" y="489"/>
                                  </a:lnTo>
                                  <a:lnTo>
                                    <a:pt x="121" y="496"/>
                                  </a:lnTo>
                                  <a:lnTo>
                                    <a:pt x="127" y="503"/>
                                  </a:lnTo>
                                  <a:lnTo>
                                    <a:pt x="134" y="508"/>
                                  </a:lnTo>
                                  <a:lnTo>
                                    <a:pt x="142" y="514"/>
                                  </a:lnTo>
                                  <a:lnTo>
                                    <a:pt x="149" y="520"/>
                                  </a:lnTo>
                                  <a:lnTo>
                                    <a:pt x="158" y="524"/>
                                  </a:lnTo>
                                  <a:lnTo>
                                    <a:pt x="166" y="527"/>
                                  </a:lnTo>
                                  <a:lnTo>
                                    <a:pt x="176" y="530"/>
                                  </a:lnTo>
                                  <a:lnTo>
                                    <a:pt x="194" y="534"/>
                                  </a:lnTo>
                                  <a:lnTo>
                                    <a:pt x="214" y="535"/>
                                  </a:lnTo>
                                  <a:lnTo>
                                    <a:pt x="231" y="534"/>
                                  </a:lnTo>
                                  <a:lnTo>
                                    <a:pt x="247" y="531"/>
                                  </a:lnTo>
                                  <a:lnTo>
                                    <a:pt x="264" y="527"/>
                                  </a:lnTo>
                                  <a:lnTo>
                                    <a:pt x="280" y="521"/>
                                  </a:lnTo>
                                  <a:lnTo>
                                    <a:pt x="294" y="514"/>
                                  </a:lnTo>
                                  <a:lnTo>
                                    <a:pt x="308" y="504"/>
                                  </a:lnTo>
                                  <a:lnTo>
                                    <a:pt x="320" y="494"/>
                                  </a:lnTo>
                                  <a:lnTo>
                                    <a:pt x="331" y="483"/>
                                  </a:lnTo>
                                  <a:lnTo>
                                    <a:pt x="341" y="470"/>
                                  </a:lnTo>
                                  <a:lnTo>
                                    <a:pt x="351" y="458"/>
                                  </a:lnTo>
                                  <a:lnTo>
                                    <a:pt x="358" y="444"/>
                                  </a:lnTo>
                                  <a:lnTo>
                                    <a:pt x="365" y="428"/>
                                  </a:lnTo>
                                  <a:lnTo>
                                    <a:pt x="369" y="413"/>
                                  </a:lnTo>
                                  <a:lnTo>
                                    <a:pt x="373" y="396"/>
                                  </a:lnTo>
                                  <a:lnTo>
                                    <a:pt x="376" y="379"/>
                                  </a:lnTo>
                                  <a:lnTo>
                                    <a:pt x="376" y="362"/>
                                  </a:lnTo>
                                  <a:lnTo>
                                    <a:pt x="376" y="344"/>
                                  </a:lnTo>
                                  <a:lnTo>
                                    <a:pt x="373" y="327"/>
                                  </a:lnTo>
                                  <a:lnTo>
                                    <a:pt x="369" y="312"/>
                                  </a:lnTo>
                                  <a:lnTo>
                                    <a:pt x="365" y="295"/>
                                  </a:lnTo>
                                  <a:lnTo>
                                    <a:pt x="358" y="281"/>
                                  </a:lnTo>
                                  <a:lnTo>
                                    <a:pt x="351" y="267"/>
                                  </a:lnTo>
                                  <a:lnTo>
                                    <a:pt x="341" y="253"/>
                                  </a:lnTo>
                                  <a:lnTo>
                                    <a:pt x="331" y="240"/>
                                  </a:lnTo>
                                  <a:lnTo>
                                    <a:pt x="320" y="229"/>
                                  </a:lnTo>
                                  <a:lnTo>
                                    <a:pt x="308" y="219"/>
                                  </a:lnTo>
                                  <a:lnTo>
                                    <a:pt x="295" y="210"/>
                                  </a:lnTo>
                                  <a:lnTo>
                                    <a:pt x="281" y="203"/>
                                  </a:lnTo>
                                  <a:lnTo>
                                    <a:pt x="266" y="196"/>
                                  </a:lnTo>
                                  <a:lnTo>
                                    <a:pt x="249" y="192"/>
                                  </a:lnTo>
                                  <a:lnTo>
                                    <a:pt x="232" y="189"/>
                                  </a:lnTo>
                                  <a:lnTo>
                                    <a:pt x="215" y="189"/>
                                  </a:lnTo>
                                  <a:lnTo>
                                    <a:pt x="196" y="191"/>
                                  </a:lnTo>
                                  <a:lnTo>
                                    <a:pt x="177" y="194"/>
                                  </a:lnTo>
                                  <a:lnTo>
                                    <a:pt x="159" y="199"/>
                                  </a:lnTo>
                                  <a:lnTo>
                                    <a:pt x="142" y="208"/>
                                  </a:lnTo>
                                  <a:lnTo>
                                    <a:pt x="135" y="213"/>
                                  </a:lnTo>
                                  <a:lnTo>
                                    <a:pt x="128" y="219"/>
                                  </a:lnTo>
                                  <a:lnTo>
                                    <a:pt x="121" y="224"/>
                                  </a:lnTo>
                                  <a:lnTo>
                                    <a:pt x="114" y="231"/>
                                  </a:lnTo>
                                  <a:lnTo>
                                    <a:pt x="114" y="0"/>
                                  </a:lnTo>
                                  <a:lnTo>
                                    <a:pt x="0" y="0"/>
                                  </a:lnTo>
                                  <a:lnTo>
                                    <a:pt x="0" y="524"/>
                                  </a:lnTo>
                                  <a:close/>
                                  <a:moveTo>
                                    <a:pt x="184" y="289"/>
                                  </a:moveTo>
                                  <a:lnTo>
                                    <a:pt x="196" y="289"/>
                                  </a:lnTo>
                                  <a:lnTo>
                                    <a:pt x="205" y="292"/>
                                  </a:lnTo>
                                  <a:lnTo>
                                    <a:pt x="215" y="295"/>
                                  </a:lnTo>
                                  <a:lnTo>
                                    <a:pt x="224" y="299"/>
                                  </a:lnTo>
                                  <a:lnTo>
                                    <a:pt x="232" y="305"/>
                                  </a:lnTo>
                                  <a:lnTo>
                                    <a:pt x="239" y="310"/>
                                  </a:lnTo>
                                  <a:lnTo>
                                    <a:pt x="245" y="317"/>
                                  </a:lnTo>
                                  <a:lnTo>
                                    <a:pt x="249" y="326"/>
                                  </a:lnTo>
                                  <a:lnTo>
                                    <a:pt x="253" y="334"/>
                                  </a:lnTo>
                                  <a:lnTo>
                                    <a:pt x="256" y="343"/>
                                  </a:lnTo>
                                  <a:lnTo>
                                    <a:pt x="257" y="352"/>
                                  </a:lnTo>
                                  <a:lnTo>
                                    <a:pt x="259" y="362"/>
                                  </a:lnTo>
                                  <a:lnTo>
                                    <a:pt x="257" y="372"/>
                                  </a:lnTo>
                                  <a:lnTo>
                                    <a:pt x="256" y="382"/>
                                  </a:lnTo>
                                  <a:lnTo>
                                    <a:pt x="253" y="390"/>
                                  </a:lnTo>
                                  <a:lnTo>
                                    <a:pt x="249" y="399"/>
                                  </a:lnTo>
                                  <a:lnTo>
                                    <a:pt x="245" y="407"/>
                                  </a:lnTo>
                                  <a:lnTo>
                                    <a:pt x="239" y="414"/>
                                  </a:lnTo>
                                  <a:lnTo>
                                    <a:pt x="232" y="420"/>
                                  </a:lnTo>
                                  <a:lnTo>
                                    <a:pt x="224" y="425"/>
                                  </a:lnTo>
                                  <a:lnTo>
                                    <a:pt x="215" y="430"/>
                                  </a:lnTo>
                                  <a:lnTo>
                                    <a:pt x="205" y="433"/>
                                  </a:lnTo>
                                  <a:lnTo>
                                    <a:pt x="196" y="434"/>
                                  </a:lnTo>
                                  <a:lnTo>
                                    <a:pt x="184" y="435"/>
                                  </a:lnTo>
                                  <a:lnTo>
                                    <a:pt x="173" y="434"/>
                                  </a:lnTo>
                                  <a:lnTo>
                                    <a:pt x="162" y="433"/>
                                  </a:lnTo>
                                  <a:lnTo>
                                    <a:pt x="154" y="430"/>
                                  </a:lnTo>
                                  <a:lnTo>
                                    <a:pt x="144" y="425"/>
                                  </a:lnTo>
                                  <a:lnTo>
                                    <a:pt x="137" y="420"/>
                                  </a:lnTo>
                                  <a:lnTo>
                                    <a:pt x="130" y="414"/>
                                  </a:lnTo>
                                  <a:lnTo>
                                    <a:pt x="124" y="407"/>
                                  </a:lnTo>
                                  <a:lnTo>
                                    <a:pt x="119" y="399"/>
                                  </a:lnTo>
                                  <a:lnTo>
                                    <a:pt x="116" y="390"/>
                                  </a:lnTo>
                                  <a:lnTo>
                                    <a:pt x="113" y="382"/>
                                  </a:lnTo>
                                  <a:lnTo>
                                    <a:pt x="112" y="372"/>
                                  </a:lnTo>
                                  <a:lnTo>
                                    <a:pt x="110" y="362"/>
                                  </a:lnTo>
                                  <a:lnTo>
                                    <a:pt x="112" y="352"/>
                                  </a:lnTo>
                                  <a:lnTo>
                                    <a:pt x="113" y="343"/>
                                  </a:lnTo>
                                  <a:lnTo>
                                    <a:pt x="116" y="334"/>
                                  </a:lnTo>
                                  <a:lnTo>
                                    <a:pt x="119" y="326"/>
                                  </a:lnTo>
                                  <a:lnTo>
                                    <a:pt x="124" y="317"/>
                                  </a:lnTo>
                                  <a:lnTo>
                                    <a:pt x="130" y="310"/>
                                  </a:lnTo>
                                  <a:lnTo>
                                    <a:pt x="137" y="305"/>
                                  </a:lnTo>
                                  <a:lnTo>
                                    <a:pt x="144" y="299"/>
                                  </a:lnTo>
                                  <a:lnTo>
                                    <a:pt x="154" y="295"/>
                                  </a:lnTo>
                                  <a:lnTo>
                                    <a:pt x="162" y="292"/>
                                  </a:lnTo>
                                  <a:lnTo>
                                    <a:pt x="173" y="289"/>
                                  </a:lnTo>
                                  <a:lnTo>
                                    <a:pt x="184" y="2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178"/>
                          <wps:cNvSpPr>
                            <a:spLocks noEditPoints="1"/>
                          </wps:cNvSpPr>
                          <wps:spPr bwMode="auto">
                            <a:xfrm>
                              <a:off x="1406" y="450"/>
                              <a:ext cx="43" cy="171"/>
                            </a:xfrm>
                            <a:custGeom>
                              <a:avLst/>
                              <a:gdLst>
                                <a:gd name="T0" fmla="*/ 121 w 128"/>
                                <a:gd name="T1" fmla="*/ 188 h 513"/>
                                <a:gd name="T2" fmla="*/ 7 w 128"/>
                                <a:gd name="T3" fmla="*/ 188 h 513"/>
                                <a:gd name="T4" fmla="*/ 7 w 128"/>
                                <a:gd name="T5" fmla="*/ 513 h 513"/>
                                <a:gd name="T6" fmla="*/ 121 w 128"/>
                                <a:gd name="T7" fmla="*/ 513 h 513"/>
                                <a:gd name="T8" fmla="*/ 121 w 128"/>
                                <a:gd name="T9" fmla="*/ 188 h 513"/>
                                <a:gd name="T10" fmla="*/ 64 w 128"/>
                                <a:gd name="T11" fmla="*/ 0 h 513"/>
                                <a:gd name="T12" fmla="*/ 56 w 128"/>
                                <a:gd name="T13" fmla="*/ 0 h 513"/>
                                <a:gd name="T14" fmla="*/ 47 w 128"/>
                                <a:gd name="T15" fmla="*/ 1 h 513"/>
                                <a:gd name="T16" fmla="*/ 39 w 128"/>
                                <a:gd name="T17" fmla="*/ 4 h 513"/>
                                <a:gd name="T18" fmla="*/ 32 w 128"/>
                                <a:gd name="T19" fmla="*/ 8 h 513"/>
                                <a:gd name="T20" fmla="*/ 25 w 128"/>
                                <a:gd name="T21" fmla="*/ 12 h 513"/>
                                <a:gd name="T22" fmla="*/ 18 w 128"/>
                                <a:gd name="T23" fmla="*/ 18 h 513"/>
                                <a:gd name="T24" fmla="*/ 12 w 128"/>
                                <a:gd name="T25" fmla="*/ 25 h 513"/>
                                <a:gd name="T26" fmla="*/ 8 w 128"/>
                                <a:gd name="T27" fmla="*/ 32 h 513"/>
                                <a:gd name="T28" fmla="*/ 4 w 128"/>
                                <a:gd name="T29" fmla="*/ 39 h 513"/>
                                <a:gd name="T30" fmla="*/ 1 w 128"/>
                                <a:gd name="T31" fmla="*/ 48 h 513"/>
                                <a:gd name="T32" fmla="*/ 0 w 128"/>
                                <a:gd name="T33" fmla="*/ 55 h 513"/>
                                <a:gd name="T34" fmla="*/ 0 w 128"/>
                                <a:gd name="T35" fmla="*/ 64 h 513"/>
                                <a:gd name="T36" fmla="*/ 0 w 128"/>
                                <a:gd name="T37" fmla="*/ 73 h 513"/>
                                <a:gd name="T38" fmla="*/ 1 w 128"/>
                                <a:gd name="T39" fmla="*/ 81 h 513"/>
                                <a:gd name="T40" fmla="*/ 4 w 128"/>
                                <a:gd name="T41" fmla="*/ 88 h 513"/>
                                <a:gd name="T42" fmla="*/ 8 w 128"/>
                                <a:gd name="T43" fmla="*/ 97 h 513"/>
                                <a:gd name="T44" fmla="*/ 12 w 128"/>
                                <a:gd name="T45" fmla="*/ 104 h 513"/>
                                <a:gd name="T46" fmla="*/ 18 w 128"/>
                                <a:gd name="T47" fmla="*/ 109 h 513"/>
                                <a:gd name="T48" fmla="*/ 25 w 128"/>
                                <a:gd name="T49" fmla="*/ 115 h 513"/>
                                <a:gd name="T50" fmla="*/ 32 w 128"/>
                                <a:gd name="T51" fmla="*/ 119 h 513"/>
                                <a:gd name="T52" fmla="*/ 39 w 128"/>
                                <a:gd name="T53" fmla="*/ 123 h 513"/>
                                <a:gd name="T54" fmla="*/ 47 w 128"/>
                                <a:gd name="T55" fmla="*/ 126 h 513"/>
                                <a:gd name="T56" fmla="*/ 56 w 128"/>
                                <a:gd name="T57" fmla="*/ 128 h 513"/>
                                <a:gd name="T58" fmla="*/ 64 w 128"/>
                                <a:gd name="T59" fmla="*/ 129 h 513"/>
                                <a:gd name="T60" fmla="*/ 72 w 128"/>
                                <a:gd name="T61" fmla="*/ 128 h 513"/>
                                <a:gd name="T62" fmla="*/ 81 w 128"/>
                                <a:gd name="T63" fmla="*/ 126 h 513"/>
                                <a:gd name="T64" fmla="*/ 89 w 128"/>
                                <a:gd name="T65" fmla="*/ 123 h 513"/>
                                <a:gd name="T66" fmla="*/ 96 w 128"/>
                                <a:gd name="T67" fmla="*/ 119 h 513"/>
                                <a:gd name="T68" fmla="*/ 103 w 128"/>
                                <a:gd name="T69" fmla="*/ 115 h 513"/>
                                <a:gd name="T70" fmla="*/ 109 w 128"/>
                                <a:gd name="T71" fmla="*/ 109 h 513"/>
                                <a:gd name="T72" fmla="*/ 114 w 128"/>
                                <a:gd name="T73" fmla="*/ 104 h 513"/>
                                <a:gd name="T74" fmla="*/ 118 w 128"/>
                                <a:gd name="T75" fmla="*/ 97 h 513"/>
                                <a:gd name="T76" fmla="*/ 123 w 128"/>
                                <a:gd name="T77" fmla="*/ 88 h 513"/>
                                <a:gd name="T78" fmla="*/ 125 w 128"/>
                                <a:gd name="T79" fmla="*/ 81 h 513"/>
                                <a:gd name="T80" fmla="*/ 127 w 128"/>
                                <a:gd name="T81" fmla="*/ 73 h 513"/>
                                <a:gd name="T82" fmla="*/ 128 w 128"/>
                                <a:gd name="T83" fmla="*/ 64 h 513"/>
                                <a:gd name="T84" fmla="*/ 127 w 128"/>
                                <a:gd name="T85" fmla="*/ 55 h 513"/>
                                <a:gd name="T86" fmla="*/ 125 w 128"/>
                                <a:gd name="T87" fmla="*/ 48 h 513"/>
                                <a:gd name="T88" fmla="*/ 123 w 128"/>
                                <a:gd name="T89" fmla="*/ 39 h 513"/>
                                <a:gd name="T90" fmla="*/ 118 w 128"/>
                                <a:gd name="T91" fmla="*/ 32 h 513"/>
                                <a:gd name="T92" fmla="*/ 114 w 128"/>
                                <a:gd name="T93" fmla="*/ 25 h 513"/>
                                <a:gd name="T94" fmla="*/ 109 w 128"/>
                                <a:gd name="T95" fmla="*/ 18 h 513"/>
                                <a:gd name="T96" fmla="*/ 103 w 128"/>
                                <a:gd name="T97" fmla="*/ 12 h 513"/>
                                <a:gd name="T98" fmla="*/ 96 w 128"/>
                                <a:gd name="T99" fmla="*/ 8 h 513"/>
                                <a:gd name="T100" fmla="*/ 89 w 128"/>
                                <a:gd name="T101" fmla="*/ 4 h 513"/>
                                <a:gd name="T102" fmla="*/ 81 w 128"/>
                                <a:gd name="T103" fmla="*/ 1 h 513"/>
                                <a:gd name="T104" fmla="*/ 72 w 128"/>
                                <a:gd name="T105" fmla="*/ 0 h 513"/>
                                <a:gd name="T106" fmla="*/ 64 w 128"/>
                                <a:gd name="T107" fmla="*/ 0 h 513"/>
                                <a:gd name="T108" fmla="*/ 0 w 128"/>
                                <a:gd name="T109" fmla="*/ 0 h 513"/>
                                <a:gd name="T110" fmla="*/ 128 w 128"/>
                                <a:gd name="T111" fmla="*/ 513 h 5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T108" t="T109" r="T110" b="T111"/>
                              <a:pathLst>
                                <a:path w="128" h="513">
                                  <a:moveTo>
                                    <a:pt x="121" y="188"/>
                                  </a:moveTo>
                                  <a:lnTo>
                                    <a:pt x="7" y="188"/>
                                  </a:lnTo>
                                  <a:lnTo>
                                    <a:pt x="7" y="513"/>
                                  </a:lnTo>
                                  <a:lnTo>
                                    <a:pt x="121" y="513"/>
                                  </a:lnTo>
                                  <a:lnTo>
                                    <a:pt x="121" y="188"/>
                                  </a:lnTo>
                                  <a:close/>
                                  <a:moveTo>
                                    <a:pt x="64" y="0"/>
                                  </a:moveTo>
                                  <a:lnTo>
                                    <a:pt x="56" y="0"/>
                                  </a:lnTo>
                                  <a:lnTo>
                                    <a:pt x="47" y="1"/>
                                  </a:lnTo>
                                  <a:lnTo>
                                    <a:pt x="39" y="4"/>
                                  </a:lnTo>
                                  <a:lnTo>
                                    <a:pt x="32" y="8"/>
                                  </a:lnTo>
                                  <a:lnTo>
                                    <a:pt x="25" y="12"/>
                                  </a:lnTo>
                                  <a:lnTo>
                                    <a:pt x="18" y="18"/>
                                  </a:lnTo>
                                  <a:lnTo>
                                    <a:pt x="12" y="25"/>
                                  </a:lnTo>
                                  <a:lnTo>
                                    <a:pt x="8" y="32"/>
                                  </a:lnTo>
                                  <a:lnTo>
                                    <a:pt x="4" y="39"/>
                                  </a:lnTo>
                                  <a:lnTo>
                                    <a:pt x="1" y="48"/>
                                  </a:lnTo>
                                  <a:lnTo>
                                    <a:pt x="0" y="55"/>
                                  </a:lnTo>
                                  <a:lnTo>
                                    <a:pt x="0" y="64"/>
                                  </a:lnTo>
                                  <a:lnTo>
                                    <a:pt x="0" y="73"/>
                                  </a:lnTo>
                                  <a:lnTo>
                                    <a:pt x="1" y="81"/>
                                  </a:lnTo>
                                  <a:lnTo>
                                    <a:pt x="4" y="88"/>
                                  </a:lnTo>
                                  <a:lnTo>
                                    <a:pt x="8" y="97"/>
                                  </a:lnTo>
                                  <a:lnTo>
                                    <a:pt x="12" y="104"/>
                                  </a:lnTo>
                                  <a:lnTo>
                                    <a:pt x="18" y="109"/>
                                  </a:lnTo>
                                  <a:lnTo>
                                    <a:pt x="25" y="115"/>
                                  </a:lnTo>
                                  <a:lnTo>
                                    <a:pt x="32" y="119"/>
                                  </a:lnTo>
                                  <a:lnTo>
                                    <a:pt x="39" y="123"/>
                                  </a:lnTo>
                                  <a:lnTo>
                                    <a:pt x="47" y="126"/>
                                  </a:lnTo>
                                  <a:lnTo>
                                    <a:pt x="56" y="128"/>
                                  </a:lnTo>
                                  <a:lnTo>
                                    <a:pt x="64" y="129"/>
                                  </a:lnTo>
                                  <a:lnTo>
                                    <a:pt x="72" y="128"/>
                                  </a:lnTo>
                                  <a:lnTo>
                                    <a:pt x="81" y="126"/>
                                  </a:lnTo>
                                  <a:lnTo>
                                    <a:pt x="89" y="123"/>
                                  </a:lnTo>
                                  <a:lnTo>
                                    <a:pt x="96" y="119"/>
                                  </a:lnTo>
                                  <a:lnTo>
                                    <a:pt x="103" y="115"/>
                                  </a:lnTo>
                                  <a:lnTo>
                                    <a:pt x="109" y="109"/>
                                  </a:lnTo>
                                  <a:lnTo>
                                    <a:pt x="114" y="104"/>
                                  </a:lnTo>
                                  <a:lnTo>
                                    <a:pt x="118" y="97"/>
                                  </a:lnTo>
                                  <a:lnTo>
                                    <a:pt x="123" y="88"/>
                                  </a:lnTo>
                                  <a:lnTo>
                                    <a:pt x="125" y="81"/>
                                  </a:lnTo>
                                  <a:lnTo>
                                    <a:pt x="127" y="73"/>
                                  </a:lnTo>
                                  <a:lnTo>
                                    <a:pt x="128" y="64"/>
                                  </a:lnTo>
                                  <a:lnTo>
                                    <a:pt x="127" y="55"/>
                                  </a:lnTo>
                                  <a:lnTo>
                                    <a:pt x="125" y="48"/>
                                  </a:lnTo>
                                  <a:lnTo>
                                    <a:pt x="123" y="39"/>
                                  </a:lnTo>
                                  <a:lnTo>
                                    <a:pt x="118" y="32"/>
                                  </a:lnTo>
                                  <a:lnTo>
                                    <a:pt x="114" y="25"/>
                                  </a:lnTo>
                                  <a:lnTo>
                                    <a:pt x="109" y="18"/>
                                  </a:lnTo>
                                  <a:lnTo>
                                    <a:pt x="103" y="12"/>
                                  </a:lnTo>
                                  <a:lnTo>
                                    <a:pt x="96" y="8"/>
                                  </a:lnTo>
                                  <a:lnTo>
                                    <a:pt x="89" y="4"/>
                                  </a:lnTo>
                                  <a:lnTo>
                                    <a:pt x="81" y="1"/>
                                  </a:lnTo>
                                  <a:lnTo>
                                    <a:pt x="72" y="0"/>
                                  </a:lnTo>
                                  <a:lnTo>
                                    <a:pt x="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Rectangle 179"/>
                          <wps:cNvSpPr>
                            <a:spLocks noChangeArrowheads="1"/>
                          </wps:cNvSpPr>
                          <wps:spPr bwMode="auto">
                            <a:xfrm>
                              <a:off x="1472" y="447"/>
                              <a:ext cx="38" cy="17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Freeform 180"/>
                          <wps:cNvSpPr>
                            <a:spLocks noEditPoints="1"/>
                          </wps:cNvSpPr>
                          <wps:spPr bwMode="auto">
                            <a:xfrm>
                              <a:off x="1529" y="447"/>
                              <a:ext cx="125" cy="178"/>
                            </a:xfrm>
                            <a:custGeom>
                              <a:avLst/>
                              <a:gdLst>
                                <a:gd name="T0" fmla="*/ 376 w 376"/>
                                <a:gd name="T1" fmla="*/ 524 h 535"/>
                                <a:gd name="T2" fmla="*/ 263 w 376"/>
                                <a:gd name="T3" fmla="*/ 0 h 535"/>
                                <a:gd name="T4" fmla="*/ 256 w 376"/>
                                <a:gd name="T5" fmla="*/ 224 h 535"/>
                                <a:gd name="T6" fmla="*/ 242 w 376"/>
                                <a:gd name="T7" fmla="*/ 213 h 535"/>
                                <a:gd name="T8" fmla="*/ 216 w 376"/>
                                <a:gd name="T9" fmla="*/ 199 h 535"/>
                                <a:gd name="T10" fmla="*/ 180 w 376"/>
                                <a:gd name="T11" fmla="*/ 191 h 535"/>
                                <a:gd name="T12" fmla="*/ 144 w 376"/>
                                <a:gd name="T13" fmla="*/ 189 h 535"/>
                                <a:gd name="T14" fmla="*/ 111 w 376"/>
                                <a:gd name="T15" fmla="*/ 196 h 535"/>
                                <a:gd name="T16" fmla="*/ 82 w 376"/>
                                <a:gd name="T17" fmla="*/ 210 h 535"/>
                                <a:gd name="T18" fmla="*/ 56 w 376"/>
                                <a:gd name="T19" fmla="*/ 229 h 535"/>
                                <a:gd name="T20" fmla="*/ 35 w 376"/>
                                <a:gd name="T21" fmla="*/ 253 h 535"/>
                                <a:gd name="T22" fmla="*/ 18 w 376"/>
                                <a:gd name="T23" fmla="*/ 281 h 535"/>
                                <a:gd name="T24" fmla="*/ 7 w 376"/>
                                <a:gd name="T25" fmla="*/ 312 h 535"/>
                                <a:gd name="T26" fmla="*/ 1 w 376"/>
                                <a:gd name="T27" fmla="*/ 344 h 535"/>
                                <a:gd name="T28" fmla="*/ 1 w 376"/>
                                <a:gd name="T29" fmla="*/ 375 h 535"/>
                                <a:gd name="T30" fmla="*/ 4 w 376"/>
                                <a:gd name="T31" fmla="*/ 403 h 535"/>
                                <a:gd name="T32" fmla="*/ 12 w 376"/>
                                <a:gd name="T33" fmla="*/ 428 h 535"/>
                                <a:gd name="T34" fmla="*/ 23 w 376"/>
                                <a:gd name="T35" fmla="*/ 452 h 535"/>
                                <a:gd name="T36" fmla="*/ 37 w 376"/>
                                <a:gd name="T37" fmla="*/ 473 h 535"/>
                                <a:gd name="T38" fmla="*/ 54 w 376"/>
                                <a:gd name="T39" fmla="*/ 493 h 535"/>
                                <a:gd name="T40" fmla="*/ 75 w 376"/>
                                <a:gd name="T41" fmla="*/ 508 h 535"/>
                                <a:gd name="T42" fmla="*/ 97 w 376"/>
                                <a:gd name="T43" fmla="*/ 521 h 535"/>
                                <a:gd name="T44" fmla="*/ 123 w 376"/>
                                <a:gd name="T45" fmla="*/ 530 h 535"/>
                                <a:gd name="T46" fmla="*/ 149 w 376"/>
                                <a:gd name="T47" fmla="*/ 534 h 535"/>
                                <a:gd name="T48" fmla="*/ 181 w 376"/>
                                <a:gd name="T49" fmla="*/ 534 h 535"/>
                                <a:gd name="T50" fmla="*/ 209 w 376"/>
                                <a:gd name="T51" fmla="*/ 527 h 535"/>
                                <a:gd name="T52" fmla="*/ 226 w 376"/>
                                <a:gd name="T53" fmla="*/ 520 h 535"/>
                                <a:gd name="T54" fmla="*/ 243 w 376"/>
                                <a:gd name="T55" fmla="*/ 508 h 535"/>
                                <a:gd name="T56" fmla="*/ 256 w 376"/>
                                <a:gd name="T57" fmla="*/ 496 h 535"/>
                                <a:gd name="T58" fmla="*/ 263 w 376"/>
                                <a:gd name="T59" fmla="*/ 489 h 535"/>
                                <a:gd name="T60" fmla="*/ 193 w 376"/>
                                <a:gd name="T61" fmla="*/ 289 h 535"/>
                                <a:gd name="T62" fmla="*/ 214 w 376"/>
                                <a:gd name="T63" fmla="*/ 292 h 535"/>
                                <a:gd name="T64" fmla="*/ 232 w 376"/>
                                <a:gd name="T65" fmla="*/ 299 h 535"/>
                                <a:gd name="T66" fmla="*/ 246 w 376"/>
                                <a:gd name="T67" fmla="*/ 310 h 535"/>
                                <a:gd name="T68" fmla="*/ 257 w 376"/>
                                <a:gd name="T69" fmla="*/ 326 h 535"/>
                                <a:gd name="T70" fmla="*/ 264 w 376"/>
                                <a:gd name="T71" fmla="*/ 343 h 535"/>
                                <a:gd name="T72" fmla="*/ 265 w 376"/>
                                <a:gd name="T73" fmla="*/ 362 h 535"/>
                                <a:gd name="T74" fmla="*/ 264 w 376"/>
                                <a:gd name="T75" fmla="*/ 382 h 535"/>
                                <a:gd name="T76" fmla="*/ 257 w 376"/>
                                <a:gd name="T77" fmla="*/ 399 h 535"/>
                                <a:gd name="T78" fmla="*/ 246 w 376"/>
                                <a:gd name="T79" fmla="*/ 414 h 535"/>
                                <a:gd name="T80" fmla="*/ 232 w 376"/>
                                <a:gd name="T81" fmla="*/ 425 h 535"/>
                                <a:gd name="T82" fmla="*/ 214 w 376"/>
                                <a:gd name="T83" fmla="*/ 433 h 535"/>
                                <a:gd name="T84" fmla="*/ 193 w 376"/>
                                <a:gd name="T85" fmla="*/ 435 h 535"/>
                                <a:gd name="T86" fmla="*/ 170 w 376"/>
                                <a:gd name="T87" fmla="*/ 433 h 535"/>
                                <a:gd name="T88" fmla="*/ 152 w 376"/>
                                <a:gd name="T89" fmla="*/ 425 h 535"/>
                                <a:gd name="T90" fmla="*/ 138 w 376"/>
                                <a:gd name="T91" fmla="*/ 414 h 535"/>
                                <a:gd name="T92" fmla="*/ 127 w 376"/>
                                <a:gd name="T93" fmla="*/ 399 h 535"/>
                                <a:gd name="T94" fmla="*/ 120 w 376"/>
                                <a:gd name="T95" fmla="*/ 382 h 535"/>
                                <a:gd name="T96" fmla="*/ 118 w 376"/>
                                <a:gd name="T97" fmla="*/ 362 h 535"/>
                                <a:gd name="T98" fmla="*/ 120 w 376"/>
                                <a:gd name="T99" fmla="*/ 343 h 535"/>
                                <a:gd name="T100" fmla="*/ 127 w 376"/>
                                <a:gd name="T101" fmla="*/ 326 h 535"/>
                                <a:gd name="T102" fmla="*/ 138 w 376"/>
                                <a:gd name="T103" fmla="*/ 310 h 535"/>
                                <a:gd name="T104" fmla="*/ 152 w 376"/>
                                <a:gd name="T105" fmla="*/ 299 h 535"/>
                                <a:gd name="T106" fmla="*/ 170 w 376"/>
                                <a:gd name="T107" fmla="*/ 292 h 535"/>
                                <a:gd name="T108" fmla="*/ 193 w 376"/>
                                <a:gd name="T109" fmla="*/ 289 h 535"/>
                                <a:gd name="T110" fmla="*/ 0 w 376"/>
                                <a:gd name="T111" fmla="*/ 0 h 535"/>
                                <a:gd name="T112" fmla="*/ 376 w 376"/>
                                <a:gd name="T113" fmla="*/ 535 h 5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T110" t="T111" r="T112" b="T113"/>
                              <a:pathLst>
                                <a:path w="376" h="535">
                                  <a:moveTo>
                                    <a:pt x="263" y="524"/>
                                  </a:moveTo>
                                  <a:lnTo>
                                    <a:pt x="376" y="524"/>
                                  </a:lnTo>
                                  <a:lnTo>
                                    <a:pt x="376" y="0"/>
                                  </a:lnTo>
                                  <a:lnTo>
                                    <a:pt x="263" y="0"/>
                                  </a:lnTo>
                                  <a:lnTo>
                                    <a:pt x="263" y="231"/>
                                  </a:lnTo>
                                  <a:lnTo>
                                    <a:pt x="256" y="224"/>
                                  </a:lnTo>
                                  <a:lnTo>
                                    <a:pt x="249" y="219"/>
                                  </a:lnTo>
                                  <a:lnTo>
                                    <a:pt x="242" y="213"/>
                                  </a:lnTo>
                                  <a:lnTo>
                                    <a:pt x="233" y="208"/>
                                  </a:lnTo>
                                  <a:lnTo>
                                    <a:pt x="216" y="199"/>
                                  </a:lnTo>
                                  <a:lnTo>
                                    <a:pt x="200" y="194"/>
                                  </a:lnTo>
                                  <a:lnTo>
                                    <a:pt x="180" y="191"/>
                                  </a:lnTo>
                                  <a:lnTo>
                                    <a:pt x="162" y="189"/>
                                  </a:lnTo>
                                  <a:lnTo>
                                    <a:pt x="144" y="189"/>
                                  </a:lnTo>
                                  <a:lnTo>
                                    <a:pt x="127" y="192"/>
                                  </a:lnTo>
                                  <a:lnTo>
                                    <a:pt x="111" y="196"/>
                                  </a:lnTo>
                                  <a:lnTo>
                                    <a:pt x="96" y="203"/>
                                  </a:lnTo>
                                  <a:lnTo>
                                    <a:pt x="82" y="210"/>
                                  </a:lnTo>
                                  <a:lnTo>
                                    <a:pt x="68" y="219"/>
                                  </a:lnTo>
                                  <a:lnTo>
                                    <a:pt x="56" y="229"/>
                                  </a:lnTo>
                                  <a:lnTo>
                                    <a:pt x="44" y="240"/>
                                  </a:lnTo>
                                  <a:lnTo>
                                    <a:pt x="35" y="253"/>
                                  </a:lnTo>
                                  <a:lnTo>
                                    <a:pt x="26" y="267"/>
                                  </a:lnTo>
                                  <a:lnTo>
                                    <a:pt x="18" y="281"/>
                                  </a:lnTo>
                                  <a:lnTo>
                                    <a:pt x="12" y="295"/>
                                  </a:lnTo>
                                  <a:lnTo>
                                    <a:pt x="7" y="312"/>
                                  </a:lnTo>
                                  <a:lnTo>
                                    <a:pt x="2" y="327"/>
                                  </a:lnTo>
                                  <a:lnTo>
                                    <a:pt x="1" y="344"/>
                                  </a:lnTo>
                                  <a:lnTo>
                                    <a:pt x="0" y="362"/>
                                  </a:lnTo>
                                  <a:lnTo>
                                    <a:pt x="1" y="375"/>
                                  </a:lnTo>
                                  <a:lnTo>
                                    <a:pt x="2" y="389"/>
                                  </a:lnTo>
                                  <a:lnTo>
                                    <a:pt x="4" y="403"/>
                                  </a:lnTo>
                                  <a:lnTo>
                                    <a:pt x="8" y="416"/>
                                  </a:lnTo>
                                  <a:lnTo>
                                    <a:pt x="12" y="428"/>
                                  </a:lnTo>
                                  <a:lnTo>
                                    <a:pt x="16" y="440"/>
                                  </a:lnTo>
                                  <a:lnTo>
                                    <a:pt x="23" y="452"/>
                                  </a:lnTo>
                                  <a:lnTo>
                                    <a:pt x="30" y="463"/>
                                  </a:lnTo>
                                  <a:lnTo>
                                    <a:pt x="37" y="473"/>
                                  </a:lnTo>
                                  <a:lnTo>
                                    <a:pt x="46" y="483"/>
                                  </a:lnTo>
                                  <a:lnTo>
                                    <a:pt x="54" y="493"/>
                                  </a:lnTo>
                                  <a:lnTo>
                                    <a:pt x="64" y="501"/>
                                  </a:lnTo>
                                  <a:lnTo>
                                    <a:pt x="75" y="508"/>
                                  </a:lnTo>
                                  <a:lnTo>
                                    <a:pt x="85" y="515"/>
                                  </a:lnTo>
                                  <a:lnTo>
                                    <a:pt x="97" y="521"/>
                                  </a:lnTo>
                                  <a:lnTo>
                                    <a:pt x="109" y="525"/>
                                  </a:lnTo>
                                  <a:lnTo>
                                    <a:pt x="123" y="530"/>
                                  </a:lnTo>
                                  <a:lnTo>
                                    <a:pt x="135" y="532"/>
                                  </a:lnTo>
                                  <a:lnTo>
                                    <a:pt x="149" y="534"/>
                                  </a:lnTo>
                                  <a:lnTo>
                                    <a:pt x="163" y="535"/>
                                  </a:lnTo>
                                  <a:lnTo>
                                    <a:pt x="181" y="534"/>
                                  </a:lnTo>
                                  <a:lnTo>
                                    <a:pt x="201" y="530"/>
                                  </a:lnTo>
                                  <a:lnTo>
                                    <a:pt x="209" y="527"/>
                                  </a:lnTo>
                                  <a:lnTo>
                                    <a:pt x="218" y="524"/>
                                  </a:lnTo>
                                  <a:lnTo>
                                    <a:pt x="226" y="520"/>
                                  </a:lnTo>
                                  <a:lnTo>
                                    <a:pt x="235" y="514"/>
                                  </a:lnTo>
                                  <a:lnTo>
                                    <a:pt x="243" y="508"/>
                                  </a:lnTo>
                                  <a:lnTo>
                                    <a:pt x="249" y="503"/>
                                  </a:lnTo>
                                  <a:lnTo>
                                    <a:pt x="256" y="496"/>
                                  </a:lnTo>
                                  <a:lnTo>
                                    <a:pt x="261" y="489"/>
                                  </a:lnTo>
                                  <a:lnTo>
                                    <a:pt x="263" y="489"/>
                                  </a:lnTo>
                                  <a:lnTo>
                                    <a:pt x="263" y="524"/>
                                  </a:lnTo>
                                  <a:close/>
                                  <a:moveTo>
                                    <a:pt x="193" y="289"/>
                                  </a:moveTo>
                                  <a:lnTo>
                                    <a:pt x="204" y="289"/>
                                  </a:lnTo>
                                  <a:lnTo>
                                    <a:pt x="214" y="292"/>
                                  </a:lnTo>
                                  <a:lnTo>
                                    <a:pt x="223" y="295"/>
                                  </a:lnTo>
                                  <a:lnTo>
                                    <a:pt x="232" y="299"/>
                                  </a:lnTo>
                                  <a:lnTo>
                                    <a:pt x="240" y="305"/>
                                  </a:lnTo>
                                  <a:lnTo>
                                    <a:pt x="246" y="310"/>
                                  </a:lnTo>
                                  <a:lnTo>
                                    <a:pt x="253" y="317"/>
                                  </a:lnTo>
                                  <a:lnTo>
                                    <a:pt x="257" y="326"/>
                                  </a:lnTo>
                                  <a:lnTo>
                                    <a:pt x="261" y="334"/>
                                  </a:lnTo>
                                  <a:lnTo>
                                    <a:pt x="264" y="343"/>
                                  </a:lnTo>
                                  <a:lnTo>
                                    <a:pt x="265" y="352"/>
                                  </a:lnTo>
                                  <a:lnTo>
                                    <a:pt x="265" y="362"/>
                                  </a:lnTo>
                                  <a:lnTo>
                                    <a:pt x="265" y="372"/>
                                  </a:lnTo>
                                  <a:lnTo>
                                    <a:pt x="264" y="382"/>
                                  </a:lnTo>
                                  <a:lnTo>
                                    <a:pt x="261" y="390"/>
                                  </a:lnTo>
                                  <a:lnTo>
                                    <a:pt x="257" y="399"/>
                                  </a:lnTo>
                                  <a:lnTo>
                                    <a:pt x="253" y="407"/>
                                  </a:lnTo>
                                  <a:lnTo>
                                    <a:pt x="246" y="414"/>
                                  </a:lnTo>
                                  <a:lnTo>
                                    <a:pt x="240" y="420"/>
                                  </a:lnTo>
                                  <a:lnTo>
                                    <a:pt x="232" y="425"/>
                                  </a:lnTo>
                                  <a:lnTo>
                                    <a:pt x="223" y="430"/>
                                  </a:lnTo>
                                  <a:lnTo>
                                    <a:pt x="214" y="433"/>
                                  </a:lnTo>
                                  <a:lnTo>
                                    <a:pt x="204" y="434"/>
                                  </a:lnTo>
                                  <a:lnTo>
                                    <a:pt x="193" y="435"/>
                                  </a:lnTo>
                                  <a:lnTo>
                                    <a:pt x="181" y="434"/>
                                  </a:lnTo>
                                  <a:lnTo>
                                    <a:pt x="170" y="433"/>
                                  </a:lnTo>
                                  <a:lnTo>
                                    <a:pt x="160" y="430"/>
                                  </a:lnTo>
                                  <a:lnTo>
                                    <a:pt x="152" y="425"/>
                                  </a:lnTo>
                                  <a:lnTo>
                                    <a:pt x="145" y="420"/>
                                  </a:lnTo>
                                  <a:lnTo>
                                    <a:pt x="138" y="414"/>
                                  </a:lnTo>
                                  <a:lnTo>
                                    <a:pt x="132" y="407"/>
                                  </a:lnTo>
                                  <a:lnTo>
                                    <a:pt x="127" y="399"/>
                                  </a:lnTo>
                                  <a:lnTo>
                                    <a:pt x="123" y="390"/>
                                  </a:lnTo>
                                  <a:lnTo>
                                    <a:pt x="120" y="382"/>
                                  </a:lnTo>
                                  <a:lnTo>
                                    <a:pt x="118" y="372"/>
                                  </a:lnTo>
                                  <a:lnTo>
                                    <a:pt x="118" y="362"/>
                                  </a:lnTo>
                                  <a:lnTo>
                                    <a:pt x="118" y="352"/>
                                  </a:lnTo>
                                  <a:lnTo>
                                    <a:pt x="120" y="343"/>
                                  </a:lnTo>
                                  <a:lnTo>
                                    <a:pt x="123" y="334"/>
                                  </a:lnTo>
                                  <a:lnTo>
                                    <a:pt x="127" y="326"/>
                                  </a:lnTo>
                                  <a:lnTo>
                                    <a:pt x="132" y="317"/>
                                  </a:lnTo>
                                  <a:lnTo>
                                    <a:pt x="138" y="310"/>
                                  </a:lnTo>
                                  <a:lnTo>
                                    <a:pt x="145" y="305"/>
                                  </a:lnTo>
                                  <a:lnTo>
                                    <a:pt x="152" y="299"/>
                                  </a:lnTo>
                                  <a:lnTo>
                                    <a:pt x="160" y="295"/>
                                  </a:lnTo>
                                  <a:lnTo>
                                    <a:pt x="170" y="292"/>
                                  </a:lnTo>
                                  <a:lnTo>
                                    <a:pt x="181" y="289"/>
                                  </a:lnTo>
                                  <a:lnTo>
                                    <a:pt x="193" y="2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181"/>
                          <wps:cNvSpPr>
                            <a:spLocks/>
                          </wps:cNvSpPr>
                          <wps:spPr bwMode="auto">
                            <a:xfrm>
                              <a:off x="1677" y="513"/>
                              <a:ext cx="115" cy="112"/>
                            </a:xfrm>
                            <a:custGeom>
                              <a:avLst/>
                              <a:gdLst>
                                <a:gd name="T0" fmla="*/ 0 w 344"/>
                                <a:gd name="T1" fmla="*/ 0 h 336"/>
                                <a:gd name="T2" fmla="*/ 0 w 344"/>
                                <a:gd name="T3" fmla="*/ 196 h 336"/>
                                <a:gd name="T4" fmla="*/ 1 w 344"/>
                                <a:gd name="T5" fmla="*/ 215 h 336"/>
                                <a:gd name="T6" fmla="*/ 4 w 344"/>
                                <a:gd name="T7" fmla="*/ 234 h 336"/>
                                <a:gd name="T8" fmla="*/ 8 w 344"/>
                                <a:gd name="T9" fmla="*/ 249 h 336"/>
                                <a:gd name="T10" fmla="*/ 14 w 344"/>
                                <a:gd name="T11" fmla="*/ 263 h 336"/>
                                <a:gd name="T12" fmla="*/ 21 w 344"/>
                                <a:gd name="T13" fmla="*/ 276 h 336"/>
                                <a:gd name="T14" fmla="*/ 29 w 344"/>
                                <a:gd name="T15" fmla="*/ 287 h 336"/>
                                <a:gd name="T16" fmla="*/ 39 w 344"/>
                                <a:gd name="T17" fmla="*/ 298 h 336"/>
                                <a:gd name="T18" fmla="*/ 50 w 344"/>
                                <a:gd name="T19" fmla="*/ 307 h 336"/>
                                <a:gd name="T20" fmla="*/ 63 w 344"/>
                                <a:gd name="T21" fmla="*/ 314 h 336"/>
                                <a:gd name="T22" fmla="*/ 75 w 344"/>
                                <a:gd name="T23" fmla="*/ 321 h 336"/>
                                <a:gd name="T24" fmla="*/ 89 w 344"/>
                                <a:gd name="T25" fmla="*/ 325 h 336"/>
                                <a:gd name="T26" fmla="*/ 105 w 344"/>
                                <a:gd name="T27" fmla="*/ 329 h 336"/>
                                <a:gd name="T28" fmla="*/ 120 w 344"/>
                                <a:gd name="T29" fmla="*/ 332 h 336"/>
                                <a:gd name="T30" fmla="*/ 137 w 344"/>
                                <a:gd name="T31" fmla="*/ 335 h 336"/>
                                <a:gd name="T32" fmla="*/ 155 w 344"/>
                                <a:gd name="T33" fmla="*/ 336 h 336"/>
                                <a:gd name="T34" fmla="*/ 172 w 344"/>
                                <a:gd name="T35" fmla="*/ 336 h 336"/>
                                <a:gd name="T36" fmla="*/ 190 w 344"/>
                                <a:gd name="T37" fmla="*/ 336 h 336"/>
                                <a:gd name="T38" fmla="*/ 208 w 344"/>
                                <a:gd name="T39" fmla="*/ 335 h 336"/>
                                <a:gd name="T40" fmla="*/ 224 w 344"/>
                                <a:gd name="T41" fmla="*/ 332 h 336"/>
                                <a:gd name="T42" fmla="*/ 241 w 344"/>
                                <a:gd name="T43" fmla="*/ 329 h 336"/>
                                <a:gd name="T44" fmla="*/ 256 w 344"/>
                                <a:gd name="T45" fmla="*/ 325 h 336"/>
                                <a:gd name="T46" fmla="*/ 270 w 344"/>
                                <a:gd name="T47" fmla="*/ 321 h 336"/>
                                <a:gd name="T48" fmla="*/ 283 w 344"/>
                                <a:gd name="T49" fmla="*/ 314 h 336"/>
                                <a:gd name="T50" fmla="*/ 295 w 344"/>
                                <a:gd name="T51" fmla="*/ 307 h 336"/>
                                <a:gd name="T52" fmla="*/ 306 w 344"/>
                                <a:gd name="T53" fmla="*/ 298 h 336"/>
                                <a:gd name="T54" fmla="*/ 316 w 344"/>
                                <a:gd name="T55" fmla="*/ 287 h 336"/>
                                <a:gd name="T56" fmla="*/ 325 w 344"/>
                                <a:gd name="T57" fmla="*/ 276 h 336"/>
                                <a:gd name="T58" fmla="*/ 332 w 344"/>
                                <a:gd name="T59" fmla="*/ 263 h 336"/>
                                <a:gd name="T60" fmla="*/ 337 w 344"/>
                                <a:gd name="T61" fmla="*/ 249 h 336"/>
                                <a:gd name="T62" fmla="*/ 341 w 344"/>
                                <a:gd name="T63" fmla="*/ 234 h 336"/>
                                <a:gd name="T64" fmla="*/ 344 w 344"/>
                                <a:gd name="T65" fmla="*/ 215 h 336"/>
                                <a:gd name="T66" fmla="*/ 344 w 344"/>
                                <a:gd name="T67" fmla="*/ 196 h 336"/>
                                <a:gd name="T68" fmla="*/ 344 w 344"/>
                                <a:gd name="T69" fmla="*/ 0 h 336"/>
                                <a:gd name="T70" fmla="*/ 229 w 344"/>
                                <a:gd name="T71" fmla="*/ 0 h 336"/>
                                <a:gd name="T72" fmla="*/ 229 w 344"/>
                                <a:gd name="T73" fmla="*/ 174 h 336"/>
                                <a:gd name="T74" fmla="*/ 229 w 344"/>
                                <a:gd name="T75" fmla="*/ 194 h 336"/>
                                <a:gd name="T76" fmla="*/ 225 w 344"/>
                                <a:gd name="T77" fmla="*/ 211 h 336"/>
                                <a:gd name="T78" fmla="*/ 222 w 344"/>
                                <a:gd name="T79" fmla="*/ 218 h 336"/>
                                <a:gd name="T80" fmla="*/ 220 w 344"/>
                                <a:gd name="T81" fmla="*/ 225 h 336"/>
                                <a:gd name="T82" fmla="*/ 214 w 344"/>
                                <a:gd name="T83" fmla="*/ 231 h 336"/>
                                <a:gd name="T84" fmla="*/ 208 w 344"/>
                                <a:gd name="T85" fmla="*/ 235 h 336"/>
                                <a:gd name="T86" fmla="*/ 201 w 344"/>
                                <a:gd name="T87" fmla="*/ 239 h 336"/>
                                <a:gd name="T88" fmla="*/ 193 w 344"/>
                                <a:gd name="T89" fmla="*/ 242 h 336"/>
                                <a:gd name="T90" fmla="*/ 183 w 344"/>
                                <a:gd name="T91" fmla="*/ 243 h 336"/>
                                <a:gd name="T92" fmla="*/ 172 w 344"/>
                                <a:gd name="T93" fmla="*/ 245 h 336"/>
                                <a:gd name="T94" fmla="*/ 162 w 344"/>
                                <a:gd name="T95" fmla="*/ 243 h 336"/>
                                <a:gd name="T96" fmla="*/ 152 w 344"/>
                                <a:gd name="T97" fmla="*/ 242 h 336"/>
                                <a:gd name="T98" fmla="*/ 144 w 344"/>
                                <a:gd name="T99" fmla="*/ 239 h 336"/>
                                <a:gd name="T100" fmla="*/ 137 w 344"/>
                                <a:gd name="T101" fmla="*/ 235 h 336"/>
                                <a:gd name="T102" fmla="*/ 131 w 344"/>
                                <a:gd name="T103" fmla="*/ 231 h 336"/>
                                <a:gd name="T104" fmla="*/ 126 w 344"/>
                                <a:gd name="T105" fmla="*/ 225 h 336"/>
                                <a:gd name="T106" fmla="*/ 123 w 344"/>
                                <a:gd name="T107" fmla="*/ 218 h 336"/>
                                <a:gd name="T108" fmla="*/ 120 w 344"/>
                                <a:gd name="T109" fmla="*/ 211 h 336"/>
                                <a:gd name="T110" fmla="*/ 117 w 344"/>
                                <a:gd name="T111" fmla="*/ 203 h 336"/>
                                <a:gd name="T112" fmla="*/ 116 w 344"/>
                                <a:gd name="T113" fmla="*/ 194 h 336"/>
                                <a:gd name="T114" fmla="*/ 116 w 344"/>
                                <a:gd name="T115" fmla="*/ 184 h 336"/>
                                <a:gd name="T116" fmla="*/ 115 w 344"/>
                                <a:gd name="T117" fmla="*/ 174 h 336"/>
                                <a:gd name="T118" fmla="*/ 115 w 344"/>
                                <a:gd name="T119" fmla="*/ 0 h 336"/>
                                <a:gd name="T120" fmla="*/ 0 w 344"/>
                                <a:gd name="T121" fmla="*/ 0 h 336"/>
                                <a:gd name="T122" fmla="*/ 0 w 344"/>
                                <a:gd name="T123" fmla="*/ 0 h 336"/>
                                <a:gd name="T124" fmla="*/ 344 w 344"/>
                                <a:gd name="T125" fmla="*/ 336 h 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T122" t="T123" r="T124" b="T125"/>
                              <a:pathLst>
                                <a:path w="344" h="336">
                                  <a:moveTo>
                                    <a:pt x="0" y="0"/>
                                  </a:moveTo>
                                  <a:lnTo>
                                    <a:pt x="0" y="196"/>
                                  </a:lnTo>
                                  <a:lnTo>
                                    <a:pt x="1" y="215"/>
                                  </a:lnTo>
                                  <a:lnTo>
                                    <a:pt x="4" y="234"/>
                                  </a:lnTo>
                                  <a:lnTo>
                                    <a:pt x="8" y="249"/>
                                  </a:lnTo>
                                  <a:lnTo>
                                    <a:pt x="14" y="263"/>
                                  </a:lnTo>
                                  <a:lnTo>
                                    <a:pt x="21" y="276"/>
                                  </a:lnTo>
                                  <a:lnTo>
                                    <a:pt x="29" y="287"/>
                                  </a:lnTo>
                                  <a:lnTo>
                                    <a:pt x="39" y="298"/>
                                  </a:lnTo>
                                  <a:lnTo>
                                    <a:pt x="50" y="307"/>
                                  </a:lnTo>
                                  <a:lnTo>
                                    <a:pt x="63" y="314"/>
                                  </a:lnTo>
                                  <a:lnTo>
                                    <a:pt x="75" y="321"/>
                                  </a:lnTo>
                                  <a:lnTo>
                                    <a:pt x="89" y="325"/>
                                  </a:lnTo>
                                  <a:lnTo>
                                    <a:pt x="105" y="329"/>
                                  </a:lnTo>
                                  <a:lnTo>
                                    <a:pt x="120" y="332"/>
                                  </a:lnTo>
                                  <a:lnTo>
                                    <a:pt x="137" y="335"/>
                                  </a:lnTo>
                                  <a:lnTo>
                                    <a:pt x="155" y="336"/>
                                  </a:lnTo>
                                  <a:lnTo>
                                    <a:pt x="172" y="336"/>
                                  </a:lnTo>
                                  <a:lnTo>
                                    <a:pt x="190" y="336"/>
                                  </a:lnTo>
                                  <a:lnTo>
                                    <a:pt x="208" y="335"/>
                                  </a:lnTo>
                                  <a:lnTo>
                                    <a:pt x="224" y="332"/>
                                  </a:lnTo>
                                  <a:lnTo>
                                    <a:pt x="241" y="329"/>
                                  </a:lnTo>
                                  <a:lnTo>
                                    <a:pt x="256" y="325"/>
                                  </a:lnTo>
                                  <a:lnTo>
                                    <a:pt x="270" y="321"/>
                                  </a:lnTo>
                                  <a:lnTo>
                                    <a:pt x="283" y="314"/>
                                  </a:lnTo>
                                  <a:lnTo>
                                    <a:pt x="295" y="307"/>
                                  </a:lnTo>
                                  <a:lnTo>
                                    <a:pt x="306" y="298"/>
                                  </a:lnTo>
                                  <a:lnTo>
                                    <a:pt x="316" y="287"/>
                                  </a:lnTo>
                                  <a:lnTo>
                                    <a:pt x="325" y="276"/>
                                  </a:lnTo>
                                  <a:lnTo>
                                    <a:pt x="332" y="263"/>
                                  </a:lnTo>
                                  <a:lnTo>
                                    <a:pt x="337" y="249"/>
                                  </a:lnTo>
                                  <a:lnTo>
                                    <a:pt x="341" y="234"/>
                                  </a:lnTo>
                                  <a:lnTo>
                                    <a:pt x="344" y="215"/>
                                  </a:lnTo>
                                  <a:lnTo>
                                    <a:pt x="344" y="196"/>
                                  </a:lnTo>
                                  <a:lnTo>
                                    <a:pt x="344" y="0"/>
                                  </a:lnTo>
                                  <a:lnTo>
                                    <a:pt x="229" y="0"/>
                                  </a:lnTo>
                                  <a:lnTo>
                                    <a:pt x="229" y="174"/>
                                  </a:lnTo>
                                  <a:lnTo>
                                    <a:pt x="229" y="194"/>
                                  </a:lnTo>
                                  <a:lnTo>
                                    <a:pt x="225" y="211"/>
                                  </a:lnTo>
                                  <a:lnTo>
                                    <a:pt x="222" y="218"/>
                                  </a:lnTo>
                                  <a:lnTo>
                                    <a:pt x="220" y="225"/>
                                  </a:lnTo>
                                  <a:lnTo>
                                    <a:pt x="214" y="231"/>
                                  </a:lnTo>
                                  <a:lnTo>
                                    <a:pt x="208" y="235"/>
                                  </a:lnTo>
                                  <a:lnTo>
                                    <a:pt x="201" y="239"/>
                                  </a:lnTo>
                                  <a:lnTo>
                                    <a:pt x="193" y="242"/>
                                  </a:lnTo>
                                  <a:lnTo>
                                    <a:pt x="183" y="243"/>
                                  </a:lnTo>
                                  <a:lnTo>
                                    <a:pt x="172" y="245"/>
                                  </a:lnTo>
                                  <a:lnTo>
                                    <a:pt x="162" y="243"/>
                                  </a:lnTo>
                                  <a:lnTo>
                                    <a:pt x="152" y="242"/>
                                  </a:lnTo>
                                  <a:lnTo>
                                    <a:pt x="144" y="239"/>
                                  </a:lnTo>
                                  <a:lnTo>
                                    <a:pt x="137" y="235"/>
                                  </a:lnTo>
                                  <a:lnTo>
                                    <a:pt x="131" y="231"/>
                                  </a:lnTo>
                                  <a:lnTo>
                                    <a:pt x="126" y="225"/>
                                  </a:lnTo>
                                  <a:lnTo>
                                    <a:pt x="123" y="218"/>
                                  </a:lnTo>
                                  <a:lnTo>
                                    <a:pt x="120" y="211"/>
                                  </a:lnTo>
                                  <a:lnTo>
                                    <a:pt x="117" y="203"/>
                                  </a:lnTo>
                                  <a:lnTo>
                                    <a:pt x="116" y="194"/>
                                  </a:lnTo>
                                  <a:lnTo>
                                    <a:pt x="116" y="184"/>
                                  </a:lnTo>
                                  <a:lnTo>
                                    <a:pt x="115" y="174"/>
                                  </a:lnTo>
                                  <a:lnTo>
                                    <a:pt x="11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182"/>
                          <wps:cNvSpPr>
                            <a:spLocks/>
                          </wps:cNvSpPr>
                          <wps:spPr bwMode="auto">
                            <a:xfrm>
                              <a:off x="1817" y="510"/>
                              <a:ext cx="113" cy="111"/>
                            </a:xfrm>
                            <a:custGeom>
                              <a:avLst/>
                              <a:gdLst>
                                <a:gd name="T0" fmla="*/ 114 w 340"/>
                                <a:gd name="T1" fmla="*/ 10 h 335"/>
                                <a:gd name="T2" fmla="*/ 0 w 340"/>
                                <a:gd name="T3" fmla="*/ 10 h 335"/>
                                <a:gd name="T4" fmla="*/ 0 w 340"/>
                                <a:gd name="T5" fmla="*/ 335 h 335"/>
                                <a:gd name="T6" fmla="*/ 114 w 340"/>
                                <a:gd name="T7" fmla="*/ 335 h 335"/>
                                <a:gd name="T8" fmla="*/ 114 w 340"/>
                                <a:gd name="T9" fmla="*/ 168 h 335"/>
                                <a:gd name="T10" fmla="*/ 115 w 340"/>
                                <a:gd name="T11" fmla="*/ 152 h 335"/>
                                <a:gd name="T12" fmla="*/ 118 w 340"/>
                                <a:gd name="T13" fmla="*/ 138 h 335"/>
                                <a:gd name="T14" fmla="*/ 121 w 340"/>
                                <a:gd name="T15" fmla="*/ 125 h 335"/>
                                <a:gd name="T16" fmla="*/ 126 w 340"/>
                                <a:gd name="T17" fmla="*/ 114 h 335"/>
                                <a:gd name="T18" fmla="*/ 130 w 340"/>
                                <a:gd name="T19" fmla="*/ 109 h 335"/>
                                <a:gd name="T20" fmla="*/ 135 w 340"/>
                                <a:gd name="T21" fmla="*/ 104 h 335"/>
                                <a:gd name="T22" fmla="*/ 140 w 340"/>
                                <a:gd name="T23" fmla="*/ 102 h 335"/>
                                <a:gd name="T24" fmla="*/ 146 w 340"/>
                                <a:gd name="T25" fmla="*/ 97 h 335"/>
                                <a:gd name="T26" fmla="*/ 151 w 340"/>
                                <a:gd name="T27" fmla="*/ 95 h 335"/>
                                <a:gd name="T28" fmla="*/ 158 w 340"/>
                                <a:gd name="T29" fmla="*/ 93 h 335"/>
                                <a:gd name="T30" fmla="*/ 165 w 340"/>
                                <a:gd name="T31" fmla="*/ 92 h 335"/>
                                <a:gd name="T32" fmla="*/ 174 w 340"/>
                                <a:gd name="T33" fmla="*/ 92 h 335"/>
                                <a:gd name="T34" fmla="*/ 182 w 340"/>
                                <a:gd name="T35" fmla="*/ 92 h 335"/>
                                <a:gd name="T36" fmla="*/ 189 w 340"/>
                                <a:gd name="T37" fmla="*/ 93 h 335"/>
                                <a:gd name="T38" fmla="*/ 196 w 340"/>
                                <a:gd name="T39" fmla="*/ 95 h 335"/>
                                <a:gd name="T40" fmla="*/ 202 w 340"/>
                                <a:gd name="T41" fmla="*/ 97 h 335"/>
                                <a:gd name="T42" fmla="*/ 206 w 340"/>
                                <a:gd name="T43" fmla="*/ 100 h 335"/>
                                <a:gd name="T44" fmla="*/ 210 w 340"/>
                                <a:gd name="T45" fmla="*/ 104 h 335"/>
                                <a:gd name="T46" fmla="*/ 214 w 340"/>
                                <a:gd name="T47" fmla="*/ 109 h 335"/>
                                <a:gd name="T48" fmla="*/ 217 w 340"/>
                                <a:gd name="T49" fmla="*/ 113 h 335"/>
                                <a:gd name="T50" fmla="*/ 221 w 340"/>
                                <a:gd name="T51" fmla="*/ 123 h 335"/>
                                <a:gd name="T52" fmla="*/ 224 w 340"/>
                                <a:gd name="T53" fmla="*/ 134 h 335"/>
                                <a:gd name="T54" fmla="*/ 226 w 340"/>
                                <a:gd name="T55" fmla="*/ 145 h 335"/>
                                <a:gd name="T56" fmla="*/ 226 w 340"/>
                                <a:gd name="T57" fmla="*/ 156 h 335"/>
                                <a:gd name="T58" fmla="*/ 226 w 340"/>
                                <a:gd name="T59" fmla="*/ 168 h 335"/>
                                <a:gd name="T60" fmla="*/ 226 w 340"/>
                                <a:gd name="T61" fmla="*/ 177 h 335"/>
                                <a:gd name="T62" fmla="*/ 226 w 340"/>
                                <a:gd name="T63" fmla="*/ 335 h 335"/>
                                <a:gd name="T64" fmla="*/ 340 w 340"/>
                                <a:gd name="T65" fmla="*/ 335 h 335"/>
                                <a:gd name="T66" fmla="*/ 340 w 340"/>
                                <a:gd name="T67" fmla="*/ 135 h 335"/>
                                <a:gd name="T68" fmla="*/ 340 w 340"/>
                                <a:gd name="T69" fmla="*/ 120 h 335"/>
                                <a:gd name="T70" fmla="*/ 339 w 340"/>
                                <a:gd name="T71" fmla="*/ 106 h 335"/>
                                <a:gd name="T72" fmla="*/ 336 w 340"/>
                                <a:gd name="T73" fmla="*/ 93 h 335"/>
                                <a:gd name="T74" fmla="*/ 333 w 340"/>
                                <a:gd name="T75" fmla="*/ 80 h 335"/>
                                <a:gd name="T76" fmla="*/ 331 w 340"/>
                                <a:gd name="T77" fmla="*/ 68 h 335"/>
                                <a:gd name="T78" fmla="*/ 325 w 340"/>
                                <a:gd name="T79" fmla="*/ 57 h 335"/>
                                <a:gd name="T80" fmla="*/ 319 w 340"/>
                                <a:gd name="T81" fmla="*/ 47 h 335"/>
                                <a:gd name="T82" fmla="*/ 312 w 340"/>
                                <a:gd name="T83" fmla="*/ 37 h 335"/>
                                <a:gd name="T84" fmla="*/ 304 w 340"/>
                                <a:gd name="T85" fmla="*/ 28 h 335"/>
                                <a:gd name="T86" fmla="*/ 296 w 340"/>
                                <a:gd name="T87" fmla="*/ 21 h 335"/>
                                <a:gd name="T88" fmla="*/ 286 w 340"/>
                                <a:gd name="T89" fmla="*/ 14 h 335"/>
                                <a:gd name="T90" fmla="*/ 275 w 340"/>
                                <a:gd name="T91" fmla="*/ 10 h 335"/>
                                <a:gd name="T92" fmla="*/ 262 w 340"/>
                                <a:gd name="T93" fmla="*/ 6 h 335"/>
                                <a:gd name="T94" fmla="*/ 249 w 340"/>
                                <a:gd name="T95" fmla="*/ 2 h 335"/>
                                <a:gd name="T96" fmla="*/ 234 w 340"/>
                                <a:gd name="T97" fmla="*/ 0 h 335"/>
                                <a:gd name="T98" fmla="*/ 219 w 340"/>
                                <a:gd name="T99" fmla="*/ 0 h 335"/>
                                <a:gd name="T100" fmla="*/ 198 w 340"/>
                                <a:gd name="T101" fmla="*/ 2 h 335"/>
                                <a:gd name="T102" fmla="*/ 178 w 340"/>
                                <a:gd name="T103" fmla="*/ 5 h 335"/>
                                <a:gd name="T104" fmla="*/ 170 w 340"/>
                                <a:gd name="T105" fmla="*/ 7 h 335"/>
                                <a:gd name="T106" fmla="*/ 160 w 340"/>
                                <a:gd name="T107" fmla="*/ 12 h 335"/>
                                <a:gd name="T108" fmla="*/ 151 w 340"/>
                                <a:gd name="T109" fmla="*/ 16 h 335"/>
                                <a:gd name="T110" fmla="*/ 144 w 340"/>
                                <a:gd name="T111" fmla="*/ 21 h 335"/>
                                <a:gd name="T112" fmla="*/ 136 w 340"/>
                                <a:gd name="T113" fmla="*/ 27 h 335"/>
                                <a:gd name="T114" fmla="*/ 129 w 340"/>
                                <a:gd name="T115" fmla="*/ 35 h 335"/>
                                <a:gd name="T116" fmla="*/ 122 w 340"/>
                                <a:gd name="T117" fmla="*/ 42 h 335"/>
                                <a:gd name="T118" fmla="*/ 115 w 340"/>
                                <a:gd name="T119" fmla="*/ 52 h 335"/>
                                <a:gd name="T120" fmla="*/ 114 w 340"/>
                                <a:gd name="T121" fmla="*/ 52 h 335"/>
                                <a:gd name="T122" fmla="*/ 114 w 340"/>
                                <a:gd name="T123" fmla="*/ 10 h 335"/>
                                <a:gd name="T124" fmla="*/ 0 w 340"/>
                                <a:gd name="T125" fmla="*/ 0 h 335"/>
                                <a:gd name="T126" fmla="*/ 340 w 340"/>
                                <a:gd name="T127" fmla="*/ 335 h 3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T124" t="T125" r="T126" b="T127"/>
                              <a:pathLst>
                                <a:path w="340" h="335">
                                  <a:moveTo>
                                    <a:pt x="114" y="10"/>
                                  </a:moveTo>
                                  <a:lnTo>
                                    <a:pt x="0" y="10"/>
                                  </a:lnTo>
                                  <a:lnTo>
                                    <a:pt x="0" y="335"/>
                                  </a:lnTo>
                                  <a:lnTo>
                                    <a:pt x="114" y="335"/>
                                  </a:lnTo>
                                  <a:lnTo>
                                    <a:pt x="114" y="168"/>
                                  </a:lnTo>
                                  <a:lnTo>
                                    <a:pt x="115" y="152"/>
                                  </a:lnTo>
                                  <a:lnTo>
                                    <a:pt x="118" y="138"/>
                                  </a:lnTo>
                                  <a:lnTo>
                                    <a:pt x="121" y="125"/>
                                  </a:lnTo>
                                  <a:lnTo>
                                    <a:pt x="126" y="114"/>
                                  </a:lnTo>
                                  <a:lnTo>
                                    <a:pt x="130" y="109"/>
                                  </a:lnTo>
                                  <a:lnTo>
                                    <a:pt x="135" y="104"/>
                                  </a:lnTo>
                                  <a:lnTo>
                                    <a:pt x="140" y="102"/>
                                  </a:lnTo>
                                  <a:lnTo>
                                    <a:pt x="146" y="97"/>
                                  </a:lnTo>
                                  <a:lnTo>
                                    <a:pt x="151" y="95"/>
                                  </a:lnTo>
                                  <a:lnTo>
                                    <a:pt x="158" y="93"/>
                                  </a:lnTo>
                                  <a:lnTo>
                                    <a:pt x="165" y="92"/>
                                  </a:lnTo>
                                  <a:lnTo>
                                    <a:pt x="174" y="92"/>
                                  </a:lnTo>
                                  <a:lnTo>
                                    <a:pt x="182" y="92"/>
                                  </a:lnTo>
                                  <a:lnTo>
                                    <a:pt x="189" y="93"/>
                                  </a:lnTo>
                                  <a:lnTo>
                                    <a:pt x="196" y="95"/>
                                  </a:lnTo>
                                  <a:lnTo>
                                    <a:pt x="202" y="97"/>
                                  </a:lnTo>
                                  <a:lnTo>
                                    <a:pt x="206" y="100"/>
                                  </a:lnTo>
                                  <a:lnTo>
                                    <a:pt x="210" y="104"/>
                                  </a:lnTo>
                                  <a:lnTo>
                                    <a:pt x="214" y="109"/>
                                  </a:lnTo>
                                  <a:lnTo>
                                    <a:pt x="217" y="113"/>
                                  </a:lnTo>
                                  <a:lnTo>
                                    <a:pt x="221" y="123"/>
                                  </a:lnTo>
                                  <a:lnTo>
                                    <a:pt x="224" y="134"/>
                                  </a:lnTo>
                                  <a:lnTo>
                                    <a:pt x="226" y="145"/>
                                  </a:lnTo>
                                  <a:lnTo>
                                    <a:pt x="226" y="156"/>
                                  </a:lnTo>
                                  <a:lnTo>
                                    <a:pt x="226" y="168"/>
                                  </a:lnTo>
                                  <a:lnTo>
                                    <a:pt x="226" y="177"/>
                                  </a:lnTo>
                                  <a:lnTo>
                                    <a:pt x="226" y="335"/>
                                  </a:lnTo>
                                  <a:lnTo>
                                    <a:pt x="340" y="335"/>
                                  </a:lnTo>
                                  <a:lnTo>
                                    <a:pt x="340" y="135"/>
                                  </a:lnTo>
                                  <a:lnTo>
                                    <a:pt x="340" y="120"/>
                                  </a:lnTo>
                                  <a:lnTo>
                                    <a:pt x="339" y="106"/>
                                  </a:lnTo>
                                  <a:lnTo>
                                    <a:pt x="336" y="93"/>
                                  </a:lnTo>
                                  <a:lnTo>
                                    <a:pt x="333" y="80"/>
                                  </a:lnTo>
                                  <a:lnTo>
                                    <a:pt x="331" y="68"/>
                                  </a:lnTo>
                                  <a:lnTo>
                                    <a:pt x="325" y="57"/>
                                  </a:lnTo>
                                  <a:lnTo>
                                    <a:pt x="319" y="47"/>
                                  </a:lnTo>
                                  <a:lnTo>
                                    <a:pt x="312" y="37"/>
                                  </a:lnTo>
                                  <a:lnTo>
                                    <a:pt x="304" y="28"/>
                                  </a:lnTo>
                                  <a:lnTo>
                                    <a:pt x="296" y="21"/>
                                  </a:lnTo>
                                  <a:lnTo>
                                    <a:pt x="286" y="14"/>
                                  </a:lnTo>
                                  <a:lnTo>
                                    <a:pt x="275" y="10"/>
                                  </a:lnTo>
                                  <a:lnTo>
                                    <a:pt x="262" y="6"/>
                                  </a:lnTo>
                                  <a:lnTo>
                                    <a:pt x="249" y="2"/>
                                  </a:lnTo>
                                  <a:lnTo>
                                    <a:pt x="234" y="0"/>
                                  </a:lnTo>
                                  <a:lnTo>
                                    <a:pt x="219" y="0"/>
                                  </a:lnTo>
                                  <a:lnTo>
                                    <a:pt x="198" y="2"/>
                                  </a:lnTo>
                                  <a:lnTo>
                                    <a:pt x="178" y="5"/>
                                  </a:lnTo>
                                  <a:lnTo>
                                    <a:pt x="170" y="7"/>
                                  </a:lnTo>
                                  <a:lnTo>
                                    <a:pt x="160" y="12"/>
                                  </a:lnTo>
                                  <a:lnTo>
                                    <a:pt x="151" y="16"/>
                                  </a:lnTo>
                                  <a:lnTo>
                                    <a:pt x="144" y="21"/>
                                  </a:lnTo>
                                  <a:lnTo>
                                    <a:pt x="136" y="27"/>
                                  </a:lnTo>
                                  <a:lnTo>
                                    <a:pt x="129" y="35"/>
                                  </a:lnTo>
                                  <a:lnTo>
                                    <a:pt x="122" y="42"/>
                                  </a:lnTo>
                                  <a:lnTo>
                                    <a:pt x="115" y="52"/>
                                  </a:lnTo>
                                  <a:lnTo>
                                    <a:pt x="114" y="52"/>
                                  </a:lnTo>
                                  <a:lnTo>
                                    <a:pt x="114"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183"/>
                          <wps:cNvSpPr>
                            <a:spLocks noEditPoints="1"/>
                          </wps:cNvSpPr>
                          <wps:spPr bwMode="auto">
                            <a:xfrm>
                              <a:off x="1948" y="510"/>
                              <a:ext cx="126" cy="166"/>
                            </a:xfrm>
                            <a:custGeom>
                              <a:avLst/>
                              <a:gdLst>
                                <a:gd name="T0" fmla="*/ 263 w 377"/>
                                <a:gd name="T1" fmla="*/ 45 h 498"/>
                                <a:gd name="T2" fmla="*/ 249 w 377"/>
                                <a:gd name="T3" fmla="*/ 30 h 498"/>
                                <a:gd name="T4" fmla="*/ 228 w 377"/>
                                <a:gd name="T5" fmla="*/ 14 h 498"/>
                                <a:gd name="T6" fmla="*/ 202 w 377"/>
                                <a:gd name="T7" fmla="*/ 5 h 498"/>
                                <a:gd name="T8" fmla="*/ 148 w 377"/>
                                <a:gd name="T9" fmla="*/ 0 h 498"/>
                                <a:gd name="T10" fmla="*/ 97 w 377"/>
                                <a:gd name="T11" fmla="*/ 14 h 498"/>
                                <a:gd name="T12" fmla="*/ 57 w 377"/>
                                <a:gd name="T13" fmla="*/ 41 h 498"/>
                                <a:gd name="T14" fmla="*/ 26 w 377"/>
                                <a:gd name="T15" fmla="*/ 79 h 498"/>
                                <a:gd name="T16" fmla="*/ 7 w 377"/>
                                <a:gd name="T17" fmla="*/ 124 h 498"/>
                                <a:gd name="T18" fmla="*/ 0 w 377"/>
                                <a:gd name="T19" fmla="*/ 176 h 498"/>
                                <a:gd name="T20" fmla="*/ 7 w 377"/>
                                <a:gd name="T21" fmla="*/ 225 h 498"/>
                                <a:gd name="T22" fmla="*/ 26 w 377"/>
                                <a:gd name="T23" fmla="*/ 269 h 498"/>
                                <a:gd name="T24" fmla="*/ 56 w 377"/>
                                <a:gd name="T25" fmla="*/ 304 h 498"/>
                                <a:gd name="T26" fmla="*/ 95 w 377"/>
                                <a:gd name="T27" fmla="*/ 329 h 498"/>
                                <a:gd name="T28" fmla="*/ 142 w 377"/>
                                <a:gd name="T29" fmla="*/ 341 h 498"/>
                                <a:gd name="T30" fmla="*/ 198 w 377"/>
                                <a:gd name="T31" fmla="*/ 336 h 498"/>
                                <a:gd name="T32" fmla="*/ 247 w 377"/>
                                <a:gd name="T33" fmla="*/ 311 h 498"/>
                                <a:gd name="T34" fmla="*/ 261 w 377"/>
                                <a:gd name="T35" fmla="*/ 332 h 498"/>
                                <a:gd name="T36" fmla="*/ 256 w 377"/>
                                <a:gd name="T37" fmla="*/ 364 h 498"/>
                                <a:gd name="T38" fmla="*/ 244 w 377"/>
                                <a:gd name="T39" fmla="*/ 384 h 498"/>
                                <a:gd name="T40" fmla="*/ 226 w 377"/>
                                <a:gd name="T41" fmla="*/ 398 h 498"/>
                                <a:gd name="T42" fmla="*/ 200 w 377"/>
                                <a:gd name="T43" fmla="*/ 405 h 498"/>
                                <a:gd name="T44" fmla="*/ 172 w 377"/>
                                <a:gd name="T45" fmla="*/ 404 h 498"/>
                                <a:gd name="T46" fmla="*/ 148 w 377"/>
                                <a:gd name="T47" fmla="*/ 394 h 498"/>
                                <a:gd name="T48" fmla="*/ 134 w 377"/>
                                <a:gd name="T49" fmla="*/ 373 h 498"/>
                                <a:gd name="T50" fmla="*/ 11 w 377"/>
                                <a:gd name="T51" fmla="*/ 398 h 498"/>
                                <a:gd name="T52" fmla="*/ 29 w 377"/>
                                <a:gd name="T53" fmla="*/ 429 h 498"/>
                                <a:gd name="T54" fmla="*/ 54 w 377"/>
                                <a:gd name="T55" fmla="*/ 454 h 498"/>
                                <a:gd name="T56" fmla="*/ 85 w 377"/>
                                <a:gd name="T57" fmla="*/ 473 h 498"/>
                                <a:gd name="T58" fmla="*/ 118 w 377"/>
                                <a:gd name="T59" fmla="*/ 487 h 498"/>
                                <a:gd name="T60" fmla="*/ 155 w 377"/>
                                <a:gd name="T61" fmla="*/ 495 h 498"/>
                                <a:gd name="T62" fmla="*/ 190 w 377"/>
                                <a:gd name="T63" fmla="*/ 498 h 498"/>
                                <a:gd name="T64" fmla="*/ 257 w 377"/>
                                <a:gd name="T65" fmla="*/ 490 h 498"/>
                                <a:gd name="T66" fmla="*/ 291 w 377"/>
                                <a:gd name="T67" fmla="*/ 478 h 498"/>
                                <a:gd name="T68" fmla="*/ 320 w 377"/>
                                <a:gd name="T69" fmla="*/ 460 h 498"/>
                                <a:gd name="T70" fmla="*/ 342 w 377"/>
                                <a:gd name="T71" fmla="*/ 435 h 498"/>
                                <a:gd name="T72" fmla="*/ 361 w 377"/>
                                <a:gd name="T73" fmla="*/ 404 h 498"/>
                                <a:gd name="T74" fmla="*/ 372 w 377"/>
                                <a:gd name="T75" fmla="*/ 366 h 498"/>
                                <a:gd name="T76" fmla="*/ 376 w 377"/>
                                <a:gd name="T77" fmla="*/ 321 h 498"/>
                                <a:gd name="T78" fmla="*/ 193 w 377"/>
                                <a:gd name="T79" fmla="*/ 97 h 498"/>
                                <a:gd name="T80" fmla="*/ 223 w 377"/>
                                <a:gd name="T81" fmla="*/ 103 h 498"/>
                                <a:gd name="T82" fmla="*/ 247 w 377"/>
                                <a:gd name="T83" fmla="*/ 118 h 498"/>
                                <a:gd name="T84" fmla="*/ 261 w 377"/>
                                <a:gd name="T85" fmla="*/ 142 h 498"/>
                                <a:gd name="T86" fmla="*/ 265 w 377"/>
                                <a:gd name="T87" fmla="*/ 170 h 498"/>
                                <a:gd name="T88" fmla="*/ 261 w 377"/>
                                <a:gd name="T89" fmla="*/ 200 h 498"/>
                                <a:gd name="T90" fmla="*/ 247 w 377"/>
                                <a:gd name="T91" fmla="*/ 222 h 498"/>
                                <a:gd name="T92" fmla="*/ 223 w 377"/>
                                <a:gd name="T93" fmla="*/ 238 h 498"/>
                                <a:gd name="T94" fmla="*/ 193 w 377"/>
                                <a:gd name="T95" fmla="*/ 244 h 498"/>
                                <a:gd name="T96" fmla="*/ 160 w 377"/>
                                <a:gd name="T97" fmla="*/ 238 h 498"/>
                                <a:gd name="T98" fmla="*/ 138 w 377"/>
                                <a:gd name="T99" fmla="*/ 222 h 498"/>
                                <a:gd name="T100" fmla="*/ 124 w 377"/>
                                <a:gd name="T101" fmla="*/ 200 h 498"/>
                                <a:gd name="T102" fmla="*/ 118 w 377"/>
                                <a:gd name="T103" fmla="*/ 170 h 498"/>
                                <a:gd name="T104" fmla="*/ 124 w 377"/>
                                <a:gd name="T105" fmla="*/ 142 h 498"/>
                                <a:gd name="T106" fmla="*/ 138 w 377"/>
                                <a:gd name="T107" fmla="*/ 118 h 498"/>
                                <a:gd name="T108" fmla="*/ 160 w 377"/>
                                <a:gd name="T109" fmla="*/ 103 h 498"/>
                                <a:gd name="T110" fmla="*/ 193 w 377"/>
                                <a:gd name="T111" fmla="*/ 97 h 498"/>
                                <a:gd name="T112" fmla="*/ 0 w 377"/>
                                <a:gd name="T113" fmla="*/ 0 h 498"/>
                                <a:gd name="T114" fmla="*/ 377 w 377"/>
                                <a:gd name="T115" fmla="*/ 498 h 4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T112" t="T113" r="T114" b="T115"/>
                              <a:pathLst>
                                <a:path w="377" h="498">
                                  <a:moveTo>
                                    <a:pt x="377" y="10"/>
                                  </a:moveTo>
                                  <a:lnTo>
                                    <a:pt x="263" y="10"/>
                                  </a:lnTo>
                                  <a:lnTo>
                                    <a:pt x="263" y="45"/>
                                  </a:lnTo>
                                  <a:lnTo>
                                    <a:pt x="261" y="45"/>
                                  </a:lnTo>
                                  <a:lnTo>
                                    <a:pt x="256" y="37"/>
                                  </a:lnTo>
                                  <a:lnTo>
                                    <a:pt x="249" y="30"/>
                                  </a:lnTo>
                                  <a:lnTo>
                                    <a:pt x="242" y="24"/>
                                  </a:lnTo>
                                  <a:lnTo>
                                    <a:pt x="235" y="19"/>
                                  </a:lnTo>
                                  <a:lnTo>
                                    <a:pt x="228" y="14"/>
                                  </a:lnTo>
                                  <a:lnTo>
                                    <a:pt x="219" y="10"/>
                                  </a:lnTo>
                                  <a:lnTo>
                                    <a:pt x="211" y="7"/>
                                  </a:lnTo>
                                  <a:lnTo>
                                    <a:pt x="202" y="5"/>
                                  </a:lnTo>
                                  <a:lnTo>
                                    <a:pt x="184" y="0"/>
                                  </a:lnTo>
                                  <a:lnTo>
                                    <a:pt x="166" y="0"/>
                                  </a:lnTo>
                                  <a:lnTo>
                                    <a:pt x="148" y="0"/>
                                  </a:lnTo>
                                  <a:lnTo>
                                    <a:pt x="130" y="3"/>
                                  </a:lnTo>
                                  <a:lnTo>
                                    <a:pt x="114" y="7"/>
                                  </a:lnTo>
                                  <a:lnTo>
                                    <a:pt x="97" y="14"/>
                                  </a:lnTo>
                                  <a:lnTo>
                                    <a:pt x="83" y="21"/>
                                  </a:lnTo>
                                  <a:lnTo>
                                    <a:pt x="69" y="30"/>
                                  </a:lnTo>
                                  <a:lnTo>
                                    <a:pt x="57" y="41"/>
                                  </a:lnTo>
                                  <a:lnTo>
                                    <a:pt x="46" y="52"/>
                                  </a:lnTo>
                                  <a:lnTo>
                                    <a:pt x="36" y="65"/>
                                  </a:lnTo>
                                  <a:lnTo>
                                    <a:pt x="26" y="79"/>
                                  </a:lnTo>
                                  <a:lnTo>
                                    <a:pt x="19" y="93"/>
                                  </a:lnTo>
                                  <a:lnTo>
                                    <a:pt x="12" y="109"/>
                                  </a:lnTo>
                                  <a:lnTo>
                                    <a:pt x="7" y="124"/>
                                  </a:lnTo>
                                  <a:lnTo>
                                    <a:pt x="4" y="141"/>
                                  </a:lnTo>
                                  <a:lnTo>
                                    <a:pt x="1" y="158"/>
                                  </a:lnTo>
                                  <a:lnTo>
                                    <a:pt x="0" y="176"/>
                                  </a:lnTo>
                                  <a:lnTo>
                                    <a:pt x="1" y="193"/>
                                  </a:lnTo>
                                  <a:lnTo>
                                    <a:pt x="4" y="210"/>
                                  </a:lnTo>
                                  <a:lnTo>
                                    <a:pt x="7" y="225"/>
                                  </a:lnTo>
                                  <a:lnTo>
                                    <a:pt x="12" y="241"/>
                                  </a:lnTo>
                                  <a:lnTo>
                                    <a:pt x="18" y="256"/>
                                  </a:lnTo>
                                  <a:lnTo>
                                    <a:pt x="26" y="269"/>
                                  </a:lnTo>
                                  <a:lnTo>
                                    <a:pt x="35" y="281"/>
                                  </a:lnTo>
                                  <a:lnTo>
                                    <a:pt x="44" y="294"/>
                                  </a:lnTo>
                                  <a:lnTo>
                                    <a:pt x="56" y="304"/>
                                  </a:lnTo>
                                  <a:lnTo>
                                    <a:pt x="68" y="314"/>
                                  </a:lnTo>
                                  <a:lnTo>
                                    <a:pt x="81" y="322"/>
                                  </a:lnTo>
                                  <a:lnTo>
                                    <a:pt x="95" y="329"/>
                                  </a:lnTo>
                                  <a:lnTo>
                                    <a:pt x="110" y="335"/>
                                  </a:lnTo>
                                  <a:lnTo>
                                    <a:pt x="125" y="338"/>
                                  </a:lnTo>
                                  <a:lnTo>
                                    <a:pt x="142" y="341"/>
                                  </a:lnTo>
                                  <a:lnTo>
                                    <a:pt x="159" y="342"/>
                                  </a:lnTo>
                                  <a:lnTo>
                                    <a:pt x="180" y="341"/>
                                  </a:lnTo>
                                  <a:lnTo>
                                    <a:pt x="198" y="336"/>
                                  </a:lnTo>
                                  <a:lnTo>
                                    <a:pt x="216" y="331"/>
                                  </a:lnTo>
                                  <a:lnTo>
                                    <a:pt x="232" y="322"/>
                                  </a:lnTo>
                                  <a:lnTo>
                                    <a:pt x="247" y="311"/>
                                  </a:lnTo>
                                  <a:lnTo>
                                    <a:pt x="263" y="297"/>
                                  </a:lnTo>
                                  <a:lnTo>
                                    <a:pt x="263" y="312"/>
                                  </a:lnTo>
                                  <a:lnTo>
                                    <a:pt x="261" y="332"/>
                                  </a:lnTo>
                                  <a:lnTo>
                                    <a:pt x="260" y="349"/>
                                  </a:lnTo>
                                  <a:lnTo>
                                    <a:pt x="257" y="357"/>
                                  </a:lnTo>
                                  <a:lnTo>
                                    <a:pt x="256" y="364"/>
                                  </a:lnTo>
                                  <a:lnTo>
                                    <a:pt x="253" y="373"/>
                                  </a:lnTo>
                                  <a:lnTo>
                                    <a:pt x="249" y="378"/>
                                  </a:lnTo>
                                  <a:lnTo>
                                    <a:pt x="244" y="384"/>
                                  </a:lnTo>
                                  <a:lnTo>
                                    <a:pt x="239" y="390"/>
                                  </a:lnTo>
                                  <a:lnTo>
                                    <a:pt x="233" y="394"/>
                                  </a:lnTo>
                                  <a:lnTo>
                                    <a:pt x="226" y="398"/>
                                  </a:lnTo>
                                  <a:lnTo>
                                    <a:pt x="218" y="401"/>
                                  </a:lnTo>
                                  <a:lnTo>
                                    <a:pt x="209" y="404"/>
                                  </a:lnTo>
                                  <a:lnTo>
                                    <a:pt x="200" y="405"/>
                                  </a:lnTo>
                                  <a:lnTo>
                                    <a:pt x="188" y="405"/>
                                  </a:lnTo>
                                  <a:lnTo>
                                    <a:pt x="180" y="405"/>
                                  </a:lnTo>
                                  <a:lnTo>
                                    <a:pt x="172" y="404"/>
                                  </a:lnTo>
                                  <a:lnTo>
                                    <a:pt x="163" y="401"/>
                                  </a:lnTo>
                                  <a:lnTo>
                                    <a:pt x="156" y="398"/>
                                  </a:lnTo>
                                  <a:lnTo>
                                    <a:pt x="148" y="394"/>
                                  </a:lnTo>
                                  <a:lnTo>
                                    <a:pt x="142" y="388"/>
                                  </a:lnTo>
                                  <a:lnTo>
                                    <a:pt x="138" y="381"/>
                                  </a:lnTo>
                                  <a:lnTo>
                                    <a:pt x="134" y="373"/>
                                  </a:lnTo>
                                  <a:lnTo>
                                    <a:pt x="5" y="373"/>
                                  </a:lnTo>
                                  <a:lnTo>
                                    <a:pt x="8" y="386"/>
                                  </a:lnTo>
                                  <a:lnTo>
                                    <a:pt x="11" y="398"/>
                                  </a:lnTo>
                                  <a:lnTo>
                                    <a:pt x="16" y="408"/>
                                  </a:lnTo>
                                  <a:lnTo>
                                    <a:pt x="22" y="419"/>
                                  </a:lnTo>
                                  <a:lnTo>
                                    <a:pt x="29" y="429"/>
                                  </a:lnTo>
                                  <a:lnTo>
                                    <a:pt x="36" y="438"/>
                                  </a:lnTo>
                                  <a:lnTo>
                                    <a:pt x="44" y="446"/>
                                  </a:lnTo>
                                  <a:lnTo>
                                    <a:pt x="54" y="454"/>
                                  </a:lnTo>
                                  <a:lnTo>
                                    <a:pt x="64" y="461"/>
                                  </a:lnTo>
                                  <a:lnTo>
                                    <a:pt x="74" y="467"/>
                                  </a:lnTo>
                                  <a:lnTo>
                                    <a:pt x="85" y="473"/>
                                  </a:lnTo>
                                  <a:lnTo>
                                    <a:pt x="96" y="478"/>
                                  </a:lnTo>
                                  <a:lnTo>
                                    <a:pt x="107" y="483"/>
                                  </a:lnTo>
                                  <a:lnTo>
                                    <a:pt x="118" y="487"/>
                                  </a:lnTo>
                                  <a:lnTo>
                                    <a:pt x="131" y="490"/>
                                  </a:lnTo>
                                  <a:lnTo>
                                    <a:pt x="144" y="492"/>
                                  </a:lnTo>
                                  <a:lnTo>
                                    <a:pt x="155" y="495"/>
                                  </a:lnTo>
                                  <a:lnTo>
                                    <a:pt x="167" y="497"/>
                                  </a:lnTo>
                                  <a:lnTo>
                                    <a:pt x="179" y="497"/>
                                  </a:lnTo>
                                  <a:lnTo>
                                    <a:pt x="190" y="498"/>
                                  </a:lnTo>
                                  <a:lnTo>
                                    <a:pt x="218" y="497"/>
                                  </a:lnTo>
                                  <a:lnTo>
                                    <a:pt x="244" y="492"/>
                                  </a:lnTo>
                                  <a:lnTo>
                                    <a:pt x="257" y="490"/>
                                  </a:lnTo>
                                  <a:lnTo>
                                    <a:pt x="270" y="487"/>
                                  </a:lnTo>
                                  <a:lnTo>
                                    <a:pt x="281" y="483"/>
                                  </a:lnTo>
                                  <a:lnTo>
                                    <a:pt x="291" y="478"/>
                                  </a:lnTo>
                                  <a:lnTo>
                                    <a:pt x="302" y="473"/>
                                  </a:lnTo>
                                  <a:lnTo>
                                    <a:pt x="310" y="467"/>
                                  </a:lnTo>
                                  <a:lnTo>
                                    <a:pt x="320" y="460"/>
                                  </a:lnTo>
                                  <a:lnTo>
                                    <a:pt x="328" y="452"/>
                                  </a:lnTo>
                                  <a:lnTo>
                                    <a:pt x="335" y="445"/>
                                  </a:lnTo>
                                  <a:lnTo>
                                    <a:pt x="342" y="435"/>
                                  </a:lnTo>
                                  <a:lnTo>
                                    <a:pt x="349" y="425"/>
                                  </a:lnTo>
                                  <a:lnTo>
                                    <a:pt x="355" y="415"/>
                                  </a:lnTo>
                                  <a:lnTo>
                                    <a:pt x="361" y="404"/>
                                  </a:lnTo>
                                  <a:lnTo>
                                    <a:pt x="365" y="393"/>
                                  </a:lnTo>
                                  <a:lnTo>
                                    <a:pt x="368" y="380"/>
                                  </a:lnTo>
                                  <a:lnTo>
                                    <a:pt x="372" y="366"/>
                                  </a:lnTo>
                                  <a:lnTo>
                                    <a:pt x="373" y="352"/>
                                  </a:lnTo>
                                  <a:lnTo>
                                    <a:pt x="376" y="336"/>
                                  </a:lnTo>
                                  <a:lnTo>
                                    <a:pt x="376" y="321"/>
                                  </a:lnTo>
                                  <a:lnTo>
                                    <a:pt x="377" y="304"/>
                                  </a:lnTo>
                                  <a:lnTo>
                                    <a:pt x="377" y="10"/>
                                  </a:lnTo>
                                  <a:close/>
                                  <a:moveTo>
                                    <a:pt x="193" y="97"/>
                                  </a:moveTo>
                                  <a:lnTo>
                                    <a:pt x="204" y="99"/>
                                  </a:lnTo>
                                  <a:lnTo>
                                    <a:pt x="214" y="100"/>
                                  </a:lnTo>
                                  <a:lnTo>
                                    <a:pt x="223" y="103"/>
                                  </a:lnTo>
                                  <a:lnTo>
                                    <a:pt x="232" y="107"/>
                                  </a:lnTo>
                                  <a:lnTo>
                                    <a:pt x="240" y="113"/>
                                  </a:lnTo>
                                  <a:lnTo>
                                    <a:pt x="247" y="118"/>
                                  </a:lnTo>
                                  <a:lnTo>
                                    <a:pt x="253" y="125"/>
                                  </a:lnTo>
                                  <a:lnTo>
                                    <a:pt x="257" y="134"/>
                                  </a:lnTo>
                                  <a:lnTo>
                                    <a:pt x="261" y="142"/>
                                  </a:lnTo>
                                  <a:lnTo>
                                    <a:pt x="264" y="151"/>
                                  </a:lnTo>
                                  <a:lnTo>
                                    <a:pt x="265" y="161"/>
                                  </a:lnTo>
                                  <a:lnTo>
                                    <a:pt x="265" y="170"/>
                                  </a:lnTo>
                                  <a:lnTo>
                                    <a:pt x="265" y="180"/>
                                  </a:lnTo>
                                  <a:lnTo>
                                    <a:pt x="264" y="190"/>
                                  </a:lnTo>
                                  <a:lnTo>
                                    <a:pt x="261" y="200"/>
                                  </a:lnTo>
                                  <a:lnTo>
                                    <a:pt x="257" y="208"/>
                                  </a:lnTo>
                                  <a:lnTo>
                                    <a:pt x="253" y="215"/>
                                  </a:lnTo>
                                  <a:lnTo>
                                    <a:pt x="247" y="222"/>
                                  </a:lnTo>
                                  <a:lnTo>
                                    <a:pt x="240" y="228"/>
                                  </a:lnTo>
                                  <a:lnTo>
                                    <a:pt x="232" y="234"/>
                                  </a:lnTo>
                                  <a:lnTo>
                                    <a:pt x="223" y="238"/>
                                  </a:lnTo>
                                  <a:lnTo>
                                    <a:pt x="214" y="241"/>
                                  </a:lnTo>
                                  <a:lnTo>
                                    <a:pt x="204" y="244"/>
                                  </a:lnTo>
                                  <a:lnTo>
                                    <a:pt x="193" y="244"/>
                                  </a:lnTo>
                                  <a:lnTo>
                                    <a:pt x="181" y="244"/>
                                  </a:lnTo>
                                  <a:lnTo>
                                    <a:pt x="170" y="241"/>
                                  </a:lnTo>
                                  <a:lnTo>
                                    <a:pt x="160" y="238"/>
                                  </a:lnTo>
                                  <a:lnTo>
                                    <a:pt x="152" y="234"/>
                                  </a:lnTo>
                                  <a:lnTo>
                                    <a:pt x="145" y="228"/>
                                  </a:lnTo>
                                  <a:lnTo>
                                    <a:pt x="138" y="222"/>
                                  </a:lnTo>
                                  <a:lnTo>
                                    <a:pt x="132" y="215"/>
                                  </a:lnTo>
                                  <a:lnTo>
                                    <a:pt x="127" y="208"/>
                                  </a:lnTo>
                                  <a:lnTo>
                                    <a:pt x="124" y="200"/>
                                  </a:lnTo>
                                  <a:lnTo>
                                    <a:pt x="121" y="190"/>
                                  </a:lnTo>
                                  <a:lnTo>
                                    <a:pt x="118" y="180"/>
                                  </a:lnTo>
                                  <a:lnTo>
                                    <a:pt x="118" y="170"/>
                                  </a:lnTo>
                                  <a:lnTo>
                                    <a:pt x="118" y="161"/>
                                  </a:lnTo>
                                  <a:lnTo>
                                    <a:pt x="121" y="151"/>
                                  </a:lnTo>
                                  <a:lnTo>
                                    <a:pt x="124" y="142"/>
                                  </a:lnTo>
                                  <a:lnTo>
                                    <a:pt x="127" y="134"/>
                                  </a:lnTo>
                                  <a:lnTo>
                                    <a:pt x="132" y="125"/>
                                  </a:lnTo>
                                  <a:lnTo>
                                    <a:pt x="138" y="118"/>
                                  </a:lnTo>
                                  <a:lnTo>
                                    <a:pt x="145" y="113"/>
                                  </a:lnTo>
                                  <a:lnTo>
                                    <a:pt x="152" y="107"/>
                                  </a:lnTo>
                                  <a:lnTo>
                                    <a:pt x="160" y="103"/>
                                  </a:lnTo>
                                  <a:lnTo>
                                    <a:pt x="170" y="100"/>
                                  </a:lnTo>
                                  <a:lnTo>
                                    <a:pt x="181" y="99"/>
                                  </a:lnTo>
                                  <a:lnTo>
                                    <a:pt x="193"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Rectangle 184"/>
                          <wps:cNvSpPr>
                            <a:spLocks noChangeArrowheads="1"/>
                          </wps:cNvSpPr>
                          <wps:spPr bwMode="auto">
                            <a:xfrm>
                              <a:off x="2178" y="46"/>
                              <a:ext cx="11" cy="57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288" name="Group 210"/>
                        <wpg:cNvGrpSpPr>
                          <a:grpSpLocks/>
                        </wpg:cNvGrpSpPr>
                        <wpg:grpSpPr bwMode="auto">
                          <a:xfrm>
                            <a:off x="14503" y="1733"/>
                            <a:ext cx="32290" cy="2908"/>
                            <a:chOff x="2284" y="272"/>
                            <a:chExt cx="5085" cy="458"/>
                          </a:xfrm>
                        </wpg:grpSpPr>
                        <wps:wsp>
                          <wps:cNvPr id="289" name="Freeform 187"/>
                          <wps:cNvSpPr>
                            <a:spLocks noEditPoints="1"/>
                          </wps:cNvSpPr>
                          <wps:spPr bwMode="auto">
                            <a:xfrm>
                              <a:off x="2561" y="399"/>
                              <a:ext cx="260" cy="230"/>
                            </a:xfrm>
                            <a:custGeom>
                              <a:avLst/>
                              <a:gdLst>
                                <a:gd name="T0" fmla="*/ 327 w 778"/>
                                <a:gd name="T1" fmla="*/ 4 h 692"/>
                                <a:gd name="T2" fmla="*/ 240 w 778"/>
                                <a:gd name="T3" fmla="*/ 23 h 692"/>
                                <a:gd name="T4" fmla="*/ 162 w 778"/>
                                <a:gd name="T5" fmla="*/ 58 h 692"/>
                                <a:gd name="T6" fmla="*/ 95 w 778"/>
                                <a:gd name="T7" fmla="*/ 108 h 692"/>
                                <a:gd name="T8" fmla="*/ 44 w 778"/>
                                <a:gd name="T9" fmla="*/ 174 h 692"/>
                                <a:gd name="T10" fmla="*/ 11 w 778"/>
                                <a:gd name="T11" fmla="*/ 253 h 692"/>
                                <a:gd name="T12" fmla="*/ 0 w 778"/>
                                <a:gd name="T13" fmla="*/ 347 h 692"/>
                                <a:gd name="T14" fmla="*/ 11 w 778"/>
                                <a:gd name="T15" fmla="*/ 440 h 692"/>
                                <a:gd name="T16" fmla="*/ 44 w 778"/>
                                <a:gd name="T17" fmla="*/ 519 h 692"/>
                                <a:gd name="T18" fmla="*/ 96 w 778"/>
                                <a:gd name="T19" fmla="*/ 584 h 692"/>
                                <a:gd name="T20" fmla="*/ 162 w 778"/>
                                <a:gd name="T21" fmla="*/ 634 h 692"/>
                                <a:gd name="T22" fmla="*/ 240 w 778"/>
                                <a:gd name="T23" fmla="*/ 669 h 692"/>
                                <a:gd name="T24" fmla="*/ 327 w 778"/>
                                <a:gd name="T25" fmla="*/ 689 h 692"/>
                                <a:gd name="T26" fmla="*/ 419 w 778"/>
                                <a:gd name="T27" fmla="*/ 692 h 692"/>
                                <a:gd name="T28" fmla="*/ 509 w 778"/>
                                <a:gd name="T29" fmla="*/ 678 h 692"/>
                                <a:gd name="T30" fmla="*/ 590 w 778"/>
                                <a:gd name="T31" fmla="*/ 648 h 692"/>
                                <a:gd name="T32" fmla="*/ 661 w 778"/>
                                <a:gd name="T33" fmla="*/ 602 h 692"/>
                                <a:gd name="T34" fmla="*/ 717 w 778"/>
                                <a:gd name="T35" fmla="*/ 541 h 692"/>
                                <a:gd name="T36" fmla="*/ 757 w 778"/>
                                <a:gd name="T37" fmla="*/ 467 h 692"/>
                                <a:gd name="T38" fmla="*/ 776 w 778"/>
                                <a:gd name="T39" fmla="*/ 380 h 692"/>
                                <a:gd name="T40" fmla="*/ 772 w 778"/>
                                <a:gd name="T41" fmla="*/ 283 h 692"/>
                                <a:gd name="T42" fmla="*/ 747 w 778"/>
                                <a:gd name="T43" fmla="*/ 200 h 692"/>
                                <a:gd name="T44" fmla="*/ 701 w 778"/>
                                <a:gd name="T45" fmla="*/ 129 h 692"/>
                                <a:gd name="T46" fmla="*/ 639 w 778"/>
                                <a:gd name="T47" fmla="*/ 73 h 692"/>
                                <a:gd name="T48" fmla="*/ 565 w 778"/>
                                <a:gd name="T49" fmla="*/ 32 h 692"/>
                                <a:gd name="T50" fmla="*/ 480 w 778"/>
                                <a:gd name="T51" fmla="*/ 9 h 692"/>
                                <a:gd name="T52" fmla="*/ 389 w 778"/>
                                <a:gd name="T53" fmla="*/ 0 h 692"/>
                                <a:gd name="T54" fmla="*/ 432 w 778"/>
                                <a:gd name="T55" fmla="*/ 205 h 692"/>
                                <a:gd name="T56" fmla="*/ 460 w 778"/>
                                <a:gd name="T57" fmla="*/ 215 h 692"/>
                                <a:gd name="T58" fmla="*/ 498 w 778"/>
                                <a:gd name="T59" fmla="*/ 243 h 692"/>
                                <a:gd name="T60" fmla="*/ 526 w 778"/>
                                <a:gd name="T61" fmla="*/ 290 h 692"/>
                                <a:gd name="T62" fmla="*/ 536 w 778"/>
                                <a:gd name="T63" fmla="*/ 347 h 692"/>
                                <a:gd name="T64" fmla="*/ 526 w 778"/>
                                <a:gd name="T65" fmla="*/ 404 h 692"/>
                                <a:gd name="T66" fmla="*/ 498 w 778"/>
                                <a:gd name="T67" fmla="*/ 450 h 692"/>
                                <a:gd name="T68" fmla="*/ 452 w 778"/>
                                <a:gd name="T69" fmla="*/ 481 h 692"/>
                                <a:gd name="T70" fmla="*/ 389 w 778"/>
                                <a:gd name="T71" fmla="*/ 492 h 692"/>
                                <a:gd name="T72" fmla="*/ 335 w 778"/>
                                <a:gd name="T73" fmla="*/ 485 h 692"/>
                                <a:gd name="T74" fmla="*/ 309 w 778"/>
                                <a:gd name="T75" fmla="*/ 472 h 692"/>
                                <a:gd name="T76" fmla="*/ 268 w 778"/>
                                <a:gd name="T77" fmla="*/ 436 h 692"/>
                                <a:gd name="T78" fmla="*/ 246 w 778"/>
                                <a:gd name="T79" fmla="*/ 387 h 692"/>
                                <a:gd name="T80" fmla="*/ 242 w 778"/>
                                <a:gd name="T81" fmla="*/ 328 h 692"/>
                                <a:gd name="T82" fmla="*/ 258 w 778"/>
                                <a:gd name="T83" fmla="*/ 273 h 692"/>
                                <a:gd name="T84" fmla="*/ 293 w 778"/>
                                <a:gd name="T85" fmla="*/ 231 h 692"/>
                                <a:gd name="T86" fmla="*/ 326 w 778"/>
                                <a:gd name="T87" fmla="*/ 211 h 692"/>
                                <a:gd name="T88" fmla="*/ 366 w 778"/>
                                <a:gd name="T89" fmla="*/ 201 h 692"/>
                                <a:gd name="T90" fmla="*/ 0 w 778"/>
                                <a:gd name="T91" fmla="*/ 0 h 692"/>
                                <a:gd name="T92" fmla="*/ 778 w 778"/>
                                <a:gd name="T93" fmla="*/ 692 h 6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T90" t="T91" r="T92" b="T93"/>
                              <a:pathLst>
                                <a:path w="778" h="692">
                                  <a:moveTo>
                                    <a:pt x="389" y="0"/>
                                  </a:moveTo>
                                  <a:lnTo>
                                    <a:pt x="358" y="2"/>
                                  </a:lnTo>
                                  <a:lnTo>
                                    <a:pt x="327" y="4"/>
                                  </a:lnTo>
                                  <a:lnTo>
                                    <a:pt x="298" y="9"/>
                                  </a:lnTo>
                                  <a:lnTo>
                                    <a:pt x="268" y="14"/>
                                  </a:lnTo>
                                  <a:lnTo>
                                    <a:pt x="240" y="23"/>
                                  </a:lnTo>
                                  <a:lnTo>
                                    <a:pt x="212" y="32"/>
                                  </a:lnTo>
                                  <a:lnTo>
                                    <a:pt x="187" y="45"/>
                                  </a:lnTo>
                                  <a:lnTo>
                                    <a:pt x="162" y="58"/>
                                  </a:lnTo>
                                  <a:lnTo>
                                    <a:pt x="138" y="73"/>
                                  </a:lnTo>
                                  <a:lnTo>
                                    <a:pt x="116" y="90"/>
                                  </a:lnTo>
                                  <a:lnTo>
                                    <a:pt x="95" y="108"/>
                                  </a:lnTo>
                                  <a:lnTo>
                                    <a:pt x="77" y="129"/>
                                  </a:lnTo>
                                  <a:lnTo>
                                    <a:pt x="60" y="151"/>
                                  </a:lnTo>
                                  <a:lnTo>
                                    <a:pt x="44" y="174"/>
                                  </a:lnTo>
                                  <a:lnTo>
                                    <a:pt x="30" y="200"/>
                                  </a:lnTo>
                                  <a:lnTo>
                                    <a:pt x="19" y="225"/>
                                  </a:lnTo>
                                  <a:lnTo>
                                    <a:pt x="11" y="253"/>
                                  </a:lnTo>
                                  <a:lnTo>
                                    <a:pt x="5" y="283"/>
                                  </a:lnTo>
                                  <a:lnTo>
                                    <a:pt x="1" y="314"/>
                                  </a:lnTo>
                                  <a:lnTo>
                                    <a:pt x="0" y="347"/>
                                  </a:lnTo>
                                  <a:lnTo>
                                    <a:pt x="1" y="380"/>
                                  </a:lnTo>
                                  <a:lnTo>
                                    <a:pt x="5" y="411"/>
                                  </a:lnTo>
                                  <a:lnTo>
                                    <a:pt x="11" y="440"/>
                                  </a:lnTo>
                                  <a:lnTo>
                                    <a:pt x="19" y="468"/>
                                  </a:lnTo>
                                  <a:lnTo>
                                    <a:pt x="30" y="495"/>
                                  </a:lnTo>
                                  <a:lnTo>
                                    <a:pt x="44" y="519"/>
                                  </a:lnTo>
                                  <a:lnTo>
                                    <a:pt x="60" y="543"/>
                                  </a:lnTo>
                                  <a:lnTo>
                                    <a:pt x="77" y="564"/>
                                  </a:lnTo>
                                  <a:lnTo>
                                    <a:pt x="96" y="584"/>
                                  </a:lnTo>
                                  <a:lnTo>
                                    <a:pt x="116" y="603"/>
                                  </a:lnTo>
                                  <a:lnTo>
                                    <a:pt x="138" y="620"/>
                                  </a:lnTo>
                                  <a:lnTo>
                                    <a:pt x="162" y="634"/>
                                  </a:lnTo>
                                  <a:lnTo>
                                    <a:pt x="187" y="648"/>
                                  </a:lnTo>
                                  <a:lnTo>
                                    <a:pt x="214" y="659"/>
                                  </a:lnTo>
                                  <a:lnTo>
                                    <a:pt x="240" y="669"/>
                                  </a:lnTo>
                                  <a:lnTo>
                                    <a:pt x="268" y="678"/>
                                  </a:lnTo>
                                  <a:lnTo>
                                    <a:pt x="298" y="683"/>
                                  </a:lnTo>
                                  <a:lnTo>
                                    <a:pt x="327" y="689"/>
                                  </a:lnTo>
                                  <a:lnTo>
                                    <a:pt x="358" y="692"/>
                                  </a:lnTo>
                                  <a:lnTo>
                                    <a:pt x="389" y="692"/>
                                  </a:lnTo>
                                  <a:lnTo>
                                    <a:pt x="419" y="692"/>
                                  </a:lnTo>
                                  <a:lnTo>
                                    <a:pt x="450" y="689"/>
                                  </a:lnTo>
                                  <a:lnTo>
                                    <a:pt x="480" y="683"/>
                                  </a:lnTo>
                                  <a:lnTo>
                                    <a:pt x="509" y="678"/>
                                  </a:lnTo>
                                  <a:lnTo>
                                    <a:pt x="537" y="669"/>
                                  </a:lnTo>
                                  <a:lnTo>
                                    <a:pt x="565" y="659"/>
                                  </a:lnTo>
                                  <a:lnTo>
                                    <a:pt x="590" y="648"/>
                                  </a:lnTo>
                                  <a:lnTo>
                                    <a:pt x="615" y="634"/>
                                  </a:lnTo>
                                  <a:lnTo>
                                    <a:pt x="639" y="619"/>
                                  </a:lnTo>
                                  <a:lnTo>
                                    <a:pt x="661" y="602"/>
                                  </a:lnTo>
                                  <a:lnTo>
                                    <a:pt x="682" y="584"/>
                                  </a:lnTo>
                                  <a:lnTo>
                                    <a:pt x="701" y="564"/>
                                  </a:lnTo>
                                  <a:lnTo>
                                    <a:pt x="717" y="541"/>
                                  </a:lnTo>
                                  <a:lnTo>
                                    <a:pt x="733" y="519"/>
                                  </a:lnTo>
                                  <a:lnTo>
                                    <a:pt x="747" y="494"/>
                                  </a:lnTo>
                                  <a:lnTo>
                                    <a:pt x="757" y="467"/>
                                  </a:lnTo>
                                  <a:lnTo>
                                    <a:pt x="766" y="439"/>
                                  </a:lnTo>
                                  <a:lnTo>
                                    <a:pt x="772" y="411"/>
                                  </a:lnTo>
                                  <a:lnTo>
                                    <a:pt x="776" y="380"/>
                                  </a:lnTo>
                                  <a:lnTo>
                                    <a:pt x="778" y="347"/>
                                  </a:lnTo>
                                  <a:lnTo>
                                    <a:pt x="776" y="314"/>
                                  </a:lnTo>
                                  <a:lnTo>
                                    <a:pt x="772" y="283"/>
                                  </a:lnTo>
                                  <a:lnTo>
                                    <a:pt x="766" y="253"/>
                                  </a:lnTo>
                                  <a:lnTo>
                                    <a:pt x="757" y="225"/>
                                  </a:lnTo>
                                  <a:lnTo>
                                    <a:pt x="747" y="200"/>
                                  </a:lnTo>
                                  <a:lnTo>
                                    <a:pt x="733" y="174"/>
                                  </a:lnTo>
                                  <a:lnTo>
                                    <a:pt x="717" y="151"/>
                                  </a:lnTo>
                                  <a:lnTo>
                                    <a:pt x="701" y="129"/>
                                  </a:lnTo>
                                  <a:lnTo>
                                    <a:pt x="682" y="108"/>
                                  </a:lnTo>
                                  <a:lnTo>
                                    <a:pt x="661" y="90"/>
                                  </a:lnTo>
                                  <a:lnTo>
                                    <a:pt x="639" y="73"/>
                                  </a:lnTo>
                                  <a:lnTo>
                                    <a:pt x="615" y="58"/>
                                  </a:lnTo>
                                  <a:lnTo>
                                    <a:pt x="590" y="45"/>
                                  </a:lnTo>
                                  <a:lnTo>
                                    <a:pt x="565" y="32"/>
                                  </a:lnTo>
                                  <a:lnTo>
                                    <a:pt x="537" y="23"/>
                                  </a:lnTo>
                                  <a:lnTo>
                                    <a:pt x="509" y="14"/>
                                  </a:lnTo>
                                  <a:lnTo>
                                    <a:pt x="480" y="9"/>
                                  </a:lnTo>
                                  <a:lnTo>
                                    <a:pt x="450" y="4"/>
                                  </a:lnTo>
                                  <a:lnTo>
                                    <a:pt x="419" y="2"/>
                                  </a:lnTo>
                                  <a:lnTo>
                                    <a:pt x="389" y="0"/>
                                  </a:lnTo>
                                  <a:close/>
                                  <a:moveTo>
                                    <a:pt x="389" y="200"/>
                                  </a:moveTo>
                                  <a:lnTo>
                                    <a:pt x="411" y="201"/>
                                  </a:lnTo>
                                  <a:lnTo>
                                    <a:pt x="432" y="205"/>
                                  </a:lnTo>
                                  <a:lnTo>
                                    <a:pt x="442" y="208"/>
                                  </a:lnTo>
                                  <a:lnTo>
                                    <a:pt x="452" y="211"/>
                                  </a:lnTo>
                                  <a:lnTo>
                                    <a:pt x="460" y="215"/>
                                  </a:lnTo>
                                  <a:lnTo>
                                    <a:pt x="468" y="221"/>
                                  </a:lnTo>
                                  <a:lnTo>
                                    <a:pt x="484" y="231"/>
                                  </a:lnTo>
                                  <a:lnTo>
                                    <a:pt x="498" y="243"/>
                                  </a:lnTo>
                                  <a:lnTo>
                                    <a:pt x="509" y="257"/>
                                  </a:lnTo>
                                  <a:lnTo>
                                    <a:pt x="519" y="273"/>
                                  </a:lnTo>
                                  <a:lnTo>
                                    <a:pt x="526" y="290"/>
                                  </a:lnTo>
                                  <a:lnTo>
                                    <a:pt x="531" y="308"/>
                                  </a:lnTo>
                                  <a:lnTo>
                                    <a:pt x="536" y="328"/>
                                  </a:lnTo>
                                  <a:lnTo>
                                    <a:pt x="536" y="347"/>
                                  </a:lnTo>
                                  <a:lnTo>
                                    <a:pt x="536" y="367"/>
                                  </a:lnTo>
                                  <a:lnTo>
                                    <a:pt x="531" y="387"/>
                                  </a:lnTo>
                                  <a:lnTo>
                                    <a:pt x="526" y="404"/>
                                  </a:lnTo>
                                  <a:lnTo>
                                    <a:pt x="519" y="420"/>
                                  </a:lnTo>
                                  <a:lnTo>
                                    <a:pt x="509" y="436"/>
                                  </a:lnTo>
                                  <a:lnTo>
                                    <a:pt x="498" y="450"/>
                                  </a:lnTo>
                                  <a:lnTo>
                                    <a:pt x="484" y="463"/>
                                  </a:lnTo>
                                  <a:lnTo>
                                    <a:pt x="468" y="472"/>
                                  </a:lnTo>
                                  <a:lnTo>
                                    <a:pt x="452" y="481"/>
                                  </a:lnTo>
                                  <a:lnTo>
                                    <a:pt x="432" y="488"/>
                                  </a:lnTo>
                                  <a:lnTo>
                                    <a:pt x="411" y="491"/>
                                  </a:lnTo>
                                  <a:lnTo>
                                    <a:pt x="389" y="492"/>
                                  </a:lnTo>
                                  <a:lnTo>
                                    <a:pt x="366" y="491"/>
                                  </a:lnTo>
                                  <a:lnTo>
                                    <a:pt x="345" y="488"/>
                                  </a:lnTo>
                                  <a:lnTo>
                                    <a:pt x="335" y="485"/>
                                  </a:lnTo>
                                  <a:lnTo>
                                    <a:pt x="326" y="481"/>
                                  </a:lnTo>
                                  <a:lnTo>
                                    <a:pt x="317" y="477"/>
                                  </a:lnTo>
                                  <a:lnTo>
                                    <a:pt x="309" y="472"/>
                                  </a:lnTo>
                                  <a:lnTo>
                                    <a:pt x="293" y="463"/>
                                  </a:lnTo>
                                  <a:lnTo>
                                    <a:pt x="279" y="450"/>
                                  </a:lnTo>
                                  <a:lnTo>
                                    <a:pt x="268" y="436"/>
                                  </a:lnTo>
                                  <a:lnTo>
                                    <a:pt x="258" y="420"/>
                                  </a:lnTo>
                                  <a:lnTo>
                                    <a:pt x="252" y="404"/>
                                  </a:lnTo>
                                  <a:lnTo>
                                    <a:pt x="246" y="387"/>
                                  </a:lnTo>
                                  <a:lnTo>
                                    <a:pt x="242" y="367"/>
                                  </a:lnTo>
                                  <a:lnTo>
                                    <a:pt x="242" y="347"/>
                                  </a:lnTo>
                                  <a:lnTo>
                                    <a:pt x="242" y="328"/>
                                  </a:lnTo>
                                  <a:lnTo>
                                    <a:pt x="246" y="308"/>
                                  </a:lnTo>
                                  <a:lnTo>
                                    <a:pt x="252" y="290"/>
                                  </a:lnTo>
                                  <a:lnTo>
                                    <a:pt x="258" y="273"/>
                                  </a:lnTo>
                                  <a:lnTo>
                                    <a:pt x="268" y="257"/>
                                  </a:lnTo>
                                  <a:lnTo>
                                    <a:pt x="279" y="243"/>
                                  </a:lnTo>
                                  <a:lnTo>
                                    <a:pt x="293" y="231"/>
                                  </a:lnTo>
                                  <a:lnTo>
                                    <a:pt x="309" y="221"/>
                                  </a:lnTo>
                                  <a:lnTo>
                                    <a:pt x="317" y="215"/>
                                  </a:lnTo>
                                  <a:lnTo>
                                    <a:pt x="326" y="211"/>
                                  </a:lnTo>
                                  <a:lnTo>
                                    <a:pt x="335" y="208"/>
                                  </a:lnTo>
                                  <a:lnTo>
                                    <a:pt x="345" y="205"/>
                                  </a:lnTo>
                                  <a:lnTo>
                                    <a:pt x="366" y="201"/>
                                  </a:lnTo>
                                  <a:lnTo>
                                    <a:pt x="389" y="200"/>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90" name="Group 209"/>
                          <wpg:cNvGrpSpPr>
                            <a:grpSpLocks/>
                          </wpg:cNvGrpSpPr>
                          <wpg:grpSpPr bwMode="auto">
                            <a:xfrm>
                              <a:off x="2284" y="272"/>
                              <a:ext cx="5085" cy="458"/>
                              <a:chOff x="2284" y="272"/>
                              <a:chExt cx="5085" cy="458"/>
                            </a:xfrm>
                          </wpg:grpSpPr>
                          <wps:wsp>
                            <wps:cNvPr id="291" name="Freeform 186"/>
                            <wps:cNvSpPr>
                              <a:spLocks/>
                            </wps:cNvSpPr>
                            <wps:spPr bwMode="auto">
                              <a:xfrm>
                                <a:off x="2284" y="406"/>
                                <a:ext cx="274" cy="216"/>
                              </a:xfrm>
                              <a:custGeom>
                                <a:avLst/>
                                <a:gdLst>
                                  <a:gd name="T0" fmla="*/ 258 w 823"/>
                                  <a:gd name="T1" fmla="*/ 0 h 650"/>
                                  <a:gd name="T2" fmla="*/ 0 w 823"/>
                                  <a:gd name="T3" fmla="*/ 0 h 650"/>
                                  <a:gd name="T4" fmla="*/ 340 w 823"/>
                                  <a:gd name="T5" fmla="*/ 650 h 650"/>
                                  <a:gd name="T6" fmla="*/ 486 w 823"/>
                                  <a:gd name="T7" fmla="*/ 650 h 650"/>
                                  <a:gd name="T8" fmla="*/ 823 w 823"/>
                                  <a:gd name="T9" fmla="*/ 0 h 650"/>
                                  <a:gd name="T10" fmla="*/ 567 w 823"/>
                                  <a:gd name="T11" fmla="*/ 0 h 650"/>
                                  <a:gd name="T12" fmla="*/ 413 w 823"/>
                                  <a:gd name="T13" fmla="*/ 333 h 650"/>
                                  <a:gd name="T14" fmla="*/ 258 w 823"/>
                                  <a:gd name="T15" fmla="*/ 0 h 650"/>
                                  <a:gd name="T16" fmla="*/ 0 w 823"/>
                                  <a:gd name="T17" fmla="*/ 0 h 650"/>
                                  <a:gd name="T18" fmla="*/ 823 w 823"/>
                                  <a:gd name="T19" fmla="*/ 650 h 65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823" h="650">
                                    <a:moveTo>
                                      <a:pt x="258" y="0"/>
                                    </a:moveTo>
                                    <a:lnTo>
                                      <a:pt x="0" y="0"/>
                                    </a:lnTo>
                                    <a:lnTo>
                                      <a:pt x="340" y="650"/>
                                    </a:lnTo>
                                    <a:lnTo>
                                      <a:pt x="486" y="650"/>
                                    </a:lnTo>
                                    <a:lnTo>
                                      <a:pt x="823" y="0"/>
                                    </a:lnTo>
                                    <a:lnTo>
                                      <a:pt x="567" y="0"/>
                                    </a:lnTo>
                                    <a:lnTo>
                                      <a:pt x="413" y="333"/>
                                    </a:lnTo>
                                    <a:lnTo>
                                      <a:pt x="258" y="0"/>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Rectangle 188"/>
                            <wps:cNvSpPr>
                              <a:spLocks noChangeArrowheads="1"/>
                            </wps:cNvSpPr>
                            <wps:spPr bwMode="auto">
                              <a:xfrm>
                                <a:off x="2855" y="272"/>
                                <a:ext cx="77" cy="35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 name="Freeform 189"/>
                            <wps:cNvSpPr>
                              <a:spLocks/>
                            </wps:cNvSpPr>
                            <wps:spPr bwMode="auto">
                              <a:xfrm>
                                <a:off x="2982" y="272"/>
                                <a:ext cx="267" cy="350"/>
                              </a:xfrm>
                              <a:custGeom>
                                <a:avLst/>
                                <a:gdLst>
                                  <a:gd name="T0" fmla="*/ 229 w 802"/>
                                  <a:gd name="T1" fmla="*/ 0 h 1050"/>
                                  <a:gd name="T2" fmla="*/ 0 w 802"/>
                                  <a:gd name="T3" fmla="*/ 0 h 1050"/>
                                  <a:gd name="T4" fmla="*/ 0 w 802"/>
                                  <a:gd name="T5" fmla="*/ 1050 h 1050"/>
                                  <a:gd name="T6" fmla="*/ 229 w 802"/>
                                  <a:gd name="T7" fmla="*/ 1050 h 1050"/>
                                  <a:gd name="T8" fmla="*/ 229 w 802"/>
                                  <a:gd name="T9" fmla="*/ 785 h 1050"/>
                                  <a:gd name="T10" fmla="*/ 480 w 802"/>
                                  <a:gd name="T11" fmla="*/ 1050 h 1050"/>
                                  <a:gd name="T12" fmla="*/ 802 w 802"/>
                                  <a:gd name="T13" fmla="*/ 1050 h 1050"/>
                                  <a:gd name="T14" fmla="*/ 457 w 802"/>
                                  <a:gd name="T15" fmla="*/ 701 h 1050"/>
                                  <a:gd name="T16" fmla="*/ 781 w 802"/>
                                  <a:gd name="T17" fmla="*/ 400 h 1050"/>
                                  <a:gd name="T18" fmla="*/ 467 w 802"/>
                                  <a:gd name="T19" fmla="*/ 400 h 1050"/>
                                  <a:gd name="T20" fmla="*/ 229 w 802"/>
                                  <a:gd name="T21" fmla="*/ 635 h 1050"/>
                                  <a:gd name="T22" fmla="*/ 229 w 802"/>
                                  <a:gd name="T23" fmla="*/ 0 h 1050"/>
                                  <a:gd name="T24" fmla="*/ 0 w 802"/>
                                  <a:gd name="T25" fmla="*/ 0 h 1050"/>
                                  <a:gd name="T26" fmla="*/ 802 w 802"/>
                                  <a:gd name="T27" fmla="*/ 1050 h 10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802" h="1050">
                                    <a:moveTo>
                                      <a:pt x="229" y="0"/>
                                    </a:moveTo>
                                    <a:lnTo>
                                      <a:pt x="0" y="0"/>
                                    </a:lnTo>
                                    <a:lnTo>
                                      <a:pt x="0" y="1050"/>
                                    </a:lnTo>
                                    <a:lnTo>
                                      <a:pt x="229" y="1050"/>
                                    </a:lnTo>
                                    <a:lnTo>
                                      <a:pt x="229" y="785"/>
                                    </a:lnTo>
                                    <a:lnTo>
                                      <a:pt x="480" y="1050"/>
                                    </a:lnTo>
                                    <a:lnTo>
                                      <a:pt x="802" y="1050"/>
                                    </a:lnTo>
                                    <a:lnTo>
                                      <a:pt x="457" y="701"/>
                                    </a:lnTo>
                                    <a:lnTo>
                                      <a:pt x="781" y="400"/>
                                    </a:lnTo>
                                    <a:lnTo>
                                      <a:pt x="467" y="400"/>
                                    </a:lnTo>
                                    <a:lnTo>
                                      <a:pt x="229" y="635"/>
                                    </a:lnTo>
                                    <a:lnTo>
                                      <a:pt x="229" y="0"/>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190"/>
                            <wps:cNvSpPr>
                              <a:spLocks/>
                            </wps:cNvSpPr>
                            <wps:spPr bwMode="auto">
                              <a:xfrm>
                                <a:off x="3257" y="399"/>
                                <a:ext cx="188" cy="230"/>
                              </a:xfrm>
                              <a:custGeom>
                                <a:avLst/>
                                <a:gdLst>
                                  <a:gd name="T0" fmla="*/ 495 w 565"/>
                                  <a:gd name="T1" fmla="*/ 23 h 692"/>
                                  <a:gd name="T2" fmla="*/ 416 w 565"/>
                                  <a:gd name="T3" fmla="*/ 6 h 692"/>
                                  <a:gd name="T4" fmla="*/ 334 w 565"/>
                                  <a:gd name="T5" fmla="*/ 0 h 692"/>
                                  <a:gd name="T6" fmla="*/ 270 w 565"/>
                                  <a:gd name="T7" fmla="*/ 4 h 692"/>
                                  <a:gd name="T8" fmla="*/ 210 w 565"/>
                                  <a:gd name="T9" fmla="*/ 20 h 692"/>
                                  <a:gd name="T10" fmla="*/ 155 w 565"/>
                                  <a:gd name="T11" fmla="*/ 45 h 692"/>
                                  <a:gd name="T12" fmla="*/ 109 w 565"/>
                                  <a:gd name="T13" fmla="*/ 80 h 692"/>
                                  <a:gd name="T14" fmla="*/ 74 w 565"/>
                                  <a:gd name="T15" fmla="*/ 127 h 692"/>
                                  <a:gd name="T16" fmla="*/ 53 w 565"/>
                                  <a:gd name="T17" fmla="*/ 186 h 692"/>
                                  <a:gd name="T18" fmla="*/ 50 w 565"/>
                                  <a:gd name="T19" fmla="*/ 252 h 692"/>
                                  <a:gd name="T20" fmla="*/ 62 w 565"/>
                                  <a:gd name="T21" fmla="*/ 304 h 692"/>
                                  <a:gd name="T22" fmla="*/ 84 w 565"/>
                                  <a:gd name="T23" fmla="*/ 342 h 692"/>
                                  <a:gd name="T24" fmla="*/ 116 w 565"/>
                                  <a:gd name="T25" fmla="*/ 370 h 692"/>
                                  <a:gd name="T26" fmla="*/ 153 w 565"/>
                                  <a:gd name="T27" fmla="*/ 388 h 692"/>
                                  <a:gd name="T28" fmla="*/ 193 w 565"/>
                                  <a:gd name="T29" fmla="*/ 401 h 692"/>
                                  <a:gd name="T30" fmla="*/ 232 w 565"/>
                                  <a:gd name="T31" fmla="*/ 411 h 692"/>
                                  <a:gd name="T32" fmla="*/ 270 w 565"/>
                                  <a:gd name="T33" fmla="*/ 419 h 692"/>
                                  <a:gd name="T34" fmla="*/ 301 w 565"/>
                                  <a:gd name="T35" fmla="*/ 429 h 692"/>
                                  <a:gd name="T36" fmla="*/ 325 w 565"/>
                                  <a:gd name="T37" fmla="*/ 443 h 692"/>
                                  <a:gd name="T38" fmla="*/ 336 w 565"/>
                                  <a:gd name="T39" fmla="*/ 464 h 692"/>
                                  <a:gd name="T40" fmla="*/ 334 w 565"/>
                                  <a:gd name="T41" fmla="*/ 485 h 692"/>
                                  <a:gd name="T42" fmla="*/ 322 w 565"/>
                                  <a:gd name="T43" fmla="*/ 505 h 692"/>
                                  <a:gd name="T44" fmla="*/ 288 w 565"/>
                                  <a:gd name="T45" fmla="*/ 520 h 692"/>
                                  <a:gd name="T46" fmla="*/ 250 w 565"/>
                                  <a:gd name="T47" fmla="*/ 522 h 692"/>
                                  <a:gd name="T48" fmla="*/ 203 w 565"/>
                                  <a:gd name="T49" fmla="*/ 513 h 692"/>
                                  <a:gd name="T50" fmla="*/ 154 w 565"/>
                                  <a:gd name="T51" fmla="*/ 495 h 692"/>
                                  <a:gd name="T52" fmla="*/ 109 w 565"/>
                                  <a:gd name="T53" fmla="*/ 474 h 692"/>
                                  <a:gd name="T54" fmla="*/ 0 w 565"/>
                                  <a:gd name="T55" fmla="*/ 617 h 692"/>
                                  <a:gd name="T56" fmla="*/ 92 w 565"/>
                                  <a:gd name="T57" fmla="*/ 662 h 692"/>
                                  <a:gd name="T58" fmla="*/ 192 w 565"/>
                                  <a:gd name="T59" fmla="*/ 688 h 692"/>
                                  <a:gd name="T60" fmla="*/ 283 w 565"/>
                                  <a:gd name="T61" fmla="*/ 692 h 692"/>
                                  <a:gd name="T62" fmla="*/ 350 w 565"/>
                                  <a:gd name="T63" fmla="*/ 683 h 692"/>
                                  <a:gd name="T64" fmla="*/ 413 w 565"/>
                                  <a:gd name="T65" fmla="*/ 665 h 692"/>
                                  <a:gd name="T66" fmla="*/ 470 w 565"/>
                                  <a:gd name="T67" fmla="*/ 636 h 692"/>
                                  <a:gd name="T68" fmla="*/ 516 w 565"/>
                                  <a:gd name="T69" fmla="*/ 595 h 692"/>
                                  <a:gd name="T70" fmla="*/ 549 w 565"/>
                                  <a:gd name="T71" fmla="*/ 541 h 692"/>
                                  <a:gd name="T72" fmla="*/ 564 w 565"/>
                                  <a:gd name="T73" fmla="*/ 475 h 692"/>
                                  <a:gd name="T74" fmla="*/ 564 w 565"/>
                                  <a:gd name="T75" fmla="*/ 422 h 692"/>
                                  <a:gd name="T76" fmla="*/ 556 w 565"/>
                                  <a:gd name="T77" fmla="*/ 384 h 692"/>
                                  <a:gd name="T78" fmla="*/ 542 w 565"/>
                                  <a:gd name="T79" fmla="*/ 352 h 692"/>
                                  <a:gd name="T80" fmla="*/ 521 w 565"/>
                                  <a:gd name="T81" fmla="*/ 325 h 692"/>
                                  <a:gd name="T82" fmla="*/ 494 w 565"/>
                                  <a:gd name="T83" fmla="*/ 304 h 692"/>
                                  <a:gd name="T84" fmla="*/ 452 w 565"/>
                                  <a:gd name="T85" fmla="*/ 280 h 692"/>
                                  <a:gd name="T86" fmla="*/ 378 w 565"/>
                                  <a:gd name="T87" fmla="*/ 259 h 692"/>
                                  <a:gd name="T88" fmla="*/ 332 w 565"/>
                                  <a:gd name="T89" fmla="*/ 249 h 692"/>
                                  <a:gd name="T90" fmla="*/ 299 w 565"/>
                                  <a:gd name="T91" fmla="*/ 236 h 692"/>
                                  <a:gd name="T92" fmla="*/ 281 w 565"/>
                                  <a:gd name="T93" fmla="*/ 222 h 692"/>
                                  <a:gd name="T94" fmla="*/ 274 w 565"/>
                                  <a:gd name="T95" fmla="*/ 201 h 692"/>
                                  <a:gd name="T96" fmla="*/ 278 w 565"/>
                                  <a:gd name="T97" fmla="*/ 184 h 692"/>
                                  <a:gd name="T98" fmla="*/ 301 w 565"/>
                                  <a:gd name="T99" fmla="*/ 166 h 692"/>
                                  <a:gd name="T100" fmla="*/ 336 w 565"/>
                                  <a:gd name="T101" fmla="*/ 158 h 692"/>
                                  <a:gd name="T102" fmla="*/ 388 w 565"/>
                                  <a:gd name="T103" fmla="*/ 160 h 692"/>
                                  <a:gd name="T104" fmla="*/ 420 w 565"/>
                                  <a:gd name="T105" fmla="*/ 169 h 692"/>
                                  <a:gd name="T106" fmla="*/ 470 w 565"/>
                                  <a:gd name="T107" fmla="*/ 189 h 692"/>
                                  <a:gd name="T108" fmla="*/ 0 w 565"/>
                                  <a:gd name="T109" fmla="*/ 0 h 692"/>
                                  <a:gd name="T110" fmla="*/ 565 w 565"/>
                                  <a:gd name="T111" fmla="*/ 692 h 6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T108" t="T109" r="T110" b="T111"/>
                                <a:pathLst>
                                  <a:path w="565" h="692">
                                    <a:moveTo>
                                      <a:pt x="547" y="42"/>
                                    </a:moveTo>
                                    <a:lnTo>
                                      <a:pt x="522" y="31"/>
                                    </a:lnTo>
                                    <a:lnTo>
                                      <a:pt x="495" y="23"/>
                                    </a:lnTo>
                                    <a:lnTo>
                                      <a:pt x="469" y="16"/>
                                    </a:lnTo>
                                    <a:lnTo>
                                      <a:pt x="442" y="10"/>
                                    </a:lnTo>
                                    <a:lnTo>
                                      <a:pt x="416" y="6"/>
                                    </a:lnTo>
                                    <a:lnTo>
                                      <a:pt x="389" y="2"/>
                                    </a:lnTo>
                                    <a:lnTo>
                                      <a:pt x="361" y="0"/>
                                    </a:lnTo>
                                    <a:lnTo>
                                      <a:pt x="334" y="0"/>
                                    </a:lnTo>
                                    <a:lnTo>
                                      <a:pt x="312" y="0"/>
                                    </a:lnTo>
                                    <a:lnTo>
                                      <a:pt x="291" y="2"/>
                                    </a:lnTo>
                                    <a:lnTo>
                                      <a:pt x="270" y="4"/>
                                    </a:lnTo>
                                    <a:lnTo>
                                      <a:pt x="250" y="9"/>
                                    </a:lnTo>
                                    <a:lnTo>
                                      <a:pt x="229" y="14"/>
                                    </a:lnTo>
                                    <a:lnTo>
                                      <a:pt x="210" y="20"/>
                                    </a:lnTo>
                                    <a:lnTo>
                                      <a:pt x="190" y="27"/>
                                    </a:lnTo>
                                    <a:lnTo>
                                      <a:pt x="172" y="35"/>
                                    </a:lnTo>
                                    <a:lnTo>
                                      <a:pt x="155" y="45"/>
                                    </a:lnTo>
                                    <a:lnTo>
                                      <a:pt x="139" y="55"/>
                                    </a:lnTo>
                                    <a:lnTo>
                                      <a:pt x="123" y="68"/>
                                    </a:lnTo>
                                    <a:lnTo>
                                      <a:pt x="109" y="80"/>
                                    </a:lnTo>
                                    <a:lnTo>
                                      <a:pt x="95" y="94"/>
                                    </a:lnTo>
                                    <a:lnTo>
                                      <a:pt x="84" y="110"/>
                                    </a:lnTo>
                                    <a:lnTo>
                                      <a:pt x="74" y="127"/>
                                    </a:lnTo>
                                    <a:lnTo>
                                      <a:pt x="66" y="145"/>
                                    </a:lnTo>
                                    <a:lnTo>
                                      <a:pt x="59" y="165"/>
                                    </a:lnTo>
                                    <a:lnTo>
                                      <a:pt x="53" y="186"/>
                                    </a:lnTo>
                                    <a:lnTo>
                                      <a:pt x="50" y="207"/>
                                    </a:lnTo>
                                    <a:lnTo>
                                      <a:pt x="49" y="231"/>
                                    </a:lnTo>
                                    <a:lnTo>
                                      <a:pt x="50" y="252"/>
                                    </a:lnTo>
                                    <a:lnTo>
                                      <a:pt x="52" y="270"/>
                                    </a:lnTo>
                                    <a:lnTo>
                                      <a:pt x="56" y="288"/>
                                    </a:lnTo>
                                    <a:lnTo>
                                      <a:pt x="62" y="304"/>
                                    </a:lnTo>
                                    <a:lnTo>
                                      <a:pt x="69" y="318"/>
                                    </a:lnTo>
                                    <a:lnTo>
                                      <a:pt x="76" y="331"/>
                                    </a:lnTo>
                                    <a:lnTo>
                                      <a:pt x="84" y="342"/>
                                    </a:lnTo>
                                    <a:lnTo>
                                      <a:pt x="94" y="352"/>
                                    </a:lnTo>
                                    <a:lnTo>
                                      <a:pt x="105" y="361"/>
                                    </a:lnTo>
                                    <a:lnTo>
                                      <a:pt x="116" y="370"/>
                                    </a:lnTo>
                                    <a:lnTo>
                                      <a:pt x="127" y="377"/>
                                    </a:lnTo>
                                    <a:lnTo>
                                      <a:pt x="140" y="383"/>
                                    </a:lnTo>
                                    <a:lnTo>
                                      <a:pt x="153" y="388"/>
                                    </a:lnTo>
                                    <a:lnTo>
                                      <a:pt x="167" y="394"/>
                                    </a:lnTo>
                                    <a:lnTo>
                                      <a:pt x="179" y="398"/>
                                    </a:lnTo>
                                    <a:lnTo>
                                      <a:pt x="193" y="401"/>
                                    </a:lnTo>
                                    <a:lnTo>
                                      <a:pt x="206" y="405"/>
                                    </a:lnTo>
                                    <a:lnTo>
                                      <a:pt x="220" y="408"/>
                                    </a:lnTo>
                                    <a:lnTo>
                                      <a:pt x="232" y="411"/>
                                    </a:lnTo>
                                    <a:lnTo>
                                      <a:pt x="245" y="413"/>
                                    </a:lnTo>
                                    <a:lnTo>
                                      <a:pt x="257" y="416"/>
                                    </a:lnTo>
                                    <a:lnTo>
                                      <a:pt x="270" y="419"/>
                                    </a:lnTo>
                                    <a:lnTo>
                                      <a:pt x="281" y="422"/>
                                    </a:lnTo>
                                    <a:lnTo>
                                      <a:pt x="291" y="426"/>
                                    </a:lnTo>
                                    <a:lnTo>
                                      <a:pt x="301" y="429"/>
                                    </a:lnTo>
                                    <a:lnTo>
                                      <a:pt x="309" y="433"/>
                                    </a:lnTo>
                                    <a:lnTo>
                                      <a:pt x="318" y="437"/>
                                    </a:lnTo>
                                    <a:lnTo>
                                      <a:pt x="325" y="443"/>
                                    </a:lnTo>
                                    <a:lnTo>
                                      <a:pt x="329" y="450"/>
                                    </a:lnTo>
                                    <a:lnTo>
                                      <a:pt x="333" y="457"/>
                                    </a:lnTo>
                                    <a:lnTo>
                                      <a:pt x="336" y="464"/>
                                    </a:lnTo>
                                    <a:lnTo>
                                      <a:pt x="336" y="474"/>
                                    </a:lnTo>
                                    <a:lnTo>
                                      <a:pt x="336" y="480"/>
                                    </a:lnTo>
                                    <a:lnTo>
                                      <a:pt x="334" y="485"/>
                                    </a:lnTo>
                                    <a:lnTo>
                                      <a:pt x="332" y="491"/>
                                    </a:lnTo>
                                    <a:lnTo>
                                      <a:pt x="329" y="496"/>
                                    </a:lnTo>
                                    <a:lnTo>
                                      <a:pt x="322" y="505"/>
                                    </a:lnTo>
                                    <a:lnTo>
                                      <a:pt x="311" y="512"/>
                                    </a:lnTo>
                                    <a:lnTo>
                                      <a:pt x="299" y="516"/>
                                    </a:lnTo>
                                    <a:lnTo>
                                      <a:pt x="288" y="520"/>
                                    </a:lnTo>
                                    <a:lnTo>
                                      <a:pt x="276" y="522"/>
                                    </a:lnTo>
                                    <a:lnTo>
                                      <a:pt x="264" y="523"/>
                                    </a:lnTo>
                                    <a:lnTo>
                                      <a:pt x="250" y="522"/>
                                    </a:lnTo>
                                    <a:lnTo>
                                      <a:pt x="235" y="520"/>
                                    </a:lnTo>
                                    <a:lnTo>
                                      <a:pt x="218" y="517"/>
                                    </a:lnTo>
                                    <a:lnTo>
                                      <a:pt x="203" y="513"/>
                                    </a:lnTo>
                                    <a:lnTo>
                                      <a:pt x="186" y="508"/>
                                    </a:lnTo>
                                    <a:lnTo>
                                      <a:pt x="169" y="502"/>
                                    </a:lnTo>
                                    <a:lnTo>
                                      <a:pt x="154" y="495"/>
                                    </a:lnTo>
                                    <a:lnTo>
                                      <a:pt x="139" y="488"/>
                                    </a:lnTo>
                                    <a:lnTo>
                                      <a:pt x="123" y="481"/>
                                    </a:lnTo>
                                    <a:lnTo>
                                      <a:pt x="109" y="474"/>
                                    </a:lnTo>
                                    <a:lnTo>
                                      <a:pt x="95" y="465"/>
                                    </a:lnTo>
                                    <a:lnTo>
                                      <a:pt x="83" y="457"/>
                                    </a:lnTo>
                                    <a:lnTo>
                                      <a:pt x="0" y="617"/>
                                    </a:lnTo>
                                    <a:lnTo>
                                      <a:pt x="29" y="634"/>
                                    </a:lnTo>
                                    <a:lnTo>
                                      <a:pt x="60" y="650"/>
                                    </a:lnTo>
                                    <a:lnTo>
                                      <a:pt x="92" y="662"/>
                                    </a:lnTo>
                                    <a:lnTo>
                                      <a:pt x="125" y="674"/>
                                    </a:lnTo>
                                    <a:lnTo>
                                      <a:pt x="158" y="682"/>
                                    </a:lnTo>
                                    <a:lnTo>
                                      <a:pt x="192" y="688"/>
                                    </a:lnTo>
                                    <a:lnTo>
                                      <a:pt x="227" y="690"/>
                                    </a:lnTo>
                                    <a:lnTo>
                                      <a:pt x="260" y="692"/>
                                    </a:lnTo>
                                    <a:lnTo>
                                      <a:pt x="283" y="692"/>
                                    </a:lnTo>
                                    <a:lnTo>
                                      <a:pt x="305" y="690"/>
                                    </a:lnTo>
                                    <a:lnTo>
                                      <a:pt x="327" y="688"/>
                                    </a:lnTo>
                                    <a:lnTo>
                                      <a:pt x="350" y="683"/>
                                    </a:lnTo>
                                    <a:lnTo>
                                      <a:pt x="372" y="679"/>
                                    </a:lnTo>
                                    <a:lnTo>
                                      <a:pt x="393" y="672"/>
                                    </a:lnTo>
                                    <a:lnTo>
                                      <a:pt x="413" y="665"/>
                                    </a:lnTo>
                                    <a:lnTo>
                                      <a:pt x="432" y="657"/>
                                    </a:lnTo>
                                    <a:lnTo>
                                      <a:pt x="452" y="647"/>
                                    </a:lnTo>
                                    <a:lnTo>
                                      <a:pt x="470" y="636"/>
                                    </a:lnTo>
                                    <a:lnTo>
                                      <a:pt x="486" y="623"/>
                                    </a:lnTo>
                                    <a:lnTo>
                                      <a:pt x="501" y="609"/>
                                    </a:lnTo>
                                    <a:lnTo>
                                      <a:pt x="516" y="595"/>
                                    </a:lnTo>
                                    <a:lnTo>
                                      <a:pt x="528" y="578"/>
                                    </a:lnTo>
                                    <a:lnTo>
                                      <a:pt x="539" y="561"/>
                                    </a:lnTo>
                                    <a:lnTo>
                                      <a:pt x="549" y="541"/>
                                    </a:lnTo>
                                    <a:lnTo>
                                      <a:pt x="556" y="520"/>
                                    </a:lnTo>
                                    <a:lnTo>
                                      <a:pt x="561" y="499"/>
                                    </a:lnTo>
                                    <a:lnTo>
                                      <a:pt x="564" y="475"/>
                                    </a:lnTo>
                                    <a:lnTo>
                                      <a:pt x="565" y="450"/>
                                    </a:lnTo>
                                    <a:lnTo>
                                      <a:pt x="565" y="436"/>
                                    </a:lnTo>
                                    <a:lnTo>
                                      <a:pt x="564" y="422"/>
                                    </a:lnTo>
                                    <a:lnTo>
                                      <a:pt x="563" y="409"/>
                                    </a:lnTo>
                                    <a:lnTo>
                                      <a:pt x="560" y="397"/>
                                    </a:lnTo>
                                    <a:lnTo>
                                      <a:pt x="556" y="384"/>
                                    </a:lnTo>
                                    <a:lnTo>
                                      <a:pt x="551" y="373"/>
                                    </a:lnTo>
                                    <a:lnTo>
                                      <a:pt x="547" y="361"/>
                                    </a:lnTo>
                                    <a:lnTo>
                                      <a:pt x="542" y="352"/>
                                    </a:lnTo>
                                    <a:lnTo>
                                      <a:pt x="535" y="343"/>
                                    </a:lnTo>
                                    <a:lnTo>
                                      <a:pt x="528" y="333"/>
                                    </a:lnTo>
                                    <a:lnTo>
                                      <a:pt x="521" y="325"/>
                                    </a:lnTo>
                                    <a:lnTo>
                                      <a:pt x="512" y="318"/>
                                    </a:lnTo>
                                    <a:lnTo>
                                      <a:pt x="504" y="309"/>
                                    </a:lnTo>
                                    <a:lnTo>
                                      <a:pt x="494" y="304"/>
                                    </a:lnTo>
                                    <a:lnTo>
                                      <a:pt x="484" y="297"/>
                                    </a:lnTo>
                                    <a:lnTo>
                                      <a:pt x="474" y="291"/>
                                    </a:lnTo>
                                    <a:lnTo>
                                      <a:pt x="452" y="280"/>
                                    </a:lnTo>
                                    <a:lnTo>
                                      <a:pt x="430" y="271"/>
                                    </a:lnTo>
                                    <a:lnTo>
                                      <a:pt x="404" y="264"/>
                                    </a:lnTo>
                                    <a:lnTo>
                                      <a:pt x="378" y="259"/>
                                    </a:lnTo>
                                    <a:lnTo>
                                      <a:pt x="364" y="256"/>
                                    </a:lnTo>
                                    <a:lnTo>
                                      <a:pt x="348" y="253"/>
                                    </a:lnTo>
                                    <a:lnTo>
                                      <a:pt x="332" y="249"/>
                                    </a:lnTo>
                                    <a:lnTo>
                                      <a:pt x="315" y="243"/>
                                    </a:lnTo>
                                    <a:lnTo>
                                      <a:pt x="306" y="241"/>
                                    </a:lnTo>
                                    <a:lnTo>
                                      <a:pt x="299" y="236"/>
                                    </a:lnTo>
                                    <a:lnTo>
                                      <a:pt x="292" y="232"/>
                                    </a:lnTo>
                                    <a:lnTo>
                                      <a:pt x="287" y="228"/>
                                    </a:lnTo>
                                    <a:lnTo>
                                      <a:pt x="281" y="222"/>
                                    </a:lnTo>
                                    <a:lnTo>
                                      <a:pt x="277" y="217"/>
                                    </a:lnTo>
                                    <a:lnTo>
                                      <a:pt x="276" y="210"/>
                                    </a:lnTo>
                                    <a:lnTo>
                                      <a:pt x="274" y="201"/>
                                    </a:lnTo>
                                    <a:lnTo>
                                      <a:pt x="276" y="196"/>
                                    </a:lnTo>
                                    <a:lnTo>
                                      <a:pt x="277" y="190"/>
                                    </a:lnTo>
                                    <a:lnTo>
                                      <a:pt x="278" y="184"/>
                                    </a:lnTo>
                                    <a:lnTo>
                                      <a:pt x="283" y="180"/>
                                    </a:lnTo>
                                    <a:lnTo>
                                      <a:pt x="291" y="173"/>
                                    </a:lnTo>
                                    <a:lnTo>
                                      <a:pt x="301" y="166"/>
                                    </a:lnTo>
                                    <a:lnTo>
                                      <a:pt x="312" y="162"/>
                                    </a:lnTo>
                                    <a:lnTo>
                                      <a:pt x="325" y="159"/>
                                    </a:lnTo>
                                    <a:lnTo>
                                      <a:pt x="336" y="158"/>
                                    </a:lnTo>
                                    <a:lnTo>
                                      <a:pt x="347" y="158"/>
                                    </a:lnTo>
                                    <a:lnTo>
                                      <a:pt x="367" y="158"/>
                                    </a:lnTo>
                                    <a:lnTo>
                                      <a:pt x="388" y="160"/>
                                    </a:lnTo>
                                    <a:lnTo>
                                      <a:pt x="399" y="163"/>
                                    </a:lnTo>
                                    <a:lnTo>
                                      <a:pt x="410" y="166"/>
                                    </a:lnTo>
                                    <a:lnTo>
                                      <a:pt x="420" y="169"/>
                                    </a:lnTo>
                                    <a:lnTo>
                                      <a:pt x="431" y="172"/>
                                    </a:lnTo>
                                    <a:lnTo>
                                      <a:pt x="451" y="180"/>
                                    </a:lnTo>
                                    <a:lnTo>
                                      <a:pt x="470" y="189"/>
                                    </a:lnTo>
                                    <a:lnTo>
                                      <a:pt x="547" y="42"/>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Freeform 191"/>
                            <wps:cNvSpPr>
                              <a:spLocks/>
                            </wps:cNvSpPr>
                            <wps:spPr bwMode="auto">
                              <a:xfrm>
                                <a:off x="3472" y="399"/>
                                <a:ext cx="189" cy="230"/>
                              </a:xfrm>
                              <a:custGeom>
                                <a:avLst/>
                                <a:gdLst>
                                  <a:gd name="T0" fmla="*/ 496 w 566"/>
                                  <a:gd name="T1" fmla="*/ 23 h 692"/>
                                  <a:gd name="T2" fmla="*/ 416 w 566"/>
                                  <a:gd name="T3" fmla="*/ 6 h 692"/>
                                  <a:gd name="T4" fmla="*/ 335 w 566"/>
                                  <a:gd name="T5" fmla="*/ 0 h 692"/>
                                  <a:gd name="T6" fmla="*/ 271 w 566"/>
                                  <a:gd name="T7" fmla="*/ 4 h 692"/>
                                  <a:gd name="T8" fmla="*/ 210 w 566"/>
                                  <a:gd name="T9" fmla="*/ 20 h 692"/>
                                  <a:gd name="T10" fmla="*/ 156 w 566"/>
                                  <a:gd name="T11" fmla="*/ 45 h 692"/>
                                  <a:gd name="T12" fmla="*/ 110 w 566"/>
                                  <a:gd name="T13" fmla="*/ 80 h 692"/>
                                  <a:gd name="T14" fmla="*/ 75 w 566"/>
                                  <a:gd name="T15" fmla="*/ 127 h 692"/>
                                  <a:gd name="T16" fmla="*/ 54 w 566"/>
                                  <a:gd name="T17" fmla="*/ 186 h 692"/>
                                  <a:gd name="T18" fmla="*/ 51 w 566"/>
                                  <a:gd name="T19" fmla="*/ 252 h 692"/>
                                  <a:gd name="T20" fmla="*/ 62 w 566"/>
                                  <a:gd name="T21" fmla="*/ 304 h 692"/>
                                  <a:gd name="T22" fmla="*/ 84 w 566"/>
                                  <a:gd name="T23" fmla="*/ 342 h 692"/>
                                  <a:gd name="T24" fmla="*/ 117 w 566"/>
                                  <a:gd name="T25" fmla="*/ 370 h 692"/>
                                  <a:gd name="T26" fmla="*/ 153 w 566"/>
                                  <a:gd name="T27" fmla="*/ 388 h 692"/>
                                  <a:gd name="T28" fmla="*/ 194 w 566"/>
                                  <a:gd name="T29" fmla="*/ 401 h 692"/>
                                  <a:gd name="T30" fmla="*/ 233 w 566"/>
                                  <a:gd name="T31" fmla="*/ 411 h 692"/>
                                  <a:gd name="T32" fmla="*/ 271 w 566"/>
                                  <a:gd name="T33" fmla="*/ 419 h 692"/>
                                  <a:gd name="T34" fmla="*/ 301 w 566"/>
                                  <a:gd name="T35" fmla="*/ 429 h 692"/>
                                  <a:gd name="T36" fmla="*/ 324 w 566"/>
                                  <a:gd name="T37" fmla="*/ 443 h 692"/>
                                  <a:gd name="T38" fmla="*/ 336 w 566"/>
                                  <a:gd name="T39" fmla="*/ 464 h 692"/>
                                  <a:gd name="T40" fmla="*/ 335 w 566"/>
                                  <a:gd name="T41" fmla="*/ 485 h 692"/>
                                  <a:gd name="T42" fmla="*/ 322 w 566"/>
                                  <a:gd name="T43" fmla="*/ 505 h 692"/>
                                  <a:gd name="T44" fmla="*/ 289 w 566"/>
                                  <a:gd name="T45" fmla="*/ 520 h 692"/>
                                  <a:gd name="T46" fmla="*/ 250 w 566"/>
                                  <a:gd name="T47" fmla="*/ 522 h 692"/>
                                  <a:gd name="T48" fmla="*/ 203 w 566"/>
                                  <a:gd name="T49" fmla="*/ 513 h 692"/>
                                  <a:gd name="T50" fmla="*/ 154 w 566"/>
                                  <a:gd name="T51" fmla="*/ 495 h 692"/>
                                  <a:gd name="T52" fmla="*/ 110 w 566"/>
                                  <a:gd name="T53" fmla="*/ 474 h 692"/>
                                  <a:gd name="T54" fmla="*/ 0 w 566"/>
                                  <a:gd name="T55" fmla="*/ 617 h 692"/>
                                  <a:gd name="T56" fmla="*/ 93 w 566"/>
                                  <a:gd name="T57" fmla="*/ 662 h 692"/>
                                  <a:gd name="T58" fmla="*/ 192 w 566"/>
                                  <a:gd name="T59" fmla="*/ 688 h 692"/>
                                  <a:gd name="T60" fmla="*/ 283 w 566"/>
                                  <a:gd name="T61" fmla="*/ 692 h 692"/>
                                  <a:gd name="T62" fmla="*/ 350 w 566"/>
                                  <a:gd name="T63" fmla="*/ 683 h 692"/>
                                  <a:gd name="T64" fmla="*/ 413 w 566"/>
                                  <a:gd name="T65" fmla="*/ 665 h 692"/>
                                  <a:gd name="T66" fmla="*/ 469 w 566"/>
                                  <a:gd name="T67" fmla="*/ 636 h 692"/>
                                  <a:gd name="T68" fmla="*/ 515 w 566"/>
                                  <a:gd name="T69" fmla="*/ 595 h 692"/>
                                  <a:gd name="T70" fmla="*/ 549 w 566"/>
                                  <a:gd name="T71" fmla="*/ 541 h 692"/>
                                  <a:gd name="T72" fmla="*/ 564 w 566"/>
                                  <a:gd name="T73" fmla="*/ 475 h 692"/>
                                  <a:gd name="T74" fmla="*/ 564 w 566"/>
                                  <a:gd name="T75" fmla="*/ 422 h 692"/>
                                  <a:gd name="T76" fmla="*/ 556 w 566"/>
                                  <a:gd name="T77" fmla="*/ 384 h 692"/>
                                  <a:gd name="T78" fmla="*/ 541 w 566"/>
                                  <a:gd name="T79" fmla="*/ 352 h 692"/>
                                  <a:gd name="T80" fmla="*/ 521 w 566"/>
                                  <a:gd name="T81" fmla="*/ 325 h 692"/>
                                  <a:gd name="T82" fmla="*/ 494 w 566"/>
                                  <a:gd name="T83" fmla="*/ 304 h 692"/>
                                  <a:gd name="T84" fmla="*/ 452 w 566"/>
                                  <a:gd name="T85" fmla="*/ 280 h 692"/>
                                  <a:gd name="T86" fmla="*/ 378 w 566"/>
                                  <a:gd name="T87" fmla="*/ 259 h 692"/>
                                  <a:gd name="T88" fmla="*/ 332 w 566"/>
                                  <a:gd name="T89" fmla="*/ 249 h 692"/>
                                  <a:gd name="T90" fmla="*/ 300 w 566"/>
                                  <a:gd name="T91" fmla="*/ 236 h 692"/>
                                  <a:gd name="T92" fmla="*/ 282 w 566"/>
                                  <a:gd name="T93" fmla="*/ 222 h 692"/>
                                  <a:gd name="T94" fmla="*/ 275 w 566"/>
                                  <a:gd name="T95" fmla="*/ 201 h 692"/>
                                  <a:gd name="T96" fmla="*/ 279 w 566"/>
                                  <a:gd name="T97" fmla="*/ 184 h 692"/>
                                  <a:gd name="T98" fmla="*/ 301 w 566"/>
                                  <a:gd name="T99" fmla="*/ 166 h 692"/>
                                  <a:gd name="T100" fmla="*/ 336 w 566"/>
                                  <a:gd name="T101" fmla="*/ 158 h 692"/>
                                  <a:gd name="T102" fmla="*/ 388 w 566"/>
                                  <a:gd name="T103" fmla="*/ 160 h 692"/>
                                  <a:gd name="T104" fmla="*/ 420 w 566"/>
                                  <a:gd name="T105" fmla="*/ 169 h 692"/>
                                  <a:gd name="T106" fmla="*/ 471 w 566"/>
                                  <a:gd name="T107" fmla="*/ 189 h 692"/>
                                  <a:gd name="T108" fmla="*/ 0 w 566"/>
                                  <a:gd name="T109" fmla="*/ 0 h 692"/>
                                  <a:gd name="T110" fmla="*/ 566 w 566"/>
                                  <a:gd name="T111" fmla="*/ 692 h 6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T108" t="T109" r="T110" b="T111"/>
                                <a:pathLst>
                                  <a:path w="566" h="692">
                                    <a:moveTo>
                                      <a:pt x="548" y="42"/>
                                    </a:moveTo>
                                    <a:lnTo>
                                      <a:pt x="522" y="31"/>
                                    </a:lnTo>
                                    <a:lnTo>
                                      <a:pt x="496" y="23"/>
                                    </a:lnTo>
                                    <a:lnTo>
                                      <a:pt x="469" y="16"/>
                                    </a:lnTo>
                                    <a:lnTo>
                                      <a:pt x="443" y="10"/>
                                    </a:lnTo>
                                    <a:lnTo>
                                      <a:pt x="416" y="6"/>
                                    </a:lnTo>
                                    <a:lnTo>
                                      <a:pt x="389" y="2"/>
                                    </a:lnTo>
                                    <a:lnTo>
                                      <a:pt x="362" y="0"/>
                                    </a:lnTo>
                                    <a:lnTo>
                                      <a:pt x="335" y="0"/>
                                    </a:lnTo>
                                    <a:lnTo>
                                      <a:pt x="313" y="0"/>
                                    </a:lnTo>
                                    <a:lnTo>
                                      <a:pt x="292" y="2"/>
                                    </a:lnTo>
                                    <a:lnTo>
                                      <a:pt x="271" y="4"/>
                                    </a:lnTo>
                                    <a:lnTo>
                                      <a:pt x="251" y="9"/>
                                    </a:lnTo>
                                    <a:lnTo>
                                      <a:pt x="230" y="14"/>
                                    </a:lnTo>
                                    <a:lnTo>
                                      <a:pt x="210" y="20"/>
                                    </a:lnTo>
                                    <a:lnTo>
                                      <a:pt x="191" y="27"/>
                                    </a:lnTo>
                                    <a:lnTo>
                                      <a:pt x="173" y="35"/>
                                    </a:lnTo>
                                    <a:lnTo>
                                      <a:pt x="156" y="45"/>
                                    </a:lnTo>
                                    <a:lnTo>
                                      <a:pt x="139" y="55"/>
                                    </a:lnTo>
                                    <a:lnTo>
                                      <a:pt x="124" y="68"/>
                                    </a:lnTo>
                                    <a:lnTo>
                                      <a:pt x="110" y="80"/>
                                    </a:lnTo>
                                    <a:lnTo>
                                      <a:pt x="96" y="94"/>
                                    </a:lnTo>
                                    <a:lnTo>
                                      <a:pt x="84" y="110"/>
                                    </a:lnTo>
                                    <a:lnTo>
                                      <a:pt x="75" y="127"/>
                                    </a:lnTo>
                                    <a:lnTo>
                                      <a:pt x="66" y="145"/>
                                    </a:lnTo>
                                    <a:lnTo>
                                      <a:pt x="59" y="165"/>
                                    </a:lnTo>
                                    <a:lnTo>
                                      <a:pt x="54" y="186"/>
                                    </a:lnTo>
                                    <a:lnTo>
                                      <a:pt x="51" y="207"/>
                                    </a:lnTo>
                                    <a:lnTo>
                                      <a:pt x="49" y="231"/>
                                    </a:lnTo>
                                    <a:lnTo>
                                      <a:pt x="51" y="252"/>
                                    </a:lnTo>
                                    <a:lnTo>
                                      <a:pt x="52" y="270"/>
                                    </a:lnTo>
                                    <a:lnTo>
                                      <a:pt x="56" y="288"/>
                                    </a:lnTo>
                                    <a:lnTo>
                                      <a:pt x="62" y="304"/>
                                    </a:lnTo>
                                    <a:lnTo>
                                      <a:pt x="69" y="318"/>
                                    </a:lnTo>
                                    <a:lnTo>
                                      <a:pt x="76" y="331"/>
                                    </a:lnTo>
                                    <a:lnTo>
                                      <a:pt x="84" y="342"/>
                                    </a:lnTo>
                                    <a:lnTo>
                                      <a:pt x="94" y="352"/>
                                    </a:lnTo>
                                    <a:lnTo>
                                      <a:pt x="105" y="361"/>
                                    </a:lnTo>
                                    <a:lnTo>
                                      <a:pt x="117" y="370"/>
                                    </a:lnTo>
                                    <a:lnTo>
                                      <a:pt x="128" y="377"/>
                                    </a:lnTo>
                                    <a:lnTo>
                                      <a:pt x="140" y="383"/>
                                    </a:lnTo>
                                    <a:lnTo>
                                      <a:pt x="153" y="388"/>
                                    </a:lnTo>
                                    <a:lnTo>
                                      <a:pt x="167" y="394"/>
                                    </a:lnTo>
                                    <a:lnTo>
                                      <a:pt x="180" y="398"/>
                                    </a:lnTo>
                                    <a:lnTo>
                                      <a:pt x="194" y="401"/>
                                    </a:lnTo>
                                    <a:lnTo>
                                      <a:pt x="206" y="405"/>
                                    </a:lnTo>
                                    <a:lnTo>
                                      <a:pt x="220" y="408"/>
                                    </a:lnTo>
                                    <a:lnTo>
                                      <a:pt x="233" y="411"/>
                                    </a:lnTo>
                                    <a:lnTo>
                                      <a:pt x="245" y="413"/>
                                    </a:lnTo>
                                    <a:lnTo>
                                      <a:pt x="258" y="416"/>
                                    </a:lnTo>
                                    <a:lnTo>
                                      <a:pt x="271" y="419"/>
                                    </a:lnTo>
                                    <a:lnTo>
                                      <a:pt x="282" y="422"/>
                                    </a:lnTo>
                                    <a:lnTo>
                                      <a:pt x="292" y="426"/>
                                    </a:lnTo>
                                    <a:lnTo>
                                      <a:pt x="301" y="429"/>
                                    </a:lnTo>
                                    <a:lnTo>
                                      <a:pt x="310" y="433"/>
                                    </a:lnTo>
                                    <a:lnTo>
                                      <a:pt x="318" y="437"/>
                                    </a:lnTo>
                                    <a:lnTo>
                                      <a:pt x="324" y="443"/>
                                    </a:lnTo>
                                    <a:lnTo>
                                      <a:pt x="329" y="450"/>
                                    </a:lnTo>
                                    <a:lnTo>
                                      <a:pt x="334" y="457"/>
                                    </a:lnTo>
                                    <a:lnTo>
                                      <a:pt x="336" y="464"/>
                                    </a:lnTo>
                                    <a:lnTo>
                                      <a:pt x="336" y="474"/>
                                    </a:lnTo>
                                    <a:lnTo>
                                      <a:pt x="336" y="480"/>
                                    </a:lnTo>
                                    <a:lnTo>
                                      <a:pt x="335" y="485"/>
                                    </a:lnTo>
                                    <a:lnTo>
                                      <a:pt x="332" y="491"/>
                                    </a:lnTo>
                                    <a:lnTo>
                                      <a:pt x="329" y="496"/>
                                    </a:lnTo>
                                    <a:lnTo>
                                      <a:pt x="322" y="505"/>
                                    </a:lnTo>
                                    <a:lnTo>
                                      <a:pt x="311" y="512"/>
                                    </a:lnTo>
                                    <a:lnTo>
                                      <a:pt x="300" y="516"/>
                                    </a:lnTo>
                                    <a:lnTo>
                                      <a:pt x="289" y="520"/>
                                    </a:lnTo>
                                    <a:lnTo>
                                      <a:pt x="276" y="522"/>
                                    </a:lnTo>
                                    <a:lnTo>
                                      <a:pt x="265" y="523"/>
                                    </a:lnTo>
                                    <a:lnTo>
                                      <a:pt x="250" y="522"/>
                                    </a:lnTo>
                                    <a:lnTo>
                                      <a:pt x="236" y="520"/>
                                    </a:lnTo>
                                    <a:lnTo>
                                      <a:pt x="219" y="517"/>
                                    </a:lnTo>
                                    <a:lnTo>
                                      <a:pt x="203" y="513"/>
                                    </a:lnTo>
                                    <a:lnTo>
                                      <a:pt x="187" y="508"/>
                                    </a:lnTo>
                                    <a:lnTo>
                                      <a:pt x="170" y="502"/>
                                    </a:lnTo>
                                    <a:lnTo>
                                      <a:pt x="154" y="495"/>
                                    </a:lnTo>
                                    <a:lnTo>
                                      <a:pt x="139" y="488"/>
                                    </a:lnTo>
                                    <a:lnTo>
                                      <a:pt x="124" y="481"/>
                                    </a:lnTo>
                                    <a:lnTo>
                                      <a:pt x="110" y="474"/>
                                    </a:lnTo>
                                    <a:lnTo>
                                      <a:pt x="96" y="465"/>
                                    </a:lnTo>
                                    <a:lnTo>
                                      <a:pt x="83" y="457"/>
                                    </a:lnTo>
                                    <a:lnTo>
                                      <a:pt x="0" y="617"/>
                                    </a:lnTo>
                                    <a:lnTo>
                                      <a:pt x="30" y="634"/>
                                    </a:lnTo>
                                    <a:lnTo>
                                      <a:pt x="61" y="650"/>
                                    </a:lnTo>
                                    <a:lnTo>
                                      <a:pt x="93" y="662"/>
                                    </a:lnTo>
                                    <a:lnTo>
                                      <a:pt x="125" y="674"/>
                                    </a:lnTo>
                                    <a:lnTo>
                                      <a:pt x="159" y="682"/>
                                    </a:lnTo>
                                    <a:lnTo>
                                      <a:pt x="192" y="688"/>
                                    </a:lnTo>
                                    <a:lnTo>
                                      <a:pt x="227" y="690"/>
                                    </a:lnTo>
                                    <a:lnTo>
                                      <a:pt x="261" y="692"/>
                                    </a:lnTo>
                                    <a:lnTo>
                                      <a:pt x="283" y="692"/>
                                    </a:lnTo>
                                    <a:lnTo>
                                      <a:pt x="306" y="690"/>
                                    </a:lnTo>
                                    <a:lnTo>
                                      <a:pt x="328" y="688"/>
                                    </a:lnTo>
                                    <a:lnTo>
                                      <a:pt x="350" y="683"/>
                                    </a:lnTo>
                                    <a:lnTo>
                                      <a:pt x="373" y="679"/>
                                    </a:lnTo>
                                    <a:lnTo>
                                      <a:pt x="394" y="672"/>
                                    </a:lnTo>
                                    <a:lnTo>
                                      <a:pt x="413" y="665"/>
                                    </a:lnTo>
                                    <a:lnTo>
                                      <a:pt x="433" y="657"/>
                                    </a:lnTo>
                                    <a:lnTo>
                                      <a:pt x="452" y="647"/>
                                    </a:lnTo>
                                    <a:lnTo>
                                      <a:pt x="469" y="636"/>
                                    </a:lnTo>
                                    <a:lnTo>
                                      <a:pt x="486" y="623"/>
                                    </a:lnTo>
                                    <a:lnTo>
                                      <a:pt x="501" y="609"/>
                                    </a:lnTo>
                                    <a:lnTo>
                                      <a:pt x="515" y="595"/>
                                    </a:lnTo>
                                    <a:lnTo>
                                      <a:pt x="528" y="578"/>
                                    </a:lnTo>
                                    <a:lnTo>
                                      <a:pt x="539" y="561"/>
                                    </a:lnTo>
                                    <a:lnTo>
                                      <a:pt x="549" y="541"/>
                                    </a:lnTo>
                                    <a:lnTo>
                                      <a:pt x="556" y="520"/>
                                    </a:lnTo>
                                    <a:lnTo>
                                      <a:pt x="562" y="499"/>
                                    </a:lnTo>
                                    <a:lnTo>
                                      <a:pt x="564" y="475"/>
                                    </a:lnTo>
                                    <a:lnTo>
                                      <a:pt x="566" y="450"/>
                                    </a:lnTo>
                                    <a:lnTo>
                                      <a:pt x="566" y="436"/>
                                    </a:lnTo>
                                    <a:lnTo>
                                      <a:pt x="564" y="422"/>
                                    </a:lnTo>
                                    <a:lnTo>
                                      <a:pt x="563" y="409"/>
                                    </a:lnTo>
                                    <a:lnTo>
                                      <a:pt x="560" y="397"/>
                                    </a:lnTo>
                                    <a:lnTo>
                                      <a:pt x="556" y="384"/>
                                    </a:lnTo>
                                    <a:lnTo>
                                      <a:pt x="552" y="373"/>
                                    </a:lnTo>
                                    <a:lnTo>
                                      <a:pt x="548" y="361"/>
                                    </a:lnTo>
                                    <a:lnTo>
                                      <a:pt x="541" y="352"/>
                                    </a:lnTo>
                                    <a:lnTo>
                                      <a:pt x="535" y="343"/>
                                    </a:lnTo>
                                    <a:lnTo>
                                      <a:pt x="528" y="333"/>
                                    </a:lnTo>
                                    <a:lnTo>
                                      <a:pt x="521" y="325"/>
                                    </a:lnTo>
                                    <a:lnTo>
                                      <a:pt x="513" y="318"/>
                                    </a:lnTo>
                                    <a:lnTo>
                                      <a:pt x="504" y="309"/>
                                    </a:lnTo>
                                    <a:lnTo>
                                      <a:pt x="494" y="304"/>
                                    </a:lnTo>
                                    <a:lnTo>
                                      <a:pt x="485" y="297"/>
                                    </a:lnTo>
                                    <a:lnTo>
                                      <a:pt x="475" y="291"/>
                                    </a:lnTo>
                                    <a:lnTo>
                                      <a:pt x="452" y="280"/>
                                    </a:lnTo>
                                    <a:lnTo>
                                      <a:pt x="430" y="271"/>
                                    </a:lnTo>
                                    <a:lnTo>
                                      <a:pt x="405" y="264"/>
                                    </a:lnTo>
                                    <a:lnTo>
                                      <a:pt x="378" y="259"/>
                                    </a:lnTo>
                                    <a:lnTo>
                                      <a:pt x="364" y="256"/>
                                    </a:lnTo>
                                    <a:lnTo>
                                      <a:pt x="349" y="253"/>
                                    </a:lnTo>
                                    <a:lnTo>
                                      <a:pt x="332" y="249"/>
                                    </a:lnTo>
                                    <a:lnTo>
                                      <a:pt x="315" y="243"/>
                                    </a:lnTo>
                                    <a:lnTo>
                                      <a:pt x="307" y="241"/>
                                    </a:lnTo>
                                    <a:lnTo>
                                      <a:pt x="300" y="236"/>
                                    </a:lnTo>
                                    <a:lnTo>
                                      <a:pt x="293" y="232"/>
                                    </a:lnTo>
                                    <a:lnTo>
                                      <a:pt x="287" y="228"/>
                                    </a:lnTo>
                                    <a:lnTo>
                                      <a:pt x="282" y="222"/>
                                    </a:lnTo>
                                    <a:lnTo>
                                      <a:pt x="278" y="217"/>
                                    </a:lnTo>
                                    <a:lnTo>
                                      <a:pt x="276" y="210"/>
                                    </a:lnTo>
                                    <a:lnTo>
                                      <a:pt x="275" y="201"/>
                                    </a:lnTo>
                                    <a:lnTo>
                                      <a:pt x="276" y="196"/>
                                    </a:lnTo>
                                    <a:lnTo>
                                      <a:pt x="278" y="190"/>
                                    </a:lnTo>
                                    <a:lnTo>
                                      <a:pt x="279" y="184"/>
                                    </a:lnTo>
                                    <a:lnTo>
                                      <a:pt x="283" y="180"/>
                                    </a:lnTo>
                                    <a:lnTo>
                                      <a:pt x="290" y="173"/>
                                    </a:lnTo>
                                    <a:lnTo>
                                      <a:pt x="301" y="166"/>
                                    </a:lnTo>
                                    <a:lnTo>
                                      <a:pt x="313" y="162"/>
                                    </a:lnTo>
                                    <a:lnTo>
                                      <a:pt x="324" y="159"/>
                                    </a:lnTo>
                                    <a:lnTo>
                                      <a:pt x="336" y="158"/>
                                    </a:lnTo>
                                    <a:lnTo>
                                      <a:pt x="348" y="158"/>
                                    </a:lnTo>
                                    <a:lnTo>
                                      <a:pt x="367" y="158"/>
                                    </a:lnTo>
                                    <a:lnTo>
                                      <a:pt x="388" y="160"/>
                                    </a:lnTo>
                                    <a:lnTo>
                                      <a:pt x="399" y="163"/>
                                    </a:lnTo>
                                    <a:lnTo>
                                      <a:pt x="410" y="166"/>
                                    </a:lnTo>
                                    <a:lnTo>
                                      <a:pt x="420" y="169"/>
                                    </a:lnTo>
                                    <a:lnTo>
                                      <a:pt x="431" y="172"/>
                                    </a:lnTo>
                                    <a:lnTo>
                                      <a:pt x="451" y="180"/>
                                    </a:lnTo>
                                    <a:lnTo>
                                      <a:pt x="471" y="189"/>
                                    </a:lnTo>
                                    <a:lnTo>
                                      <a:pt x="548" y="42"/>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192"/>
                            <wps:cNvSpPr>
                              <a:spLocks/>
                            </wps:cNvSpPr>
                            <wps:spPr bwMode="auto">
                              <a:xfrm>
                                <a:off x="3686" y="399"/>
                                <a:ext cx="171" cy="230"/>
                              </a:xfrm>
                              <a:custGeom>
                                <a:avLst/>
                                <a:gdLst>
                                  <a:gd name="T0" fmla="*/ 495 w 513"/>
                                  <a:gd name="T1" fmla="*/ 30 h 692"/>
                                  <a:gd name="T2" fmla="*/ 459 w 513"/>
                                  <a:gd name="T3" fmla="*/ 14 h 692"/>
                                  <a:gd name="T4" fmla="*/ 421 w 513"/>
                                  <a:gd name="T5" fmla="*/ 6 h 692"/>
                                  <a:gd name="T6" fmla="*/ 382 w 513"/>
                                  <a:gd name="T7" fmla="*/ 0 h 692"/>
                                  <a:gd name="T8" fmla="*/ 343 w 513"/>
                                  <a:gd name="T9" fmla="*/ 0 h 692"/>
                                  <a:gd name="T10" fmla="*/ 306 w 513"/>
                                  <a:gd name="T11" fmla="*/ 4 h 692"/>
                                  <a:gd name="T12" fmla="*/ 270 w 513"/>
                                  <a:gd name="T13" fmla="*/ 10 h 692"/>
                                  <a:gd name="T14" fmla="*/ 236 w 513"/>
                                  <a:gd name="T15" fmla="*/ 20 h 692"/>
                                  <a:gd name="T16" fmla="*/ 203 w 513"/>
                                  <a:gd name="T17" fmla="*/ 32 h 692"/>
                                  <a:gd name="T18" fmla="*/ 173 w 513"/>
                                  <a:gd name="T19" fmla="*/ 48 h 692"/>
                                  <a:gd name="T20" fmla="*/ 144 w 513"/>
                                  <a:gd name="T21" fmla="*/ 66 h 692"/>
                                  <a:gd name="T22" fmla="*/ 117 w 513"/>
                                  <a:gd name="T23" fmla="*/ 87 h 692"/>
                                  <a:gd name="T24" fmla="*/ 92 w 513"/>
                                  <a:gd name="T25" fmla="*/ 110 h 692"/>
                                  <a:gd name="T26" fmla="*/ 71 w 513"/>
                                  <a:gd name="T27" fmla="*/ 137 h 692"/>
                                  <a:gd name="T28" fmla="*/ 52 w 513"/>
                                  <a:gd name="T29" fmla="*/ 163 h 692"/>
                                  <a:gd name="T30" fmla="*/ 35 w 513"/>
                                  <a:gd name="T31" fmla="*/ 194 h 692"/>
                                  <a:gd name="T32" fmla="*/ 22 w 513"/>
                                  <a:gd name="T33" fmla="*/ 226 h 692"/>
                                  <a:gd name="T34" fmla="*/ 11 w 513"/>
                                  <a:gd name="T35" fmla="*/ 260 h 692"/>
                                  <a:gd name="T36" fmla="*/ 4 w 513"/>
                                  <a:gd name="T37" fmla="*/ 297 h 692"/>
                                  <a:gd name="T38" fmla="*/ 1 w 513"/>
                                  <a:gd name="T39" fmla="*/ 333 h 692"/>
                                  <a:gd name="T40" fmla="*/ 1 w 513"/>
                                  <a:gd name="T41" fmla="*/ 371 h 692"/>
                                  <a:gd name="T42" fmla="*/ 4 w 513"/>
                                  <a:gd name="T43" fmla="*/ 406 h 692"/>
                                  <a:gd name="T44" fmla="*/ 11 w 513"/>
                                  <a:gd name="T45" fmla="*/ 440 h 692"/>
                                  <a:gd name="T46" fmla="*/ 22 w 513"/>
                                  <a:gd name="T47" fmla="*/ 474 h 692"/>
                                  <a:gd name="T48" fmla="*/ 35 w 513"/>
                                  <a:gd name="T49" fmla="*/ 505 h 692"/>
                                  <a:gd name="T50" fmla="*/ 52 w 513"/>
                                  <a:gd name="T51" fmla="*/ 533 h 692"/>
                                  <a:gd name="T52" fmla="*/ 71 w 513"/>
                                  <a:gd name="T53" fmla="*/ 560 h 692"/>
                                  <a:gd name="T54" fmla="*/ 92 w 513"/>
                                  <a:gd name="T55" fmla="*/ 585 h 692"/>
                                  <a:gd name="T56" fmla="*/ 116 w 513"/>
                                  <a:gd name="T57" fmla="*/ 607 h 692"/>
                                  <a:gd name="T58" fmla="*/ 142 w 513"/>
                                  <a:gd name="T59" fmla="*/ 627 h 692"/>
                                  <a:gd name="T60" fmla="*/ 170 w 513"/>
                                  <a:gd name="T61" fmla="*/ 645 h 692"/>
                                  <a:gd name="T62" fmla="*/ 200 w 513"/>
                                  <a:gd name="T63" fmla="*/ 661 h 692"/>
                                  <a:gd name="T64" fmla="*/ 232 w 513"/>
                                  <a:gd name="T65" fmla="*/ 672 h 692"/>
                                  <a:gd name="T66" fmla="*/ 264 w 513"/>
                                  <a:gd name="T67" fmla="*/ 682 h 692"/>
                                  <a:gd name="T68" fmla="*/ 298 w 513"/>
                                  <a:gd name="T69" fmla="*/ 689 h 692"/>
                                  <a:gd name="T70" fmla="*/ 334 w 513"/>
                                  <a:gd name="T71" fmla="*/ 692 h 692"/>
                                  <a:gd name="T72" fmla="*/ 372 w 513"/>
                                  <a:gd name="T73" fmla="*/ 692 h 692"/>
                                  <a:gd name="T74" fmla="*/ 414 w 513"/>
                                  <a:gd name="T75" fmla="*/ 688 h 692"/>
                                  <a:gd name="T76" fmla="*/ 455 w 513"/>
                                  <a:gd name="T77" fmla="*/ 678 h 692"/>
                                  <a:gd name="T78" fmla="*/ 494 w 513"/>
                                  <a:gd name="T79" fmla="*/ 665 h 692"/>
                                  <a:gd name="T80" fmla="*/ 513 w 513"/>
                                  <a:gd name="T81" fmla="*/ 461 h 692"/>
                                  <a:gd name="T82" fmla="*/ 478 w 513"/>
                                  <a:gd name="T83" fmla="*/ 485 h 692"/>
                                  <a:gd name="T84" fmla="*/ 439 w 513"/>
                                  <a:gd name="T85" fmla="*/ 499 h 692"/>
                                  <a:gd name="T86" fmla="*/ 399 w 513"/>
                                  <a:gd name="T87" fmla="*/ 505 h 692"/>
                                  <a:gd name="T88" fmla="*/ 354 w 513"/>
                                  <a:gd name="T89" fmla="*/ 499 h 692"/>
                                  <a:gd name="T90" fmla="*/ 315 w 513"/>
                                  <a:gd name="T91" fmla="*/ 485 h 692"/>
                                  <a:gd name="T92" fmla="*/ 282 w 513"/>
                                  <a:gd name="T93" fmla="*/ 460 h 692"/>
                                  <a:gd name="T94" fmla="*/ 257 w 513"/>
                                  <a:gd name="T95" fmla="*/ 429 h 692"/>
                                  <a:gd name="T96" fmla="*/ 249 w 513"/>
                                  <a:gd name="T97" fmla="*/ 409 h 692"/>
                                  <a:gd name="T98" fmla="*/ 242 w 513"/>
                                  <a:gd name="T99" fmla="*/ 390 h 692"/>
                                  <a:gd name="T100" fmla="*/ 236 w 513"/>
                                  <a:gd name="T101" fmla="*/ 346 h 692"/>
                                  <a:gd name="T102" fmla="*/ 242 w 513"/>
                                  <a:gd name="T103" fmla="*/ 302 h 692"/>
                                  <a:gd name="T104" fmla="*/ 249 w 513"/>
                                  <a:gd name="T105" fmla="*/ 283 h 692"/>
                                  <a:gd name="T106" fmla="*/ 259 w 513"/>
                                  <a:gd name="T107" fmla="*/ 264 h 692"/>
                                  <a:gd name="T108" fmla="*/ 282 w 513"/>
                                  <a:gd name="T109" fmla="*/ 232 h 692"/>
                                  <a:gd name="T110" fmla="*/ 315 w 513"/>
                                  <a:gd name="T111" fmla="*/ 208 h 692"/>
                                  <a:gd name="T112" fmla="*/ 352 w 513"/>
                                  <a:gd name="T113" fmla="*/ 193 h 692"/>
                                  <a:gd name="T114" fmla="*/ 394 w 513"/>
                                  <a:gd name="T115" fmla="*/ 187 h 692"/>
                                  <a:gd name="T116" fmla="*/ 427 w 513"/>
                                  <a:gd name="T117" fmla="*/ 191 h 692"/>
                                  <a:gd name="T118" fmla="*/ 457 w 513"/>
                                  <a:gd name="T119" fmla="*/ 201 h 692"/>
                                  <a:gd name="T120" fmla="*/ 487 w 513"/>
                                  <a:gd name="T121" fmla="*/ 215 h 692"/>
                                  <a:gd name="T122" fmla="*/ 513 w 513"/>
                                  <a:gd name="T123" fmla="*/ 234 h 692"/>
                                  <a:gd name="T124" fmla="*/ 0 w 513"/>
                                  <a:gd name="T125" fmla="*/ 0 h 692"/>
                                  <a:gd name="T126" fmla="*/ 513 w 513"/>
                                  <a:gd name="T127" fmla="*/ 692 h 6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T124" t="T125" r="T126" b="T127"/>
                                <a:pathLst>
                                  <a:path w="513" h="692">
                                    <a:moveTo>
                                      <a:pt x="513" y="38"/>
                                    </a:moveTo>
                                    <a:lnTo>
                                      <a:pt x="495" y="30"/>
                                    </a:lnTo>
                                    <a:lnTo>
                                      <a:pt x="477" y="21"/>
                                    </a:lnTo>
                                    <a:lnTo>
                                      <a:pt x="459" y="14"/>
                                    </a:lnTo>
                                    <a:lnTo>
                                      <a:pt x="441" y="10"/>
                                    </a:lnTo>
                                    <a:lnTo>
                                      <a:pt x="421" y="6"/>
                                    </a:lnTo>
                                    <a:lnTo>
                                      <a:pt x="401" y="3"/>
                                    </a:lnTo>
                                    <a:lnTo>
                                      <a:pt x="382" y="0"/>
                                    </a:lnTo>
                                    <a:lnTo>
                                      <a:pt x="362" y="0"/>
                                    </a:lnTo>
                                    <a:lnTo>
                                      <a:pt x="343" y="0"/>
                                    </a:lnTo>
                                    <a:lnTo>
                                      <a:pt x="324" y="2"/>
                                    </a:lnTo>
                                    <a:lnTo>
                                      <a:pt x="306" y="4"/>
                                    </a:lnTo>
                                    <a:lnTo>
                                      <a:pt x="288" y="7"/>
                                    </a:lnTo>
                                    <a:lnTo>
                                      <a:pt x="270" y="10"/>
                                    </a:lnTo>
                                    <a:lnTo>
                                      <a:pt x="253" y="14"/>
                                    </a:lnTo>
                                    <a:lnTo>
                                      <a:pt x="236" y="20"/>
                                    </a:lnTo>
                                    <a:lnTo>
                                      <a:pt x="219" y="25"/>
                                    </a:lnTo>
                                    <a:lnTo>
                                      <a:pt x="203" y="32"/>
                                    </a:lnTo>
                                    <a:lnTo>
                                      <a:pt x="187" y="40"/>
                                    </a:lnTo>
                                    <a:lnTo>
                                      <a:pt x="173" y="48"/>
                                    </a:lnTo>
                                    <a:lnTo>
                                      <a:pt x="158" y="56"/>
                                    </a:lnTo>
                                    <a:lnTo>
                                      <a:pt x="144" y="66"/>
                                    </a:lnTo>
                                    <a:lnTo>
                                      <a:pt x="130" y="76"/>
                                    </a:lnTo>
                                    <a:lnTo>
                                      <a:pt x="117" y="87"/>
                                    </a:lnTo>
                                    <a:lnTo>
                                      <a:pt x="105" y="99"/>
                                    </a:lnTo>
                                    <a:lnTo>
                                      <a:pt x="92" y="110"/>
                                    </a:lnTo>
                                    <a:lnTo>
                                      <a:pt x="81" y="122"/>
                                    </a:lnTo>
                                    <a:lnTo>
                                      <a:pt x="71" y="137"/>
                                    </a:lnTo>
                                    <a:lnTo>
                                      <a:pt x="61" y="149"/>
                                    </a:lnTo>
                                    <a:lnTo>
                                      <a:pt x="52" y="163"/>
                                    </a:lnTo>
                                    <a:lnTo>
                                      <a:pt x="43" y="179"/>
                                    </a:lnTo>
                                    <a:lnTo>
                                      <a:pt x="35" y="194"/>
                                    </a:lnTo>
                                    <a:lnTo>
                                      <a:pt x="28" y="210"/>
                                    </a:lnTo>
                                    <a:lnTo>
                                      <a:pt x="22" y="226"/>
                                    </a:lnTo>
                                    <a:lnTo>
                                      <a:pt x="15" y="243"/>
                                    </a:lnTo>
                                    <a:lnTo>
                                      <a:pt x="11" y="260"/>
                                    </a:lnTo>
                                    <a:lnTo>
                                      <a:pt x="7" y="278"/>
                                    </a:lnTo>
                                    <a:lnTo>
                                      <a:pt x="4" y="297"/>
                                    </a:lnTo>
                                    <a:lnTo>
                                      <a:pt x="1" y="315"/>
                                    </a:lnTo>
                                    <a:lnTo>
                                      <a:pt x="1" y="333"/>
                                    </a:lnTo>
                                    <a:lnTo>
                                      <a:pt x="0" y="353"/>
                                    </a:lnTo>
                                    <a:lnTo>
                                      <a:pt x="1" y="371"/>
                                    </a:lnTo>
                                    <a:lnTo>
                                      <a:pt x="3" y="390"/>
                                    </a:lnTo>
                                    <a:lnTo>
                                      <a:pt x="4" y="406"/>
                                    </a:lnTo>
                                    <a:lnTo>
                                      <a:pt x="7" y="425"/>
                                    </a:lnTo>
                                    <a:lnTo>
                                      <a:pt x="11" y="440"/>
                                    </a:lnTo>
                                    <a:lnTo>
                                      <a:pt x="17" y="457"/>
                                    </a:lnTo>
                                    <a:lnTo>
                                      <a:pt x="22" y="474"/>
                                    </a:lnTo>
                                    <a:lnTo>
                                      <a:pt x="28" y="489"/>
                                    </a:lnTo>
                                    <a:lnTo>
                                      <a:pt x="35" y="505"/>
                                    </a:lnTo>
                                    <a:lnTo>
                                      <a:pt x="43" y="519"/>
                                    </a:lnTo>
                                    <a:lnTo>
                                      <a:pt x="52" y="533"/>
                                    </a:lnTo>
                                    <a:lnTo>
                                      <a:pt x="61" y="547"/>
                                    </a:lnTo>
                                    <a:lnTo>
                                      <a:pt x="71" y="560"/>
                                    </a:lnTo>
                                    <a:lnTo>
                                      <a:pt x="81" y="572"/>
                                    </a:lnTo>
                                    <a:lnTo>
                                      <a:pt x="92" y="585"/>
                                    </a:lnTo>
                                    <a:lnTo>
                                      <a:pt x="103" y="596"/>
                                    </a:lnTo>
                                    <a:lnTo>
                                      <a:pt x="116" y="607"/>
                                    </a:lnTo>
                                    <a:lnTo>
                                      <a:pt x="129" y="617"/>
                                    </a:lnTo>
                                    <a:lnTo>
                                      <a:pt x="142" y="627"/>
                                    </a:lnTo>
                                    <a:lnTo>
                                      <a:pt x="156" y="637"/>
                                    </a:lnTo>
                                    <a:lnTo>
                                      <a:pt x="170" y="645"/>
                                    </a:lnTo>
                                    <a:lnTo>
                                      <a:pt x="184" y="652"/>
                                    </a:lnTo>
                                    <a:lnTo>
                                      <a:pt x="200" y="661"/>
                                    </a:lnTo>
                                    <a:lnTo>
                                      <a:pt x="215" y="666"/>
                                    </a:lnTo>
                                    <a:lnTo>
                                      <a:pt x="232" y="672"/>
                                    </a:lnTo>
                                    <a:lnTo>
                                      <a:pt x="247" y="678"/>
                                    </a:lnTo>
                                    <a:lnTo>
                                      <a:pt x="264" y="682"/>
                                    </a:lnTo>
                                    <a:lnTo>
                                      <a:pt x="281" y="686"/>
                                    </a:lnTo>
                                    <a:lnTo>
                                      <a:pt x="298" y="689"/>
                                    </a:lnTo>
                                    <a:lnTo>
                                      <a:pt x="316" y="690"/>
                                    </a:lnTo>
                                    <a:lnTo>
                                      <a:pt x="334" y="692"/>
                                    </a:lnTo>
                                    <a:lnTo>
                                      <a:pt x="351" y="692"/>
                                    </a:lnTo>
                                    <a:lnTo>
                                      <a:pt x="372" y="692"/>
                                    </a:lnTo>
                                    <a:lnTo>
                                      <a:pt x="393" y="690"/>
                                    </a:lnTo>
                                    <a:lnTo>
                                      <a:pt x="414" y="688"/>
                                    </a:lnTo>
                                    <a:lnTo>
                                      <a:pt x="434" y="683"/>
                                    </a:lnTo>
                                    <a:lnTo>
                                      <a:pt x="455" y="678"/>
                                    </a:lnTo>
                                    <a:lnTo>
                                      <a:pt x="474" y="672"/>
                                    </a:lnTo>
                                    <a:lnTo>
                                      <a:pt x="494" y="665"/>
                                    </a:lnTo>
                                    <a:lnTo>
                                      <a:pt x="513" y="655"/>
                                    </a:lnTo>
                                    <a:lnTo>
                                      <a:pt x="513" y="461"/>
                                    </a:lnTo>
                                    <a:lnTo>
                                      <a:pt x="497" y="474"/>
                                    </a:lnTo>
                                    <a:lnTo>
                                      <a:pt x="478" y="485"/>
                                    </a:lnTo>
                                    <a:lnTo>
                                      <a:pt x="459" y="494"/>
                                    </a:lnTo>
                                    <a:lnTo>
                                      <a:pt x="439" y="499"/>
                                    </a:lnTo>
                                    <a:lnTo>
                                      <a:pt x="418" y="503"/>
                                    </a:lnTo>
                                    <a:lnTo>
                                      <a:pt x="399" y="505"/>
                                    </a:lnTo>
                                    <a:lnTo>
                                      <a:pt x="375" y="503"/>
                                    </a:lnTo>
                                    <a:lnTo>
                                      <a:pt x="354" y="499"/>
                                    </a:lnTo>
                                    <a:lnTo>
                                      <a:pt x="333" y="494"/>
                                    </a:lnTo>
                                    <a:lnTo>
                                      <a:pt x="315" y="485"/>
                                    </a:lnTo>
                                    <a:lnTo>
                                      <a:pt x="298" y="474"/>
                                    </a:lnTo>
                                    <a:lnTo>
                                      <a:pt x="282" y="460"/>
                                    </a:lnTo>
                                    <a:lnTo>
                                      <a:pt x="268" y="446"/>
                                    </a:lnTo>
                                    <a:lnTo>
                                      <a:pt x="257" y="429"/>
                                    </a:lnTo>
                                    <a:lnTo>
                                      <a:pt x="253" y="419"/>
                                    </a:lnTo>
                                    <a:lnTo>
                                      <a:pt x="249" y="409"/>
                                    </a:lnTo>
                                    <a:lnTo>
                                      <a:pt x="245" y="399"/>
                                    </a:lnTo>
                                    <a:lnTo>
                                      <a:pt x="242" y="390"/>
                                    </a:lnTo>
                                    <a:lnTo>
                                      <a:pt x="238" y="368"/>
                                    </a:lnTo>
                                    <a:lnTo>
                                      <a:pt x="236" y="346"/>
                                    </a:lnTo>
                                    <a:lnTo>
                                      <a:pt x="238" y="323"/>
                                    </a:lnTo>
                                    <a:lnTo>
                                      <a:pt x="242" y="302"/>
                                    </a:lnTo>
                                    <a:lnTo>
                                      <a:pt x="245" y="293"/>
                                    </a:lnTo>
                                    <a:lnTo>
                                      <a:pt x="249" y="283"/>
                                    </a:lnTo>
                                    <a:lnTo>
                                      <a:pt x="253" y="274"/>
                                    </a:lnTo>
                                    <a:lnTo>
                                      <a:pt x="259" y="264"/>
                                    </a:lnTo>
                                    <a:lnTo>
                                      <a:pt x="270" y="248"/>
                                    </a:lnTo>
                                    <a:lnTo>
                                      <a:pt x="282" y="232"/>
                                    </a:lnTo>
                                    <a:lnTo>
                                      <a:pt x="298" y="219"/>
                                    </a:lnTo>
                                    <a:lnTo>
                                      <a:pt x="315" y="208"/>
                                    </a:lnTo>
                                    <a:lnTo>
                                      <a:pt x="333" y="200"/>
                                    </a:lnTo>
                                    <a:lnTo>
                                      <a:pt x="352" y="193"/>
                                    </a:lnTo>
                                    <a:lnTo>
                                      <a:pt x="372" y="189"/>
                                    </a:lnTo>
                                    <a:lnTo>
                                      <a:pt x="394" y="187"/>
                                    </a:lnTo>
                                    <a:lnTo>
                                      <a:pt x="411" y="189"/>
                                    </a:lnTo>
                                    <a:lnTo>
                                      <a:pt x="427" y="191"/>
                                    </a:lnTo>
                                    <a:lnTo>
                                      <a:pt x="442" y="196"/>
                                    </a:lnTo>
                                    <a:lnTo>
                                      <a:pt x="457" y="201"/>
                                    </a:lnTo>
                                    <a:lnTo>
                                      <a:pt x="473" y="207"/>
                                    </a:lnTo>
                                    <a:lnTo>
                                      <a:pt x="487" y="215"/>
                                    </a:lnTo>
                                    <a:lnTo>
                                      <a:pt x="499" y="224"/>
                                    </a:lnTo>
                                    <a:lnTo>
                                      <a:pt x="513" y="234"/>
                                    </a:lnTo>
                                    <a:lnTo>
                                      <a:pt x="513" y="38"/>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193"/>
                            <wps:cNvSpPr>
                              <a:spLocks/>
                            </wps:cNvSpPr>
                            <wps:spPr bwMode="auto">
                              <a:xfrm>
                                <a:off x="3905" y="272"/>
                                <a:ext cx="227" cy="350"/>
                              </a:xfrm>
                              <a:custGeom>
                                <a:avLst/>
                                <a:gdLst>
                                  <a:gd name="T0" fmla="*/ 0 w 683"/>
                                  <a:gd name="T1" fmla="*/ 1050 h 1050"/>
                                  <a:gd name="T2" fmla="*/ 229 w 683"/>
                                  <a:gd name="T3" fmla="*/ 717 h 1050"/>
                                  <a:gd name="T4" fmla="*/ 231 w 683"/>
                                  <a:gd name="T5" fmla="*/ 688 h 1050"/>
                                  <a:gd name="T6" fmla="*/ 235 w 683"/>
                                  <a:gd name="T7" fmla="*/ 660 h 1050"/>
                                  <a:gd name="T8" fmla="*/ 243 w 683"/>
                                  <a:gd name="T9" fmla="*/ 635 h 1050"/>
                                  <a:gd name="T10" fmla="*/ 256 w 683"/>
                                  <a:gd name="T11" fmla="*/ 611 h 1050"/>
                                  <a:gd name="T12" fmla="*/ 271 w 683"/>
                                  <a:gd name="T13" fmla="*/ 591 h 1050"/>
                                  <a:gd name="T14" fmla="*/ 292 w 683"/>
                                  <a:gd name="T15" fmla="*/ 576 h 1050"/>
                                  <a:gd name="T16" fmla="*/ 319 w 683"/>
                                  <a:gd name="T17" fmla="*/ 566 h 1050"/>
                                  <a:gd name="T18" fmla="*/ 349 w 683"/>
                                  <a:gd name="T19" fmla="*/ 562 h 1050"/>
                                  <a:gd name="T20" fmla="*/ 380 w 683"/>
                                  <a:gd name="T21" fmla="*/ 566 h 1050"/>
                                  <a:gd name="T22" fmla="*/ 404 w 683"/>
                                  <a:gd name="T23" fmla="*/ 576 h 1050"/>
                                  <a:gd name="T24" fmla="*/ 422 w 683"/>
                                  <a:gd name="T25" fmla="*/ 591 h 1050"/>
                                  <a:gd name="T26" fmla="*/ 435 w 683"/>
                                  <a:gd name="T27" fmla="*/ 611 h 1050"/>
                                  <a:gd name="T28" fmla="*/ 445 w 683"/>
                                  <a:gd name="T29" fmla="*/ 635 h 1050"/>
                                  <a:gd name="T30" fmla="*/ 449 w 683"/>
                                  <a:gd name="T31" fmla="*/ 660 h 1050"/>
                                  <a:gd name="T32" fmla="*/ 452 w 683"/>
                                  <a:gd name="T33" fmla="*/ 688 h 1050"/>
                                  <a:gd name="T34" fmla="*/ 453 w 683"/>
                                  <a:gd name="T35" fmla="*/ 717 h 1050"/>
                                  <a:gd name="T36" fmla="*/ 683 w 683"/>
                                  <a:gd name="T37" fmla="*/ 1050 h 1050"/>
                                  <a:gd name="T38" fmla="*/ 681 w 683"/>
                                  <a:gd name="T39" fmla="*/ 632 h 1050"/>
                                  <a:gd name="T40" fmla="*/ 678 w 683"/>
                                  <a:gd name="T41" fmla="*/ 593 h 1050"/>
                                  <a:gd name="T42" fmla="*/ 671 w 683"/>
                                  <a:gd name="T43" fmla="*/ 558 h 1050"/>
                                  <a:gd name="T44" fmla="*/ 662 w 683"/>
                                  <a:gd name="T45" fmla="*/ 524 h 1050"/>
                                  <a:gd name="T46" fmla="*/ 648 w 683"/>
                                  <a:gd name="T47" fmla="*/ 493 h 1050"/>
                                  <a:gd name="T48" fmla="*/ 631 w 683"/>
                                  <a:gd name="T49" fmla="*/ 466 h 1050"/>
                                  <a:gd name="T50" fmla="*/ 611 w 683"/>
                                  <a:gd name="T51" fmla="*/ 442 h 1050"/>
                                  <a:gd name="T52" fmla="*/ 587 w 683"/>
                                  <a:gd name="T53" fmla="*/ 423 h 1050"/>
                                  <a:gd name="T54" fmla="*/ 561 w 683"/>
                                  <a:gd name="T55" fmla="*/ 406 h 1050"/>
                                  <a:gd name="T56" fmla="*/ 530 w 683"/>
                                  <a:gd name="T57" fmla="*/ 393 h 1050"/>
                                  <a:gd name="T58" fmla="*/ 496 w 683"/>
                                  <a:gd name="T59" fmla="*/ 385 h 1050"/>
                                  <a:gd name="T60" fmla="*/ 459 w 683"/>
                                  <a:gd name="T61" fmla="*/ 379 h 1050"/>
                                  <a:gd name="T62" fmla="*/ 422 w 683"/>
                                  <a:gd name="T63" fmla="*/ 379 h 1050"/>
                                  <a:gd name="T64" fmla="*/ 391 w 683"/>
                                  <a:gd name="T65" fmla="*/ 382 h 1050"/>
                                  <a:gd name="T66" fmla="*/ 362 w 683"/>
                                  <a:gd name="T67" fmla="*/ 389 h 1050"/>
                                  <a:gd name="T68" fmla="*/ 334 w 683"/>
                                  <a:gd name="T69" fmla="*/ 399 h 1050"/>
                                  <a:gd name="T70" fmla="*/ 309 w 683"/>
                                  <a:gd name="T71" fmla="*/ 411 h 1050"/>
                                  <a:gd name="T72" fmla="*/ 285 w 683"/>
                                  <a:gd name="T73" fmla="*/ 427 h 1050"/>
                                  <a:gd name="T74" fmla="*/ 263 w 683"/>
                                  <a:gd name="T75" fmla="*/ 447 h 1050"/>
                                  <a:gd name="T76" fmla="*/ 242 w 683"/>
                                  <a:gd name="T77" fmla="*/ 471 h 1050"/>
                                  <a:gd name="T78" fmla="*/ 229 w 683"/>
                                  <a:gd name="T79" fmla="*/ 483 h 1050"/>
                                  <a:gd name="T80" fmla="*/ 0 w 683"/>
                                  <a:gd name="T81" fmla="*/ 0 h 1050"/>
                                  <a:gd name="T82" fmla="*/ 0 w 683"/>
                                  <a:gd name="T83" fmla="*/ 0 h 1050"/>
                                  <a:gd name="T84" fmla="*/ 683 w 683"/>
                                  <a:gd name="T85" fmla="*/ 1050 h 10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T82" t="T83" r="T84" b="T85"/>
                                <a:pathLst>
                                  <a:path w="683" h="1050">
                                    <a:moveTo>
                                      <a:pt x="0" y="0"/>
                                    </a:moveTo>
                                    <a:lnTo>
                                      <a:pt x="0" y="1050"/>
                                    </a:lnTo>
                                    <a:lnTo>
                                      <a:pt x="229" y="1050"/>
                                    </a:lnTo>
                                    <a:lnTo>
                                      <a:pt x="229" y="717"/>
                                    </a:lnTo>
                                    <a:lnTo>
                                      <a:pt x="231" y="702"/>
                                    </a:lnTo>
                                    <a:lnTo>
                                      <a:pt x="231" y="688"/>
                                    </a:lnTo>
                                    <a:lnTo>
                                      <a:pt x="233" y="674"/>
                                    </a:lnTo>
                                    <a:lnTo>
                                      <a:pt x="235" y="660"/>
                                    </a:lnTo>
                                    <a:lnTo>
                                      <a:pt x="239" y="648"/>
                                    </a:lnTo>
                                    <a:lnTo>
                                      <a:pt x="243" y="635"/>
                                    </a:lnTo>
                                    <a:lnTo>
                                      <a:pt x="249" y="622"/>
                                    </a:lnTo>
                                    <a:lnTo>
                                      <a:pt x="256" y="611"/>
                                    </a:lnTo>
                                    <a:lnTo>
                                      <a:pt x="263" y="601"/>
                                    </a:lnTo>
                                    <a:lnTo>
                                      <a:pt x="271" y="591"/>
                                    </a:lnTo>
                                    <a:lnTo>
                                      <a:pt x="281" y="583"/>
                                    </a:lnTo>
                                    <a:lnTo>
                                      <a:pt x="292" y="576"/>
                                    </a:lnTo>
                                    <a:lnTo>
                                      <a:pt x="305" y="570"/>
                                    </a:lnTo>
                                    <a:lnTo>
                                      <a:pt x="319" y="566"/>
                                    </a:lnTo>
                                    <a:lnTo>
                                      <a:pt x="333" y="563"/>
                                    </a:lnTo>
                                    <a:lnTo>
                                      <a:pt x="349" y="562"/>
                                    </a:lnTo>
                                    <a:lnTo>
                                      <a:pt x="365" y="563"/>
                                    </a:lnTo>
                                    <a:lnTo>
                                      <a:pt x="380" y="566"/>
                                    </a:lnTo>
                                    <a:lnTo>
                                      <a:pt x="393" y="570"/>
                                    </a:lnTo>
                                    <a:lnTo>
                                      <a:pt x="404" y="576"/>
                                    </a:lnTo>
                                    <a:lnTo>
                                      <a:pt x="414" y="583"/>
                                    </a:lnTo>
                                    <a:lnTo>
                                      <a:pt x="422" y="591"/>
                                    </a:lnTo>
                                    <a:lnTo>
                                      <a:pt x="429" y="601"/>
                                    </a:lnTo>
                                    <a:lnTo>
                                      <a:pt x="435" y="611"/>
                                    </a:lnTo>
                                    <a:lnTo>
                                      <a:pt x="440" y="622"/>
                                    </a:lnTo>
                                    <a:lnTo>
                                      <a:pt x="445" y="635"/>
                                    </a:lnTo>
                                    <a:lnTo>
                                      <a:pt x="447" y="648"/>
                                    </a:lnTo>
                                    <a:lnTo>
                                      <a:pt x="449" y="660"/>
                                    </a:lnTo>
                                    <a:lnTo>
                                      <a:pt x="450" y="674"/>
                                    </a:lnTo>
                                    <a:lnTo>
                                      <a:pt x="452" y="688"/>
                                    </a:lnTo>
                                    <a:lnTo>
                                      <a:pt x="453" y="702"/>
                                    </a:lnTo>
                                    <a:lnTo>
                                      <a:pt x="453" y="717"/>
                                    </a:lnTo>
                                    <a:lnTo>
                                      <a:pt x="453" y="1050"/>
                                    </a:lnTo>
                                    <a:lnTo>
                                      <a:pt x="683" y="1050"/>
                                    </a:lnTo>
                                    <a:lnTo>
                                      <a:pt x="683" y="652"/>
                                    </a:lnTo>
                                    <a:lnTo>
                                      <a:pt x="681" y="632"/>
                                    </a:lnTo>
                                    <a:lnTo>
                                      <a:pt x="680" y="613"/>
                                    </a:lnTo>
                                    <a:lnTo>
                                      <a:pt x="678" y="593"/>
                                    </a:lnTo>
                                    <a:lnTo>
                                      <a:pt x="676" y="575"/>
                                    </a:lnTo>
                                    <a:lnTo>
                                      <a:pt x="671" y="558"/>
                                    </a:lnTo>
                                    <a:lnTo>
                                      <a:pt x="667" y="541"/>
                                    </a:lnTo>
                                    <a:lnTo>
                                      <a:pt x="662" y="524"/>
                                    </a:lnTo>
                                    <a:lnTo>
                                      <a:pt x="656" y="508"/>
                                    </a:lnTo>
                                    <a:lnTo>
                                      <a:pt x="648" y="493"/>
                                    </a:lnTo>
                                    <a:lnTo>
                                      <a:pt x="641" y="479"/>
                                    </a:lnTo>
                                    <a:lnTo>
                                      <a:pt x="631" y="466"/>
                                    </a:lnTo>
                                    <a:lnTo>
                                      <a:pt x="622" y="454"/>
                                    </a:lnTo>
                                    <a:lnTo>
                                      <a:pt x="611" y="442"/>
                                    </a:lnTo>
                                    <a:lnTo>
                                      <a:pt x="600" y="433"/>
                                    </a:lnTo>
                                    <a:lnTo>
                                      <a:pt x="587" y="423"/>
                                    </a:lnTo>
                                    <a:lnTo>
                                      <a:pt x="575" y="413"/>
                                    </a:lnTo>
                                    <a:lnTo>
                                      <a:pt x="561" y="406"/>
                                    </a:lnTo>
                                    <a:lnTo>
                                      <a:pt x="545" y="399"/>
                                    </a:lnTo>
                                    <a:lnTo>
                                      <a:pt x="530" y="393"/>
                                    </a:lnTo>
                                    <a:lnTo>
                                      <a:pt x="513" y="388"/>
                                    </a:lnTo>
                                    <a:lnTo>
                                      <a:pt x="496" y="385"/>
                                    </a:lnTo>
                                    <a:lnTo>
                                      <a:pt x="478" y="382"/>
                                    </a:lnTo>
                                    <a:lnTo>
                                      <a:pt x="459" y="379"/>
                                    </a:lnTo>
                                    <a:lnTo>
                                      <a:pt x="439" y="379"/>
                                    </a:lnTo>
                                    <a:lnTo>
                                      <a:pt x="422" y="379"/>
                                    </a:lnTo>
                                    <a:lnTo>
                                      <a:pt x="407" y="381"/>
                                    </a:lnTo>
                                    <a:lnTo>
                                      <a:pt x="391" y="382"/>
                                    </a:lnTo>
                                    <a:lnTo>
                                      <a:pt x="376" y="385"/>
                                    </a:lnTo>
                                    <a:lnTo>
                                      <a:pt x="362" y="389"/>
                                    </a:lnTo>
                                    <a:lnTo>
                                      <a:pt x="348" y="393"/>
                                    </a:lnTo>
                                    <a:lnTo>
                                      <a:pt x="334" y="399"/>
                                    </a:lnTo>
                                    <a:lnTo>
                                      <a:pt x="321" y="404"/>
                                    </a:lnTo>
                                    <a:lnTo>
                                      <a:pt x="309" y="411"/>
                                    </a:lnTo>
                                    <a:lnTo>
                                      <a:pt x="298" y="419"/>
                                    </a:lnTo>
                                    <a:lnTo>
                                      <a:pt x="285" y="427"/>
                                    </a:lnTo>
                                    <a:lnTo>
                                      <a:pt x="274" y="437"/>
                                    </a:lnTo>
                                    <a:lnTo>
                                      <a:pt x="263" y="447"/>
                                    </a:lnTo>
                                    <a:lnTo>
                                      <a:pt x="253" y="458"/>
                                    </a:lnTo>
                                    <a:lnTo>
                                      <a:pt x="242" y="471"/>
                                    </a:lnTo>
                                    <a:lnTo>
                                      <a:pt x="232" y="483"/>
                                    </a:lnTo>
                                    <a:lnTo>
                                      <a:pt x="229" y="483"/>
                                    </a:lnTo>
                                    <a:lnTo>
                                      <a:pt x="229" y="0"/>
                                    </a:lnTo>
                                    <a:lnTo>
                                      <a:pt x="0" y="0"/>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Freeform 194"/>
                            <wps:cNvSpPr>
                              <a:spLocks/>
                            </wps:cNvSpPr>
                            <wps:spPr bwMode="auto">
                              <a:xfrm>
                                <a:off x="4181" y="406"/>
                                <a:ext cx="230" cy="223"/>
                              </a:xfrm>
                              <a:custGeom>
                                <a:avLst/>
                                <a:gdLst>
                                  <a:gd name="T0" fmla="*/ 0 w 689"/>
                                  <a:gd name="T1" fmla="*/ 391 h 671"/>
                                  <a:gd name="T2" fmla="*/ 2 w 689"/>
                                  <a:gd name="T3" fmla="*/ 430 h 671"/>
                                  <a:gd name="T4" fmla="*/ 7 w 689"/>
                                  <a:gd name="T5" fmla="*/ 466 h 671"/>
                                  <a:gd name="T6" fmla="*/ 16 w 689"/>
                                  <a:gd name="T7" fmla="*/ 496 h 671"/>
                                  <a:gd name="T8" fmla="*/ 27 w 689"/>
                                  <a:gd name="T9" fmla="*/ 526 h 671"/>
                                  <a:gd name="T10" fmla="*/ 41 w 689"/>
                                  <a:gd name="T11" fmla="*/ 551 h 671"/>
                                  <a:gd name="T12" fmla="*/ 58 w 689"/>
                                  <a:gd name="T13" fmla="*/ 574 h 671"/>
                                  <a:gd name="T14" fmla="*/ 77 w 689"/>
                                  <a:gd name="T15" fmla="*/ 595 h 671"/>
                                  <a:gd name="T16" fmla="*/ 100 w 689"/>
                                  <a:gd name="T17" fmla="*/ 612 h 671"/>
                                  <a:gd name="T18" fmla="*/ 124 w 689"/>
                                  <a:gd name="T19" fmla="*/ 627 h 671"/>
                                  <a:gd name="T20" fmla="*/ 150 w 689"/>
                                  <a:gd name="T21" fmla="*/ 640 h 671"/>
                                  <a:gd name="T22" fmla="*/ 209 w 689"/>
                                  <a:gd name="T23" fmla="*/ 658 h 671"/>
                                  <a:gd name="T24" fmla="*/ 273 w 689"/>
                                  <a:gd name="T25" fmla="*/ 668 h 671"/>
                                  <a:gd name="T26" fmla="*/ 345 w 689"/>
                                  <a:gd name="T27" fmla="*/ 671 h 671"/>
                                  <a:gd name="T28" fmla="*/ 415 w 689"/>
                                  <a:gd name="T29" fmla="*/ 668 h 671"/>
                                  <a:gd name="T30" fmla="*/ 480 w 689"/>
                                  <a:gd name="T31" fmla="*/ 658 h 671"/>
                                  <a:gd name="T32" fmla="*/ 538 w 689"/>
                                  <a:gd name="T33" fmla="*/ 640 h 671"/>
                                  <a:gd name="T34" fmla="*/ 564 w 689"/>
                                  <a:gd name="T35" fmla="*/ 627 h 671"/>
                                  <a:gd name="T36" fmla="*/ 590 w 689"/>
                                  <a:gd name="T37" fmla="*/ 612 h 671"/>
                                  <a:gd name="T38" fmla="*/ 611 w 689"/>
                                  <a:gd name="T39" fmla="*/ 595 h 671"/>
                                  <a:gd name="T40" fmla="*/ 630 w 689"/>
                                  <a:gd name="T41" fmla="*/ 574 h 671"/>
                                  <a:gd name="T42" fmla="*/ 647 w 689"/>
                                  <a:gd name="T43" fmla="*/ 551 h 671"/>
                                  <a:gd name="T44" fmla="*/ 662 w 689"/>
                                  <a:gd name="T45" fmla="*/ 526 h 671"/>
                                  <a:gd name="T46" fmla="*/ 674 w 689"/>
                                  <a:gd name="T47" fmla="*/ 496 h 671"/>
                                  <a:gd name="T48" fmla="*/ 682 w 689"/>
                                  <a:gd name="T49" fmla="*/ 466 h 671"/>
                                  <a:gd name="T50" fmla="*/ 686 w 689"/>
                                  <a:gd name="T51" fmla="*/ 430 h 671"/>
                                  <a:gd name="T52" fmla="*/ 689 w 689"/>
                                  <a:gd name="T53" fmla="*/ 391 h 671"/>
                                  <a:gd name="T54" fmla="*/ 459 w 689"/>
                                  <a:gd name="T55" fmla="*/ 0 h 671"/>
                                  <a:gd name="T56" fmla="*/ 458 w 689"/>
                                  <a:gd name="T57" fmla="*/ 367 h 671"/>
                                  <a:gd name="T58" fmla="*/ 454 w 689"/>
                                  <a:gd name="T59" fmla="*/ 404 h 671"/>
                                  <a:gd name="T60" fmla="*/ 444 w 689"/>
                                  <a:gd name="T61" fmla="*/ 435 h 671"/>
                                  <a:gd name="T62" fmla="*/ 427 w 689"/>
                                  <a:gd name="T63" fmla="*/ 460 h 671"/>
                                  <a:gd name="T64" fmla="*/ 409 w 689"/>
                                  <a:gd name="T65" fmla="*/ 474 h 671"/>
                                  <a:gd name="T66" fmla="*/ 394 w 689"/>
                                  <a:gd name="T67" fmla="*/ 481 h 671"/>
                                  <a:gd name="T68" fmla="*/ 366 w 689"/>
                                  <a:gd name="T69" fmla="*/ 487 h 671"/>
                                  <a:gd name="T70" fmla="*/ 322 w 689"/>
                                  <a:gd name="T71" fmla="*/ 487 h 671"/>
                                  <a:gd name="T72" fmla="*/ 294 w 689"/>
                                  <a:gd name="T73" fmla="*/ 481 h 671"/>
                                  <a:gd name="T74" fmla="*/ 279 w 689"/>
                                  <a:gd name="T75" fmla="*/ 474 h 671"/>
                                  <a:gd name="T76" fmla="*/ 261 w 689"/>
                                  <a:gd name="T77" fmla="*/ 460 h 671"/>
                                  <a:gd name="T78" fmla="*/ 244 w 689"/>
                                  <a:gd name="T79" fmla="*/ 435 h 671"/>
                                  <a:gd name="T80" fmla="*/ 234 w 689"/>
                                  <a:gd name="T81" fmla="*/ 404 h 671"/>
                                  <a:gd name="T82" fmla="*/ 230 w 689"/>
                                  <a:gd name="T83" fmla="*/ 367 h 671"/>
                                  <a:gd name="T84" fmla="*/ 230 w 689"/>
                                  <a:gd name="T85" fmla="*/ 0 h 671"/>
                                  <a:gd name="T86" fmla="*/ 0 w 689"/>
                                  <a:gd name="T87" fmla="*/ 0 h 671"/>
                                  <a:gd name="T88" fmla="*/ 689 w 689"/>
                                  <a:gd name="T89" fmla="*/ 671 h 6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T86" t="T87" r="T88" b="T89"/>
                                <a:pathLst>
                                  <a:path w="689" h="671">
                                    <a:moveTo>
                                      <a:pt x="0" y="0"/>
                                    </a:moveTo>
                                    <a:lnTo>
                                      <a:pt x="0" y="391"/>
                                    </a:lnTo>
                                    <a:lnTo>
                                      <a:pt x="0" y="411"/>
                                    </a:lnTo>
                                    <a:lnTo>
                                      <a:pt x="2" y="430"/>
                                    </a:lnTo>
                                    <a:lnTo>
                                      <a:pt x="5" y="447"/>
                                    </a:lnTo>
                                    <a:lnTo>
                                      <a:pt x="7" y="466"/>
                                    </a:lnTo>
                                    <a:lnTo>
                                      <a:pt x="10" y="481"/>
                                    </a:lnTo>
                                    <a:lnTo>
                                      <a:pt x="16" y="496"/>
                                    </a:lnTo>
                                    <a:lnTo>
                                      <a:pt x="20" y="512"/>
                                    </a:lnTo>
                                    <a:lnTo>
                                      <a:pt x="27" y="526"/>
                                    </a:lnTo>
                                    <a:lnTo>
                                      <a:pt x="34" y="539"/>
                                    </a:lnTo>
                                    <a:lnTo>
                                      <a:pt x="41" y="551"/>
                                    </a:lnTo>
                                    <a:lnTo>
                                      <a:pt x="49" y="563"/>
                                    </a:lnTo>
                                    <a:lnTo>
                                      <a:pt x="58" y="574"/>
                                    </a:lnTo>
                                    <a:lnTo>
                                      <a:pt x="68" y="585"/>
                                    </a:lnTo>
                                    <a:lnTo>
                                      <a:pt x="77" y="595"/>
                                    </a:lnTo>
                                    <a:lnTo>
                                      <a:pt x="89" y="603"/>
                                    </a:lnTo>
                                    <a:lnTo>
                                      <a:pt x="100" y="612"/>
                                    </a:lnTo>
                                    <a:lnTo>
                                      <a:pt x="111" y="619"/>
                                    </a:lnTo>
                                    <a:lnTo>
                                      <a:pt x="124" y="627"/>
                                    </a:lnTo>
                                    <a:lnTo>
                                      <a:pt x="136" y="633"/>
                                    </a:lnTo>
                                    <a:lnTo>
                                      <a:pt x="150" y="640"/>
                                    </a:lnTo>
                                    <a:lnTo>
                                      <a:pt x="178" y="650"/>
                                    </a:lnTo>
                                    <a:lnTo>
                                      <a:pt x="209" y="658"/>
                                    </a:lnTo>
                                    <a:lnTo>
                                      <a:pt x="241" y="664"/>
                                    </a:lnTo>
                                    <a:lnTo>
                                      <a:pt x="273" y="668"/>
                                    </a:lnTo>
                                    <a:lnTo>
                                      <a:pt x="308" y="671"/>
                                    </a:lnTo>
                                    <a:lnTo>
                                      <a:pt x="345" y="671"/>
                                    </a:lnTo>
                                    <a:lnTo>
                                      <a:pt x="380" y="671"/>
                                    </a:lnTo>
                                    <a:lnTo>
                                      <a:pt x="415" y="668"/>
                                    </a:lnTo>
                                    <a:lnTo>
                                      <a:pt x="448" y="664"/>
                                    </a:lnTo>
                                    <a:lnTo>
                                      <a:pt x="480" y="658"/>
                                    </a:lnTo>
                                    <a:lnTo>
                                      <a:pt x="510" y="650"/>
                                    </a:lnTo>
                                    <a:lnTo>
                                      <a:pt x="538" y="640"/>
                                    </a:lnTo>
                                    <a:lnTo>
                                      <a:pt x="552" y="633"/>
                                    </a:lnTo>
                                    <a:lnTo>
                                      <a:pt x="564" y="627"/>
                                    </a:lnTo>
                                    <a:lnTo>
                                      <a:pt x="577" y="619"/>
                                    </a:lnTo>
                                    <a:lnTo>
                                      <a:pt x="590" y="612"/>
                                    </a:lnTo>
                                    <a:lnTo>
                                      <a:pt x="601" y="603"/>
                                    </a:lnTo>
                                    <a:lnTo>
                                      <a:pt x="611" y="595"/>
                                    </a:lnTo>
                                    <a:lnTo>
                                      <a:pt x="622" y="585"/>
                                    </a:lnTo>
                                    <a:lnTo>
                                      <a:pt x="630" y="574"/>
                                    </a:lnTo>
                                    <a:lnTo>
                                      <a:pt x="640" y="563"/>
                                    </a:lnTo>
                                    <a:lnTo>
                                      <a:pt x="647" y="551"/>
                                    </a:lnTo>
                                    <a:lnTo>
                                      <a:pt x="655" y="539"/>
                                    </a:lnTo>
                                    <a:lnTo>
                                      <a:pt x="662" y="526"/>
                                    </a:lnTo>
                                    <a:lnTo>
                                      <a:pt x="668" y="512"/>
                                    </a:lnTo>
                                    <a:lnTo>
                                      <a:pt x="674" y="496"/>
                                    </a:lnTo>
                                    <a:lnTo>
                                      <a:pt x="678" y="481"/>
                                    </a:lnTo>
                                    <a:lnTo>
                                      <a:pt x="682" y="466"/>
                                    </a:lnTo>
                                    <a:lnTo>
                                      <a:pt x="685" y="447"/>
                                    </a:lnTo>
                                    <a:lnTo>
                                      <a:pt x="686" y="430"/>
                                    </a:lnTo>
                                    <a:lnTo>
                                      <a:pt x="687" y="411"/>
                                    </a:lnTo>
                                    <a:lnTo>
                                      <a:pt x="689" y="391"/>
                                    </a:lnTo>
                                    <a:lnTo>
                                      <a:pt x="689" y="0"/>
                                    </a:lnTo>
                                    <a:lnTo>
                                      <a:pt x="459" y="0"/>
                                    </a:lnTo>
                                    <a:lnTo>
                                      <a:pt x="459" y="347"/>
                                    </a:lnTo>
                                    <a:lnTo>
                                      <a:pt x="458" y="367"/>
                                    </a:lnTo>
                                    <a:lnTo>
                                      <a:pt x="457" y="387"/>
                                    </a:lnTo>
                                    <a:lnTo>
                                      <a:pt x="454" y="404"/>
                                    </a:lnTo>
                                    <a:lnTo>
                                      <a:pt x="451" y="421"/>
                                    </a:lnTo>
                                    <a:lnTo>
                                      <a:pt x="444" y="435"/>
                                    </a:lnTo>
                                    <a:lnTo>
                                      <a:pt x="437" y="449"/>
                                    </a:lnTo>
                                    <a:lnTo>
                                      <a:pt x="427" y="460"/>
                                    </a:lnTo>
                                    <a:lnTo>
                                      <a:pt x="416" y="470"/>
                                    </a:lnTo>
                                    <a:lnTo>
                                      <a:pt x="409" y="474"/>
                                    </a:lnTo>
                                    <a:lnTo>
                                      <a:pt x="402" y="477"/>
                                    </a:lnTo>
                                    <a:lnTo>
                                      <a:pt x="394" y="481"/>
                                    </a:lnTo>
                                    <a:lnTo>
                                      <a:pt x="385" y="482"/>
                                    </a:lnTo>
                                    <a:lnTo>
                                      <a:pt x="366" y="487"/>
                                    </a:lnTo>
                                    <a:lnTo>
                                      <a:pt x="345" y="488"/>
                                    </a:lnTo>
                                    <a:lnTo>
                                      <a:pt x="322" y="487"/>
                                    </a:lnTo>
                                    <a:lnTo>
                                      <a:pt x="303" y="482"/>
                                    </a:lnTo>
                                    <a:lnTo>
                                      <a:pt x="294" y="481"/>
                                    </a:lnTo>
                                    <a:lnTo>
                                      <a:pt x="286" y="477"/>
                                    </a:lnTo>
                                    <a:lnTo>
                                      <a:pt x="279" y="474"/>
                                    </a:lnTo>
                                    <a:lnTo>
                                      <a:pt x="272" y="470"/>
                                    </a:lnTo>
                                    <a:lnTo>
                                      <a:pt x="261" y="460"/>
                                    </a:lnTo>
                                    <a:lnTo>
                                      <a:pt x="251" y="449"/>
                                    </a:lnTo>
                                    <a:lnTo>
                                      <a:pt x="244" y="435"/>
                                    </a:lnTo>
                                    <a:lnTo>
                                      <a:pt x="238" y="421"/>
                                    </a:lnTo>
                                    <a:lnTo>
                                      <a:pt x="234" y="404"/>
                                    </a:lnTo>
                                    <a:lnTo>
                                      <a:pt x="231" y="387"/>
                                    </a:lnTo>
                                    <a:lnTo>
                                      <a:pt x="230" y="367"/>
                                    </a:lnTo>
                                    <a:lnTo>
                                      <a:pt x="230" y="347"/>
                                    </a:lnTo>
                                    <a:lnTo>
                                      <a:pt x="230" y="0"/>
                                    </a:lnTo>
                                    <a:lnTo>
                                      <a:pt x="0" y="0"/>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Rectangle 195"/>
                            <wps:cNvSpPr>
                              <a:spLocks noChangeArrowheads="1"/>
                            </wps:cNvSpPr>
                            <wps:spPr bwMode="auto">
                              <a:xfrm>
                                <a:off x="4459" y="272"/>
                                <a:ext cx="77" cy="35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Freeform 196"/>
                            <wps:cNvSpPr>
                              <a:spLocks noEditPoints="1"/>
                            </wps:cNvSpPr>
                            <wps:spPr bwMode="auto">
                              <a:xfrm>
                                <a:off x="4584" y="272"/>
                                <a:ext cx="251" cy="357"/>
                              </a:xfrm>
                              <a:custGeom>
                                <a:avLst/>
                                <a:gdLst>
                                  <a:gd name="T0" fmla="*/ 230 w 753"/>
                                  <a:gd name="T1" fmla="*/ 978 h 1071"/>
                                  <a:gd name="T2" fmla="*/ 255 w 753"/>
                                  <a:gd name="T3" fmla="*/ 1008 h 1071"/>
                                  <a:gd name="T4" fmla="*/ 299 w 753"/>
                                  <a:gd name="T5" fmla="*/ 1040 h 1071"/>
                                  <a:gd name="T6" fmla="*/ 351 w 753"/>
                                  <a:gd name="T7" fmla="*/ 1061 h 1071"/>
                                  <a:gd name="T8" fmla="*/ 407 w 753"/>
                                  <a:gd name="T9" fmla="*/ 1071 h 1071"/>
                                  <a:gd name="T10" fmla="*/ 462 w 753"/>
                                  <a:gd name="T11" fmla="*/ 1069 h 1071"/>
                                  <a:gd name="T12" fmla="*/ 512 w 753"/>
                                  <a:gd name="T13" fmla="*/ 1060 h 1071"/>
                                  <a:gd name="T14" fmla="*/ 558 w 753"/>
                                  <a:gd name="T15" fmla="*/ 1044 h 1071"/>
                                  <a:gd name="T16" fmla="*/ 602 w 753"/>
                                  <a:gd name="T17" fmla="*/ 1020 h 1071"/>
                                  <a:gd name="T18" fmla="*/ 640 w 753"/>
                                  <a:gd name="T19" fmla="*/ 991 h 1071"/>
                                  <a:gd name="T20" fmla="*/ 673 w 753"/>
                                  <a:gd name="T21" fmla="*/ 956 h 1071"/>
                                  <a:gd name="T22" fmla="*/ 701 w 753"/>
                                  <a:gd name="T23" fmla="*/ 916 h 1071"/>
                                  <a:gd name="T24" fmla="*/ 723 w 753"/>
                                  <a:gd name="T25" fmla="*/ 873 h 1071"/>
                                  <a:gd name="T26" fmla="*/ 739 w 753"/>
                                  <a:gd name="T27" fmla="*/ 826 h 1071"/>
                                  <a:gd name="T28" fmla="*/ 750 w 753"/>
                                  <a:gd name="T29" fmla="*/ 777 h 1071"/>
                                  <a:gd name="T30" fmla="*/ 753 w 753"/>
                                  <a:gd name="T31" fmla="*/ 725 h 1071"/>
                                  <a:gd name="T32" fmla="*/ 750 w 753"/>
                                  <a:gd name="T33" fmla="*/ 673 h 1071"/>
                                  <a:gd name="T34" fmla="*/ 740 w 753"/>
                                  <a:gd name="T35" fmla="*/ 624 h 1071"/>
                                  <a:gd name="T36" fmla="*/ 723 w 753"/>
                                  <a:gd name="T37" fmla="*/ 577 h 1071"/>
                                  <a:gd name="T38" fmla="*/ 701 w 753"/>
                                  <a:gd name="T39" fmla="*/ 534 h 1071"/>
                                  <a:gd name="T40" fmla="*/ 673 w 753"/>
                                  <a:gd name="T41" fmla="*/ 494 h 1071"/>
                                  <a:gd name="T42" fmla="*/ 641 w 753"/>
                                  <a:gd name="T43" fmla="*/ 459 h 1071"/>
                                  <a:gd name="T44" fmla="*/ 603 w 753"/>
                                  <a:gd name="T45" fmla="*/ 430 h 1071"/>
                                  <a:gd name="T46" fmla="*/ 561 w 753"/>
                                  <a:gd name="T47" fmla="*/ 407 h 1071"/>
                                  <a:gd name="T48" fmla="*/ 515 w 753"/>
                                  <a:gd name="T49" fmla="*/ 390 h 1071"/>
                                  <a:gd name="T50" fmla="*/ 465 w 753"/>
                                  <a:gd name="T51" fmla="*/ 381 h 1071"/>
                                  <a:gd name="T52" fmla="*/ 410 w 753"/>
                                  <a:gd name="T53" fmla="*/ 379 h 1071"/>
                                  <a:gd name="T54" fmla="*/ 355 w 753"/>
                                  <a:gd name="T55" fmla="*/ 388 h 1071"/>
                                  <a:gd name="T56" fmla="*/ 302 w 753"/>
                                  <a:gd name="T57" fmla="*/ 407 h 1071"/>
                                  <a:gd name="T58" fmla="*/ 256 w 753"/>
                                  <a:gd name="T59" fmla="*/ 438 h 1071"/>
                                  <a:gd name="T60" fmla="*/ 230 w 753"/>
                                  <a:gd name="T61" fmla="*/ 0 h 1071"/>
                                  <a:gd name="T62" fmla="*/ 368 w 753"/>
                                  <a:gd name="T63" fmla="*/ 579 h 1071"/>
                                  <a:gd name="T64" fmla="*/ 421 w 753"/>
                                  <a:gd name="T65" fmla="*/ 587 h 1071"/>
                                  <a:gd name="T66" fmla="*/ 448 w 753"/>
                                  <a:gd name="T67" fmla="*/ 600 h 1071"/>
                                  <a:gd name="T68" fmla="*/ 488 w 753"/>
                                  <a:gd name="T69" fmla="*/ 636 h 1071"/>
                                  <a:gd name="T70" fmla="*/ 512 w 753"/>
                                  <a:gd name="T71" fmla="*/ 687 h 1071"/>
                                  <a:gd name="T72" fmla="*/ 515 w 753"/>
                                  <a:gd name="T73" fmla="*/ 746 h 1071"/>
                                  <a:gd name="T74" fmla="*/ 498 w 753"/>
                                  <a:gd name="T75" fmla="*/ 799 h 1071"/>
                                  <a:gd name="T76" fmla="*/ 463 w 753"/>
                                  <a:gd name="T77" fmla="*/ 842 h 1071"/>
                                  <a:gd name="T78" fmla="*/ 411 w 753"/>
                                  <a:gd name="T79" fmla="*/ 867 h 1071"/>
                                  <a:gd name="T80" fmla="*/ 346 w 753"/>
                                  <a:gd name="T81" fmla="*/ 870 h 1071"/>
                                  <a:gd name="T82" fmla="*/ 306 w 753"/>
                                  <a:gd name="T83" fmla="*/ 860 h 1071"/>
                                  <a:gd name="T84" fmla="*/ 273 w 753"/>
                                  <a:gd name="T85" fmla="*/ 842 h 1071"/>
                                  <a:gd name="T86" fmla="*/ 239 w 753"/>
                                  <a:gd name="T87" fmla="*/ 799 h 1071"/>
                                  <a:gd name="T88" fmla="*/ 223 w 753"/>
                                  <a:gd name="T89" fmla="*/ 746 h 1071"/>
                                  <a:gd name="T90" fmla="*/ 225 w 753"/>
                                  <a:gd name="T91" fmla="*/ 687 h 1071"/>
                                  <a:gd name="T92" fmla="*/ 248 w 753"/>
                                  <a:gd name="T93" fmla="*/ 636 h 1071"/>
                                  <a:gd name="T94" fmla="*/ 290 w 753"/>
                                  <a:gd name="T95" fmla="*/ 600 h 1071"/>
                                  <a:gd name="T96" fmla="*/ 316 w 753"/>
                                  <a:gd name="T97" fmla="*/ 587 h 1071"/>
                                  <a:gd name="T98" fmla="*/ 368 w 753"/>
                                  <a:gd name="T99" fmla="*/ 579 h 1071"/>
                                  <a:gd name="T100" fmla="*/ 0 w 753"/>
                                  <a:gd name="T101" fmla="*/ 0 h 1071"/>
                                  <a:gd name="T102" fmla="*/ 753 w 753"/>
                                  <a:gd name="T103" fmla="*/ 1071 h 10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T100" t="T101" r="T102" b="T103"/>
                                <a:pathLst>
                                  <a:path w="753" h="1071">
                                    <a:moveTo>
                                      <a:pt x="0" y="1050"/>
                                    </a:moveTo>
                                    <a:lnTo>
                                      <a:pt x="230" y="1050"/>
                                    </a:lnTo>
                                    <a:lnTo>
                                      <a:pt x="230" y="978"/>
                                    </a:lnTo>
                                    <a:lnTo>
                                      <a:pt x="231" y="978"/>
                                    </a:lnTo>
                                    <a:lnTo>
                                      <a:pt x="242" y="993"/>
                                    </a:lnTo>
                                    <a:lnTo>
                                      <a:pt x="255" y="1008"/>
                                    </a:lnTo>
                                    <a:lnTo>
                                      <a:pt x="269" y="1020"/>
                                    </a:lnTo>
                                    <a:lnTo>
                                      <a:pt x="284" y="1030"/>
                                    </a:lnTo>
                                    <a:lnTo>
                                      <a:pt x="299" y="1040"/>
                                    </a:lnTo>
                                    <a:lnTo>
                                      <a:pt x="316" y="1048"/>
                                    </a:lnTo>
                                    <a:lnTo>
                                      <a:pt x="333" y="1055"/>
                                    </a:lnTo>
                                    <a:lnTo>
                                      <a:pt x="351" y="1061"/>
                                    </a:lnTo>
                                    <a:lnTo>
                                      <a:pt x="371" y="1065"/>
                                    </a:lnTo>
                                    <a:lnTo>
                                      <a:pt x="389" y="1069"/>
                                    </a:lnTo>
                                    <a:lnTo>
                                      <a:pt x="407" y="1071"/>
                                    </a:lnTo>
                                    <a:lnTo>
                                      <a:pt x="427" y="1071"/>
                                    </a:lnTo>
                                    <a:lnTo>
                                      <a:pt x="445" y="1071"/>
                                    </a:lnTo>
                                    <a:lnTo>
                                      <a:pt x="462" y="1069"/>
                                    </a:lnTo>
                                    <a:lnTo>
                                      <a:pt x="480" y="1067"/>
                                    </a:lnTo>
                                    <a:lnTo>
                                      <a:pt x="497" y="1064"/>
                                    </a:lnTo>
                                    <a:lnTo>
                                      <a:pt x="512" y="1060"/>
                                    </a:lnTo>
                                    <a:lnTo>
                                      <a:pt x="529" y="1055"/>
                                    </a:lnTo>
                                    <a:lnTo>
                                      <a:pt x="544" y="1050"/>
                                    </a:lnTo>
                                    <a:lnTo>
                                      <a:pt x="558" y="1044"/>
                                    </a:lnTo>
                                    <a:lnTo>
                                      <a:pt x="574" y="1037"/>
                                    </a:lnTo>
                                    <a:lnTo>
                                      <a:pt x="588" y="1029"/>
                                    </a:lnTo>
                                    <a:lnTo>
                                      <a:pt x="602" y="1020"/>
                                    </a:lnTo>
                                    <a:lnTo>
                                      <a:pt x="614" y="1010"/>
                                    </a:lnTo>
                                    <a:lnTo>
                                      <a:pt x="627" y="1002"/>
                                    </a:lnTo>
                                    <a:lnTo>
                                      <a:pt x="640" y="991"/>
                                    </a:lnTo>
                                    <a:lnTo>
                                      <a:pt x="651" y="979"/>
                                    </a:lnTo>
                                    <a:lnTo>
                                      <a:pt x="662" y="968"/>
                                    </a:lnTo>
                                    <a:lnTo>
                                      <a:pt x="673" y="956"/>
                                    </a:lnTo>
                                    <a:lnTo>
                                      <a:pt x="683" y="943"/>
                                    </a:lnTo>
                                    <a:lnTo>
                                      <a:pt x="691" y="930"/>
                                    </a:lnTo>
                                    <a:lnTo>
                                      <a:pt x="701" y="916"/>
                                    </a:lnTo>
                                    <a:lnTo>
                                      <a:pt x="708" y="902"/>
                                    </a:lnTo>
                                    <a:lnTo>
                                      <a:pt x="716" y="888"/>
                                    </a:lnTo>
                                    <a:lnTo>
                                      <a:pt x="723" y="873"/>
                                    </a:lnTo>
                                    <a:lnTo>
                                      <a:pt x="729" y="857"/>
                                    </a:lnTo>
                                    <a:lnTo>
                                      <a:pt x="735" y="842"/>
                                    </a:lnTo>
                                    <a:lnTo>
                                      <a:pt x="739" y="826"/>
                                    </a:lnTo>
                                    <a:lnTo>
                                      <a:pt x="743" y="809"/>
                                    </a:lnTo>
                                    <a:lnTo>
                                      <a:pt x="747" y="794"/>
                                    </a:lnTo>
                                    <a:lnTo>
                                      <a:pt x="750" y="777"/>
                                    </a:lnTo>
                                    <a:lnTo>
                                      <a:pt x="751" y="760"/>
                                    </a:lnTo>
                                    <a:lnTo>
                                      <a:pt x="753" y="742"/>
                                    </a:lnTo>
                                    <a:lnTo>
                                      <a:pt x="753" y="725"/>
                                    </a:lnTo>
                                    <a:lnTo>
                                      <a:pt x="753" y="707"/>
                                    </a:lnTo>
                                    <a:lnTo>
                                      <a:pt x="751" y="690"/>
                                    </a:lnTo>
                                    <a:lnTo>
                                      <a:pt x="750" y="673"/>
                                    </a:lnTo>
                                    <a:lnTo>
                                      <a:pt x="747" y="656"/>
                                    </a:lnTo>
                                    <a:lnTo>
                                      <a:pt x="743" y="639"/>
                                    </a:lnTo>
                                    <a:lnTo>
                                      <a:pt x="740" y="624"/>
                                    </a:lnTo>
                                    <a:lnTo>
                                      <a:pt x="735" y="608"/>
                                    </a:lnTo>
                                    <a:lnTo>
                                      <a:pt x="729" y="591"/>
                                    </a:lnTo>
                                    <a:lnTo>
                                      <a:pt x="723" y="577"/>
                                    </a:lnTo>
                                    <a:lnTo>
                                      <a:pt x="716" y="562"/>
                                    </a:lnTo>
                                    <a:lnTo>
                                      <a:pt x="709" y="548"/>
                                    </a:lnTo>
                                    <a:lnTo>
                                      <a:pt x="701" y="534"/>
                                    </a:lnTo>
                                    <a:lnTo>
                                      <a:pt x="693" y="520"/>
                                    </a:lnTo>
                                    <a:lnTo>
                                      <a:pt x="683" y="507"/>
                                    </a:lnTo>
                                    <a:lnTo>
                                      <a:pt x="673" y="494"/>
                                    </a:lnTo>
                                    <a:lnTo>
                                      <a:pt x="663" y="482"/>
                                    </a:lnTo>
                                    <a:lnTo>
                                      <a:pt x="652" y="471"/>
                                    </a:lnTo>
                                    <a:lnTo>
                                      <a:pt x="641" y="459"/>
                                    </a:lnTo>
                                    <a:lnTo>
                                      <a:pt x="628" y="449"/>
                                    </a:lnTo>
                                    <a:lnTo>
                                      <a:pt x="616" y="440"/>
                                    </a:lnTo>
                                    <a:lnTo>
                                      <a:pt x="603" y="430"/>
                                    </a:lnTo>
                                    <a:lnTo>
                                      <a:pt x="589" y="421"/>
                                    </a:lnTo>
                                    <a:lnTo>
                                      <a:pt x="575" y="414"/>
                                    </a:lnTo>
                                    <a:lnTo>
                                      <a:pt x="561" y="407"/>
                                    </a:lnTo>
                                    <a:lnTo>
                                      <a:pt x="546" y="400"/>
                                    </a:lnTo>
                                    <a:lnTo>
                                      <a:pt x="530" y="395"/>
                                    </a:lnTo>
                                    <a:lnTo>
                                      <a:pt x="515" y="390"/>
                                    </a:lnTo>
                                    <a:lnTo>
                                      <a:pt x="498" y="386"/>
                                    </a:lnTo>
                                    <a:lnTo>
                                      <a:pt x="481" y="383"/>
                                    </a:lnTo>
                                    <a:lnTo>
                                      <a:pt x="465" y="381"/>
                                    </a:lnTo>
                                    <a:lnTo>
                                      <a:pt x="446" y="379"/>
                                    </a:lnTo>
                                    <a:lnTo>
                                      <a:pt x="430" y="379"/>
                                    </a:lnTo>
                                    <a:lnTo>
                                      <a:pt x="410" y="379"/>
                                    </a:lnTo>
                                    <a:lnTo>
                                      <a:pt x="392" y="382"/>
                                    </a:lnTo>
                                    <a:lnTo>
                                      <a:pt x="374" y="385"/>
                                    </a:lnTo>
                                    <a:lnTo>
                                      <a:pt x="355" y="388"/>
                                    </a:lnTo>
                                    <a:lnTo>
                                      <a:pt x="337" y="393"/>
                                    </a:lnTo>
                                    <a:lnTo>
                                      <a:pt x="319" y="400"/>
                                    </a:lnTo>
                                    <a:lnTo>
                                      <a:pt x="302" y="407"/>
                                    </a:lnTo>
                                    <a:lnTo>
                                      <a:pt x="286" y="417"/>
                                    </a:lnTo>
                                    <a:lnTo>
                                      <a:pt x="270" y="427"/>
                                    </a:lnTo>
                                    <a:lnTo>
                                      <a:pt x="256" y="438"/>
                                    </a:lnTo>
                                    <a:lnTo>
                                      <a:pt x="242" y="451"/>
                                    </a:lnTo>
                                    <a:lnTo>
                                      <a:pt x="230" y="463"/>
                                    </a:lnTo>
                                    <a:lnTo>
                                      <a:pt x="230" y="0"/>
                                    </a:lnTo>
                                    <a:lnTo>
                                      <a:pt x="0" y="0"/>
                                    </a:lnTo>
                                    <a:lnTo>
                                      <a:pt x="0" y="1050"/>
                                    </a:lnTo>
                                    <a:close/>
                                    <a:moveTo>
                                      <a:pt x="368" y="579"/>
                                    </a:moveTo>
                                    <a:lnTo>
                                      <a:pt x="392" y="580"/>
                                    </a:lnTo>
                                    <a:lnTo>
                                      <a:pt x="411" y="584"/>
                                    </a:lnTo>
                                    <a:lnTo>
                                      <a:pt x="421" y="587"/>
                                    </a:lnTo>
                                    <a:lnTo>
                                      <a:pt x="431" y="590"/>
                                    </a:lnTo>
                                    <a:lnTo>
                                      <a:pt x="439" y="594"/>
                                    </a:lnTo>
                                    <a:lnTo>
                                      <a:pt x="448" y="600"/>
                                    </a:lnTo>
                                    <a:lnTo>
                                      <a:pt x="463" y="610"/>
                                    </a:lnTo>
                                    <a:lnTo>
                                      <a:pt x="477" y="622"/>
                                    </a:lnTo>
                                    <a:lnTo>
                                      <a:pt x="488" y="636"/>
                                    </a:lnTo>
                                    <a:lnTo>
                                      <a:pt x="498" y="652"/>
                                    </a:lnTo>
                                    <a:lnTo>
                                      <a:pt x="507" y="669"/>
                                    </a:lnTo>
                                    <a:lnTo>
                                      <a:pt x="512" y="687"/>
                                    </a:lnTo>
                                    <a:lnTo>
                                      <a:pt x="515" y="707"/>
                                    </a:lnTo>
                                    <a:lnTo>
                                      <a:pt x="516" y="726"/>
                                    </a:lnTo>
                                    <a:lnTo>
                                      <a:pt x="515" y="746"/>
                                    </a:lnTo>
                                    <a:lnTo>
                                      <a:pt x="512" y="766"/>
                                    </a:lnTo>
                                    <a:lnTo>
                                      <a:pt x="507" y="783"/>
                                    </a:lnTo>
                                    <a:lnTo>
                                      <a:pt x="498" y="799"/>
                                    </a:lnTo>
                                    <a:lnTo>
                                      <a:pt x="488" y="815"/>
                                    </a:lnTo>
                                    <a:lnTo>
                                      <a:pt x="477" y="829"/>
                                    </a:lnTo>
                                    <a:lnTo>
                                      <a:pt x="463" y="842"/>
                                    </a:lnTo>
                                    <a:lnTo>
                                      <a:pt x="448" y="851"/>
                                    </a:lnTo>
                                    <a:lnTo>
                                      <a:pt x="431" y="860"/>
                                    </a:lnTo>
                                    <a:lnTo>
                                      <a:pt x="411" y="867"/>
                                    </a:lnTo>
                                    <a:lnTo>
                                      <a:pt x="392" y="870"/>
                                    </a:lnTo>
                                    <a:lnTo>
                                      <a:pt x="368" y="871"/>
                                    </a:lnTo>
                                    <a:lnTo>
                                      <a:pt x="346" y="870"/>
                                    </a:lnTo>
                                    <a:lnTo>
                                      <a:pt x="326" y="867"/>
                                    </a:lnTo>
                                    <a:lnTo>
                                      <a:pt x="316" y="864"/>
                                    </a:lnTo>
                                    <a:lnTo>
                                      <a:pt x="306" y="860"/>
                                    </a:lnTo>
                                    <a:lnTo>
                                      <a:pt x="298" y="856"/>
                                    </a:lnTo>
                                    <a:lnTo>
                                      <a:pt x="290" y="851"/>
                                    </a:lnTo>
                                    <a:lnTo>
                                      <a:pt x="273" y="842"/>
                                    </a:lnTo>
                                    <a:lnTo>
                                      <a:pt x="260" y="829"/>
                                    </a:lnTo>
                                    <a:lnTo>
                                      <a:pt x="248" y="815"/>
                                    </a:lnTo>
                                    <a:lnTo>
                                      <a:pt x="239" y="799"/>
                                    </a:lnTo>
                                    <a:lnTo>
                                      <a:pt x="231" y="783"/>
                                    </a:lnTo>
                                    <a:lnTo>
                                      <a:pt x="225" y="766"/>
                                    </a:lnTo>
                                    <a:lnTo>
                                      <a:pt x="223" y="746"/>
                                    </a:lnTo>
                                    <a:lnTo>
                                      <a:pt x="221" y="726"/>
                                    </a:lnTo>
                                    <a:lnTo>
                                      <a:pt x="223" y="707"/>
                                    </a:lnTo>
                                    <a:lnTo>
                                      <a:pt x="225" y="687"/>
                                    </a:lnTo>
                                    <a:lnTo>
                                      <a:pt x="231" y="669"/>
                                    </a:lnTo>
                                    <a:lnTo>
                                      <a:pt x="239" y="652"/>
                                    </a:lnTo>
                                    <a:lnTo>
                                      <a:pt x="248" y="636"/>
                                    </a:lnTo>
                                    <a:lnTo>
                                      <a:pt x="260" y="622"/>
                                    </a:lnTo>
                                    <a:lnTo>
                                      <a:pt x="273" y="610"/>
                                    </a:lnTo>
                                    <a:lnTo>
                                      <a:pt x="290" y="600"/>
                                    </a:lnTo>
                                    <a:lnTo>
                                      <a:pt x="298" y="594"/>
                                    </a:lnTo>
                                    <a:lnTo>
                                      <a:pt x="306" y="590"/>
                                    </a:lnTo>
                                    <a:lnTo>
                                      <a:pt x="316" y="587"/>
                                    </a:lnTo>
                                    <a:lnTo>
                                      <a:pt x="326" y="584"/>
                                    </a:lnTo>
                                    <a:lnTo>
                                      <a:pt x="346" y="580"/>
                                    </a:lnTo>
                                    <a:lnTo>
                                      <a:pt x="368" y="579"/>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197"/>
                            <wps:cNvSpPr>
                              <a:spLocks noEditPoints="1"/>
                            </wps:cNvSpPr>
                            <wps:spPr bwMode="auto">
                              <a:xfrm>
                                <a:off x="4868" y="280"/>
                                <a:ext cx="86" cy="342"/>
                              </a:xfrm>
                              <a:custGeom>
                                <a:avLst/>
                                <a:gdLst>
                                  <a:gd name="T0" fmla="*/ 244 w 258"/>
                                  <a:gd name="T1" fmla="*/ 378 h 1028"/>
                                  <a:gd name="T2" fmla="*/ 14 w 258"/>
                                  <a:gd name="T3" fmla="*/ 378 h 1028"/>
                                  <a:gd name="T4" fmla="*/ 14 w 258"/>
                                  <a:gd name="T5" fmla="*/ 1028 h 1028"/>
                                  <a:gd name="T6" fmla="*/ 244 w 258"/>
                                  <a:gd name="T7" fmla="*/ 1028 h 1028"/>
                                  <a:gd name="T8" fmla="*/ 244 w 258"/>
                                  <a:gd name="T9" fmla="*/ 378 h 1028"/>
                                  <a:gd name="T10" fmla="*/ 129 w 258"/>
                                  <a:gd name="T11" fmla="*/ 0 h 1028"/>
                                  <a:gd name="T12" fmla="*/ 112 w 258"/>
                                  <a:gd name="T13" fmla="*/ 1 h 1028"/>
                                  <a:gd name="T14" fmla="*/ 95 w 258"/>
                                  <a:gd name="T15" fmla="*/ 4 h 1028"/>
                                  <a:gd name="T16" fmla="*/ 80 w 258"/>
                                  <a:gd name="T17" fmla="*/ 10 h 1028"/>
                                  <a:gd name="T18" fmla="*/ 65 w 258"/>
                                  <a:gd name="T19" fmla="*/ 18 h 1028"/>
                                  <a:gd name="T20" fmla="*/ 51 w 258"/>
                                  <a:gd name="T21" fmla="*/ 27 h 1028"/>
                                  <a:gd name="T22" fmla="*/ 38 w 258"/>
                                  <a:gd name="T23" fmla="*/ 38 h 1028"/>
                                  <a:gd name="T24" fmla="*/ 28 w 258"/>
                                  <a:gd name="T25" fmla="*/ 51 h 1028"/>
                                  <a:gd name="T26" fmla="*/ 18 w 258"/>
                                  <a:gd name="T27" fmla="*/ 65 h 1028"/>
                                  <a:gd name="T28" fmla="*/ 10 w 258"/>
                                  <a:gd name="T29" fmla="*/ 79 h 1028"/>
                                  <a:gd name="T30" fmla="*/ 6 w 258"/>
                                  <a:gd name="T31" fmla="*/ 96 h 1028"/>
                                  <a:gd name="T32" fmla="*/ 2 w 258"/>
                                  <a:gd name="T33" fmla="*/ 111 h 1028"/>
                                  <a:gd name="T34" fmla="*/ 0 w 258"/>
                                  <a:gd name="T35" fmla="*/ 129 h 1028"/>
                                  <a:gd name="T36" fmla="*/ 2 w 258"/>
                                  <a:gd name="T37" fmla="*/ 146 h 1028"/>
                                  <a:gd name="T38" fmla="*/ 6 w 258"/>
                                  <a:gd name="T39" fmla="*/ 163 h 1028"/>
                                  <a:gd name="T40" fmla="*/ 10 w 258"/>
                                  <a:gd name="T41" fmla="*/ 179 h 1028"/>
                                  <a:gd name="T42" fmla="*/ 18 w 258"/>
                                  <a:gd name="T43" fmla="*/ 194 h 1028"/>
                                  <a:gd name="T44" fmla="*/ 28 w 258"/>
                                  <a:gd name="T45" fmla="*/ 208 h 1028"/>
                                  <a:gd name="T46" fmla="*/ 38 w 258"/>
                                  <a:gd name="T47" fmla="*/ 221 h 1028"/>
                                  <a:gd name="T48" fmla="*/ 51 w 258"/>
                                  <a:gd name="T49" fmla="*/ 231 h 1028"/>
                                  <a:gd name="T50" fmla="*/ 65 w 258"/>
                                  <a:gd name="T51" fmla="*/ 240 h 1028"/>
                                  <a:gd name="T52" fmla="*/ 80 w 258"/>
                                  <a:gd name="T53" fmla="*/ 247 h 1028"/>
                                  <a:gd name="T54" fmla="*/ 95 w 258"/>
                                  <a:gd name="T55" fmla="*/ 253 h 1028"/>
                                  <a:gd name="T56" fmla="*/ 112 w 258"/>
                                  <a:gd name="T57" fmla="*/ 257 h 1028"/>
                                  <a:gd name="T58" fmla="*/ 129 w 258"/>
                                  <a:gd name="T59" fmla="*/ 259 h 1028"/>
                                  <a:gd name="T60" fmla="*/ 147 w 258"/>
                                  <a:gd name="T61" fmla="*/ 257 h 1028"/>
                                  <a:gd name="T62" fmla="*/ 163 w 258"/>
                                  <a:gd name="T63" fmla="*/ 253 h 1028"/>
                                  <a:gd name="T64" fmla="*/ 179 w 258"/>
                                  <a:gd name="T65" fmla="*/ 247 h 1028"/>
                                  <a:gd name="T66" fmla="*/ 193 w 258"/>
                                  <a:gd name="T67" fmla="*/ 240 h 1028"/>
                                  <a:gd name="T68" fmla="*/ 207 w 258"/>
                                  <a:gd name="T69" fmla="*/ 231 h 1028"/>
                                  <a:gd name="T70" fmla="*/ 220 w 258"/>
                                  <a:gd name="T71" fmla="*/ 221 h 1028"/>
                                  <a:gd name="T72" fmla="*/ 231 w 258"/>
                                  <a:gd name="T73" fmla="*/ 208 h 1028"/>
                                  <a:gd name="T74" fmla="*/ 240 w 258"/>
                                  <a:gd name="T75" fmla="*/ 194 h 1028"/>
                                  <a:gd name="T76" fmla="*/ 248 w 258"/>
                                  <a:gd name="T77" fmla="*/ 179 h 1028"/>
                                  <a:gd name="T78" fmla="*/ 254 w 258"/>
                                  <a:gd name="T79" fmla="*/ 163 h 1028"/>
                                  <a:gd name="T80" fmla="*/ 256 w 258"/>
                                  <a:gd name="T81" fmla="*/ 146 h 1028"/>
                                  <a:gd name="T82" fmla="*/ 258 w 258"/>
                                  <a:gd name="T83" fmla="*/ 129 h 1028"/>
                                  <a:gd name="T84" fmla="*/ 256 w 258"/>
                                  <a:gd name="T85" fmla="*/ 111 h 1028"/>
                                  <a:gd name="T86" fmla="*/ 254 w 258"/>
                                  <a:gd name="T87" fmla="*/ 96 h 1028"/>
                                  <a:gd name="T88" fmla="*/ 248 w 258"/>
                                  <a:gd name="T89" fmla="*/ 79 h 1028"/>
                                  <a:gd name="T90" fmla="*/ 240 w 258"/>
                                  <a:gd name="T91" fmla="*/ 65 h 1028"/>
                                  <a:gd name="T92" fmla="*/ 231 w 258"/>
                                  <a:gd name="T93" fmla="*/ 51 h 1028"/>
                                  <a:gd name="T94" fmla="*/ 220 w 258"/>
                                  <a:gd name="T95" fmla="*/ 38 h 1028"/>
                                  <a:gd name="T96" fmla="*/ 207 w 258"/>
                                  <a:gd name="T97" fmla="*/ 27 h 1028"/>
                                  <a:gd name="T98" fmla="*/ 193 w 258"/>
                                  <a:gd name="T99" fmla="*/ 18 h 1028"/>
                                  <a:gd name="T100" fmla="*/ 179 w 258"/>
                                  <a:gd name="T101" fmla="*/ 10 h 1028"/>
                                  <a:gd name="T102" fmla="*/ 163 w 258"/>
                                  <a:gd name="T103" fmla="*/ 4 h 1028"/>
                                  <a:gd name="T104" fmla="*/ 147 w 258"/>
                                  <a:gd name="T105" fmla="*/ 1 h 1028"/>
                                  <a:gd name="T106" fmla="*/ 129 w 258"/>
                                  <a:gd name="T107" fmla="*/ 0 h 1028"/>
                                  <a:gd name="T108" fmla="*/ 0 w 258"/>
                                  <a:gd name="T109" fmla="*/ 0 h 1028"/>
                                  <a:gd name="T110" fmla="*/ 258 w 258"/>
                                  <a:gd name="T111" fmla="*/ 1028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T108" t="T109" r="T110" b="T111"/>
                                <a:pathLst>
                                  <a:path w="258" h="1028">
                                    <a:moveTo>
                                      <a:pt x="244" y="378"/>
                                    </a:moveTo>
                                    <a:lnTo>
                                      <a:pt x="14" y="378"/>
                                    </a:lnTo>
                                    <a:lnTo>
                                      <a:pt x="14" y="1028"/>
                                    </a:lnTo>
                                    <a:lnTo>
                                      <a:pt x="244" y="1028"/>
                                    </a:lnTo>
                                    <a:lnTo>
                                      <a:pt x="244" y="378"/>
                                    </a:lnTo>
                                    <a:close/>
                                    <a:moveTo>
                                      <a:pt x="129" y="0"/>
                                    </a:moveTo>
                                    <a:lnTo>
                                      <a:pt x="112" y="1"/>
                                    </a:lnTo>
                                    <a:lnTo>
                                      <a:pt x="95" y="4"/>
                                    </a:lnTo>
                                    <a:lnTo>
                                      <a:pt x="80" y="10"/>
                                    </a:lnTo>
                                    <a:lnTo>
                                      <a:pt x="65" y="18"/>
                                    </a:lnTo>
                                    <a:lnTo>
                                      <a:pt x="51" y="27"/>
                                    </a:lnTo>
                                    <a:lnTo>
                                      <a:pt x="38" y="38"/>
                                    </a:lnTo>
                                    <a:lnTo>
                                      <a:pt x="28" y="51"/>
                                    </a:lnTo>
                                    <a:lnTo>
                                      <a:pt x="18" y="65"/>
                                    </a:lnTo>
                                    <a:lnTo>
                                      <a:pt x="10" y="79"/>
                                    </a:lnTo>
                                    <a:lnTo>
                                      <a:pt x="6" y="96"/>
                                    </a:lnTo>
                                    <a:lnTo>
                                      <a:pt x="2" y="111"/>
                                    </a:lnTo>
                                    <a:lnTo>
                                      <a:pt x="0" y="129"/>
                                    </a:lnTo>
                                    <a:lnTo>
                                      <a:pt x="2" y="146"/>
                                    </a:lnTo>
                                    <a:lnTo>
                                      <a:pt x="6" y="163"/>
                                    </a:lnTo>
                                    <a:lnTo>
                                      <a:pt x="10" y="179"/>
                                    </a:lnTo>
                                    <a:lnTo>
                                      <a:pt x="18" y="194"/>
                                    </a:lnTo>
                                    <a:lnTo>
                                      <a:pt x="28" y="208"/>
                                    </a:lnTo>
                                    <a:lnTo>
                                      <a:pt x="38" y="221"/>
                                    </a:lnTo>
                                    <a:lnTo>
                                      <a:pt x="51" y="231"/>
                                    </a:lnTo>
                                    <a:lnTo>
                                      <a:pt x="65" y="240"/>
                                    </a:lnTo>
                                    <a:lnTo>
                                      <a:pt x="80" y="247"/>
                                    </a:lnTo>
                                    <a:lnTo>
                                      <a:pt x="95" y="253"/>
                                    </a:lnTo>
                                    <a:lnTo>
                                      <a:pt x="112" y="257"/>
                                    </a:lnTo>
                                    <a:lnTo>
                                      <a:pt x="129" y="259"/>
                                    </a:lnTo>
                                    <a:lnTo>
                                      <a:pt x="147" y="257"/>
                                    </a:lnTo>
                                    <a:lnTo>
                                      <a:pt x="163" y="253"/>
                                    </a:lnTo>
                                    <a:lnTo>
                                      <a:pt x="179" y="247"/>
                                    </a:lnTo>
                                    <a:lnTo>
                                      <a:pt x="193" y="240"/>
                                    </a:lnTo>
                                    <a:lnTo>
                                      <a:pt x="207" y="231"/>
                                    </a:lnTo>
                                    <a:lnTo>
                                      <a:pt x="220" y="221"/>
                                    </a:lnTo>
                                    <a:lnTo>
                                      <a:pt x="231" y="208"/>
                                    </a:lnTo>
                                    <a:lnTo>
                                      <a:pt x="240" y="194"/>
                                    </a:lnTo>
                                    <a:lnTo>
                                      <a:pt x="248" y="179"/>
                                    </a:lnTo>
                                    <a:lnTo>
                                      <a:pt x="254" y="163"/>
                                    </a:lnTo>
                                    <a:lnTo>
                                      <a:pt x="256" y="146"/>
                                    </a:lnTo>
                                    <a:lnTo>
                                      <a:pt x="258" y="129"/>
                                    </a:lnTo>
                                    <a:lnTo>
                                      <a:pt x="256" y="111"/>
                                    </a:lnTo>
                                    <a:lnTo>
                                      <a:pt x="254" y="96"/>
                                    </a:lnTo>
                                    <a:lnTo>
                                      <a:pt x="248" y="79"/>
                                    </a:lnTo>
                                    <a:lnTo>
                                      <a:pt x="240" y="65"/>
                                    </a:lnTo>
                                    <a:lnTo>
                                      <a:pt x="231" y="51"/>
                                    </a:lnTo>
                                    <a:lnTo>
                                      <a:pt x="220" y="38"/>
                                    </a:lnTo>
                                    <a:lnTo>
                                      <a:pt x="207" y="27"/>
                                    </a:lnTo>
                                    <a:lnTo>
                                      <a:pt x="193" y="18"/>
                                    </a:lnTo>
                                    <a:lnTo>
                                      <a:pt x="179" y="10"/>
                                    </a:lnTo>
                                    <a:lnTo>
                                      <a:pt x="163" y="4"/>
                                    </a:lnTo>
                                    <a:lnTo>
                                      <a:pt x="147" y="1"/>
                                    </a:lnTo>
                                    <a:lnTo>
                                      <a:pt x="129" y="0"/>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Rectangle 198"/>
                            <wps:cNvSpPr>
                              <a:spLocks noChangeArrowheads="1"/>
                            </wps:cNvSpPr>
                            <wps:spPr bwMode="auto">
                              <a:xfrm>
                                <a:off x="4999" y="272"/>
                                <a:ext cx="77" cy="35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 name="Freeform 199"/>
                            <wps:cNvSpPr>
                              <a:spLocks noEditPoints="1"/>
                            </wps:cNvSpPr>
                            <wps:spPr bwMode="auto">
                              <a:xfrm>
                                <a:off x="5114" y="272"/>
                                <a:ext cx="251" cy="357"/>
                              </a:xfrm>
                              <a:custGeom>
                                <a:avLst/>
                                <a:gdLst>
                                  <a:gd name="T0" fmla="*/ 754 w 754"/>
                                  <a:gd name="T1" fmla="*/ 0 h 1071"/>
                                  <a:gd name="T2" fmla="*/ 512 w 754"/>
                                  <a:gd name="T3" fmla="*/ 451 h 1071"/>
                                  <a:gd name="T4" fmla="*/ 467 w 754"/>
                                  <a:gd name="T5" fmla="*/ 417 h 1071"/>
                                  <a:gd name="T6" fmla="*/ 417 w 754"/>
                                  <a:gd name="T7" fmla="*/ 393 h 1071"/>
                                  <a:gd name="T8" fmla="*/ 361 w 754"/>
                                  <a:gd name="T9" fmla="*/ 382 h 1071"/>
                                  <a:gd name="T10" fmla="*/ 306 w 754"/>
                                  <a:gd name="T11" fmla="*/ 379 h 1071"/>
                                  <a:gd name="T12" fmla="*/ 254 w 754"/>
                                  <a:gd name="T13" fmla="*/ 386 h 1071"/>
                                  <a:gd name="T14" fmla="*/ 207 w 754"/>
                                  <a:gd name="T15" fmla="*/ 400 h 1071"/>
                                  <a:gd name="T16" fmla="*/ 163 w 754"/>
                                  <a:gd name="T17" fmla="*/ 421 h 1071"/>
                                  <a:gd name="T18" fmla="*/ 124 w 754"/>
                                  <a:gd name="T19" fmla="*/ 449 h 1071"/>
                                  <a:gd name="T20" fmla="*/ 89 w 754"/>
                                  <a:gd name="T21" fmla="*/ 482 h 1071"/>
                                  <a:gd name="T22" fmla="*/ 60 w 754"/>
                                  <a:gd name="T23" fmla="*/ 520 h 1071"/>
                                  <a:gd name="T24" fmla="*/ 36 w 754"/>
                                  <a:gd name="T25" fmla="*/ 562 h 1071"/>
                                  <a:gd name="T26" fmla="*/ 18 w 754"/>
                                  <a:gd name="T27" fmla="*/ 608 h 1071"/>
                                  <a:gd name="T28" fmla="*/ 5 w 754"/>
                                  <a:gd name="T29" fmla="*/ 656 h 1071"/>
                                  <a:gd name="T30" fmla="*/ 0 w 754"/>
                                  <a:gd name="T31" fmla="*/ 707 h 1071"/>
                                  <a:gd name="T32" fmla="*/ 4 w 754"/>
                                  <a:gd name="T33" fmla="*/ 780 h 1071"/>
                                  <a:gd name="T34" fmla="*/ 23 w 754"/>
                                  <a:gd name="T35" fmla="*/ 857 h 1071"/>
                                  <a:gd name="T36" fmla="*/ 60 w 754"/>
                                  <a:gd name="T37" fmla="*/ 927 h 1071"/>
                                  <a:gd name="T38" fmla="*/ 109 w 754"/>
                                  <a:gd name="T39" fmla="*/ 986 h 1071"/>
                                  <a:gd name="T40" fmla="*/ 172 w 754"/>
                                  <a:gd name="T41" fmla="*/ 1031 h 1071"/>
                                  <a:gd name="T42" fmla="*/ 245 w 754"/>
                                  <a:gd name="T43" fmla="*/ 1061 h 1071"/>
                                  <a:gd name="T44" fmla="*/ 326 w 754"/>
                                  <a:gd name="T45" fmla="*/ 1071 h 1071"/>
                                  <a:gd name="T46" fmla="*/ 383 w 754"/>
                                  <a:gd name="T47" fmla="*/ 1065 h 1071"/>
                                  <a:gd name="T48" fmla="*/ 438 w 754"/>
                                  <a:gd name="T49" fmla="*/ 1048 h 1071"/>
                                  <a:gd name="T50" fmla="*/ 485 w 754"/>
                                  <a:gd name="T51" fmla="*/ 1020 h 1071"/>
                                  <a:gd name="T52" fmla="*/ 522 w 754"/>
                                  <a:gd name="T53" fmla="*/ 978 h 1071"/>
                                  <a:gd name="T54" fmla="*/ 384 w 754"/>
                                  <a:gd name="T55" fmla="*/ 579 h 1071"/>
                                  <a:gd name="T56" fmla="*/ 438 w 754"/>
                                  <a:gd name="T57" fmla="*/ 587 h 1071"/>
                                  <a:gd name="T58" fmla="*/ 464 w 754"/>
                                  <a:gd name="T59" fmla="*/ 600 h 1071"/>
                                  <a:gd name="T60" fmla="*/ 505 w 754"/>
                                  <a:gd name="T61" fmla="*/ 636 h 1071"/>
                                  <a:gd name="T62" fmla="*/ 527 w 754"/>
                                  <a:gd name="T63" fmla="*/ 687 h 1071"/>
                                  <a:gd name="T64" fmla="*/ 530 w 754"/>
                                  <a:gd name="T65" fmla="*/ 746 h 1071"/>
                                  <a:gd name="T66" fmla="*/ 515 w 754"/>
                                  <a:gd name="T67" fmla="*/ 799 h 1071"/>
                                  <a:gd name="T68" fmla="*/ 480 w 754"/>
                                  <a:gd name="T69" fmla="*/ 842 h 1071"/>
                                  <a:gd name="T70" fmla="*/ 428 w 754"/>
                                  <a:gd name="T71" fmla="*/ 867 h 1071"/>
                                  <a:gd name="T72" fmla="*/ 362 w 754"/>
                                  <a:gd name="T73" fmla="*/ 870 h 1071"/>
                                  <a:gd name="T74" fmla="*/ 322 w 754"/>
                                  <a:gd name="T75" fmla="*/ 860 h 1071"/>
                                  <a:gd name="T76" fmla="*/ 289 w 754"/>
                                  <a:gd name="T77" fmla="*/ 842 h 1071"/>
                                  <a:gd name="T78" fmla="*/ 254 w 754"/>
                                  <a:gd name="T79" fmla="*/ 799 h 1071"/>
                                  <a:gd name="T80" fmla="*/ 238 w 754"/>
                                  <a:gd name="T81" fmla="*/ 746 h 1071"/>
                                  <a:gd name="T82" fmla="*/ 240 w 754"/>
                                  <a:gd name="T83" fmla="*/ 687 h 1071"/>
                                  <a:gd name="T84" fmla="*/ 264 w 754"/>
                                  <a:gd name="T85" fmla="*/ 636 h 1071"/>
                                  <a:gd name="T86" fmla="*/ 305 w 754"/>
                                  <a:gd name="T87" fmla="*/ 600 h 1071"/>
                                  <a:gd name="T88" fmla="*/ 331 w 754"/>
                                  <a:gd name="T89" fmla="*/ 587 h 1071"/>
                                  <a:gd name="T90" fmla="*/ 384 w 754"/>
                                  <a:gd name="T91" fmla="*/ 579 h 1071"/>
                                  <a:gd name="T92" fmla="*/ 0 w 754"/>
                                  <a:gd name="T93" fmla="*/ 0 h 1071"/>
                                  <a:gd name="T94" fmla="*/ 754 w 754"/>
                                  <a:gd name="T95" fmla="*/ 1071 h 10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T92" t="T93" r="T94" b="T95"/>
                                <a:pathLst>
                                  <a:path w="754" h="1071">
                                    <a:moveTo>
                                      <a:pt x="524" y="1050"/>
                                    </a:moveTo>
                                    <a:lnTo>
                                      <a:pt x="754" y="1050"/>
                                    </a:lnTo>
                                    <a:lnTo>
                                      <a:pt x="754" y="0"/>
                                    </a:lnTo>
                                    <a:lnTo>
                                      <a:pt x="524" y="0"/>
                                    </a:lnTo>
                                    <a:lnTo>
                                      <a:pt x="524" y="463"/>
                                    </a:lnTo>
                                    <a:lnTo>
                                      <a:pt x="512" y="451"/>
                                    </a:lnTo>
                                    <a:lnTo>
                                      <a:pt x="498" y="438"/>
                                    </a:lnTo>
                                    <a:lnTo>
                                      <a:pt x="482" y="427"/>
                                    </a:lnTo>
                                    <a:lnTo>
                                      <a:pt x="467" y="417"/>
                                    </a:lnTo>
                                    <a:lnTo>
                                      <a:pt x="450" y="407"/>
                                    </a:lnTo>
                                    <a:lnTo>
                                      <a:pt x="433" y="400"/>
                                    </a:lnTo>
                                    <a:lnTo>
                                      <a:pt x="417" y="393"/>
                                    </a:lnTo>
                                    <a:lnTo>
                                      <a:pt x="398" y="388"/>
                                    </a:lnTo>
                                    <a:lnTo>
                                      <a:pt x="379" y="385"/>
                                    </a:lnTo>
                                    <a:lnTo>
                                      <a:pt x="361" y="382"/>
                                    </a:lnTo>
                                    <a:lnTo>
                                      <a:pt x="342" y="379"/>
                                    </a:lnTo>
                                    <a:lnTo>
                                      <a:pt x="323" y="379"/>
                                    </a:lnTo>
                                    <a:lnTo>
                                      <a:pt x="306" y="379"/>
                                    </a:lnTo>
                                    <a:lnTo>
                                      <a:pt x="288" y="381"/>
                                    </a:lnTo>
                                    <a:lnTo>
                                      <a:pt x="271" y="383"/>
                                    </a:lnTo>
                                    <a:lnTo>
                                      <a:pt x="254" y="386"/>
                                    </a:lnTo>
                                    <a:lnTo>
                                      <a:pt x="239" y="390"/>
                                    </a:lnTo>
                                    <a:lnTo>
                                      <a:pt x="222" y="395"/>
                                    </a:lnTo>
                                    <a:lnTo>
                                      <a:pt x="207" y="400"/>
                                    </a:lnTo>
                                    <a:lnTo>
                                      <a:pt x="193" y="407"/>
                                    </a:lnTo>
                                    <a:lnTo>
                                      <a:pt x="177" y="414"/>
                                    </a:lnTo>
                                    <a:lnTo>
                                      <a:pt x="163" y="421"/>
                                    </a:lnTo>
                                    <a:lnTo>
                                      <a:pt x="149" y="430"/>
                                    </a:lnTo>
                                    <a:lnTo>
                                      <a:pt x="137" y="440"/>
                                    </a:lnTo>
                                    <a:lnTo>
                                      <a:pt x="124" y="449"/>
                                    </a:lnTo>
                                    <a:lnTo>
                                      <a:pt x="113" y="459"/>
                                    </a:lnTo>
                                    <a:lnTo>
                                      <a:pt x="100" y="471"/>
                                    </a:lnTo>
                                    <a:lnTo>
                                      <a:pt x="89" y="482"/>
                                    </a:lnTo>
                                    <a:lnTo>
                                      <a:pt x="79" y="494"/>
                                    </a:lnTo>
                                    <a:lnTo>
                                      <a:pt x="70" y="507"/>
                                    </a:lnTo>
                                    <a:lnTo>
                                      <a:pt x="60" y="520"/>
                                    </a:lnTo>
                                    <a:lnTo>
                                      <a:pt x="51" y="534"/>
                                    </a:lnTo>
                                    <a:lnTo>
                                      <a:pt x="43" y="548"/>
                                    </a:lnTo>
                                    <a:lnTo>
                                      <a:pt x="36" y="562"/>
                                    </a:lnTo>
                                    <a:lnTo>
                                      <a:pt x="29" y="577"/>
                                    </a:lnTo>
                                    <a:lnTo>
                                      <a:pt x="23" y="591"/>
                                    </a:lnTo>
                                    <a:lnTo>
                                      <a:pt x="18" y="608"/>
                                    </a:lnTo>
                                    <a:lnTo>
                                      <a:pt x="14" y="624"/>
                                    </a:lnTo>
                                    <a:lnTo>
                                      <a:pt x="9" y="639"/>
                                    </a:lnTo>
                                    <a:lnTo>
                                      <a:pt x="5" y="656"/>
                                    </a:lnTo>
                                    <a:lnTo>
                                      <a:pt x="4" y="673"/>
                                    </a:lnTo>
                                    <a:lnTo>
                                      <a:pt x="1" y="690"/>
                                    </a:lnTo>
                                    <a:lnTo>
                                      <a:pt x="0" y="707"/>
                                    </a:lnTo>
                                    <a:lnTo>
                                      <a:pt x="0" y="725"/>
                                    </a:lnTo>
                                    <a:lnTo>
                                      <a:pt x="1" y="752"/>
                                    </a:lnTo>
                                    <a:lnTo>
                                      <a:pt x="4" y="780"/>
                                    </a:lnTo>
                                    <a:lnTo>
                                      <a:pt x="8" y="807"/>
                                    </a:lnTo>
                                    <a:lnTo>
                                      <a:pt x="15" y="832"/>
                                    </a:lnTo>
                                    <a:lnTo>
                                      <a:pt x="23" y="857"/>
                                    </a:lnTo>
                                    <a:lnTo>
                                      <a:pt x="35" y="881"/>
                                    </a:lnTo>
                                    <a:lnTo>
                                      <a:pt x="46" y="905"/>
                                    </a:lnTo>
                                    <a:lnTo>
                                      <a:pt x="60" y="927"/>
                                    </a:lnTo>
                                    <a:lnTo>
                                      <a:pt x="75" y="948"/>
                                    </a:lnTo>
                                    <a:lnTo>
                                      <a:pt x="91" y="968"/>
                                    </a:lnTo>
                                    <a:lnTo>
                                      <a:pt x="109" y="986"/>
                                    </a:lnTo>
                                    <a:lnTo>
                                      <a:pt x="128" y="1003"/>
                                    </a:lnTo>
                                    <a:lnTo>
                                      <a:pt x="149" y="1019"/>
                                    </a:lnTo>
                                    <a:lnTo>
                                      <a:pt x="172" y="1031"/>
                                    </a:lnTo>
                                    <a:lnTo>
                                      <a:pt x="194" y="1043"/>
                                    </a:lnTo>
                                    <a:lnTo>
                                      <a:pt x="218" y="1053"/>
                                    </a:lnTo>
                                    <a:lnTo>
                                      <a:pt x="245" y="1061"/>
                                    </a:lnTo>
                                    <a:lnTo>
                                      <a:pt x="270" y="1067"/>
                                    </a:lnTo>
                                    <a:lnTo>
                                      <a:pt x="298" y="1069"/>
                                    </a:lnTo>
                                    <a:lnTo>
                                      <a:pt x="326" y="1071"/>
                                    </a:lnTo>
                                    <a:lnTo>
                                      <a:pt x="345" y="1071"/>
                                    </a:lnTo>
                                    <a:lnTo>
                                      <a:pt x="363" y="1069"/>
                                    </a:lnTo>
                                    <a:lnTo>
                                      <a:pt x="383" y="1065"/>
                                    </a:lnTo>
                                    <a:lnTo>
                                      <a:pt x="401" y="1061"/>
                                    </a:lnTo>
                                    <a:lnTo>
                                      <a:pt x="419" y="1055"/>
                                    </a:lnTo>
                                    <a:lnTo>
                                      <a:pt x="438" y="1048"/>
                                    </a:lnTo>
                                    <a:lnTo>
                                      <a:pt x="454" y="1040"/>
                                    </a:lnTo>
                                    <a:lnTo>
                                      <a:pt x="470" y="1030"/>
                                    </a:lnTo>
                                    <a:lnTo>
                                      <a:pt x="485" y="1020"/>
                                    </a:lnTo>
                                    <a:lnTo>
                                      <a:pt x="498" y="1008"/>
                                    </a:lnTo>
                                    <a:lnTo>
                                      <a:pt x="510" y="993"/>
                                    </a:lnTo>
                                    <a:lnTo>
                                      <a:pt x="522" y="978"/>
                                    </a:lnTo>
                                    <a:lnTo>
                                      <a:pt x="524" y="978"/>
                                    </a:lnTo>
                                    <a:lnTo>
                                      <a:pt x="524" y="1050"/>
                                    </a:lnTo>
                                    <a:close/>
                                    <a:moveTo>
                                      <a:pt x="384" y="579"/>
                                    </a:moveTo>
                                    <a:lnTo>
                                      <a:pt x="407" y="580"/>
                                    </a:lnTo>
                                    <a:lnTo>
                                      <a:pt x="428" y="584"/>
                                    </a:lnTo>
                                    <a:lnTo>
                                      <a:pt x="438" y="587"/>
                                    </a:lnTo>
                                    <a:lnTo>
                                      <a:pt x="446" y="590"/>
                                    </a:lnTo>
                                    <a:lnTo>
                                      <a:pt x="456" y="594"/>
                                    </a:lnTo>
                                    <a:lnTo>
                                      <a:pt x="464" y="600"/>
                                    </a:lnTo>
                                    <a:lnTo>
                                      <a:pt x="480" y="610"/>
                                    </a:lnTo>
                                    <a:lnTo>
                                      <a:pt x="492" y="622"/>
                                    </a:lnTo>
                                    <a:lnTo>
                                      <a:pt x="505" y="636"/>
                                    </a:lnTo>
                                    <a:lnTo>
                                      <a:pt x="515" y="652"/>
                                    </a:lnTo>
                                    <a:lnTo>
                                      <a:pt x="522" y="669"/>
                                    </a:lnTo>
                                    <a:lnTo>
                                      <a:pt x="527" y="687"/>
                                    </a:lnTo>
                                    <a:lnTo>
                                      <a:pt x="530" y="707"/>
                                    </a:lnTo>
                                    <a:lnTo>
                                      <a:pt x="531" y="726"/>
                                    </a:lnTo>
                                    <a:lnTo>
                                      <a:pt x="530" y="746"/>
                                    </a:lnTo>
                                    <a:lnTo>
                                      <a:pt x="527" y="766"/>
                                    </a:lnTo>
                                    <a:lnTo>
                                      <a:pt x="522" y="783"/>
                                    </a:lnTo>
                                    <a:lnTo>
                                      <a:pt x="515" y="799"/>
                                    </a:lnTo>
                                    <a:lnTo>
                                      <a:pt x="505" y="815"/>
                                    </a:lnTo>
                                    <a:lnTo>
                                      <a:pt x="492" y="829"/>
                                    </a:lnTo>
                                    <a:lnTo>
                                      <a:pt x="480" y="842"/>
                                    </a:lnTo>
                                    <a:lnTo>
                                      <a:pt x="464" y="851"/>
                                    </a:lnTo>
                                    <a:lnTo>
                                      <a:pt x="446" y="860"/>
                                    </a:lnTo>
                                    <a:lnTo>
                                      <a:pt x="428" y="867"/>
                                    </a:lnTo>
                                    <a:lnTo>
                                      <a:pt x="407" y="870"/>
                                    </a:lnTo>
                                    <a:lnTo>
                                      <a:pt x="384" y="871"/>
                                    </a:lnTo>
                                    <a:lnTo>
                                      <a:pt x="362" y="870"/>
                                    </a:lnTo>
                                    <a:lnTo>
                                      <a:pt x="341" y="867"/>
                                    </a:lnTo>
                                    <a:lnTo>
                                      <a:pt x="331" y="864"/>
                                    </a:lnTo>
                                    <a:lnTo>
                                      <a:pt x="322" y="860"/>
                                    </a:lnTo>
                                    <a:lnTo>
                                      <a:pt x="313" y="856"/>
                                    </a:lnTo>
                                    <a:lnTo>
                                      <a:pt x="305" y="851"/>
                                    </a:lnTo>
                                    <a:lnTo>
                                      <a:pt x="289" y="842"/>
                                    </a:lnTo>
                                    <a:lnTo>
                                      <a:pt x="275" y="829"/>
                                    </a:lnTo>
                                    <a:lnTo>
                                      <a:pt x="264" y="815"/>
                                    </a:lnTo>
                                    <a:lnTo>
                                      <a:pt x="254" y="799"/>
                                    </a:lnTo>
                                    <a:lnTo>
                                      <a:pt x="246" y="783"/>
                                    </a:lnTo>
                                    <a:lnTo>
                                      <a:pt x="240" y="766"/>
                                    </a:lnTo>
                                    <a:lnTo>
                                      <a:pt x="238" y="746"/>
                                    </a:lnTo>
                                    <a:lnTo>
                                      <a:pt x="236" y="726"/>
                                    </a:lnTo>
                                    <a:lnTo>
                                      <a:pt x="238" y="707"/>
                                    </a:lnTo>
                                    <a:lnTo>
                                      <a:pt x="240" y="687"/>
                                    </a:lnTo>
                                    <a:lnTo>
                                      <a:pt x="246" y="669"/>
                                    </a:lnTo>
                                    <a:lnTo>
                                      <a:pt x="254" y="652"/>
                                    </a:lnTo>
                                    <a:lnTo>
                                      <a:pt x="264" y="636"/>
                                    </a:lnTo>
                                    <a:lnTo>
                                      <a:pt x="275" y="622"/>
                                    </a:lnTo>
                                    <a:lnTo>
                                      <a:pt x="289" y="610"/>
                                    </a:lnTo>
                                    <a:lnTo>
                                      <a:pt x="305" y="600"/>
                                    </a:lnTo>
                                    <a:lnTo>
                                      <a:pt x="313" y="594"/>
                                    </a:lnTo>
                                    <a:lnTo>
                                      <a:pt x="322" y="590"/>
                                    </a:lnTo>
                                    <a:lnTo>
                                      <a:pt x="331" y="587"/>
                                    </a:lnTo>
                                    <a:lnTo>
                                      <a:pt x="341" y="584"/>
                                    </a:lnTo>
                                    <a:lnTo>
                                      <a:pt x="362" y="580"/>
                                    </a:lnTo>
                                    <a:lnTo>
                                      <a:pt x="384" y="579"/>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200"/>
                            <wps:cNvSpPr>
                              <a:spLocks/>
                            </wps:cNvSpPr>
                            <wps:spPr bwMode="auto">
                              <a:xfrm>
                                <a:off x="5411" y="406"/>
                                <a:ext cx="230" cy="223"/>
                              </a:xfrm>
                              <a:custGeom>
                                <a:avLst/>
                                <a:gdLst>
                                  <a:gd name="T0" fmla="*/ 0 w 689"/>
                                  <a:gd name="T1" fmla="*/ 391 h 671"/>
                                  <a:gd name="T2" fmla="*/ 3 w 689"/>
                                  <a:gd name="T3" fmla="*/ 430 h 671"/>
                                  <a:gd name="T4" fmla="*/ 7 w 689"/>
                                  <a:gd name="T5" fmla="*/ 466 h 671"/>
                                  <a:gd name="T6" fmla="*/ 16 w 689"/>
                                  <a:gd name="T7" fmla="*/ 496 h 671"/>
                                  <a:gd name="T8" fmla="*/ 27 w 689"/>
                                  <a:gd name="T9" fmla="*/ 526 h 671"/>
                                  <a:gd name="T10" fmla="*/ 42 w 689"/>
                                  <a:gd name="T11" fmla="*/ 551 h 671"/>
                                  <a:gd name="T12" fmla="*/ 59 w 689"/>
                                  <a:gd name="T13" fmla="*/ 574 h 671"/>
                                  <a:gd name="T14" fmla="*/ 79 w 689"/>
                                  <a:gd name="T15" fmla="*/ 595 h 671"/>
                                  <a:gd name="T16" fmla="*/ 100 w 689"/>
                                  <a:gd name="T17" fmla="*/ 612 h 671"/>
                                  <a:gd name="T18" fmla="*/ 125 w 689"/>
                                  <a:gd name="T19" fmla="*/ 627 h 671"/>
                                  <a:gd name="T20" fmla="*/ 152 w 689"/>
                                  <a:gd name="T21" fmla="*/ 640 h 671"/>
                                  <a:gd name="T22" fmla="*/ 209 w 689"/>
                                  <a:gd name="T23" fmla="*/ 658 h 671"/>
                                  <a:gd name="T24" fmla="*/ 275 w 689"/>
                                  <a:gd name="T25" fmla="*/ 668 h 671"/>
                                  <a:gd name="T26" fmla="*/ 345 w 689"/>
                                  <a:gd name="T27" fmla="*/ 671 h 671"/>
                                  <a:gd name="T28" fmla="*/ 416 w 689"/>
                                  <a:gd name="T29" fmla="*/ 668 h 671"/>
                                  <a:gd name="T30" fmla="*/ 480 w 689"/>
                                  <a:gd name="T31" fmla="*/ 658 h 671"/>
                                  <a:gd name="T32" fmla="*/ 539 w 689"/>
                                  <a:gd name="T33" fmla="*/ 640 h 671"/>
                                  <a:gd name="T34" fmla="*/ 566 w 689"/>
                                  <a:gd name="T35" fmla="*/ 627 h 671"/>
                                  <a:gd name="T36" fmla="*/ 590 w 689"/>
                                  <a:gd name="T37" fmla="*/ 612 h 671"/>
                                  <a:gd name="T38" fmla="*/ 612 w 689"/>
                                  <a:gd name="T39" fmla="*/ 595 h 671"/>
                                  <a:gd name="T40" fmla="*/ 632 w 689"/>
                                  <a:gd name="T41" fmla="*/ 574 h 671"/>
                                  <a:gd name="T42" fmla="*/ 648 w 689"/>
                                  <a:gd name="T43" fmla="*/ 551 h 671"/>
                                  <a:gd name="T44" fmla="*/ 662 w 689"/>
                                  <a:gd name="T45" fmla="*/ 526 h 671"/>
                                  <a:gd name="T46" fmla="*/ 673 w 689"/>
                                  <a:gd name="T47" fmla="*/ 496 h 671"/>
                                  <a:gd name="T48" fmla="*/ 682 w 689"/>
                                  <a:gd name="T49" fmla="*/ 466 h 671"/>
                                  <a:gd name="T50" fmla="*/ 687 w 689"/>
                                  <a:gd name="T51" fmla="*/ 430 h 671"/>
                                  <a:gd name="T52" fmla="*/ 689 w 689"/>
                                  <a:gd name="T53" fmla="*/ 391 h 671"/>
                                  <a:gd name="T54" fmla="*/ 459 w 689"/>
                                  <a:gd name="T55" fmla="*/ 0 h 671"/>
                                  <a:gd name="T56" fmla="*/ 459 w 689"/>
                                  <a:gd name="T57" fmla="*/ 367 h 671"/>
                                  <a:gd name="T58" fmla="*/ 455 w 689"/>
                                  <a:gd name="T59" fmla="*/ 404 h 671"/>
                                  <a:gd name="T60" fmla="*/ 445 w 689"/>
                                  <a:gd name="T61" fmla="*/ 435 h 671"/>
                                  <a:gd name="T62" fmla="*/ 429 w 689"/>
                                  <a:gd name="T63" fmla="*/ 460 h 671"/>
                                  <a:gd name="T64" fmla="*/ 410 w 689"/>
                                  <a:gd name="T65" fmla="*/ 474 h 671"/>
                                  <a:gd name="T66" fmla="*/ 395 w 689"/>
                                  <a:gd name="T67" fmla="*/ 481 h 671"/>
                                  <a:gd name="T68" fmla="*/ 367 w 689"/>
                                  <a:gd name="T69" fmla="*/ 487 h 671"/>
                                  <a:gd name="T70" fmla="*/ 324 w 689"/>
                                  <a:gd name="T71" fmla="*/ 487 h 671"/>
                                  <a:gd name="T72" fmla="*/ 296 w 689"/>
                                  <a:gd name="T73" fmla="*/ 481 h 671"/>
                                  <a:gd name="T74" fmla="*/ 280 w 689"/>
                                  <a:gd name="T75" fmla="*/ 474 h 671"/>
                                  <a:gd name="T76" fmla="*/ 262 w 689"/>
                                  <a:gd name="T77" fmla="*/ 460 h 671"/>
                                  <a:gd name="T78" fmla="*/ 245 w 689"/>
                                  <a:gd name="T79" fmla="*/ 435 h 671"/>
                                  <a:gd name="T80" fmla="*/ 236 w 689"/>
                                  <a:gd name="T81" fmla="*/ 404 h 671"/>
                                  <a:gd name="T82" fmla="*/ 231 w 689"/>
                                  <a:gd name="T83" fmla="*/ 367 h 671"/>
                                  <a:gd name="T84" fmla="*/ 230 w 689"/>
                                  <a:gd name="T85" fmla="*/ 0 h 671"/>
                                  <a:gd name="T86" fmla="*/ 0 w 689"/>
                                  <a:gd name="T87" fmla="*/ 0 h 671"/>
                                  <a:gd name="T88" fmla="*/ 689 w 689"/>
                                  <a:gd name="T89" fmla="*/ 671 h 6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T86" t="T87" r="T88" b="T89"/>
                                <a:pathLst>
                                  <a:path w="689" h="671">
                                    <a:moveTo>
                                      <a:pt x="0" y="0"/>
                                    </a:moveTo>
                                    <a:lnTo>
                                      <a:pt x="0" y="391"/>
                                    </a:lnTo>
                                    <a:lnTo>
                                      <a:pt x="2" y="411"/>
                                    </a:lnTo>
                                    <a:lnTo>
                                      <a:pt x="3" y="430"/>
                                    </a:lnTo>
                                    <a:lnTo>
                                      <a:pt x="5" y="447"/>
                                    </a:lnTo>
                                    <a:lnTo>
                                      <a:pt x="7" y="466"/>
                                    </a:lnTo>
                                    <a:lnTo>
                                      <a:pt x="12" y="481"/>
                                    </a:lnTo>
                                    <a:lnTo>
                                      <a:pt x="16" y="496"/>
                                    </a:lnTo>
                                    <a:lnTo>
                                      <a:pt x="21" y="512"/>
                                    </a:lnTo>
                                    <a:lnTo>
                                      <a:pt x="27" y="526"/>
                                    </a:lnTo>
                                    <a:lnTo>
                                      <a:pt x="34" y="539"/>
                                    </a:lnTo>
                                    <a:lnTo>
                                      <a:pt x="42" y="551"/>
                                    </a:lnTo>
                                    <a:lnTo>
                                      <a:pt x="49" y="563"/>
                                    </a:lnTo>
                                    <a:lnTo>
                                      <a:pt x="59" y="574"/>
                                    </a:lnTo>
                                    <a:lnTo>
                                      <a:pt x="68" y="585"/>
                                    </a:lnTo>
                                    <a:lnTo>
                                      <a:pt x="79" y="595"/>
                                    </a:lnTo>
                                    <a:lnTo>
                                      <a:pt x="89" y="603"/>
                                    </a:lnTo>
                                    <a:lnTo>
                                      <a:pt x="100" y="612"/>
                                    </a:lnTo>
                                    <a:lnTo>
                                      <a:pt x="112" y="619"/>
                                    </a:lnTo>
                                    <a:lnTo>
                                      <a:pt x="125" y="627"/>
                                    </a:lnTo>
                                    <a:lnTo>
                                      <a:pt x="138" y="633"/>
                                    </a:lnTo>
                                    <a:lnTo>
                                      <a:pt x="152" y="640"/>
                                    </a:lnTo>
                                    <a:lnTo>
                                      <a:pt x="180" y="650"/>
                                    </a:lnTo>
                                    <a:lnTo>
                                      <a:pt x="209" y="658"/>
                                    </a:lnTo>
                                    <a:lnTo>
                                      <a:pt x="241" y="664"/>
                                    </a:lnTo>
                                    <a:lnTo>
                                      <a:pt x="275" y="668"/>
                                    </a:lnTo>
                                    <a:lnTo>
                                      <a:pt x="310" y="671"/>
                                    </a:lnTo>
                                    <a:lnTo>
                                      <a:pt x="345" y="671"/>
                                    </a:lnTo>
                                    <a:lnTo>
                                      <a:pt x="381" y="671"/>
                                    </a:lnTo>
                                    <a:lnTo>
                                      <a:pt x="416" y="668"/>
                                    </a:lnTo>
                                    <a:lnTo>
                                      <a:pt x="448" y="664"/>
                                    </a:lnTo>
                                    <a:lnTo>
                                      <a:pt x="480" y="658"/>
                                    </a:lnTo>
                                    <a:lnTo>
                                      <a:pt x="511" y="650"/>
                                    </a:lnTo>
                                    <a:lnTo>
                                      <a:pt x="539" y="640"/>
                                    </a:lnTo>
                                    <a:lnTo>
                                      <a:pt x="553" y="633"/>
                                    </a:lnTo>
                                    <a:lnTo>
                                      <a:pt x="566" y="627"/>
                                    </a:lnTo>
                                    <a:lnTo>
                                      <a:pt x="578" y="619"/>
                                    </a:lnTo>
                                    <a:lnTo>
                                      <a:pt x="590" y="612"/>
                                    </a:lnTo>
                                    <a:lnTo>
                                      <a:pt x="601" y="603"/>
                                    </a:lnTo>
                                    <a:lnTo>
                                      <a:pt x="612" y="595"/>
                                    </a:lnTo>
                                    <a:lnTo>
                                      <a:pt x="622" y="585"/>
                                    </a:lnTo>
                                    <a:lnTo>
                                      <a:pt x="632" y="574"/>
                                    </a:lnTo>
                                    <a:lnTo>
                                      <a:pt x="640" y="563"/>
                                    </a:lnTo>
                                    <a:lnTo>
                                      <a:pt x="648" y="551"/>
                                    </a:lnTo>
                                    <a:lnTo>
                                      <a:pt x="655" y="539"/>
                                    </a:lnTo>
                                    <a:lnTo>
                                      <a:pt x="662" y="526"/>
                                    </a:lnTo>
                                    <a:lnTo>
                                      <a:pt x="669" y="512"/>
                                    </a:lnTo>
                                    <a:lnTo>
                                      <a:pt x="673" y="496"/>
                                    </a:lnTo>
                                    <a:lnTo>
                                      <a:pt x="679" y="481"/>
                                    </a:lnTo>
                                    <a:lnTo>
                                      <a:pt x="682" y="466"/>
                                    </a:lnTo>
                                    <a:lnTo>
                                      <a:pt x="685" y="447"/>
                                    </a:lnTo>
                                    <a:lnTo>
                                      <a:pt x="687" y="430"/>
                                    </a:lnTo>
                                    <a:lnTo>
                                      <a:pt x="689" y="411"/>
                                    </a:lnTo>
                                    <a:lnTo>
                                      <a:pt x="689" y="391"/>
                                    </a:lnTo>
                                    <a:lnTo>
                                      <a:pt x="689" y="0"/>
                                    </a:lnTo>
                                    <a:lnTo>
                                      <a:pt x="459" y="0"/>
                                    </a:lnTo>
                                    <a:lnTo>
                                      <a:pt x="459" y="347"/>
                                    </a:lnTo>
                                    <a:lnTo>
                                      <a:pt x="459" y="367"/>
                                    </a:lnTo>
                                    <a:lnTo>
                                      <a:pt x="458" y="387"/>
                                    </a:lnTo>
                                    <a:lnTo>
                                      <a:pt x="455" y="404"/>
                                    </a:lnTo>
                                    <a:lnTo>
                                      <a:pt x="451" y="421"/>
                                    </a:lnTo>
                                    <a:lnTo>
                                      <a:pt x="445" y="435"/>
                                    </a:lnTo>
                                    <a:lnTo>
                                      <a:pt x="438" y="449"/>
                                    </a:lnTo>
                                    <a:lnTo>
                                      <a:pt x="429" y="460"/>
                                    </a:lnTo>
                                    <a:lnTo>
                                      <a:pt x="417" y="470"/>
                                    </a:lnTo>
                                    <a:lnTo>
                                      <a:pt x="410" y="474"/>
                                    </a:lnTo>
                                    <a:lnTo>
                                      <a:pt x="403" y="477"/>
                                    </a:lnTo>
                                    <a:lnTo>
                                      <a:pt x="395" y="481"/>
                                    </a:lnTo>
                                    <a:lnTo>
                                      <a:pt x="387" y="482"/>
                                    </a:lnTo>
                                    <a:lnTo>
                                      <a:pt x="367" y="487"/>
                                    </a:lnTo>
                                    <a:lnTo>
                                      <a:pt x="345" y="488"/>
                                    </a:lnTo>
                                    <a:lnTo>
                                      <a:pt x="324" y="487"/>
                                    </a:lnTo>
                                    <a:lnTo>
                                      <a:pt x="304" y="482"/>
                                    </a:lnTo>
                                    <a:lnTo>
                                      <a:pt x="296" y="481"/>
                                    </a:lnTo>
                                    <a:lnTo>
                                      <a:pt x="287" y="477"/>
                                    </a:lnTo>
                                    <a:lnTo>
                                      <a:pt x="280" y="474"/>
                                    </a:lnTo>
                                    <a:lnTo>
                                      <a:pt x="273" y="470"/>
                                    </a:lnTo>
                                    <a:lnTo>
                                      <a:pt x="262" y="460"/>
                                    </a:lnTo>
                                    <a:lnTo>
                                      <a:pt x="252" y="449"/>
                                    </a:lnTo>
                                    <a:lnTo>
                                      <a:pt x="245" y="435"/>
                                    </a:lnTo>
                                    <a:lnTo>
                                      <a:pt x="240" y="421"/>
                                    </a:lnTo>
                                    <a:lnTo>
                                      <a:pt x="236" y="404"/>
                                    </a:lnTo>
                                    <a:lnTo>
                                      <a:pt x="233" y="387"/>
                                    </a:lnTo>
                                    <a:lnTo>
                                      <a:pt x="231" y="367"/>
                                    </a:lnTo>
                                    <a:lnTo>
                                      <a:pt x="230" y="347"/>
                                    </a:lnTo>
                                    <a:lnTo>
                                      <a:pt x="230" y="0"/>
                                    </a:lnTo>
                                    <a:lnTo>
                                      <a:pt x="0" y="0"/>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201"/>
                            <wps:cNvSpPr>
                              <a:spLocks/>
                            </wps:cNvSpPr>
                            <wps:spPr bwMode="auto">
                              <a:xfrm>
                                <a:off x="5690" y="399"/>
                                <a:ext cx="227" cy="223"/>
                              </a:xfrm>
                              <a:custGeom>
                                <a:avLst/>
                                <a:gdLst>
                                  <a:gd name="T0" fmla="*/ 0 w 681"/>
                                  <a:gd name="T1" fmla="*/ 21 h 671"/>
                                  <a:gd name="T2" fmla="*/ 229 w 681"/>
                                  <a:gd name="T3" fmla="*/ 671 h 671"/>
                                  <a:gd name="T4" fmla="*/ 229 w 681"/>
                                  <a:gd name="T5" fmla="*/ 319 h 671"/>
                                  <a:gd name="T6" fmla="*/ 232 w 681"/>
                                  <a:gd name="T7" fmla="*/ 290 h 671"/>
                                  <a:gd name="T8" fmla="*/ 238 w 681"/>
                                  <a:gd name="T9" fmla="*/ 263 h 671"/>
                                  <a:gd name="T10" fmla="*/ 247 w 681"/>
                                  <a:gd name="T11" fmla="*/ 239 h 671"/>
                                  <a:gd name="T12" fmla="*/ 261 w 681"/>
                                  <a:gd name="T13" fmla="*/ 218 h 671"/>
                                  <a:gd name="T14" fmla="*/ 280 w 681"/>
                                  <a:gd name="T15" fmla="*/ 203 h 671"/>
                                  <a:gd name="T16" fmla="*/ 302 w 681"/>
                                  <a:gd name="T17" fmla="*/ 190 h 671"/>
                                  <a:gd name="T18" fmla="*/ 331 w 681"/>
                                  <a:gd name="T19" fmla="*/ 184 h 671"/>
                                  <a:gd name="T20" fmla="*/ 365 w 681"/>
                                  <a:gd name="T21" fmla="*/ 184 h 671"/>
                                  <a:gd name="T22" fmla="*/ 392 w 681"/>
                                  <a:gd name="T23" fmla="*/ 190 h 671"/>
                                  <a:gd name="T24" fmla="*/ 413 w 681"/>
                                  <a:gd name="T25" fmla="*/ 201 h 671"/>
                                  <a:gd name="T26" fmla="*/ 428 w 681"/>
                                  <a:gd name="T27" fmla="*/ 217 h 671"/>
                                  <a:gd name="T28" fmla="*/ 439 w 681"/>
                                  <a:gd name="T29" fmla="*/ 235 h 671"/>
                                  <a:gd name="T30" fmla="*/ 446 w 681"/>
                                  <a:gd name="T31" fmla="*/ 256 h 671"/>
                                  <a:gd name="T32" fmla="*/ 449 w 681"/>
                                  <a:gd name="T33" fmla="*/ 278 h 671"/>
                                  <a:gd name="T34" fmla="*/ 452 w 681"/>
                                  <a:gd name="T35" fmla="*/ 301 h 671"/>
                                  <a:gd name="T36" fmla="*/ 452 w 681"/>
                                  <a:gd name="T37" fmla="*/ 335 h 671"/>
                                  <a:gd name="T38" fmla="*/ 452 w 681"/>
                                  <a:gd name="T39" fmla="*/ 671 h 671"/>
                                  <a:gd name="T40" fmla="*/ 681 w 681"/>
                                  <a:gd name="T41" fmla="*/ 270 h 671"/>
                                  <a:gd name="T42" fmla="*/ 677 w 681"/>
                                  <a:gd name="T43" fmla="*/ 212 h 671"/>
                                  <a:gd name="T44" fmla="*/ 667 w 681"/>
                                  <a:gd name="T45" fmla="*/ 160 h 671"/>
                                  <a:gd name="T46" fmla="*/ 650 w 681"/>
                                  <a:gd name="T47" fmla="*/ 114 h 671"/>
                                  <a:gd name="T48" fmla="*/ 625 w 681"/>
                                  <a:gd name="T49" fmla="*/ 75 h 671"/>
                                  <a:gd name="T50" fmla="*/ 609 w 681"/>
                                  <a:gd name="T51" fmla="*/ 58 h 671"/>
                                  <a:gd name="T52" fmla="*/ 592 w 681"/>
                                  <a:gd name="T53" fmla="*/ 44 h 671"/>
                                  <a:gd name="T54" fmla="*/ 550 w 681"/>
                                  <a:gd name="T55" fmla="*/ 20 h 671"/>
                                  <a:gd name="T56" fmla="*/ 525 w 681"/>
                                  <a:gd name="T57" fmla="*/ 11 h 671"/>
                                  <a:gd name="T58" fmla="*/ 498 w 681"/>
                                  <a:gd name="T59" fmla="*/ 4 h 671"/>
                                  <a:gd name="T60" fmla="*/ 438 w 681"/>
                                  <a:gd name="T61" fmla="*/ 0 h 671"/>
                                  <a:gd name="T62" fmla="*/ 396 w 681"/>
                                  <a:gd name="T63" fmla="*/ 3 h 671"/>
                                  <a:gd name="T64" fmla="*/ 357 w 681"/>
                                  <a:gd name="T65" fmla="*/ 10 h 671"/>
                                  <a:gd name="T66" fmla="*/ 320 w 681"/>
                                  <a:gd name="T67" fmla="*/ 23 h 671"/>
                                  <a:gd name="T68" fmla="*/ 288 w 681"/>
                                  <a:gd name="T69" fmla="*/ 42 h 671"/>
                                  <a:gd name="T70" fmla="*/ 259 w 681"/>
                                  <a:gd name="T71" fmla="*/ 70 h 671"/>
                                  <a:gd name="T72" fmla="*/ 231 w 681"/>
                                  <a:gd name="T73" fmla="*/ 106 h 671"/>
                                  <a:gd name="T74" fmla="*/ 229 w 681"/>
                                  <a:gd name="T75" fmla="*/ 21 h 671"/>
                                  <a:gd name="T76" fmla="*/ 0 w 681"/>
                                  <a:gd name="T77" fmla="*/ 0 h 671"/>
                                  <a:gd name="T78" fmla="*/ 681 w 681"/>
                                  <a:gd name="T79" fmla="*/ 671 h 6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T76" t="T77" r="T78" b="T79"/>
                                <a:pathLst>
                                  <a:path w="681" h="671">
                                    <a:moveTo>
                                      <a:pt x="229" y="21"/>
                                    </a:moveTo>
                                    <a:lnTo>
                                      <a:pt x="0" y="21"/>
                                    </a:lnTo>
                                    <a:lnTo>
                                      <a:pt x="0" y="671"/>
                                    </a:lnTo>
                                    <a:lnTo>
                                      <a:pt x="229" y="671"/>
                                    </a:lnTo>
                                    <a:lnTo>
                                      <a:pt x="229" y="335"/>
                                    </a:lnTo>
                                    <a:lnTo>
                                      <a:pt x="229" y="319"/>
                                    </a:lnTo>
                                    <a:lnTo>
                                      <a:pt x="229" y="304"/>
                                    </a:lnTo>
                                    <a:lnTo>
                                      <a:pt x="232" y="290"/>
                                    </a:lnTo>
                                    <a:lnTo>
                                      <a:pt x="235" y="276"/>
                                    </a:lnTo>
                                    <a:lnTo>
                                      <a:pt x="238" y="263"/>
                                    </a:lnTo>
                                    <a:lnTo>
                                      <a:pt x="242" y="250"/>
                                    </a:lnTo>
                                    <a:lnTo>
                                      <a:pt x="247" y="239"/>
                                    </a:lnTo>
                                    <a:lnTo>
                                      <a:pt x="253" y="228"/>
                                    </a:lnTo>
                                    <a:lnTo>
                                      <a:pt x="261" y="218"/>
                                    </a:lnTo>
                                    <a:lnTo>
                                      <a:pt x="270" y="210"/>
                                    </a:lnTo>
                                    <a:lnTo>
                                      <a:pt x="280" y="203"/>
                                    </a:lnTo>
                                    <a:lnTo>
                                      <a:pt x="291" y="196"/>
                                    </a:lnTo>
                                    <a:lnTo>
                                      <a:pt x="302" y="190"/>
                                    </a:lnTo>
                                    <a:lnTo>
                                      <a:pt x="316" y="187"/>
                                    </a:lnTo>
                                    <a:lnTo>
                                      <a:pt x="331" y="184"/>
                                    </a:lnTo>
                                    <a:lnTo>
                                      <a:pt x="348" y="183"/>
                                    </a:lnTo>
                                    <a:lnTo>
                                      <a:pt x="365" y="184"/>
                                    </a:lnTo>
                                    <a:lnTo>
                                      <a:pt x="379" y="187"/>
                                    </a:lnTo>
                                    <a:lnTo>
                                      <a:pt x="392" y="190"/>
                                    </a:lnTo>
                                    <a:lnTo>
                                      <a:pt x="403" y="196"/>
                                    </a:lnTo>
                                    <a:lnTo>
                                      <a:pt x="413" y="201"/>
                                    </a:lnTo>
                                    <a:lnTo>
                                      <a:pt x="421" y="208"/>
                                    </a:lnTo>
                                    <a:lnTo>
                                      <a:pt x="428" y="217"/>
                                    </a:lnTo>
                                    <a:lnTo>
                                      <a:pt x="434" y="225"/>
                                    </a:lnTo>
                                    <a:lnTo>
                                      <a:pt x="439" y="235"/>
                                    </a:lnTo>
                                    <a:lnTo>
                                      <a:pt x="442" y="246"/>
                                    </a:lnTo>
                                    <a:lnTo>
                                      <a:pt x="446" y="256"/>
                                    </a:lnTo>
                                    <a:lnTo>
                                      <a:pt x="448" y="267"/>
                                    </a:lnTo>
                                    <a:lnTo>
                                      <a:pt x="449" y="278"/>
                                    </a:lnTo>
                                    <a:lnTo>
                                      <a:pt x="450" y="290"/>
                                    </a:lnTo>
                                    <a:lnTo>
                                      <a:pt x="452" y="301"/>
                                    </a:lnTo>
                                    <a:lnTo>
                                      <a:pt x="452" y="312"/>
                                    </a:lnTo>
                                    <a:lnTo>
                                      <a:pt x="452" y="335"/>
                                    </a:lnTo>
                                    <a:lnTo>
                                      <a:pt x="452" y="354"/>
                                    </a:lnTo>
                                    <a:lnTo>
                                      <a:pt x="452" y="671"/>
                                    </a:lnTo>
                                    <a:lnTo>
                                      <a:pt x="681" y="671"/>
                                    </a:lnTo>
                                    <a:lnTo>
                                      <a:pt x="681" y="270"/>
                                    </a:lnTo>
                                    <a:lnTo>
                                      <a:pt x="680" y="241"/>
                                    </a:lnTo>
                                    <a:lnTo>
                                      <a:pt x="677" y="212"/>
                                    </a:lnTo>
                                    <a:lnTo>
                                      <a:pt x="673" y="186"/>
                                    </a:lnTo>
                                    <a:lnTo>
                                      <a:pt x="667" y="160"/>
                                    </a:lnTo>
                                    <a:lnTo>
                                      <a:pt x="660" y="137"/>
                                    </a:lnTo>
                                    <a:lnTo>
                                      <a:pt x="650" y="114"/>
                                    </a:lnTo>
                                    <a:lnTo>
                                      <a:pt x="638" y="94"/>
                                    </a:lnTo>
                                    <a:lnTo>
                                      <a:pt x="625" y="75"/>
                                    </a:lnTo>
                                    <a:lnTo>
                                      <a:pt x="617" y="66"/>
                                    </a:lnTo>
                                    <a:lnTo>
                                      <a:pt x="609" y="58"/>
                                    </a:lnTo>
                                    <a:lnTo>
                                      <a:pt x="600" y="51"/>
                                    </a:lnTo>
                                    <a:lnTo>
                                      <a:pt x="592" y="44"/>
                                    </a:lnTo>
                                    <a:lnTo>
                                      <a:pt x="571" y="31"/>
                                    </a:lnTo>
                                    <a:lnTo>
                                      <a:pt x="550" y="20"/>
                                    </a:lnTo>
                                    <a:lnTo>
                                      <a:pt x="537" y="16"/>
                                    </a:lnTo>
                                    <a:lnTo>
                                      <a:pt x="525" y="11"/>
                                    </a:lnTo>
                                    <a:lnTo>
                                      <a:pt x="512" y="7"/>
                                    </a:lnTo>
                                    <a:lnTo>
                                      <a:pt x="498" y="4"/>
                                    </a:lnTo>
                                    <a:lnTo>
                                      <a:pt x="469" y="2"/>
                                    </a:lnTo>
                                    <a:lnTo>
                                      <a:pt x="438" y="0"/>
                                    </a:lnTo>
                                    <a:lnTo>
                                      <a:pt x="415" y="0"/>
                                    </a:lnTo>
                                    <a:lnTo>
                                      <a:pt x="396" y="3"/>
                                    </a:lnTo>
                                    <a:lnTo>
                                      <a:pt x="375" y="6"/>
                                    </a:lnTo>
                                    <a:lnTo>
                                      <a:pt x="357" y="10"/>
                                    </a:lnTo>
                                    <a:lnTo>
                                      <a:pt x="338" y="16"/>
                                    </a:lnTo>
                                    <a:lnTo>
                                      <a:pt x="320" y="23"/>
                                    </a:lnTo>
                                    <a:lnTo>
                                      <a:pt x="305" y="32"/>
                                    </a:lnTo>
                                    <a:lnTo>
                                      <a:pt x="288" y="42"/>
                                    </a:lnTo>
                                    <a:lnTo>
                                      <a:pt x="273" y="55"/>
                                    </a:lnTo>
                                    <a:lnTo>
                                      <a:pt x="259" y="70"/>
                                    </a:lnTo>
                                    <a:lnTo>
                                      <a:pt x="245" y="86"/>
                                    </a:lnTo>
                                    <a:lnTo>
                                      <a:pt x="231" y="106"/>
                                    </a:lnTo>
                                    <a:lnTo>
                                      <a:pt x="229" y="106"/>
                                    </a:lnTo>
                                    <a:lnTo>
                                      <a:pt x="229" y="21"/>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202"/>
                            <wps:cNvSpPr>
                              <a:spLocks noEditPoints="1"/>
                            </wps:cNvSpPr>
                            <wps:spPr bwMode="auto">
                              <a:xfrm>
                                <a:off x="5952" y="399"/>
                                <a:ext cx="252" cy="331"/>
                              </a:xfrm>
                              <a:custGeom>
                                <a:avLst/>
                                <a:gdLst>
                                  <a:gd name="T0" fmla="*/ 522 w 754"/>
                                  <a:gd name="T1" fmla="*/ 90 h 995"/>
                                  <a:gd name="T2" fmla="*/ 468 w 754"/>
                                  <a:gd name="T3" fmla="*/ 38 h 995"/>
                                  <a:gd name="T4" fmla="*/ 404 w 754"/>
                                  <a:gd name="T5" fmla="*/ 9 h 995"/>
                                  <a:gd name="T6" fmla="*/ 331 w 754"/>
                                  <a:gd name="T7" fmla="*/ 0 h 995"/>
                                  <a:gd name="T8" fmla="*/ 260 w 754"/>
                                  <a:gd name="T9" fmla="*/ 7 h 995"/>
                                  <a:gd name="T10" fmla="*/ 197 w 754"/>
                                  <a:gd name="T11" fmla="*/ 28 h 995"/>
                                  <a:gd name="T12" fmla="*/ 140 w 754"/>
                                  <a:gd name="T13" fmla="*/ 61 h 995"/>
                                  <a:gd name="T14" fmla="*/ 92 w 754"/>
                                  <a:gd name="T15" fmla="*/ 104 h 995"/>
                                  <a:gd name="T16" fmla="*/ 53 w 754"/>
                                  <a:gd name="T17" fmla="*/ 158 h 995"/>
                                  <a:gd name="T18" fmla="*/ 23 w 754"/>
                                  <a:gd name="T19" fmla="*/ 217 h 995"/>
                                  <a:gd name="T20" fmla="*/ 7 w 754"/>
                                  <a:gd name="T21" fmla="*/ 283 h 995"/>
                                  <a:gd name="T22" fmla="*/ 0 w 754"/>
                                  <a:gd name="T23" fmla="*/ 352 h 995"/>
                                  <a:gd name="T24" fmla="*/ 7 w 754"/>
                                  <a:gd name="T25" fmla="*/ 420 h 995"/>
                                  <a:gd name="T26" fmla="*/ 23 w 754"/>
                                  <a:gd name="T27" fmla="*/ 482 h 995"/>
                                  <a:gd name="T28" fmla="*/ 51 w 754"/>
                                  <a:gd name="T29" fmla="*/ 539 h 995"/>
                                  <a:gd name="T30" fmla="*/ 89 w 754"/>
                                  <a:gd name="T31" fmla="*/ 588 h 995"/>
                                  <a:gd name="T32" fmla="*/ 135 w 754"/>
                                  <a:gd name="T33" fmla="*/ 629 h 995"/>
                                  <a:gd name="T34" fmla="*/ 190 w 754"/>
                                  <a:gd name="T35" fmla="*/ 658 h 995"/>
                                  <a:gd name="T36" fmla="*/ 252 w 754"/>
                                  <a:gd name="T37" fmla="*/ 676 h 995"/>
                                  <a:gd name="T38" fmla="*/ 319 w 754"/>
                                  <a:gd name="T39" fmla="*/ 683 h 995"/>
                                  <a:gd name="T40" fmla="*/ 397 w 754"/>
                                  <a:gd name="T41" fmla="*/ 674 h 995"/>
                                  <a:gd name="T42" fmla="*/ 464 w 754"/>
                                  <a:gd name="T43" fmla="*/ 644 h 995"/>
                                  <a:gd name="T44" fmla="*/ 524 w 754"/>
                                  <a:gd name="T45" fmla="*/ 595 h 995"/>
                                  <a:gd name="T46" fmla="*/ 522 w 754"/>
                                  <a:gd name="T47" fmla="*/ 682 h 995"/>
                                  <a:gd name="T48" fmla="*/ 505 w 754"/>
                                  <a:gd name="T49" fmla="*/ 745 h 995"/>
                                  <a:gd name="T50" fmla="*/ 466 w 754"/>
                                  <a:gd name="T51" fmla="*/ 789 h 995"/>
                                  <a:gd name="T52" fmla="*/ 398 w 754"/>
                                  <a:gd name="T53" fmla="*/ 810 h 995"/>
                                  <a:gd name="T54" fmla="*/ 327 w 754"/>
                                  <a:gd name="T55" fmla="*/ 803 h 995"/>
                                  <a:gd name="T56" fmla="*/ 291 w 754"/>
                                  <a:gd name="T57" fmla="*/ 782 h 995"/>
                                  <a:gd name="T58" fmla="*/ 271 w 754"/>
                                  <a:gd name="T59" fmla="*/ 755 h 995"/>
                                  <a:gd name="T60" fmla="*/ 22 w 754"/>
                                  <a:gd name="T61" fmla="*/ 796 h 995"/>
                                  <a:gd name="T62" fmla="*/ 71 w 754"/>
                                  <a:gd name="T63" fmla="*/ 876 h 995"/>
                                  <a:gd name="T64" fmla="*/ 147 w 754"/>
                                  <a:gd name="T65" fmla="*/ 935 h 995"/>
                                  <a:gd name="T66" fmla="*/ 238 w 754"/>
                                  <a:gd name="T67" fmla="*/ 973 h 995"/>
                                  <a:gd name="T68" fmla="*/ 334 w 754"/>
                                  <a:gd name="T69" fmla="*/ 993 h 995"/>
                                  <a:gd name="T70" fmla="*/ 436 w 754"/>
                                  <a:gd name="T71" fmla="*/ 993 h 995"/>
                                  <a:gd name="T72" fmla="*/ 538 w 754"/>
                                  <a:gd name="T73" fmla="*/ 973 h 995"/>
                                  <a:gd name="T74" fmla="*/ 621 w 754"/>
                                  <a:gd name="T75" fmla="*/ 934 h 995"/>
                                  <a:gd name="T76" fmla="*/ 685 w 754"/>
                                  <a:gd name="T77" fmla="*/ 870 h 995"/>
                                  <a:gd name="T78" fmla="*/ 729 w 754"/>
                                  <a:gd name="T79" fmla="*/ 785 h 995"/>
                                  <a:gd name="T80" fmla="*/ 751 w 754"/>
                                  <a:gd name="T81" fmla="*/ 674 h 995"/>
                                  <a:gd name="T82" fmla="*/ 384 w 754"/>
                                  <a:gd name="T83" fmla="*/ 196 h 995"/>
                                  <a:gd name="T84" fmla="*/ 447 w 754"/>
                                  <a:gd name="T85" fmla="*/ 207 h 995"/>
                                  <a:gd name="T86" fmla="*/ 494 w 754"/>
                                  <a:gd name="T87" fmla="*/ 238 h 995"/>
                                  <a:gd name="T88" fmla="*/ 527 w 754"/>
                                  <a:gd name="T89" fmla="*/ 304 h 995"/>
                                  <a:gd name="T90" fmla="*/ 527 w 754"/>
                                  <a:gd name="T91" fmla="*/ 381 h 995"/>
                                  <a:gd name="T92" fmla="*/ 494 w 754"/>
                                  <a:gd name="T93" fmla="*/ 446 h 995"/>
                                  <a:gd name="T94" fmla="*/ 428 w 754"/>
                                  <a:gd name="T95" fmla="*/ 482 h 995"/>
                                  <a:gd name="T96" fmla="*/ 341 w 754"/>
                                  <a:gd name="T97" fmla="*/ 482 h 995"/>
                                  <a:gd name="T98" fmla="*/ 305 w 754"/>
                                  <a:gd name="T99" fmla="*/ 468 h 995"/>
                                  <a:gd name="T100" fmla="*/ 254 w 754"/>
                                  <a:gd name="T101" fmla="*/ 416 h 995"/>
                                  <a:gd name="T102" fmla="*/ 238 w 754"/>
                                  <a:gd name="T103" fmla="*/ 342 h 995"/>
                                  <a:gd name="T104" fmla="*/ 254 w 754"/>
                                  <a:gd name="T105" fmla="*/ 269 h 995"/>
                                  <a:gd name="T106" fmla="*/ 305 w 754"/>
                                  <a:gd name="T107" fmla="*/ 215 h 995"/>
                                  <a:gd name="T108" fmla="*/ 341 w 754"/>
                                  <a:gd name="T109" fmla="*/ 200 h 995"/>
                                  <a:gd name="T110" fmla="*/ 0 w 754"/>
                                  <a:gd name="T111" fmla="*/ 0 h 995"/>
                                  <a:gd name="T112" fmla="*/ 754 w 754"/>
                                  <a:gd name="T113" fmla="*/ 995 h 9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T110" t="T111" r="T112" b="T113"/>
                                <a:pathLst>
                                  <a:path w="754" h="995">
                                    <a:moveTo>
                                      <a:pt x="754" y="21"/>
                                    </a:moveTo>
                                    <a:lnTo>
                                      <a:pt x="524" y="21"/>
                                    </a:lnTo>
                                    <a:lnTo>
                                      <a:pt x="524" y="90"/>
                                    </a:lnTo>
                                    <a:lnTo>
                                      <a:pt x="522" y="90"/>
                                    </a:lnTo>
                                    <a:lnTo>
                                      <a:pt x="510" y="75"/>
                                    </a:lnTo>
                                    <a:lnTo>
                                      <a:pt x="498" y="61"/>
                                    </a:lnTo>
                                    <a:lnTo>
                                      <a:pt x="484" y="48"/>
                                    </a:lnTo>
                                    <a:lnTo>
                                      <a:pt x="468" y="38"/>
                                    </a:lnTo>
                                    <a:lnTo>
                                      <a:pt x="454" y="28"/>
                                    </a:lnTo>
                                    <a:lnTo>
                                      <a:pt x="438" y="21"/>
                                    </a:lnTo>
                                    <a:lnTo>
                                      <a:pt x="422" y="14"/>
                                    </a:lnTo>
                                    <a:lnTo>
                                      <a:pt x="404" y="9"/>
                                    </a:lnTo>
                                    <a:lnTo>
                                      <a:pt x="387" y="4"/>
                                    </a:lnTo>
                                    <a:lnTo>
                                      <a:pt x="369" y="2"/>
                                    </a:lnTo>
                                    <a:lnTo>
                                      <a:pt x="351" y="0"/>
                                    </a:lnTo>
                                    <a:lnTo>
                                      <a:pt x="331" y="0"/>
                                    </a:lnTo>
                                    <a:lnTo>
                                      <a:pt x="313" y="0"/>
                                    </a:lnTo>
                                    <a:lnTo>
                                      <a:pt x="295" y="2"/>
                                    </a:lnTo>
                                    <a:lnTo>
                                      <a:pt x="278" y="4"/>
                                    </a:lnTo>
                                    <a:lnTo>
                                      <a:pt x="260" y="7"/>
                                    </a:lnTo>
                                    <a:lnTo>
                                      <a:pt x="243" y="11"/>
                                    </a:lnTo>
                                    <a:lnTo>
                                      <a:pt x="228" y="16"/>
                                    </a:lnTo>
                                    <a:lnTo>
                                      <a:pt x="212" y="21"/>
                                    </a:lnTo>
                                    <a:lnTo>
                                      <a:pt x="197" y="28"/>
                                    </a:lnTo>
                                    <a:lnTo>
                                      <a:pt x="182" y="35"/>
                                    </a:lnTo>
                                    <a:lnTo>
                                      <a:pt x="168" y="44"/>
                                    </a:lnTo>
                                    <a:lnTo>
                                      <a:pt x="154" y="52"/>
                                    </a:lnTo>
                                    <a:lnTo>
                                      <a:pt x="140" y="61"/>
                                    </a:lnTo>
                                    <a:lnTo>
                                      <a:pt x="127" y="72"/>
                                    </a:lnTo>
                                    <a:lnTo>
                                      <a:pt x="114" y="82"/>
                                    </a:lnTo>
                                    <a:lnTo>
                                      <a:pt x="103" y="93"/>
                                    </a:lnTo>
                                    <a:lnTo>
                                      <a:pt x="92" y="104"/>
                                    </a:lnTo>
                                    <a:lnTo>
                                      <a:pt x="81" y="117"/>
                                    </a:lnTo>
                                    <a:lnTo>
                                      <a:pt x="71" y="129"/>
                                    </a:lnTo>
                                    <a:lnTo>
                                      <a:pt x="61" y="144"/>
                                    </a:lnTo>
                                    <a:lnTo>
                                      <a:pt x="53" y="158"/>
                                    </a:lnTo>
                                    <a:lnTo>
                                      <a:pt x="44" y="172"/>
                                    </a:lnTo>
                                    <a:lnTo>
                                      <a:pt x="37" y="186"/>
                                    </a:lnTo>
                                    <a:lnTo>
                                      <a:pt x="30" y="201"/>
                                    </a:lnTo>
                                    <a:lnTo>
                                      <a:pt x="23" y="217"/>
                                    </a:lnTo>
                                    <a:lnTo>
                                      <a:pt x="18" y="232"/>
                                    </a:lnTo>
                                    <a:lnTo>
                                      <a:pt x="14" y="249"/>
                                    </a:lnTo>
                                    <a:lnTo>
                                      <a:pt x="9" y="266"/>
                                    </a:lnTo>
                                    <a:lnTo>
                                      <a:pt x="7" y="283"/>
                                    </a:lnTo>
                                    <a:lnTo>
                                      <a:pt x="4" y="300"/>
                                    </a:lnTo>
                                    <a:lnTo>
                                      <a:pt x="1" y="316"/>
                                    </a:lnTo>
                                    <a:lnTo>
                                      <a:pt x="1" y="335"/>
                                    </a:lnTo>
                                    <a:lnTo>
                                      <a:pt x="0" y="352"/>
                                    </a:lnTo>
                                    <a:lnTo>
                                      <a:pt x="1" y="370"/>
                                    </a:lnTo>
                                    <a:lnTo>
                                      <a:pt x="1" y="387"/>
                                    </a:lnTo>
                                    <a:lnTo>
                                      <a:pt x="4" y="404"/>
                                    </a:lnTo>
                                    <a:lnTo>
                                      <a:pt x="7" y="420"/>
                                    </a:lnTo>
                                    <a:lnTo>
                                      <a:pt x="9" y="436"/>
                                    </a:lnTo>
                                    <a:lnTo>
                                      <a:pt x="14" y="451"/>
                                    </a:lnTo>
                                    <a:lnTo>
                                      <a:pt x="18" y="467"/>
                                    </a:lnTo>
                                    <a:lnTo>
                                      <a:pt x="23" y="482"/>
                                    </a:lnTo>
                                    <a:lnTo>
                                      <a:pt x="29" y="498"/>
                                    </a:lnTo>
                                    <a:lnTo>
                                      <a:pt x="36" y="512"/>
                                    </a:lnTo>
                                    <a:lnTo>
                                      <a:pt x="43" y="526"/>
                                    </a:lnTo>
                                    <a:lnTo>
                                      <a:pt x="51" y="539"/>
                                    </a:lnTo>
                                    <a:lnTo>
                                      <a:pt x="60" y="553"/>
                                    </a:lnTo>
                                    <a:lnTo>
                                      <a:pt x="68" y="564"/>
                                    </a:lnTo>
                                    <a:lnTo>
                                      <a:pt x="78" y="577"/>
                                    </a:lnTo>
                                    <a:lnTo>
                                      <a:pt x="89" y="588"/>
                                    </a:lnTo>
                                    <a:lnTo>
                                      <a:pt x="99" y="599"/>
                                    </a:lnTo>
                                    <a:lnTo>
                                      <a:pt x="110" y="609"/>
                                    </a:lnTo>
                                    <a:lnTo>
                                      <a:pt x="123" y="619"/>
                                    </a:lnTo>
                                    <a:lnTo>
                                      <a:pt x="135" y="629"/>
                                    </a:lnTo>
                                    <a:lnTo>
                                      <a:pt x="148" y="637"/>
                                    </a:lnTo>
                                    <a:lnTo>
                                      <a:pt x="161" y="644"/>
                                    </a:lnTo>
                                    <a:lnTo>
                                      <a:pt x="175" y="651"/>
                                    </a:lnTo>
                                    <a:lnTo>
                                      <a:pt x="190" y="658"/>
                                    </a:lnTo>
                                    <a:lnTo>
                                      <a:pt x="204" y="664"/>
                                    </a:lnTo>
                                    <a:lnTo>
                                      <a:pt x="219" y="669"/>
                                    </a:lnTo>
                                    <a:lnTo>
                                      <a:pt x="235" y="674"/>
                                    </a:lnTo>
                                    <a:lnTo>
                                      <a:pt x="252" y="676"/>
                                    </a:lnTo>
                                    <a:lnTo>
                                      <a:pt x="267" y="679"/>
                                    </a:lnTo>
                                    <a:lnTo>
                                      <a:pt x="284" y="682"/>
                                    </a:lnTo>
                                    <a:lnTo>
                                      <a:pt x="302" y="683"/>
                                    </a:lnTo>
                                    <a:lnTo>
                                      <a:pt x="319" y="683"/>
                                    </a:lnTo>
                                    <a:lnTo>
                                      <a:pt x="340" y="683"/>
                                    </a:lnTo>
                                    <a:lnTo>
                                      <a:pt x="359" y="681"/>
                                    </a:lnTo>
                                    <a:lnTo>
                                      <a:pt x="379" y="678"/>
                                    </a:lnTo>
                                    <a:lnTo>
                                      <a:pt x="397" y="674"/>
                                    </a:lnTo>
                                    <a:lnTo>
                                      <a:pt x="415" y="668"/>
                                    </a:lnTo>
                                    <a:lnTo>
                                      <a:pt x="432" y="661"/>
                                    </a:lnTo>
                                    <a:lnTo>
                                      <a:pt x="447" y="654"/>
                                    </a:lnTo>
                                    <a:lnTo>
                                      <a:pt x="464" y="644"/>
                                    </a:lnTo>
                                    <a:lnTo>
                                      <a:pt x="480" y="634"/>
                                    </a:lnTo>
                                    <a:lnTo>
                                      <a:pt x="495" y="622"/>
                                    </a:lnTo>
                                    <a:lnTo>
                                      <a:pt x="509" y="609"/>
                                    </a:lnTo>
                                    <a:lnTo>
                                      <a:pt x="524" y="595"/>
                                    </a:lnTo>
                                    <a:lnTo>
                                      <a:pt x="524" y="626"/>
                                    </a:lnTo>
                                    <a:lnTo>
                                      <a:pt x="524" y="644"/>
                                    </a:lnTo>
                                    <a:lnTo>
                                      <a:pt x="523" y="664"/>
                                    </a:lnTo>
                                    <a:lnTo>
                                      <a:pt x="522" y="682"/>
                                    </a:lnTo>
                                    <a:lnTo>
                                      <a:pt x="519" y="699"/>
                                    </a:lnTo>
                                    <a:lnTo>
                                      <a:pt x="515" y="716"/>
                                    </a:lnTo>
                                    <a:lnTo>
                                      <a:pt x="510" y="730"/>
                                    </a:lnTo>
                                    <a:lnTo>
                                      <a:pt x="505" y="745"/>
                                    </a:lnTo>
                                    <a:lnTo>
                                      <a:pt x="496" y="758"/>
                                    </a:lnTo>
                                    <a:lnTo>
                                      <a:pt x="488" y="769"/>
                                    </a:lnTo>
                                    <a:lnTo>
                                      <a:pt x="478" y="780"/>
                                    </a:lnTo>
                                    <a:lnTo>
                                      <a:pt x="466" y="789"/>
                                    </a:lnTo>
                                    <a:lnTo>
                                      <a:pt x="452" y="797"/>
                                    </a:lnTo>
                                    <a:lnTo>
                                      <a:pt x="436" y="803"/>
                                    </a:lnTo>
                                    <a:lnTo>
                                      <a:pt x="418" y="807"/>
                                    </a:lnTo>
                                    <a:lnTo>
                                      <a:pt x="398" y="810"/>
                                    </a:lnTo>
                                    <a:lnTo>
                                      <a:pt x="377" y="811"/>
                                    </a:lnTo>
                                    <a:lnTo>
                                      <a:pt x="361" y="810"/>
                                    </a:lnTo>
                                    <a:lnTo>
                                      <a:pt x="344" y="807"/>
                                    </a:lnTo>
                                    <a:lnTo>
                                      <a:pt x="327" y="803"/>
                                    </a:lnTo>
                                    <a:lnTo>
                                      <a:pt x="312" y="796"/>
                                    </a:lnTo>
                                    <a:lnTo>
                                      <a:pt x="303" y="792"/>
                                    </a:lnTo>
                                    <a:lnTo>
                                      <a:pt x="298" y="787"/>
                                    </a:lnTo>
                                    <a:lnTo>
                                      <a:pt x="291" y="782"/>
                                    </a:lnTo>
                                    <a:lnTo>
                                      <a:pt x="285" y="776"/>
                                    </a:lnTo>
                                    <a:lnTo>
                                      <a:pt x="279" y="769"/>
                                    </a:lnTo>
                                    <a:lnTo>
                                      <a:pt x="275" y="762"/>
                                    </a:lnTo>
                                    <a:lnTo>
                                      <a:pt x="271" y="755"/>
                                    </a:lnTo>
                                    <a:lnTo>
                                      <a:pt x="268" y="747"/>
                                    </a:lnTo>
                                    <a:lnTo>
                                      <a:pt x="11" y="747"/>
                                    </a:lnTo>
                                    <a:lnTo>
                                      <a:pt x="16" y="772"/>
                                    </a:lnTo>
                                    <a:lnTo>
                                      <a:pt x="22" y="796"/>
                                    </a:lnTo>
                                    <a:lnTo>
                                      <a:pt x="32" y="817"/>
                                    </a:lnTo>
                                    <a:lnTo>
                                      <a:pt x="43" y="838"/>
                                    </a:lnTo>
                                    <a:lnTo>
                                      <a:pt x="57" y="858"/>
                                    </a:lnTo>
                                    <a:lnTo>
                                      <a:pt x="71" y="876"/>
                                    </a:lnTo>
                                    <a:lnTo>
                                      <a:pt x="88" y="893"/>
                                    </a:lnTo>
                                    <a:lnTo>
                                      <a:pt x="107" y="908"/>
                                    </a:lnTo>
                                    <a:lnTo>
                                      <a:pt x="127" y="922"/>
                                    </a:lnTo>
                                    <a:lnTo>
                                      <a:pt x="147" y="935"/>
                                    </a:lnTo>
                                    <a:lnTo>
                                      <a:pt x="169" y="946"/>
                                    </a:lnTo>
                                    <a:lnTo>
                                      <a:pt x="191" y="956"/>
                                    </a:lnTo>
                                    <a:lnTo>
                                      <a:pt x="215" y="966"/>
                                    </a:lnTo>
                                    <a:lnTo>
                                      <a:pt x="238" y="973"/>
                                    </a:lnTo>
                                    <a:lnTo>
                                      <a:pt x="261" y="980"/>
                                    </a:lnTo>
                                    <a:lnTo>
                                      <a:pt x="286" y="986"/>
                                    </a:lnTo>
                                    <a:lnTo>
                                      <a:pt x="310" y="990"/>
                                    </a:lnTo>
                                    <a:lnTo>
                                      <a:pt x="334" y="993"/>
                                    </a:lnTo>
                                    <a:lnTo>
                                      <a:pt x="356" y="994"/>
                                    </a:lnTo>
                                    <a:lnTo>
                                      <a:pt x="379" y="995"/>
                                    </a:lnTo>
                                    <a:lnTo>
                                      <a:pt x="408" y="994"/>
                                    </a:lnTo>
                                    <a:lnTo>
                                      <a:pt x="436" y="993"/>
                                    </a:lnTo>
                                    <a:lnTo>
                                      <a:pt x="464" y="990"/>
                                    </a:lnTo>
                                    <a:lnTo>
                                      <a:pt x="489" y="986"/>
                                    </a:lnTo>
                                    <a:lnTo>
                                      <a:pt x="515" y="980"/>
                                    </a:lnTo>
                                    <a:lnTo>
                                      <a:pt x="538" y="973"/>
                                    </a:lnTo>
                                    <a:lnTo>
                                      <a:pt x="561" y="965"/>
                                    </a:lnTo>
                                    <a:lnTo>
                                      <a:pt x="582" y="956"/>
                                    </a:lnTo>
                                    <a:lnTo>
                                      <a:pt x="603" y="945"/>
                                    </a:lnTo>
                                    <a:lnTo>
                                      <a:pt x="621" y="934"/>
                                    </a:lnTo>
                                    <a:lnTo>
                                      <a:pt x="639" y="920"/>
                                    </a:lnTo>
                                    <a:lnTo>
                                      <a:pt x="656" y="904"/>
                                    </a:lnTo>
                                    <a:lnTo>
                                      <a:pt x="671" y="889"/>
                                    </a:lnTo>
                                    <a:lnTo>
                                      <a:pt x="685" y="870"/>
                                    </a:lnTo>
                                    <a:lnTo>
                                      <a:pt x="698" y="851"/>
                                    </a:lnTo>
                                    <a:lnTo>
                                      <a:pt x="709" y="831"/>
                                    </a:lnTo>
                                    <a:lnTo>
                                      <a:pt x="720" y="808"/>
                                    </a:lnTo>
                                    <a:lnTo>
                                      <a:pt x="729" y="785"/>
                                    </a:lnTo>
                                    <a:lnTo>
                                      <a:pt x="736" y="759"/>
                                    </a:lnTo>
                                    <a:lnTo>
                                      <a:pt x="743" y="733"/>
                                    </a:lnTo>
                                    <a:lnTo>
                                      <a:pt x="747" y="703"/>
                                    </a:lnTo>
                                    <a:lnTo>
                                      <a:pt x="751" y="674"/>
                                    </a:lnTo>
                                    <a:lnTo>
                                      <a:pt x="752" y="641"/>
                                    </a:lnTo>
                                    <a:lnTo>
                                      <a:pt x="754" y="607"/>
                                    </a:lnTo>
                                    <a:lnTo>
                                      <a:pt x="754" y="21"/>
                                    </a:lnTo>
                                    <a:close/>
                                    <a:moveTo>
                                      <a:pt x="384" y="196"/>
                                    </a:moveTo>
                                    <a:lnTo>
                                      <a:pt x="407" y="197"/>
                                    </a:lnTo>
                                    <a:lnTo>
                                      <a:pt x="428" y="200"/>
                                    </a:lnTo>
                                    <a:lnTo>
                                      <a:pt x="438" y="203"/>
                                    </a:lnTo>
                                    <a:lnTo>
                                      <a:pt x="447" y="207"/>
                                    </a:lnTo>
                                    <a:lnTo>
                                      <a:pt x="456" y="211"/>
                                    </a:lnTo>
                                    <a:lnTo>
                                      <a:pt x="464" y="215"/>
                                    </a:lnTo>
                                    <a:lnTo>
                                      <a:pt x="480" y="226"/>
                                    </a:lnTo>
                                    <a:lnTo>
                                      <a:pt x="494" y="238"/>
                                    </a:lnTo>
                                    <a:lnTo>
                                      <a:pt x="505" y="252"/>
                                    </a:lnTo>
                                    <a:lnTo>
                                      <a:pt x="515" y="269"/>
                                    </a:lnTo>
                                    <a:lnTo>
                                      <a:pt x="522" y="286"/>
                                    </a:lnTo>
                                    <a:lnTo>
                                      <a:pt x="527" y="304"/>
                                    </a:lnTo>
                                    <a:lnTo>
                                      <a:pt x="531" y="322"/>
                                    </a:lnTo>
                                    <a:lnTo>
                                      <a:pt x="531" y="342"/>
                                    </a:lnTo>
                                    <a:lnTo>
                                      <a:pt x="531" y="361"/>
                                    </a:lnTo>
                                    <a:lnTo>
                                      <a:pt x="527" y="381"/>
                                    </a:lnTo>
                                    <a:lnTo>
                                      <a:pt x="522" y="399"/>
                                    </a:lnTo>
                                    <a:lnTo>
                                      <a:pt x="515" y="416"/>
                                    </a:lnTo>
                                    <a:lnTo>
                                      <a:pt x="505" y="432"/>
                                    </a:lnTo>
                                    <a:lnTo>
                                      <a:pt x="494" y="446"/>
                                    </a:lnTo>
                                    <a:lnTo>
                                      <a:pt x="480" y="457"/>
                                    </a:lnTo>
                                    <a:lnTo>
                                      <a:pt x="464" y="468"/>
                                    </a:lnTo>
                                    <a:lnTo>
                                      <a:pt x="447" y="477"/>
                                    </a:lnTo>
                                    <a:lnTo>
                                      <a:pt x="428" y="482"/>
                                    </a:lnTo>
                                    <a:lnTo>
                                      <a:pt x="407" y="487"/>
                                    </a:lnTo>
                                    <a:lnTo>
                                      <a:pt x="384" y="488"/>
                                    </a:lnTo>
                                    <a:lnTo>
                                      <a:pt x="362" y="487"/>
                                    </a:lnTo>
                                    <a:lnTo>
                                      <a:pt x="341" y="482"/>
                                    </a:lnTo>
                                    <a:lnTo>
                                      <a:pt x="331" y="480"/>
                                    </a:lnTo>
                                    <a:lnTo>
                                      <a:pt x="321" y="477"/>
                                    </a:lnTo>
                                    <a:lnTo>
                                      <a:pt x="313" y="472"/>
                                    </a:lnTo>
                                    <a:lnTo>
                                      <a:pt x="305" y="468"/>
                                    </a:lnTo>
                                    <a:lnTo>
                                      <a:pt x="289" y="457"/>
                                    </a:lnTo>
                                    <a:lnTo>
                                      <a:pt x="275" y="446"/>
                                    </a:lnTo>
                                    <a:lnTo>
                                      <a:pt x="264" y="432"/>
                                    </a:lnTo>
                                    <a:lnTo>
                                      <a:pt x="254" y="416"/>
                                    </a:lnTo>
                                    <a:lnTo>
                                      <a:pt x="247" y="399"/>
                                    </a:lnTo>
                                    <a:lnTo>
                                      <a:pt x="242" y="381"/>
                                    </a:lnTo>
                                    <a:lnTo>
                                      <a:pt x="238" y="361"/>
                                    </a:lnTo>
                                    <a:lnTo>
                                      <a:pt x="238" y="342"/>
                                    </a:lnTo>
                                    <a:lnTo>
                                      <a:pt x="238" y="322"/>
                                    </a:lnTo>
                                    <a:lnTo>
                                      <a:pt x="242" y="304"/>
                                    </a:lnTo>
                                    <a:lnTo>
                                      <a:pt x="247" y="286"/>
                                    </a:lnTo>
                                    <a:lnTo>
                                      <a:pt x="254" y="269"/>
                                    </a:lnTo>
                                    <a:lnTo>
                                      <a:pt x="264" y="252"/>
                                    </a:lnTo>
                                    <a:lnTo>
                                      <a:pt x="275" y="238"/>
                                    </a:lnTo>
                                    <a:lnTo>
                                      <a:pt x="289" y="226"/>
                                    </a:lnTo>
                                    <a:lnTo>
                                      <a:pt x="305" y="215"/>
                                    </a:lnTo>
                                    <a:lnTo>
                                      <a:pt x="313" y="211"/>
                                    </a:lnTo>
                                    <a:lnTo>
                                      <a:pt x="321" y="207"/>
                                    </a:lnTo>
                                    <a:lnTo>
                                      <a:pt x="331" y="203"/>
                                    </a:lnTo>
                                    <a:lnTo>
                                      <a:pt x="341" y="200"/>
                                    </a:lnTo>
                                    <a:lnTo>
                                      <a:pt x="362" y="197"/>
                                    </a:lnTo>
                                    <a:lnTo>
                                      <a:pt x="384" y="196"/>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203"/>
                            <wps:cNvSpPr>
                              <a:spLocks/>
                            </wps:cNvSpPr>
                            <wps:spPr bwMode="auto">
                              <a:xfrm>
                                <a:off x="6249" y="532"/>
                                <a:ext cx="99" cy="99"/>
                              </a:xfrm>
                              <a:custGeom>
                                <a:avLst/>
                                <a:gdLst>
                                  <a:gd name="T0" fmla="*/ 147 w 295"/>
                                  <a:gd name="T1" fmla="*/ 0 h 297"/>
                                  <a:gd name="T2" fmla="*/ 127 w 295"/>
                                  <a:gd name="T3" fmla="*/ 2 h 297"/>
                                  <a:gd name="T4" fmla="*/ 108 w 295"/>
                                  <a:gd name="T5" fmla="*/ 6 h 297"/>
                                  <a:gd name="T6" fmla="*/ 90 w 295"/>
                                  <a:gd name="T7" fmla="*/ 13 h 297"/>
                                  <a:gd name="T8" fmla="*/ 73 w 295"/>
                                  <a:gd name="T9" fmla="*/ 21 h 297"/>
                                  <a:gd name="T10" fmla="*/ 57 w 295"/>
                                  <a:gd name="T11" fmla="*/ 31 h 297"/>
                                  <a:gd name="T12" fmla="*/ 43 w 295"/>
                                  <a:gd name="T13" fmla="*/ 44 h 297"/>
                                  <a:gd name="T14" fmla="*/ 31 w 295"/>
                                  <a:gd name="T15" fmla="*/ 58 h 297"/>
                                  <a:gd name="T16" fmla="*/ 20 w 295"/>
                                  <a:gd name="T17" fmla="*/ 73 h 297"/>
                                  <a:gd name="T18" fmla="*/ 11 w 295"/>
                                  <a:gd name="T19" fmla="*/ 92 h 297"/>
                                  <a:gd name="T20" fmla="*/ 6 w 295"/>
                                  <a:gd name="T21" fmla="*/ 110 h 297"/>
                                  <a:gd name="T22" fmla="*/ 1 w 295"/>
                                  <a:gd name="T23" fmla="*/ 128 h 297"/>
                                  <a:gd name="T24" fmla="*/ 0 w 295"/>
                                  <a:gd name="T25" fmla="*/ 149 h 297"/>
                                  <a:gd name="T26" fmla="*/ 1 w 295"/>
                                  <a:gd name="T27" fmla="*/ 169 h 297"/>
                                  <a:gd name="T28" fmla="*/ 6 w 295"/>
                                  <a:gd name="T29" fmla="*/ 189 h 297"/>
                                  <a:gd name="T30" fmla="*/ 11 w 295"/>
                                  <a:gd name="T31" fmla="*/ 206 h 297"/>
                                  <a:gd name="T32" fmla="*/ 20 w 295"/>
                                  <a:gd name="T33" fmla="*/ 224 h 297"/>
                                  <a:gd name="T34" fmla="*/ 31 w 295"/>
                                  <a:gd name="T35" fmla="*/ 239 h 297"/>
                                  <a:gd name="T36" fmla="*/ 43 w 295"/>
                                  <a:gd name="T37" fmla="*/ 253 h 297"/>
                                  <a:gd name="T38" fmla="*/ 57 w 295"/>
                                  <a:gd name="T39" fmla="*/ 266 h 297"/>
                                  <a:gd name="T40" fmla="*/ 73 w 295"/>
                                  <a:gd name="T41" fmla="*/ 277 h 297"/>
                                  <a:gd name="T42" fmla="*/ 90 w 295"/>
                                  <a:gd name="T43" fmla="*/ 286 h 297"/>
                                  <a:gd name="T44" fmla="*/ 108 w 295"/>
                                  <a:gd name="T45" fmla="*/ 291 h 297"/>
                                  <a:gd name="T46" fmla="*/ 127 w 295"/>
                                  <a:gd name="T47" fmla="*/ 296 h 297"/>
                                  <a:gd name="T48" fmla="*/ 147 w 295"/>
                                  <a:gd name="T49" fmla="*/ 297 h 297"/>
                                  <a:gd name="T50" fmla="*/ 168 w 295"/>
                                  <a:gd name="T51" fmla="*/ 296 h 297"/>
                                  <a:gd name="T52" fmla="*/ 186 w 295"/>
                                  <a:gd name="T53" fmla="*/ 291 h 297"/>
                                  <a:gd name="T54" fmla="*/ 204 w 295"/>
                                  <a:gd name="T55" fmla="*/ 286 h 297"/>
                                  <a:gd name="T56" fmla="*/ 222 w 295"/>
                                  <a:gd name="T57" fmla="*/ 277 h 297"/>
                                  <a:gd name="T58" fmla="*/ 238 w 295"/>
                                  <a:gd name="T59" fmla="*/ 266 h 297"/>
                                  <a:gd name="T60" fmla="*/ 252 w 295"/>
                                  <a:gd name="T61" fmla="*/ 253 h 297"/>
                                  <a:gd name="T62" fmla="*/ 264 w 295"/>
                                  <a:gd name="T63" fmla="*/ 239 h 297"/>
                                  <a:gd name="T64" fmla="*/ 274 w 295"/>
                                  <a:gd name="T65" fmla="*/ 224 h 297"/>
                                  <a:gd name="T66" fmla="*/ 284 w 295"/>
                                  <a:gd name="T67" fmla="*/ 206 h 297"/>
                                  <a:gd name="T68" fmla="*/ 290 w 295"/>
                                  <a:gd name="T69" fmla="*/ 189 h 297"/>
                                  <a:gd name="T70" fmla="*/ 294 w 295"/>
                                  <a:gd name="T71" fmla="*/ 169 h 297"/>
                                  <a:gd name="T72" fmla="*/ 295 w 295"/>
                                  <a:gd name="T73" fmla="*/ 149 h 297"/>
                                  <a:gd name="T74" fmla="*/ 294 w 295"/>
                                  <a:gd name="T75" fmla="*/ 128 h 297"/>
                                  <a:gd name="T76" fmla="*/ 290 w 295"/>
                                  <a:gd name="T77" fmla="*/ 110 h 297"/>
                                  <a:gd name="T78" fmla="*/ 284 w 295"/>
                                  <a:gd name="T79" fmla="*/ 92 h 297"/>
                                  <a:gd name="T80" fmla="*/ 274 w 295"/>
                                  <a:gd name="T81" fmla="*/ 73 h 297"/>
                                  <a:gd name="T82" fmla="*/ 264 w 295"/>
                                  <a:gd name="T83" fmla="*/ 58 h 297"/>
                                  <a:gd name="T84" fmla="*/ 252 w 295"/>
                                  <a:gd name="T85" fmla="*/ 44 h 297"/>
                                  <a:gd name="T86" fmla="*/ 238 w 295"/>
                                  <a:gd name="T87" fmla="*/ 31 h 297"/>
                                  <a:gd name="T88" fmla="*/ 222 w 295"/>
                                  <a:gd name="T89" fmla="*/ 21 h 297"/>
                                  <a:gd name="T90" fmla="*/ 204 w 295"/>
                                  <a:gd name="T91" fmla="*/ 13 h 297"/>
                                  <a:gd name="T92" fmla="*/ 186 w 295"/>
                                  <a:gd name="T93" fmla="*/ 6 h 297"/>
                                  <a:gd name="T94" fmla="*/ 168 w 295"/>
                                  <a:gd name="T95" fmla="*/ 2 h 297"/>
                                  <a:gd name="T96" fmla="*/ 147 w 295"/>
                                  <a:gd name="T97" fmla="*/ 0 h 297"/>
                                  <a:gd name="T98" fmla="*/ 0 w 295"/>
                                  <a:gd name="T99" fmla="*/ 0 h 297"/>
                                  <a:gd name="T100" fmla="*/ 295 w 295"/>
                                  <a:gd name="T101" fmla="*/ 297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T98" t="T99" r="T100" b="T101"/>
                                <a:pathLst>
                                  <a:path w="295" h="297">
                                    <a:moveTo>
                                      <a:pt x="147" y="0"/>
                                    </a:moveTo>
                                    <a:lnTo>
                                      <a:pt x="127" y="2"/>
                                    </a:lnTo>
                                    <a:lnTo>
                                      <a:pt x="108" y="6"/>
                                    </a:lnTo>
                                    <a:lnTo>
                                      <a:pt x="90" y="13"/>
                                    </a:lnTo>
                                    <a:lnTo>
                                      <a:pt x="73" y="21"/>
                                    </a:lnTo>
                                    <a:lnTo>
                                      <a:pt x="57" y="31"/>
                                    </a:lnTo>
                                    <a:lnTo>
                                      <a:pt x="43" y="44"/>
                                    </a:lnTo>
                                    <a:lnTo>
                                      <a:pt x="31" y="58"/>
                                    </a:lnTo>
                                    <a:lnTo>
                                      <a:pt x="20" y="73"/>
                                    </a:lnTo>
                                    <a:lnTo>
                                      <a:pt x="11" y="92"/>
                                    </a:lnTo>
                                    <a:lnTo>
                                      <a:pt x="6" y="110"/>
                                    </a:lnTo>
                                    <a:lnTo>
                                      <a:pt x="1" y="128"/>
                                    </a:lnTo>
                                    <a:lnTo>
                                      <a:pt x="0" y="149"/>
                                    </a:lnTo>
                                    <a:lnTo>
                                      <a:pt x="1" y="169"/>
                                    </a:lnTo>
                                    <a:lnTo>
                                      <a:pt x="6" y="189"/>
                                    </a:lnTo>
                                    <a:lnTo>
                                      <a:pt x="11" y="206"/>
                                    </a:lnTo>
                                    <a:lnTo>
                                      <a:pt x="20" y="224"/>
                                    </a:lnTo>
                                    <a:lnTo>
                                      <a:pt x="31" y="239"/>
                                    </a:lnTo>
                                    <a:lnTo>
                                      <a:pt x="43" y="253"/>
                                    </a:lnTo>
                                    <a:lnTo>
                                      <a:pt x="57" y="266"/>
                                    </a:lnTo>
                                    <a:lnTo>
                                      <a:pt x="73" y="277"/>
                                    </a:lnTo>
                                    <a:lnTo>
                                      <a:pt x="90" y="286"/>
                                    </a:lnTo>
                                    <a:lnTo>
                                      <a:pt x="108" y="291"/>
                                    </a:lnTo>
                                    <a:lnTo>
                                      <a:pt x="127" y="296"/>
                                    </a:lnTo>
                                    <a:lnTo>
                                      <a:pt x="147" y="297"/>
                                    </a:lnTo>
                                    <a:lnTo>
                                      <a:pt x="168" y="296"/>
                                    </a:lnTo>
                                    <a:lnTo>
                                      <a:pt x="186" y="291"/>
                                    </a:lnTo>
                                    <a:lnTo>
                                      <a:pt x="204" y="286"/>
                                    </a:lnTo>
                                    <a:lnTo>
                                      <a:pt x="222" y="277"/>
                                    </a:lnTo>
                                    <a:lnTo>
                                      <a:pt x="238" y="266"/>
                                    </a:lnTo>
                                    <a:lnTo>
                                      <a:pt x="252" y="253"/>
                                    </a:lnTo>
                                    <a:lnTo>
                                      <a:pt x="264" y="239"/>
                                    </a:lnTo>
                                    <a:lnTo>
                                      <a:pt x="274" y="224"/>
                                    </a:lnTo>
                                    <a:lnTo>
                                      <a:pt x="284" y="206"/>
                                    </a:lnTo>
                                    <a:lnTo>
                                      <a:pt x="290" y="189"/>
                                    </a:lnTo>
                                    <a:lnTo>
                                      <a:pt x="294" y="169"/>
                                    </a:lnTo>
                                    <a:lnTo>
                                      <a:pt x="295" y="149"/>
                                    </a:lnTo>
                                    <a:lnTo>
                                      <a:pt x="294" y="128"/>
                                    </a:lnTo>
                                    <a:lnTo>
                                      <a:pt x="290" y="110"/>
                                    </a:lnTo>
                                    <a:lnTo>
                                      <a:pt x="284" y="92"/>
                                    </a:lnTo>
                                    <a:lnTo>
                                      <a:pt x="274" y="73"/>
                                    </a:lnTo>
                                    <a:lnTo>
                                      <a:pt x="264" y="58"/>
                                    </a:lnTo>
                                    <a:lnTo>
                                      <a:pt x="252" y="44"/>
                                    </a:lnTo>
                                    <a:lnTo>
                                      <a:pt x="238" y="31"/>
                                    </a:lnTo>
                                    <a:lnTo>
                                      <a:pt x="222" y="21"/>
                                    </a:lnTo>
                                    <a:lnTo>
                                      <a:pt x="204" y="13"/>
                                    </a:lnTo>
                                    <a:lnTo>
                                      <a:pt x="186" y="6"/>
                                    </a:lnTo>
                                    <a:lnTo>
                                      <a:pt x="168" y="2"/>
                                    </a:lnTo>
                                    <a:lnTo>
                                      <a:pt x="147" y="0"/>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Rectangle 204"/>
                            <wps:cNvSpPr>
                              <a:spLocks noChangeArrowheads="1"/>
                            </wps:cNvSpPr>
                            <wps:spPr bwMode="auto">
                              <a:xfrm>
                                <a:off x="6395" y="272"/>
                                <a:ext cx="77" cy="35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 name="Freeform 205"/>
                            <wps:cNvSpPr>
                              <a:spLocks/>
                            </wps:cNvSpPr>
                            <wps:spPr bwMode="auto">
                              <a:xfrm>
                                <a:off x="6521" y="406"/>
                                <a:ext cx="229" cy="223"/>
                              </a:xfrm>
                              <a:custGeom>
                                <a:avLst/>
                                <a:gdLst>
                                  <a:gd name="T0" fmla="*/ 0 w 687"/>
                                  <a:gd name="T1" fmla="*/ 391 h 671"/>
                                  <a:gd name="T2" fmla="*/ 1 w 687"/>
                                  <a:gd name="T3" fmla="*/ 430 h 671"/>
                                  <a:gd name="T4" fmla="*/ 5 w 687"/>
                                  <a:gd name="T5" fmla="*/ 466 h 671"/>
                                  <a:gd name="T6" fmla="*/ 14 w 687"/>
                                  <a:gd name="T7" fmla="*/ 496 h 671"/>
                                  <a:gd name="T8" fmla="*/ 26 w 687"/>
                                  <a:gd name="T9" fmla="*/ 526 h 671"/>
                                  <a:gd name="T10" fmla="*/ 40 w 687"/>
                                  <a:gd name="T11" fmla="*/ 551 h 671"/>
                                  <a:gd name="T12" fmla="*/ 57 w 687"/>
                                  <a:gd name="T13" fmla="*/ 574 h 671"/>
                                  <a:gd name="T14" fmla="*/ 77 w 687"/>
                                  <a:gd name="T15" fmla="*/ 595 h 671"/>
                                  <a:gd name="T16" fmla="*/ 99 w 687"/>
                                  <a:gd name="T17" fmla="*/ 612 h 671"/>
                                  <a:gd name="T18" fmla="*/ 123 w 687"/>
                                  <a:gd name="T19" fmla="*/ 627 h 671"/>
                                  <a:gd name="T20" fmla="*/ 150 w 687"/>
                                  <a:gd name="T21" fmla="*/ 640 h 671"/>
                                  <a:gd name="T22" fmla="*/ 207 w 687"/>
                                  <a:gd name="T23" fmla="*/ 658 h 671"/>
                                  <a:gd name="T24" fmla="*/ 273 w 687"/>
                                  <a:gd name="T25" fmla="*/ 668 h 671"/>
                                  <a:gd name="T26" fmla="*/ 343 w 687"/>
                                  <a:gd name="T27" fmla="*/ 671 h 671"/>
                                  <a:gd name="T28" fmla="*/ 414 w 687"/>
                                  <a:gd name="T29" fmla="*/ 668 h 671"/>
                                  <a:gd name="T30" fmla="*/ 478 w 687"/>
                                  <a:gd name="T31" fmla="*/ 658 h 671"/>
                                  <a:gd name="T32" fmla="*/ 537 w 687"/>
                                  <a:gd name="T33" fmla="*/ 640 h 671"/>
                                  <a:gd name="T34" fmla="*/ 564 w 687"/>
                                  <a:gd name="T35" fmla="*/ 627 h 671"/>
                                  <a:gd name="T36" fmla="*/ 587 w 687"/>
                                  <a:gd name="T37" fmla="*/ 612 h 671"/>
                                  <a:gd name="T38" fmla="*/ 610 w 687"/>
                                  <a:gd name="T39" fmla="*/ 595 h 671"/>
                                  <a:gd name="T40" fmla="*/ 629 w 687"/>
                                  <a:gd name="T41" fmla="*/ 574 h 671"/>
                                  <a:gd name="T42" fmla="*/ 646 w 687"/>
                                  <a:gd name="T43" fmla="*/ 551 h 671"/>
                                  <a:gd name="T44" fmla="*/ 660 w 687"/>
                                  <a:gd name="T45" fmla="*/ 526 h 671"/>
                                  <a:gd name="T46" fmla="*/ 673 w 687"/>
                                  <a:gd name="T47" fmla="*/ 496 h 671"/>
                                  <a:gd name="T48" fmla="*/ 680 w 687"/>
                                  <a:gd name="T49" fmla="*/ 466 h 671"/>
                                  <a:gd name="T50" fmla="*/ 685 w 687"/>
                                  <a:gd name="T51" fmla="*/ 430 h 671"/>
                                  <a:gd name="T52" fmla="*/ 687 w 687"/>
                                  <a:gd name="T53" fmla="*/ 391 h 671"/>
                                  <a:gd name="T54" fmla="*/ 457 w 687"/>
                                  <a:gd name="T55" fmla="*/ 0 h 671"/>
                                  <a:gd name="T56" fmla="*/ 457 w 687"/>
                                  <a:gd name="T57" fmla="*/ 367 h 671"/>
                                  <a:gd name="T58" fmla="*/ 453 w 687"/>
                                  <a:gd name="T59" fmla="*/ 404 h 671"/>
                                  <a:gd name="T60" fmla="*/ 443 w 687"/>
                                  <a:gd name="T61" fmla="*/ 435 h 671"/>
                                  <a:gd name="T62" fmla="*/ 427 w 687"/>
                                  <a:gd name="T63" fmla="*/ 460 h 671"/>
                                  <a:gd name="T64" fmla="*/ 408 w 687"/>
                                  <a:gd name="T65" fmla="*/ 474 h 671"/>
                                  <a:gd name="T66" fmla="*/ 393 w 687"/>
                                  <a:gd name="T67" fmla="*/ 481 h 671"/>
                                  <a:gd name="T68" fmla="*/ 365 w 687"/>
                                  <a:gd name="T69" fmla="*/ 487 h 671"/>
                                  <a:gd name="T70" fmla="*/ 322 w 687"/>
                                  <a:gd name="T71" fmla="*/ 487 h 671"/>
                                  <a:gd name="T72" fmla="*/ 294 w 687"/>
                                  <a:gd name="T73" fmla="*/ 481 h 671"/>
                                  <a:gd name="T74" fmla="*/ 278 w 687"/>
                                  <a:gd name="T75" fmla="*/ 474 h 671"/>
                                  <a:gd name="T76" fmla="*/ 260 w 687"/>
                                  <a:gd name="T77" fmla="*/ 460 h 671"/>
                                  <a:gd name="T78" fmla="*/ 243 w 687"/>
                                  <a:gd name="T79" fmla="*/ 435 h 671"/>
                                  <a:gd name="T80" fmla="*/ 233 w 687"/>
                                  <a:gd name="T81" fmla="*/ 404 h 671"/>
                                  <a:gd name="T82" fmla="*/ 229 w 687"/>
                                  <a:gd name="T83" fmla="*/ 367 h 671"/>
                                  <a:gd name="T84" fmla="*/ 229 w 687"/>
                                  <a:gd name="T85" fmla="*/ 0 h 671"/>
                                  <a:gd name="T86" fmla="*/ 0 w 687"/>
                                  <a:gd name="T87" fmla="*/ 0 h 671"/>
                                  <a:gd name="T88" fmla="*/ 687 w 687"/>
                                  <a:gd name="T89" fmla="*/ 671 h 6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T86" t="T87" r="T88" b="T89"/>
                                <a:pathLst>
                                  <a:path w="687" h="671">
                                    <a:moveTo>
                                      <a:pt x="0" y="0"/>
                                    </a:moveTo>
                                    <a:lnTo>
                                      <a:pt x="0" y="391"/>
                                    </a:lnTo>
                                    <a:lnTo>
                                      <a:pt x="0" y="411"/>
                                    </a:lnTo>
                                    <a:lnTo>
                                      <a:pt x="1" y="430"/>
                                    </a:lnTo>
                                    <a:lnTo>
                                      <a:pt x="3" y="447"/>
                                    </a:lnTo>
                                    <a:lnTo>
                                      <a:pt x="5" y="466"/>
                                    </a:lnTo>
                                    <a:lnTo>
                                      <a:pt x="10" y="481"/>
                                    </a:lnTo>
                                    <a:lnTo>
                                      <a:pt x="14" y="496"/>
                                    </a:lnTo>
                                    <a:lnTo>
                                      <a:pt x="19" y="512"/>
                                    </a:lnTo>
                                    <a:lnTo>
                                      <a:pt x="26" y="526"/>
                                    </a:lnTo>
                                    <a:lnTo>
                                      <a:pt x="32" y="539"/>
                                    </a:lnTo>
                                    <a:lnTo>
                                      <a:pt x="40" y="551"/>
                                    </a:lnTo>
                                    <a:lnTo>
                                      <a:pt x="49" y="563"/>
                                    </a:lnTo>
                                    <a:lnTo>
                                      <a:pt x="57" y="574"/>
                                    </a:lnTo>
                                    <a:lnTo>
                                      <a:pt x="67" y="585"/>
                                    </a:lnTo>
                                    <a:lnTo>
                                      <a:pt x="77" y="595"/>
                                    </a:lnTo>
                                    <a:lnTo>
                                      <a:pt x="87" y="603"/>
                                    </a:lnTo>
                                    <a:lnTo>
                                      <a:pt x="99" y="612"/>
                                    </a:lnTo>
                                    <a:lnTo>
                                      <a:pt x="110" y="619"/>
                                    </a:lnTo>
                                    <a:lnTo>
                                      <a:pt x="123" y="627"/>
                                    </a:lnTo>
                                    <a:lnTo>
                                      <a:pt x="136" y="633"/>
                                    </a:lnTo>
                                    <a:lnTo>
                                      <a:pt x="150" y="640"/>
                                    </a:lnTo>
                                    <a:lnTo>
                                      <a:pt x="178" y="650"/>
                                    </a:lnTo>
                                    <a:lnTo>
                                      <a:pt x="207" y="658"/>
                                    </a:lnTo>
                                    <a:lnTo>
                                      <a:pt x="239" y="664"/>
                                    </a:lnTo>
                                    <a:lnTo>
                                      <a:pt x="273" y="668"/>
                                    </a:lnTo>
                                    <a:lnTo>
                                      <a:pt x="308" y="671"/>
                                    </a:lnTo>
                                    <a:lnTo>
                                      <a:pt x="343" y="671"/>
                                    </a:lnTo>
                                    <a:lnTo>
                                      <a:pt x="379" y="671"/>
                                    </a:lnTo>
                                    <a:lnTo>
                                      <a:pt x="414" y="668"/>
                                    </a:lnTo>
                                    <a:lnTo>
                                      <a:pt x="448" y="664"/>
                                    </a:lnTo>
                                    <a:lnTo>
                                      <a:pt x="478" y="658"/>
                                    </a:lnTo>
                                    <a:lnTo>
                                      <a:pt x="509" y="650"/>
                                    </a:lnTo>
                                    <a:lnTo>
                                      <a:pt x="537" y="640"/>
                                    </a:lnTo>
                                    <a:lnTo>
                                      <a:pt x="551" y="633"/>
                                    </a:lnTo>
                                    <a:lnTo>
                                      <a:pt x="564" y="627"/>
                                    </a:lnTo>
                                    <a:lnTo>
                                      <a:pt x="576" y="619"/>
                                    </a:lnTo>
                                    <a:lnTo>
                                      <a:pt x="587" y="612"/>
                                    </a:lnTo>
                                    <a:lnTo>
                                      <a:pt x="600" y="603"/>
                                    </a:lnTo>
                                    <a:lnTo>
                                      <a:pt x="610" y="595"/>
                                    </a:lnTo>
                                    <a:lnTo>
                                      <a:pt x="620" y="585"/>
                                    </a:lnTo>
                                    <a:lnTo>
                                      <a:pt x="629" y="574"/>
                                    </a:lnTo>
                                    <a:lnTo>
                                      <a:pt x="638" y="563"/>
                                    </a:lnTo>
                                    <a:lnTo>
                                      <a:pt x="646" y="551"/>
                                    </a:lnTo>
                                    <a:lnTo>
                                      <a:pt x="653" y="539"/>
                                    </a:lnTo>
                                    <a:lnTo>
                                      <a:pt x="660" y="526"/>
                                    </a:lnTo>
                                    <a:lnTo>
                                      <a:pt x="667" y="512"/>
                                    </a:lnTo>
                                    <a:lnTo>
                                      <a:pt x="673" y="496"/>
                                    </a:lnTo>
                                    <a:lnTo>
                                      <a:pt x="677" y="481"/>
                                    </a:lnTo>
                                    <a:lnTo>
                                      <a:pt x="680" y="466"/>
                                    </a:lnTo>
                                    <a:lnTo>
                                      <a:pt x="684" y="447"/>
                                    </a:lnTo>
                                    <a:lnTo>
                                      <a:pt x="685" y="430"/>
                                    </a:lnTo>
                                    <a:lnTo>
                                      <a:pt x="687" y="411"/>
                                    </a:lnTo>
                                    <a:lnTo>
                                      <a:pt x="687" y="391"/>
                                    </a:lnTo>
                                    <a:lnTo>
                                      <a:pt x="687" y="0"/>
                                    </a:lnTo>
                                    <a:lnTo>
                                      <a:pt x="457" y="0"/>
                                    </a:lnTo>
                                    <a:lnTo>
                                      <a:pt x="457" y="347"/>
                                    </a:lnTo>
                                    <a:lnTo>
                                      <a:pt x="457" y="367"/>
                                    </a:lnTo>
                                    <a:lnTo>
                                      <a:pt x="456" y="387"/>
                                    </a:lnTo>
                                    <a:lnTo>
                                      <a:pt x="453" y="404"/>
                                    </a:lnTo>
                                    <a:lnTo>
                                      <a:pt x="449" y="421"/>
                                    </a:lnTo>
                                    <a:lnTo>
                                      <a:pt x="443" y="435"/>
                                    </a:lnTo>
                                    <a:lnTo>
                                      <a:pt x="436" y="449"/>
                                    </a:lnTo>
                                    <a:lnTo>
                                      <a:pt x="427" y="460"/>
                                    </a:lnTo>
                                    <a:lnTo>
                                      <a:pt x="415" y="470"/>
                                    </a:lnTo>
                                    <a:lnTo>
                                      <a:pt x="408" y="474"/>
                                    </a:lnTo>
                                    <a:lnTo>
                                      <a:pt x="401" y="477"/>
                                    </a:lnTo>
                                    <a:lnTo>
                                      <a:pt x="393" y="481"/>
                                    </a:lnTo>
                                    <a:lnTo>
                                      <a:pt x="385" y="482"/>
                                    </a:lnTo>
                                    <a:lnTo>
                                      <a:pt x="365" y="487"/>
                                    </a:lnTo>
                                    <a:lnTo>
                                      <a:pt x="343" y="488"/>
                                    </a:lnTo>
                                    <a:lnTo>
                                      <a:pt x="322" y="487"/>
                                    </a:lnTo>
                                    <a:lnTo>
                                      <a:pt x="302" y="482"/>
                                    </a:lnTo>
                                    <a:lnTo>
                                      <a:pt x="294" y="481"/>
                                    </a:lnTo>
                                    <a:lnTo>
                                      <a:pt x="285" y="477"/>
                                    </a:lnTo>
                                    <a:lnTo>
                                      <a:pt x="278" y="474"/>
                                    </a:lnTo>
                                    <a:lnTo>
                                      <a:pt x="271" y="470"/>
                                    </a:lnTo>
                                    <a:lnTo>
                                      <a:pt x="260" y="460"/>
                                    </a:lnTo>
                                    <a:lnTo>
                                      <a:pt x="250" y="449"/>
                                    </a:lnTo>
                                    <a:lnTo>
                                      <a:pt x="243" y="435"/>
                                    </a:lnTo>
                                    <a:lnTo>
                                      <a:pt x="238" y="421"/>
                                    </a:lnTo>
                                    <a:lnTo>
                                      <a:pt x="233" y="404"/>
                                    </a:lnTo>
                                    <a:lnTo>
                                      <a:pt x="231" y="387"/>
                                    </a:lnTo>
                                    <a:lnTo>
                                      <a:pt x="229" y="367"/>
                                    </a:lnTo>
                                    <a:lnTo>
                                      <a:pt x="229" y="347"/>
                                    </a:lnTo>
                                    <a:lnTo>
                                      <a:pt x="229" y="0"/>
                                    </a:lnTo>
                                    <a:lnTo>
                                      <a:pt x="0" y="0"/>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206"/>
                            <wps:cNvSpPr>
                              <a:spLocks/>
                            </wps:cNvSpPr>
                            <wps:spPr bwMode="auto">
                              <a:xfrm>
                                <a:off x="6797" y="532"/>
                                <a:ext cx="98" cy="99"/>
                              </a:xfrm>
                              <a:custGeom>
                                <a:avLst/>
                                <a:gdLst>
                                  <a:gd name="T0" fmla="*/ 148 w 295"/>
                                  <a:gd name="T1" fmla="*/ 0 h 297"/>
                                  <a:gd name="T2" fmla="*/ 127 w 295"/>
                                  <a:gd name="T3" fmla="*/ 2 h 297"/>
                                  <a:gd name="T4" fmla="*/ 108 w 295"/>
                                  <a:gd name="T5" fmla="*/ 6 h 297"/>
                                  <a:gd name="T6" fmla="*/ 91 w 295"/>
                                  <a:gd name="T7" fmla="*/ 13 h 297"/>
                                  <a:gd name="T8" fmla="*/ 73 w 295"/>
                                  <a:gd name="T9" fmla="*/ 21 h 297"/>
                                  <a:gd name="T10" fmla="*/ 57 w 295"/>
                                  <a:gd name="T11" fmla="*/ 31 h 297"/>
                                  <a:gd name="T12" fmla="*/ 43 w 295"/>
                                  <a:gd name="T13" fmla="*/ 44 h 297"/>
                                  <a:gd name="T14" fmla="*/ 31 w 295"/>
                                  <a:gd name="T15" fmla="*/ 58 h 297"/>
                                  <a:gd name="T16" fmla="*/ 21 w 295"/>
                                  <a:gd name="T17" fmla="*/ 73 h 297"/>
                                  <a:gd name="T18" fmla="*/ 11 w 295"/>
                                  <a:gd name="T19" fmla="*/ 92 h 297"/>
                                  <a:gd name="T20" fmla="*/ 5 w 295"/>
                                  <a:gd name="T21" fmla="*/ 110 h 297"/>
                                  <a:gd name="T22" fmla="*/ 1 w 295"/>
                                  <a:gd name="T23" fmla="*/ 128 h 297"/>
                                  <a:gd name="T24" fmla="*/ 0 w 295"/>
                                  <a:gd name="T25" fmla="*/ 149 h 297"/>
                                  <a:gd name="T26" fmla="*/ 1 w 295"/>
                                  <a:gd name="T27" fmla="*/ 169 h 297"/>
                                  <a:gd name="T28" fmla="*/ 5 w 295"/>
                                  <a:gd name="T29" fmla="*/ 189 h 297"/>
                                  <a:gd name="T30" fmla="*/ 11 w 295"/>
                                  <a:gd name="T31" fmla="*/ 206 h 297"/>
                                  <a:gd name="T32" fmla="*/ 21 w 295"/>
                                  <a:gd name="T33" fmla="*/ 224 h 297"/>
                                  <a:gd name="T34" fmla="*/ 31 w 295"/>
                                  <a:gd name="T35" fmla="*/ 239 h 297"/>
                                  <a:gd name="T36" fmla="*/ 43 w 295"/>
                                  <a:gd name="T37" fmla="*/ 253 h 297"/>
                                  <a:gd name="T38" fmla="*/ 57 w 295"/>
                                  <a:gd name="T39" fmla="*/ 266 h 297"/>
                                  <a:gd name="T40" fmla="*/ 73 w 295"/>
                                  <a:gd name="T41" fmla="*/ 277 h 297"/>
                                  <a:gd name="T42" fmla="*/ 91 w 295"/>
                                  <a:gd name="T43" fmla="*/ 286 h 297"/>
                                  <a:gd name="T44" fmla="*/ 108 w 295"/>
                                  <a:gd name="T45" fmla="*/ 291 h 297"/>
                                  <a:gd name="T46" fmla="*/ 127 w 295"/>
                                  <a:gd name="T47" fmla="*/ 296 h 297"/>
                                  <a:gd name="T48" fmla="*/ 148 w 295"/>
                                  <a:gd name="T49" fmla="*/ 297 h 297"/>
                                  <a:gd name="T50" fmla="*/ 168 w 295"/>
                                  <a:gd name="T51" fmla="*/ 296 h 297"/>
                                  <a:gd name="T52" fmla="*/ 187 w 295"/>
                                  <a:gd name="T53" fmla="*/ 291 h 297"/>
                                  <a:gd name="T54" fmla="*/ 205 w 295"/>
                                  <a:gd name="T55" fmla="*/ 286 h 297"/>
                                  <a:gd name="T56" fmla="*/ 222 w 295"/>
                                  <a:gd name="T57" fmla="*/ 277 h 297"/>
                                  <a:gd name="T58" fmla="*/ 238 w 295"/>
                                  <a:gd name="T59" fmla="*/ 266 h 297"/>
                                  <a:gd name="T60" fmla="*/ 252 w 295"/>
                                  <a:gd name="T61" fmla="*/ 253 h 297"/>
                                  <a:gd name="T62" fmla="*/ 264 w 295"/>
                                  <a:gd name="T63" fmla="*/ 239 h 297"/>
                                  <a:gd name="T64" fmla="*/ 275 w 295"/>
                                  <a:gd name="T65" fmla="*/ 224 h 297"/>
                                  <a:gd name="T66" fmla="*/ 284 w 295"/>
                                  <a:gd name="T67" fmla="*/ 206 h 297"/>
                                  <a:gd name="T68" fmla="*/ 289 w 295"/>
                                  <a:gd name="T69" fmla="*/ 189 h 297"/>
                                  <a:gd name="T70" fmla="*/ 294 w 295"/>
                                  <a:gd name="T71" fmla="*/ 169 h 297"/>
                                  <a:gd name="T72" fmla="*/ 295 w 295"/>
                                  <a:gd name="T73" fmla="*/ 149 h 297"/>
                                  <a:gd name="T74" fmla="*/ 294 w 295"/>
                                  <a:gd name="T75" fmla="*/ 128 h 297"/>
                                  <a:gd name="T76" fmla="*/ 289 w 295"/>
                                  <a:gd name="T77" fmla="*/ 110 h 297"/>
                                  <a:gd name="T78" fmla="*/ 284 w 295"/>
                                  <a:gd name="T79" fmla="*/ 92 h 297"/>
                                  <a:gd name="T80" fmla="*/ 275 w 295"/>
                                  <a:gd name="T81" fmla="*/ 73 h 297"/>
                                  <a:gd name="T82" fmla="*/ 264 w 295"/>
                                  <a:gd name="T83" fmla="*/ 58 h 297"/>
                                  <a:gd name="T84" fmla="*/ 252 w 295"/>
                                  <a:gd name="T85" fmla="*/ 44 h 297"/>
                                  <a:gd name="T86" fmla="*/ 238 w 295"/>
                                  <a:gd name="T87" fmla="*/ 31 h 297"/>
                                  <a:gd name="T88" fmla="*/ 222 w 295"/>
                                  <a:gd name="T89" fmla="*/ 21 h 297"/>
                                  <a:gd name="T90" fmla="*/ 205 w 295"/>
                                  <a:gd name="T91" fmla="*/ 13 h 297"/>
                                  <a:gd name="T92" fmla="*/ 187 w 295"/>
                                  <a:gd name="T93" fmla="*/ 6 h 297"/>
                                  <a:gd name="T94" fmla="*/ 168 w 295"/>
                                  <a:gd name="T95" fmla="*/ 2 h 297"/>
                                  <a:gd name="T96" fmla="*/ 148 w 295"/>
                                  <a:gd name="T97" fmla="*/ 0 h 297"/>
                                  <a:gd name="T98" fmla="*/ 0 w 295"/>
                                  <a:gd name="T99" fmla="*/ 0 h 297"/>
                                  <a:gd name="T100" fmla="*/ 295 w 295"/>
                                  <a:gd name="T101" fmla="*/ 297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T98" t="T99" r="T100" b="T101"/>
                                <a:pathLst>
                                  <a:path w="295" h="297">
                                    <a:moveTo>
                                      <a:pt x="148" y="0"/>
                                    </a:moveTo>
                                    <a:lnTo>
                                      <a:pt x="127" y="2"/>
                                    </a:lnTo>
                                    <a:lnTo>
                                      <a:pt x="108" y="6"/>
                                    </a:lnTo>
                                    <a:lnTo>
                                      <a:pt x="91" y="13"/>
                                    </a:lnTo>
                                    <a:lnTo>
                                      <a:pt x="73" y="21"/>
                                    </a:lnTo>
                                    <a:lnTo>
                                      <a:pt x="57" y="31"/>
                                    </a:lnTo>
                                    <a:lnTo>
                                      <a:pt x="43" y="44"/>
                                    </a:lnTo>
                                    <a:lnTo>
                                      <a:pt x="31" y="58"/>
                                    </a:lnTo>
                                    <a:lnTo>
                                      <a:pt x="21" y="73"/>
                                    </a:lnTo>
                                    <a:lnTo>
                                      <a:pt x="11" y="92"/>
                                    </a:lnTo>
                                    <a:lnTo>
                                      <a:pt x="5" y="110"/>
                                    </a:lnTo>
                                    <a:lnTo>
                                      <a:pt x="1" y="128"/>
                                    </a:lnTo>
                                    <a:lnTo>
                                      <a:pt x="0" y="149"/>
                                    </a:lnTo>
                                    <a:lnTo>
                                      <a:pt x="1" y="169"/>
                                    </a:lnTo>
                                    <a:lnTo>
                                      <a:pt x="5" y="189"/>
                                    </a:lnTo>
                                    <a:lnTo>
                                      <a:pt x="11" y="206"/>
                                    </a:lnTo>
                                    <a:lnTo>
                                      <a:pt x="21" y="224"/>
                                    </a:lnTo>
                                    <a:lnTo>
                                      <a:pt x="31" y="239"/>
                                    </a:lnTo>
                                    <a:lnTo>
                                      <a:pt x="43" y="253"/>
                                    </a:lnTo>
                                    <a:lnTo>
                                      <a:pt x="57" y="266"/>
                                    </a:lnTo>
                                    <a:lnTo>
                                      <a:pt x="73" y="277"/>
                                    </a:lnTo>
                                    <a:lnTo>
                                      <a:pt x="91" y="286"/>
                                    </a:lnTo>
                                    <a:lnTo>
                                      <a:pt x="108" y="291"/>
                                    </a:lnTo>
                                    <a:lnTo>
                                      <a:pt x="127" y="296"/>
                                    </a:lnTo>
                                    <a:lnTo>
                                      <a:pt x="148" y="297"/>
                                    </a:lnTo>
                                    <a:lnTo>
                                      <a:pt x="168" y="296"/>
                                    </a:lnTo>
                                    <a:lnTo>
                                      <a:pt x="187" y="291"/>
                                    </a:lnTo>
                                    <a:lnTo>
                                      <a:pt x="205" y="286"/>
                                    </a:lnTo>
                                    <a:lnTo>
                                      <a:pt x="222" y="277"/>
                                    </a:lnTo>
                                    <a:lnTo>
                                      <a:pt x="238" y="266"/>
                                    </a:lnTo>
                                    <a:lnTo>
                                      <a:pt x="252" y="253"/>
                                    </a:lnTo>
                                    <a:lnTo>
                                      <a:pt x="264" y="239"/>
                                    </a:lnTo>
                                    <a:lnTo>
                                      <a:pt x="275" y="224"/>
                                    </a:lnTo>
                                    <a:lnTo>
                                      <a:pt x="284" y="206"/>
                                    </a:lnTo>
                                    <a:lnTo>
                                      <a:pt x="289" y="189"/>
                                    </a:lnTo>
                                    <a:lnTo>
                                      <a:pt x="294" y="169"/>
                                    </a:lnTo>
                                    <a:lnTo>
                                      <a:pt x="295" y="149"/>
                                    </a:lnTo>
                                    <a:lnTo>
                                      <a:pt x="294" y="128"/>
                                    </a:lnTo>
                                    <a:lnTo>
                                      <a:pt x="289" y="110"/>
                                    </a:lnTo>
                                    <a:lnTo>
                                      <a:pt x="284" y="92"/>
                                    </a:lnTo>
                                    <a:lnTo>
                                      <a:pt x="275" y="73"/>
                                    </a:lnTo>
                                    <a:lnTo>
                                      <a:pt x="264" y="58"/>
                                    </a:lnTo>
                                    <a:lnTo>
                                      <a:pt x="252" y="44"/>
                                    </a:lnTo>
                                    <a:lnTo>
                                      <a:pt x="238" y="31"/>
                                    </a:lnTo>
                                    <a:lnTo>
                                      <a:pt x="222" y="21"/>
                                    </a:lnTo>
                                    <a:lnTo>
                                      <a:pt x="205" y="13"/>
                                    </a:lnTo>
                                    <a:lnTo>
                                      <a:pt x="187" y="6"/>
                                    </a:lnTo>
                                    <a:lnTo>
                                      <a:pt x="168" y="2"/>
                                    </a:lnTo>
                                    <a:lnTo>
                                      <a:pt x="148" y="0"/>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207"/>
                            <wps:cNvSpPr>
                              <a:spLocks/>
                            </wps:cNvSpPr>
                            <wps:spPr bwMode="auto">
                              <a:xfrm>
                                <a:off x="6932" y="400"/>
                                <a:ext cx="199" cy="228"/>
                              </a:xfrm>
                              <a:custGeom>
                                <a:avLst/>
                                <a:gdLst>
                                  <a:gd name="T0" fmla="*/ 500 w 598"/>
                                  <a:gd name="T1" fmla="*/ 549 h 685"/>
                                  <a:gd name="T2" fmla="*/ 442 w 598"/>
                                  <a:gd name="T3" fmla="*/ 602 h 685"/>
                                  <a:gd name="T4" fmla="*/ 385 w 598"/>
                                  <a:gd name="T5" fmla="*/ 641 h 685"/>
                                  <a:gd name="T6" fmla="*/ 325 w 598"/>
                                  <a:gd name="T7" fmla="*/ 668 h 685"/>
                                  <a:gd name="T8" fmla="*/ 263 w 598"/>
                                  <a:gd name="T9" fmla="*/ 682 h 685"/>
                                  <a:gd name="T10" fmla="*/ 195 w 598"/>
                                  <a:gd name="T11" fmla="*/ 684 h 685"/>
                                  <a:gd name="T12" fmla="*/ 128 w 598"/>
                                  <a:gd name="T13" fmla="*/ 670 h 685"/>
                                  <a:gd name="T14" fmla="*/ 73 w 598"/>
                                  <a:gd name="T15" fmla="*/ 640 h 685"/>
                                  <a:gd name="T16" fmla="*/ 32 w 598"/>
                                  <a:gd name="T17" fmla="*/ 594 h 685"/>
                                  <a:gd name="T18" fmla="*/ 9 w 598"/>
                                  <a:gd name="T19" fmla="*/ 536 h 685"/>
                                  <a:gd name="T20" fmla="*/ 0 w 598"/>
                                  <a:gd name="T21" fmla="*/ 467 h 685"/>
                                  <a:gd name="T22" fmla="*/ 9 w 598"/>
                                  <a:gd name="T23" fmla="*/ 384 h 685"/>
                                  <a:gd name="T24" fmla="*/ 35 w 598"/>
                                  <a:gd name="T25" fmla="*/ 301 h 685"/>
                                  <a:gd name="T26" fmla="*/ 79 w 598"/>
                                  <a:gd name="T27" fmla="*/ 220 h 685"/>
                                  <a:gd name="T28" fmla="*/ 136 w 598"/>
                                  <a:gd name="T29" fmla="*/ 147 h 685"/>
                                  <a:gd name="T30" fmla="*/ 206 w 598"/>
                                  <a:gd name="T31" fmla="*/ 86 h 685"/>
                                  <a:gd name="T32" fmla="*/ 284 w 598"/>
                                  <a:gd name="T33" fmla="*/ 40 h 685"/>
                                  <a:gd name="T34" fmla="*/ 361 w 598"/>
                                  <a:gd name="T35" fmla="*/ 10 h 685"/>
                                  <a:gd name="T36" fmla="*/ 438 w 598"/>
                                  <a:gd name="T37" fmla="*/ 0 h 685"/>
                                  <a:gd name="T38" fmla="*/ 493 w 598"/>
                                  <a:gd name="T39" fmla="*/ 6 h 685"/>
                                  <a:gd name="T40" fmla="*/ 536 w 598"/>
                                  <a:gd name="T41" fmla="*/ 20 h 685"/>
                                  <a:gd name="T42" fmla="*/ 567 w 598"/>
                                  <a:gd name="T43" fmla="*/ 43 h 685"/>
                                  <a:gd name="T44" fmla="*/ 588 w 598"/>
                                  <a:gd name="T45" fmla="*/ 72 h 685"/>
                                  <a:gd name="T46" fmla="*/ 598 w 598"/>
                                  <a:gd name="T47" fmla="*/ 104 h 685"/>
                                  <a:gd name="T48" fmla="*/ 596 w 598"/>
                                  <a:gd name="T49" fmla="*/ 138 h 685"/>
                                  <a:gd name="T50" fmla="*/ 586 w 598"/>
                                  <a:gd name="T51" fmla="*/ 168 h 685"/>
                                  <a:gd name="T52" fmla="*/ 570 w 598"/>
                                  <a:gd name="T53" fmla="*/ 194 h 685"/>
                                  <a:gd name="T54" fmla="*/ 553 w 598"/>
                                  <a:gd name="T55" fmla="*/ 210 h 685"/>
                                  <a:gd name="T56" fmla="*/ 533 w 598"/>
                                  <a:gd name="T57" fmla="*/ 218 h 685"/>
                                  <a:gd name="T58" fmla="*/ 508 w 598"/>
                                  <a:gd name="T59" fmla="*/ 218 h 685"/>
                                  <a:gd name="T60" fmla="*/ 482 w 598"/>
                                  <a:gd name="T61" fmla="*/ 204 h 685"/>
                                  <a:gd name="T62" fmla="*/ 468 w 598"/>
                                  <a:gd name="T63" fmla="*/ 179 h 685"/>
                                  <a:gd name="T64" fmla="*/ 468 w 598"/>
                                  <a:gd name="T65" fmla="*/ 155 h 685"/>
                                  <a:gd name="T66" fmla="*/ 476 w 598"/>
                                  <a:gd name="T67" fmla="*/ 137 h 685"/>
                                  <a:gd name="T68" fmla="*/ 494 w 598"/>
                                  <a:gd name="T69" fmla="*/ 114 h 685"/>
                                  <a:gd name="T70" fmla="*/ 518 w 598"/>
                                  <a:gd name="T71" fmla="*/ 82 h 685"/>
                                  <a:gd name="T72" fmla="*/ 517 w 598"/>
                                  <a:gd name="T73" fmla="*/ 61 h 685"/>
                                  <a:gd name="T74" fmla="*/ 494 w 598"/>
                                  <a:gd name="T75" fmla="*/ 43 h 685"/>
                                  <a:gd name="T76" fmla="*/ 445 w 598"/>
                                  <a:gd name="T77" fmla="*/ 34 h 685"/>
                                  <a:gd name="T78" fmla="*/ 392 w 598"/>
                                  <a:gd name="T79" fmla="*/ 41 h 685"/>
                                  <a:gd name="T80" fmla="*/ 339 w 598"/>
                                  <a:gd name="T81" fmla="*/ 62 h 685"/>
                                  <a:gd name="T82" fmla="*/ 286 w 598"/>
                                  <a:gd name="T83" fmla="*/ 99 h 685"/>
                                  <a:gd name="T84" fmla="*/ 238 w 598"/>
                                  <a:gd name="T85" fmla="*/ 147 h 685"/>
                                  <a:gd name="T86" fmla="*/ 196 w 598"/>
                                  <a:gd name="T87" fmla="*/ 207 h 685"/>
                                  <a:gd name="T88" fmla="*/ 157 w 598"/>
                                  <a:gd name="T89" fmla="*/ 286 h 685"/>
                                  <a:gd name="T90" fmla="*/ 132 w 598"/>
                                  <a:gd name="T91" fmla="*/ 370 h 685"/>
                                  <a:gd name="T92" fmla="*/ 123 w 598"/>
                                  <a:gd name="T93" fmla="*/ 456 h 685"/>
                                  <a:gd name="T94" fmla="*/ 129 w 598"/>
                                  <a:gd name="T95" fmla="*/ 508 h 685"/>
                                  <a:gd name="T96" fmla="*/ 147 w 598"/>
                                  <a:gd name="T97" fmla="*/ 550 h 685"/>
                                  <a:gd name="T98" fmla="*/ 176 w 598"/>
                                  <a:gd name="T99" fmla="*/ 585 h 685"/>
                                  <a:gd name="T100" fmla="*/ 216 w 598"/>
                                  <a:gd name="T101" fmla="*/ 608 h 685"/>
                                  <a:gd name="T102" fmla="*/ 263 w 598"/>
                                  <a:gd name="T103" fmla="*/ 618 h 685"/>
                                  <a:gd name="T104" fmla="*/ 309 w 598"/>
                                  <a:gd name="T105" fmla="*/ 616 h 685"/>
                                  <a:gd name="T106" fmla="*/ 351 w 598"/>
                                  <a:gd name="T107" fmla="*/ 608 h 685"/>
                                  <a:gd name="T108" fmla="*/ 393 w 598"/>
                                  <a:gd name="T109" fmla="*/ 589 h 685"/>
                                  <a:gd name="T110" fmla="*/ 437 w 598"/>
                                  <a:gd name="T111" fmla="*/ 563 h 685"/>
                                  <a:gd name="T112" fmla="*/ 483 w 598"/>
                                  <a:gd name="T113" fmla="*/ 522 h 685"/>
                                  <a:gd name="T114" fmla="*/ 539 w 598"/>
                                  <a:gd name="T115" fmla="*/ 506 h 685"/>
                                  <a:gd name="T116" fmla="*/ 0 w 598"/>
                                  <a:gd name="T117" fmla="*/ 0 h 685"/>
                                  <a:gd name="T118" fmla="*/ 598 w 598"/>
                                  <a:gd name="T119" fmla="*/ 685 h 6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T116" t="T117" r="T118" b="T119"/>
                                <a:pathLst>
                                  <a:path w="598" h="685">
                                    <a:moveTo>
                                      <a:pt x="539" y="506"/>
                                    </a:moveTo>
                                    <a:lnTo>
                                      <a:pt x="519" y="529"/>
                                    </a:lnTo>
                                    <a:lnTo>
                                      <a:pt x="500" y="549"/>
                                    </a:lnTo>
                                    <a:lnTo>
                                      <a:pt x="482" y="568"/>
                                    </a:lnTo>
                                    <a:lnTo>
                                      <a:pt x="462" y="587"/>
                                    </a:lnTo>
                                    <a:lnTo>
                                      <a:pt x="442" y="602"/>
                                    </a:lnTo>
                                    <a:lnTo>
                                      <a:pt x="423" y="618"/>
                                    </a:lnTo>
                                    <a:lnTo>
                                      <a:pt x="405" y="630"/>
                                    </a:lnTo>
                                    <a:lnTo>
                                      <a:pt x="385" y="641"/>
                                    </a:lnTo>
                                    <a:lnTo>
                                      <a:pt x="365" y="651"/>
                                    </a:lnTo>
                                    <a:lnTo>
                                      <a:pt x="346" y="660"/>
                                    </a:lnTo>
                                    <a:lnTo>
                                      <a:pt x="325" y="668"/>
                                    </a:lnTo>
                                    <a:lnTo>
                                      <a:pt x="305" y="674"/>
                                    </a:lnTo>
                                    <a:lnTo>
                                      <a:pt x="284" y="678"/>
                                    </a:lnTo>
                                    <a:lnTo>
                                      <a:pt x="263" y="682"/>
                                    </a:lnTo>
                                    <a:lnTo>
                                      <a:pt x="242" y="684"/>
                                    </a:lnTo>
                                    <a:lnTo>
                                      <a:pt x="220" y="685"/>
                                    </a:lnTo>
                                    <a:lnTo>
                                      <a:pt x="195" y="684"/>
                                    </a:lnTo>
                                    <a:lnTo>
                                      <a:pt x="171" y="681"/>
                                    </a:lnTo>
                                    <a:lnTo>
                                      <a:pt x="149" y="677"/>
                                    </a:lnTo>
                                    <a:lnTo>
                                      <a:pt x="128" y="670"/>
                                    </a:lnTo>
                                    <a:lnTo>
                                      <a:pt x="108" y="661"/>
                                    </a:lnTo>
                                    <a:lnTo>
                                      <a:pt x="90" y="651"/>
                                    </a:lnTo>
                                    <a:lnTo>
                                      <a:pt x="73" y="640"/>
                                    </a:lnTo>
                                    <a:lnTo>
                                      <a:pt x="59" y="626"/>
                                    </a:lnTo>
                                    <a:lnTo>
                                      <a:pt x="45" y="610"/>
                                    </a:lnTo>
                                    <a:lnTo>
                                      <a:pt x="32" y="594"/>
                                    </a:lnTo>
                                    <a:lnTo>
                                      <a:pt x="23" y="575"/>
                                    </a:lnTo>
                                    <a:lnTo>
                                      <a:pt x="14" y="557"/>
                                    </a:lnTo>
                                    <a:lnTo>
                                      <a:pt x="9" y="536"/>
                                    </a:lnTo>
                                    <a:lnTo>
                                      <a:pt x="3" y="515"/>
                                    </a:lnTo>
                                    <a:lnTo>
                                      <a:pt x="2" y="491"/>
                                    </a:lnTo>
                                    <a:lnTo>
                                      <a:pt x="0" y="467"/>
                                    </a:lnTo>
                                    <a:lnTo>
                                      <a:pt x="2" y="439"/>
                                    </a:lnTo>
                                    <a:lnTo>
                                      <a:pt x="4" y="411"/>
                                    </a:lnTo>
                                    <a:lnTo>
                                      <a:pt x="9" y="384"/>
                                    </a:lnTo>
                                    <a:lnTo>
                                      <a:pt x="16" y="356"/>
                                    </a:lnTo>
                                    <a:lnTo>
                                      <a:pt x="24" y="328"/>
                                    </a:lnTo>
                                    <a:lnTo>
                                      <a:pt x="35" y="301"/>
                                    </a:lnTo>
                                    <a:lnTo>
                                      <a:pt x="48" y="273"/>
                                    </a:lnTo>
                                    <a:lnTo>
                                      <a:pt x="63" y="246"/>
                                    </a:lnTo>
                                    <a:lnTo>
                                      <a:pt x="79" y="220"/>
                                    </a:lnTo>
                                    <a:lnTo>
                                      <a:pt x="97" y="194"/>
                                    </a:lnTo>
                                    <a:lnTo>
                                      <a:pt x="116" y="170"/>
                                    </a:lnTo>
                                    <a:lnTo>
                                      <a:pt x="136" y="147"/>
                                    </a:lnTo>
                                    <a:lnTo>
                                      <a:pt x="158" y="125"/>
                                    </a:lnTo>
                                    <a:lnTo>
                                      <a:pt x="181" y="106"/>
                                    </a:lnTo>
                                    <a:lnTo>
                                      <a:pt x="206" y="86"/>
                                    </a:lnTo>
                                    <a:lnTo>
                                      <a:pt x="231" y="69"/>
                                    </a:lnTo>
                                    <a:lnTo>
                                      <a:pt x="258" y="54"/>
                                    </a:lnTo>
                                    <a:lnTo>
                                      <a:pt x="284" y="40"/>
                                    </a:lnTo>
                                    <a:lnTo>
                                      <a:pt x="309" y="27"/>
                                    </a:lnTo>
                                    <a:lnTo>
                                      <a:pt x="336" y="19"/>
                                    </a:lnTo>
                                    <a:lnTo>
                                      <a:pt x="361" y="10"/>
                                    </a:lnTo>
                                    <a:lnTo>
                                      <a:pt x="388" y="6"/>
                                    </a:lnTo>
                                    <a:lnTo>
                                      <a:pt x="413" y="2"/>
                                    </a:lnTo>
                                    <a:lnTo>
                                      <a:pt x="438" y="0"/>
                                    </a:lnTo>
                                    <a:lnTo>
                                      <a:pt x="458" y="2"/>
                                    </a:lnTo>
                                    <a:lnTo>
                                      <a:pt x="476" y="3"/>
                                    </a:lnTo>
                                    <a:lnTo>
                                      <a:pt x="493" y="6"/>
                                    </a:lnTo>
                                    <a:lnTo>
                                      <a:pt x="508" y="9"/>
                                    </a:lnTo>
                                    <a:lnTo>
                                      <a:pt x="522" y="14"/>
                                    </a:lnTo>
                                    <a:lnTo>
                                      <a:pt x="536" y="20"/>
                                    </a:lnTo>
                                    <a:lnTo>
                                      <a:pt x="547" y="27"/>
                                    </a:lnTo>
                                    <a:lnTo>
                                      <a:pt x="559" y="34"/>
                                    </a:lnTo>
                                    <a:lnTo>
                                      <a:pt x="567" y="43"/>
                                    </a:lnTo>
                                    <a:lnTo>
                                      <a:pt x="575" y="52"/>
                                    </a:lnTo>
                                    <a:lnTo>
                                      <a:pt x="582" y="62"/>
                                    </a:lnTo>
                                    <a:lnTo>
                                      <a:pt x="588" y="72"/>
                                    </a:lnTo>
                                    <a:lnTo>
                                      <a:pt x="592" y="82"/>
                                    </a:lnTo>
                                    <a:lnTo>
                                      <a:pt x="595" y="93"/>
                                    </a:lnTo>
                                    <a:lnTo>
                                      <a:pt x="598" y="104"/>
                                    </a:lnTo>
                                    <a:lnTo>
                                      <a:pt x="598" y="117"/>
                                    </a:lnTo>
                                    <a:lnTo>
                                      <a:pt x="598" y="128"/>
                                    </a:lnTo>
                                    <a:lnTo>
                                      <a:pt x="596" y="138"/>
                                    </a:lnTo>
                                    <a:lnTo>
                                      <a:pt x="593" y="149"/>
                                    </a:lnTo>
                                    <a:lnTo>
                                      <a:pt x="591" y="159"/>
                                    </a:lnTo>
                                    <a:lnTo>
                                      <a:pt x="586" y="168"/>
                                    </a:lnTo>
                                    <a:lnTo>
                                      <a:pt x="582" y="177"/>
                                    </a:lnTo>
                                    <a:lnTo>
                                      <a:pt x="577" y="186"/>
                                    </a:lnTo>
                                    <a:lnTo>
                                      <a:pt x="570" y="194"/>
                                    </a:lnTo>
                                    <a:lnTo>
                                      <a:pt x="564" y="200"/>
                                    </a:lnTo>
                                    <a:lnTo>
                                      <a:pt x="559" y="206"/>
                                    </a:lnTo>
                                    <a:lnTo>
                                      <a:pt x="553" y="210"/>
                                    </a:lnTo>
                                    <a:lnTo>
                                      <a:pt x="547" y="213"/>
                                    </a:lnTo>
                                    <a:lnTo>
                                      <a:pt x="540" y="215"/>
                                    </a:lnTo>
                                    <a:lnTo>
                                      <a:pt x="533" y="218"/>
                                    </a:lnTo>
                                    <a:lnTo>
                                      <a:pt x="526" y="220"/>
                                    </a:lnTo>
                                    <a:lnTo>
                                      <a:pt x="519" y="220"/>
                                    </a:lnTo>
                                    <a:lnTo>
                                      <a:pt x="508" y="218"/>
                                    </a:lnTo>
                                    <a:lnTo>
                                      <a:pt x="498" y="215"/>
                                    </a:lnTo>
                                    <a:lnTo>
                                      <a:pt x="490" y="211"/>
                                    </a:lnTo>
                                    <a:lnTo>
                                      <a:pt x="482" y="204"/>
                                    </a:lnTo>
                                    <a:lnTo>
                                      <a:pt x="475" y="197"/>
                                    </a:lnTo>
                                    <a:lnTo>
                                      <a:pt x="470" y="189"/>
                                    </a:lnTo>
                                    <a:lnTo>
                                      <a:pt x="468" y="179"/>
                                    </a:lnTo>
                                    <a:lnTo>
                                      <a:pt x="466" y="168"/>
                                    </a:lnTo>
                                    <a:lnTo>
                                      <a:pt x="468" y="161"/>
                                    </a:lnTo>
                                    <a:lnTo>
                                      <a:pt x="468" y="155"/>
                                    </a:lnTo>
                                    <a:lnTo>
                                      <a:pt x="470" y="148"/>
                                    </a:lnTo>
                                    <a:lnTo>
                                      <a:pt x="472" y="142"/>
                                    </a:lnTo>
                                    <a:lnTo>
                                      <a:pt x="476" y="137"/>
                                    </a:lnTo>
                                    <a:lnTo>
                                      <a:pt x="480" y="130"/>
                                    </a:lnTo>
                                    <a:lnTo>
                                      <a:pt x="487" y="121"/>
                                    </a:lnTo>
                                    <a:lnTo>
                                      <a:pt x="494" y="114"/>
                                    </a:lnTo>
                                    <a:lnTo>
                                      <a:pt x="508" y="100"/>
                                    </a:lnTo>
                                    <a:lnTo>
                                      <a:pt x="515" y="90"/>
                                    </a:lnTo>
                                    <a:lnTo>
                                      <a:pt x="518" y="82"/>
                                    </a:lnTo>
                                    <a:lnTo>
                                      <a:pt x="519" y="75"/>
                                    </a:lnTo>
                                    <a:lnTo>
                                      <a:pt x="518" y="68"/>
                                    </a:lnTo>
                                    <a:lnTo>
                                      <a:pt x="517" y="61"/>
                                    </a:lnTo>
                                    <a:lnTo>
                                      <a:pt x="511" y="54"/>
                                    </a:lnTo>
                                    <a:lnTo>
                                      <a:pt x="505" y="48"/>
                                    </a:lnTo>
                                    <a:lnTo>
                                      <a:pt x="494" y="43"/>
                                    </a:lnTo>
                                    <a:lnTo>
                                      <a:pt x="480" y="38"/>
                                    </a:lnTo>
                                    <a:lnTo>
                                      <a:pt x="463" y="36"/>
                                    </a:lnTo>
                                    <a:lnTo>
                                      <a:pt x="445" y="34"/>
                                    </a:lnTo>
                                    <a:lnTo>
                                      <a:pt x="427" y="34"/>
                                    </a:lnTo>
                                    <a:lnTo>
                                      <a:pt x="410" y="37"/>
                                    </a:lnTo>
                                    <a:lnTo>
                                      <a:pt x="392" y="41"/>
                                    </a:lnTo>
                                    <a:lnTo>
                                      <a:pt x="374" y="47"/>
                                    </a:lnTo>
                                    <a:lnTo>
                                      <a:pt x="356" y="54"/>
                                    </a:lnTo>
                                    <a:lnTo>
                                      <a:pt x="339" y="62"/>
                                    </a:lnTo>
                                    <a:lnTo>
                                      <a:pt x="321" y="73"/>
                                    </a:lnTo>
                                    <a:lnTo>
                                      <a:pt x="304" y="85"/>
                                    </a:lnTo>
                                    <a:lnTo>
                                      <a:pt x="286" y="99"/>
                                    </a:lnTo>
                                    <a:lnTo>
                                      <a:pt x="269" y="113"/>
                                    </a:lnTo>
                                    <a:lnTo>
                                      <a:pt x="253" y="128"/>
                                    </a:lnTo>
                                    <a:lnTo>
                                      <a:pt x="238" y="147"/>
                                    </a:lnTo>
                                    <a:lnTo>
                                      <a:pt x="223" y="165"/>
                                    </a:lnTo>
                                    <a:lnTo>
                                      <a:pt x="209" y="185"/>
                                    </a:lnTo>
                                    <a:lnTo>
                                      <a:pt x="196" y="207"/>
                                    </a:lnTo>
                                    <a:lnTo>
                                      <a:pt x="183" y="230"/>
                                    </a:lnTo>
                                    <a:lnTo>
                                      <a:pt x="169" y="258"/>
                                    </a:lnTo>
                                    <a:lnTo>
                                      <a:pt x="157" y="286"/>
                                    </a:lnTo>
                                    <a:lnTo>
                                      <a:pt x="147" y="314"/>
                                    </a:lnTo>
                                    <a:lnTo>
                                      <a:pt x="139" y="342"/>
                                    </a:lnTo>
                                    <a:lnTo>
                                      <a:pt x="132" y="370"/>
                                    </a:lnTo>
                                    <a:lnTo>
                                      <a:pt x="126" y="400"/>
                                    </a:lnTo>
                                    <a:lnTo>
                                      <a:pt x="123" y="428"/>
                                    </a:lnTo>
                                    <a:lnTo>
                                      <a:pt x="123" y="456"/>
                                    </a:lnTo>
                                    <a:lnTo>
                                      <a:pt x="123" y="474"/>
                                    </a:lnTo>
                                    <a:lnTo>
                                      <a:pt x="126" y="491"/>
                                    </a:lnTo>
                                    <a:lnTo>
                                      <a:pt x="129" y="508"/>
                                    </a:lnTo>
                                    <a:lnTo>
                                      <a:pt x="133" y="523"/>
                                    </a:lnTo>
                                    <a:lnTo>
                                      <a:pt x="140" y="537"/>
                                    </a:lnTo>
                                    <a:lnTo>
                                      <a:pt x="147" y="550"/>
                                    </a:lnTo>
                                    <a:lnTo>
                                      <a:pt x="156" y="563"/>
                                    </a:lnTo>
                                    <a:lnTo>
                                      <a:pt x="165" y="574"/>
                                    </a:lnTo>
                                    <a:lnTo>
                                      <a:pt x="176" y="585"/>
                                    </a:lnTo>
                                    <a:lnTo>
                                      <a:pt x="189" y="594"/>
                                    </a:lnTo>
                                    <a:lnTo>
                                      <a:pt x="202" y="601"/>
                                    </a:lnTo>
                                    <a:lnTo>
                                      <a:pt x="216" y="608"/>
                                    </a:lnTo>
                                    <a:lnTo>
                                      <a:pt x="231" y="612"/>
                                    </a:lnTo>
                                    <a:lnTo>
                                      <a:pt x="246" y="616"/>
                                    </a:lnTo>
                                    <a:lnTo>
                                      <a:pt x="263" y="618"/>
                                    </a:lnTo>
                                    <a:lnTo>
                                      <a:pt x="281" y="619"/>
                                    </a:lnTo>
                                    <a:lnTo>
                                      <a:pt x="295" y="618"/>
                                    </a:lnTo>
                                    <a:lnTo>
                                      <a:pt x="309" y="616"/>
                                    </a:lnTo>
                                    <a:lnTo>
                                      <a:pt x="323" y="615"/>
                                    </a:lnTo>
                                    <a:lnTo>
                                      <a:pt x="337" y="612"/>
                                    </a:lnTo>
                                    <a:lnTo>
                                      <a:pt x="351" y="608"/>
                                    </a:lnTo>
                                    <a:lnTo>
                                      <a:pt x="365" y="602"/>
                                    </a:lnTo>
                                    <a:lnTo>
                                      <a:pt x="379" y="596"/>
                                    </a:lnTo>
                                    <a:lnTo>
                                      <a:pt x="393" y="589"/>
                                    </a:lnTo>
                                    <a:lnTo>
                                      <a:pt x="407" y="582"/>
                                    </a:lnTo>
                                    <a:lnTo>
                                      <a:pt x="421" y="573"/>
                                    </a:lnTo>
                                    <a:lnTo>
                                      <a:pt x="437" y="563"/>
                                    </a:lnTo>
                                    <a:lnTo>
                                      <a:pt x="452" y="550"/>
                                    </a:lnTo>
                                    <a:lnTo>
                                      <a:pt x="468" y="536"/>
                                    </a:lnTo>
                                    <a:lnTo>
                                      <a:pt x="483" y="522"/>
                                    </a:lnTo>
                                    <a:lnTo>
                                      <a:pt x="500" y="505"/>
                                    </a:lnTo>
                                    <a:lnTo>
                                      <a:pt x="517" y="487"/>
                                    </a:lnTo>
                                    <a:lnTo>
                                      <a:pt x="539" y="506"/>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208"/>
                            <wps:cNvSpPr>
                              <a:spLocks/>
                            </wps:cNvSpPr>
                            <wps:spPr bwMode="auto">
                              <a:xfrm>
                                <a:off x="7150" y="274"/>
                                <a:ext cx="219" cy="354"/>
                              </a:xfrm>
                              <a:custGeom>
                                <a:avLst/>
                                <a:gdLst>
                                  <a:gd name="T0" fmla="*/ 237 w 658"/>
                                  <a:gd name="T1" fmla="*/ 666 h 1064"/>
                                  <a:gd name="T2" fmla="*/ 323 w 658"/>
                                  <a:gd name="T3" fmla="*/ 547 h 1064"/>
                                  <a:gd name="T4" fmla="*/ 393 w 658"/>
                                  <a:gd name="T5" fmla="*/ 465 h 1064"/>
                                  <a:gd name="T6" fmla="*/ 449 w 658"/>
                                  <a:gd name="T7" fmla="*/ 417 h 1064"/>
                                  <a:gd name="T8" fmla="*/ 502 w 658"/>
                                  <a:gd name="T9" fmla="*/ 389 h 1064"/>
                                  <a:gd name="T10" fmla="*/ 556 w 658"/>
                                  <a:gd name="T11" fmla="*/ 379 h 1064"/>
                                  <a:gd name="T12" fmla="*/ 579 w 658"/>
                                  <a:gd name="T13" fmla="*/ 384 h 1064"/>
                                  <a:gd name="T14" fmla="*/ 602 w 658"/>
                                  <a:gd name="T15" fmla="*/ 393 h 1064"/>
                                  <a:gd name="T16" fmla="*/ 619 w 658"/>
                                  <a:gd name="T17" fmla="*/ 410 h 1064"/>
                                  <a:gd name="T18" fmla="*/ 631 w 658"/>
                                  <a:gd name="T19" fmla="*/ 433 h 1064"/>
                                  <a:gd name="T20" fmla="*/ 637 w 658"/>
                                  <a:gd name="T21" fmla="*/ 459 h 1064"/>
                                  <a:gd name="T22" fmla="*/ 633 w 658"/>
                                  <a:gd name="T23" fmla="*/ 523 h 1064"/>
                                  <a:gd name="T24" fmla="*/ 528 w 658"/>
                                  <a:gd name="T25" fmla="*/ 895 h 1064"/>
                                  <a:gd name="T26" fmla="*/ 511 w 658"/>
                                  <a:gd name="T27" fmla="*/ 950 h 1064"/>
                                  <a:gd name="T28" fmla="*/ 512 w 658"/>
                                  <a:gd name="T29" fmla="*/ 966 h 1064"/>
                                  <a:gd name="T30" fmla="*/ 519 w 658"/>
                                  <a:gd name="T31" fmla="*/ 977 h 1064"/>
                                  <a:gd name="T32" fmla="*/ 530 w 658"/>
                                  <a:gd name="T33" fmla="*/ 980 h 1064"/>
                                  <a:gd name="T34" fmla="*/ 547 w 658"/>
                                  <a:gd name="T35" fmla="*/ 975 h 1064"/>
                                  <a:gd name="T36" fmla="*/ 595 w 658"/>
                                  <a:gd name="T37" fmla="*/ 932 h 1064"/>
                                  <a:gd name="T38" fmla="*/ 658 w 658"/>
                                  <a:gd name="T39" fmla="*/ 895 h 1064"/>
                                  <a:gd name="T40" fmla="*/ 610 w 658"/>
                                  <a:gd name="T41" fmla="*/ 959 h 1064"/>
                                  <a:gd name="T42" fmla="*/ 547 w 658"/>
                                  <a:gd name="T43" fmla="*/ 1020 h 1064"/>
                                  <a:gd name="T44" fmla="*/ 497 w 658"/>
                                  <a:gd name="T45" fmla="*/ 1053 h 1064"/>
                                  <a:gd name="T46" fmla="*/ 456 w 658"/>
                                  <a:gd name="T47" fmla="*/ 1064 h 1064"/>
                                  <a:gd name="T48" fmla="*/ 421 w 658"/>
                                  <a:gd name="T49" fmla="*/ 1054 h 1064"/>
                                  <a:gd name="T50" fmla="*/ 399 w 658"/>
                                  <a:gd name="T51" fmla="*/ 1026 h 1064"/>
                                  <a:gd name="T52" fmla="*/ 396 w 658"/>
                                  <a:gd name="T53" fmla="*/ 982 h 1064"/>
                                  <a:gd name="T54" fmla="*/ 420 w 658"/>
                                  <a:gd name="T55" fmla="*/ 881 h 1064"/>
                                  <a:gd name="T56" fmla="*/ 516 w 658"/>
                                  <a:gd name="T57" fmla="*/ 537 h 1064"/>
                                  <a:gd name="T58" fmla="*/ 521 w 658"/>
                                  <a:gd name="T59" fmla="*/ 493 h 1064"/>
                                  <a:gd name="T60" fmla="*/ 512 w 658"/>
                                  <a:gd name="T61" fmla="*/ 476 h 1064"/>
                                  <a:gd name="T62" fmla="*/ 494 w 658"/>
                                  <a:gd name="T63" fmla="*/ 468 h 1064"/>
                                  <a:gd name="T64" fmla="*/ 465 w 658"/>
                                  <a:gd name="T65" fmla="*/ 472 h 1064"/>
                                  <a:gd name="T66" fmla="*/ 427 w 658"/>
                                  <a:gd name="T67" fmla="*/ 492 h 1064"/>
                                  <a:gd name="T68" fmla="*/ 386 w 658"/>
                                  <a:gd name="T69" fmla="*/ 528 h 1064"/>
                                  <a:gd name="T70" fmla="*/ 340 w 658"/>
                                  <a:gd name="T71" fmla="*/ 579 h 1064"/>
                                  <a:gd name="T72" fmla="*/ 286 w 658"/>
                                  <a:gd name="T73" fmla="*/ 656 h 1064"/>
                                  <a:gd name="T74" fmla="*/ 192 w 658"/>
                                  <a:gd name="T75" fmla="*/ 808 h 1064"/>
                                  <a:gd name="T76" fmla="*/ 157 w 658"/>
                                  <a:gd name="T77" fmla="*/ 895 h 1064"/>
                                  <a:gd name="T78" fmla="*/ 241 w 658"/>
                                  <a:gd name="T79" fmla="*/ 204 h 1064"/>
                                  <a:gd name="T80" fmla="*/ 263 w 658"/>
                                  <a:gd name="T81" fmla="*/ 95 h 1064"/>
                                  <a:gd name="T82" fmla="*/ 242 w 658"/>
                                  <a:gd name="T83" fmla="*/ 73 h 1064"/>
                                  <a:gd name="T84" fmla="*/ 213 w 658"/>
                                  <a:gd name="T85" fmla="*/ 64 h 1064"/>
                                  <a:gd name="T86" fmla="*/ 157 w 658"/>
                                  <a:gd name="T87" fmla="*/ 71 h 1064"/>
                                  <a:gd name="T88" fmla="*/ 0 w 658"/>
                                  <a:gd name="T89" fmla="*/ 0 h 1064"/>
                                  <a:gd name="T90" fmla="*/ 658 w 658"/>
                                  <a:gd name="T91" fmla="*/ 1064 h 10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T88" t="T89" r="T90" b="T91"/>
                                <a:pathLst>
                                  <a:path w="658" h="1064">
                                    <a:moveTo>
                                      <a:pt x="410" y="0"/>
                                    </a:moveTo>
                                    <a:lnTo>
                                      <a:pt x="204" y="714"/>
                                    </a:lnTo>
                                    <a:lnTo>
                                      <a:pt x="237" y="666"/>
                                    </a:lnTo>
                                    <a:lnTo>
                                      <a:pt x="267" y="621"/>
                                    </a:lnTo>
                                    <a:lnTo>
                                      <a:pt x="295" y="582"/>
                                    </a:lnTo>
                                    <a:lnTo>
                                      <a:pt x="323" y="547"/>
                                    </a:lnTo>
                                    <a:lnTo>
                                      <a:pt x="348" y="514"/>
                                    </a:lnTo>
                                    <a:lnTo>
                                      <a:pt x="371" y="488"/>
                                    </a:lnTo>
                                    <a:lnTo>
                                      <a:pt x="393" y="465"/>
                                    </a:lnTo>
                                    <a:lnTo>
                                      <a:pt x="413" y="445"/>
                                    </a:lnTo>
                                    <a:lnTo>
                                      <a:pt x="431" y="430"/>
                                    </a:lnTo>
                                    <a:lnTo>
                                      <a:pt x="449" y="417"/>
                                    </a:lnTo>
                                    <a:lnTo>
                                      <a:pt x="467" y="406"/>
                                    </a:lnTo>
                                    <a:lnTo>
                                      <a:pt x="486" y="396"/>
                                    </a:lnTo>
                                    <a:lnTo>
                                      <a:pt x="502" y="389"/>
                                    </a:lnTo>
                                    <a:lnTo>
                                      <a:pt x="521" y="384"/>
                                    </a:lnTo>
                                    <a:lnTo>
                                      <a:pt x="537" y="381"/>
                                    </a:lnTo>
                                    <a:lnTo>
                                      <a:pt x="556" y="379"/>
                                    </a:lnTo>
                                    <a:lnTo>
                                      <a:pt x="564" y="381"/>
                                    </a:lnTo>
                                    <a:lnTo>
                                      <a:pt x="572" y="382"/>
                                    </a:lnTo>
                                    <a:lnTo>
                                      <a:pt x="579" y="384"/>
                                    </a:lnTo>
                                    <a:lnTo>
                                      <a:pt x="588" y="386"/>
                                    </a:lnTo>
                                    <a:lnTo>
                                      <a:pt x="595" y="389"/>
                                    </a:lnTo>
                                    <a:lnTo>
                                      <a:pt x="602" y="393"/>
                                    </a:lnTo>
                                    <a:lnTo>
                                      <a:pt x="607" y="399"/>
                                    </a:lnTo>
                                    <a:lnTo>
                                      <a:pt x="613" y="405"/>
                                    </a:lnTo>
                                    <a:lnTo>
                                      <a:pt x="619" y="410"/>
                                    </a:lnTo>
                                    <a:lnTo>
                                      <a:pt x="624" y="417"/>
                                    </a:lnTo>
                                    <a:lnTo>
                                      <a:pt x="628" y="424"/>
                                    </a:lnTo>
                                    <a:lnTo>
                                      <a:pt x="631" y="433"/>
                                    </a:lnTo>
                                    <a:lnTo>
                                      <a:pt x="634" y="441"/>
                                    </a:lnTo>
                                    <a:lnTo>
                                      <a:pt x="635" y="450"/>
                                    </a:lnTo>
                                    <a:lnTo>
                                      <a:pt x="637" y="459"/>
                                    </a:lnTo>
                                    <a:lnTo>
                                      <a:pt x="637" y="469"/>
                                    </a:lnTo>
                                    <a:lnTo>
                                      <a:pt x="635" y="495"/>
                                    </a:lnTo>
                                    <a:lnTo>
                                      <a:pt x="633" y="523"/>
                                    </a:lnTo>
                                    <a:lnTo>
                                      <a:pt x="626" y="554"/>
                                    </a:lnTo>
                                    <a:lnTo>
                                      <a:pt x="617" y="587"/>
                                    </a:lnTo>
                                    <a:lnTo>
                                      <a:pt x="528" y="895"/>
                                    </a:lnTo>
                                    <a:lnTo>
                                      <a:pt x="521" y="919"/>
                                    </a:lnTo>
                                    <a:lnTo>
                                      <a:pt x="515" y="939"/>
                                    </a:lnTo>
                                    <a:lnTo>
                                      <a:pt x="511" y="950"/>
                                    </a:lnTo>
                                    <a:lnTo>
                                      <a:pt x="511" y="957"/>
                                    </a:lnTo>
                                    <a:lnTo>
                                      <a:pt x="511" y="961"/>
                                    </a:lnTo>
                                    <a:lnTo>
                                      <a:pt x="512" y="966"/>
                                    </a:lnTo>
                                    <a:lnTo>
                                      <a:pt x="514" y="970"/>
                                    </a:lnTo>
                                    <a:lnTo>
                                      <a:pt x="516" y="974"/>
                                    </a:lnTo>
                                    <a:lnTo>
                                      <a:pt x="519" y="977"/>
                                    </a:lnTo>
                                    <a:lnTo>
                                      <a:pt x="523" y="978"/>
                                    </a:lnTo>
                                    <a:lnTo>
                                      <a:pt x="528" y="980"/>
                                    </a:lnTo>
                                    <a:lnTo>
                                      <a:pt x="530" y="980"/>
                                    </a:lnTo>
                                    <a:lnTo>
                                      <a:pt x="536" y="980"/>
                                    </a:lnTo>
                                    <a:lnTo>
                                      <a:pt x="542" y="978"/>
                                    </a:lnTo>
                                    <a:lnTo>
                                      <a:pt x="547" y="975"/>
                                    </a:lnTo>
                                    <a:lnTo>
                                      <a:pt x="553" y="971"/>
                                    </a:lnTo>
                                    <a:lnTo>
                                      <a:pt x="574" y="953"/>
                                    </a:lnTo>
                                    <a:lnTo>
                                      <a:pt x="595" y="932"/>
                                    </a:lnTo>
                                    <a:lnTo>
                                      <a:pt x="616" y="908"/>
                                    </a:lnTo>
                                    <a:lnTo>
                                      <a:pt x="635" y="881"/>
                                    </a:lnTo>
                                    <a:lnTo>
                                      <a:pt x="658" y="895"/>
                                    </a:lnTo>
                                    <a:lnTo>
                                      <a:pt x="645" y="915"/>
                                    </a:lnTo>
                                    <a:lnTo>
                                      <a:pt x="628" y="936"/>
                                    </a:lnTo>
                                    <a:lnTo>
                                      <a:pt x="610" y="959"/>
                                    </a:lnTo>
                                    <a:lnTo>
                                      <a:pt x="589" y="981"/>
                                    </a:lnTo>
                                    <a:lnTo>
                                      <a:pt x="568" y="1002"/>
                                    </a:lnTo>
                                    <a:lnTo>
                                      <a:pt x="547" y="1020"/>
                                    </a:lnTo>
                                    <a:lnTo>
                                      <a:pt x="529" y="1034"/>
                                    </a:lnTo>
                                    <a:lnTo>
                                      <a:pt x="512" y="1046"/>
                                    </a:lnTo>
                                    <a:lnTo>
                                      <a:pt x="497" y="1053"/>
                                    </a:lnTo>
                                    <a:lnTo>
                                      <a:pt x="483" y="1058"/>
                                    </a:lnTo>
                                    <a:lnTo>
                                      <a:pt x="469" y="1063"/>
                                    </a:lnTo>
                                    <a:lnTo>
                                      <a:pt x="456" y="1064"/>
                                    </a:lnTo>
                                    <a:lnTo>
                                      <a:pt x="444" y="1063"/>
                                    </a:lnTo>
                                    <a:lnTo>
                                      <a:pt x="431" y="1058"/>
                                    </a:lnTo>
                                    <a:lnTo>
                                      <a:pt x="421" y="1054"/>
                                    </a:lnTo>
                                    <a:lnTo>
                                      <a:pt x="411" y="1046"/>
                                    </a:lnTo>
                                    <a:lnTo>
                                      <a:pt x="404" y="1037"/>
                                    </a:lnTo>
                                    <a:lnTo>
                                      <a:pt x="399" y="1026"/>
                                    </a:lnTo>
                                    <a:lnTo>
                                      <a:pt x="396" y="1015"/>
                                    </a:lnTo>
                                    <a:lnTo>
                                      <a:pt x="395" y="1002"/>
                                    </a:lnTo>
                                    <a:lnTo>
                                      <a:pt x="396" y="982"/>
                                    </a:lnTo>
                                    <a:lnTo>
                                      <a:pt x="402" y="956"/>
                                    </a:lnTo>
                                    <a:lnTo>
                                      <a:pt x="409" y="922"/>
                                    </a:lnTo>
                                    <a:lnTo>
                                      <a:pt x="420" y="881"/>
                                    </a:lnTo>
                                    <a:lnTo>
                                      <a:pt x="505" y="587"/>
                                    </a:lnTo>
                                    <a:lnTo>
                                      <a:pt x="512" y="561"/>
                                    </a:lnTo>
                                    <a:lnTo>
                                      <a:pt x="516" y="537"/>
                                    </a:lnTo>
                                    <a:lnTo>
                                      <a:pt x="519" y="517"/>
                                    </a:lnTo>
                                    <a:lnTo>
                                      <a:pt x="521" y="500"/>
                                    </a:lnTo>
                                    <a:lnTo>
                                      <a:pt x="521" y="493"/>
                                    </a:lnTo>
                                    <a:lnTo>
                                      <a:pt x="518" y="486"/>
                                    </a:lnTo>
                                    <a:lnTo>
                                      <a:pt x="515" y="481"/>
                                    </a:lnTo>
                                    <a:lnTo>
                                      <a:pt x="512" y="476"/>
                                    </a:lnTo>
                                    <a:lnTo>
                                      <a:pt x="507" y="472"/>
                                    </a:lnTo>
                                    <a:lnTo>
                                      <a:pt x="501" y="469"/>
                                    </a:lnTo>
                                    <a:lnTo>
                                      <a:pt x="494" y="468"/>
                                    </a:lnTo>
                                    <a:lnTo>
                                      <a:pt x="487" y="468"/>
                                    </a:lnTo>
                                    <a:lnTo>
                                      <a:pt x="477" y="468"/>
                                    </a:lnTo>
                                    <a:lnTo>
                                      <a:pt x="465" y="472"/>
                                    </a:lnTo>
                                    <a:lnTo>
                                      <a:pt x="452" y="476"/>
                                    </a:lnTo>
                                    <a:lnTo>
                                      <a:pt x="439" y="483"/>
                                    </a:lnTo>
                                    <a:lnTo>
                                      <a:pt x="427" y="492"/>
                                    </a:lnTo>
                                    <a:lnTo>
                                      <a:pt x="413" y="503"/>
                                    </a:lnTo>
                                    <a:lnTo>
                                      <a:pt x="400" y="514"/>
                                    </a:lnTo>
                                    <a:lnTo>
                                      <a:pt x="386" y="528"/>
                                    </a:lnTo>
                                    <a:lnTo>
                                      <a:pt x="371" y="542"/>
                                    </a:lnTo>
                                    <a:lnTo>
                                      <a:pt x="355" y="559"/>
                                    </a:lnTo>
                                    <a:lnTo>
                                      <a:pt x="340" y="579"/>
                                    </a:lnTo>
                                    <a:lnTo>
                                      <a:pt x="325" y="599"/>
                                    </a:lnTo>
                                    <a:lnTo>
                                      <a:pt x="311" y="618"/>
                                    </a:lnTo>
                                    <a:lnTo>
                                      <a:pt x="286" y="656"/>
                                    </a:lnTo>
                                    <a:lnTo>
                                      <a:pt x="252" y="711"/>
                                    </a:lnTo>
                                    <a:lnTo>
                                      <a:pt x="207" y="783"/>
                                    </a:lnTo>
                                    <a:lnTo>
                                      <a:pt x="192" y="808"/>
                                    </a:lnTo>
                                    <a:lnTo>
                                      <a:pt x="179" y="836"/>
                                    </a:lnTo>
                                    <a:lnTo>
                                      <a:pt x="167" y="864"/>
                                    </a:lnTo>
                                    <a:lnTo>
                                      <a:pt x="157" y="895"/>
                                    </a:lnTo>
                                    <a:lnTo>
                                      <a:pt x="109" y="1046"/>
                                    </a:lnTo>
                                    <a:lnTo>
                                      <a:pt x="0" y="1046"/>
                                    </a:lnTo>
                                    <a:lnTo>
                                      <a:pt x="241" y="204"/>
                                    </a:lnTo>
                                    <a:lnTo>
                                      <a:pt x="266" y="112"/>
                                    </a:lnTo>
                                    <a:lnTo>
                                      <a:pt x="266" y="104"/>
                                    </a:lnTo>
                                    <a:lnTo>
                                      <a:pt x="263" y="95"/>
                                    </a:lnTo>
                                    <a:lnTo>
                                      <a:pt x="258" y="87"/>
                                    </a:lnTo>
                                    <a:lnTo>
                                      <a:pt x="251" y="79"/>
                                    </a:lnTo>
                                    <a:lnTo>
                                      <a:pt x="242" y="73"/>
                                    </a:lnTo>
                                    <a:lnTo>
                                      <a:pt x="234" y="69"/>
                                    </a:lnTo>
                                    <a:lnTo>
                                      <a:pt x="223" y="66"/>
                                    </a:lnTo>
                                    <a:lnTo>
                                      <a:pt x="213" y="64"/>
                                    </a:lnTo>
                                    <a:lnTo>
                                      <a:pt x="196" y="66"/>
                                    </a:lnTo>
                                    <a:lnTo>
                                      <a:pt x="172" y="69"/>
                                    </a:lnTo>
                                    <a:lnTo>
                                      <a:pt x="157" y="71"/>
                                    </a:lnTo>
                                    <a:lnTo>
                                      <a:pt x="157" y="42"/>
                                    </a:lnTo>
                                    <a:lnTo>
                                      <a:pt x="410" y="0"/>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084116B1" id="Zeichenbereich 152" o:spid="_x0000_s1026" style="position:absolute;margin-left:145.6pt;margin-top:722.45pt;width:375.1pt;height:36.55pt;z-index:251676672" coordsize="47637,4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">
                <v:rect id="AutoShape 2" o:spid="_x0000_s1027" style="position:absolute;width:47637;height:4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" filled="f" stroked="f">
                  <o:lock v:ext="edit" aspectratio="t"/>
                </v:rect>
                <v:group id="Group 154" o:spid="_x0000_s1028" style="position:absolute;left:635;top:140;width:13265;height:4001" coordorigin="100,46" coordsize="208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Freeform 155" o:spid="_x0000_s1029" style="position:absolute;left:860;top:211;width:139;height:159;visibility:visible;mso-wrap-style:square;v-text-anchor:top" coordsize="417,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" path="m,476r177,l196,476r18,-2l234,471r18,-6l269,458r17,-7l303,441r15,-10l332,420r14,-12l359,395r11,-14l381,365r10,-17l398,332r7,-17l410,296r5,-18l416,258r1,-19l417,218r-2,-19l410,180r-5,-19l398,145r-7,-17l381,111,371,97,359,81,346,69,333,56,318,45,303,35,287,27,270,18,252,11,234,7,214,3,196,,177,,,,,476xm125,105r28,l168,105r14,2l195,109r14,5l220,118r11,7l241,132r10,7l259,149r9,10l273,170r6,11l283,194r3,14l289,223r,16l289,256r-3,15l283,285r-6,13l272,311r-7,11l258,332r-10,8l238,347r-10,7l217,360r-12,4l192,368r-13,2l165,371r-12,1l125,372r,-267xe" fillcolor="black" stroked="f">
                    <v:path arrowok="t" o:connecttype="custom" o:connectlocs="59,159;71,158;84,155;95,151;106,144;115,136;123,127;130,116;135,105;138,93;139,80;138,66;135,54;130,43;124,32;115,23;106,15;96,9;84,4;71,1;59,0;0,159;51,35;61,36;70,38;77,42;84,46;89,53;93,60;95,69;96,80;95,91;92,100;88,108;83,114;76,118;68,122;60,124;51,124;42,35" o:connectangles="0,0,0,0,0,0,0,0,0,0,0,0,0,0,0,0,0,0,0,0,0,0,0,0,0,0,0,0,0,0,0,0,0,0,0,0,0,0,0,0" textboxrect="0,0,417,476"/>
                    <o:lock v:ext="edit" verticies="t"/>
                  </v:shape>
                  <v:shape id="Freeform 156" o:spid="_x0000_s1030" style="position:absolute;left:1015;top:199;width:43;height:171;visibility:visible;mso-wrap-style:square;v-text-anchor:top" coordsize="129,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" path="m122,189l7,189r,324l122,513r,-324xm64,l56,,47,2,39,4,32,9r-7,4l19,19r-5,7l10,33,6,40,3,48,1,57,,65r1,8l3,82r3,8l10,97r4,7l19,110r6,6l32,120r7,4l47,127r9,1l64,130r9,-2l81,127r8,-3l96,120r7,-4l110,110r6,-6l120,97r4,-7l127,82r2,-9l129,65r,-8l127,48r-3,-8l120,33r-4,-7l110,19r-7,-6l96,9,89,4,81,2,73,,64,xe" fillcolor="black" stroked="f">
                    <v:path arrowok="t" o:connecttype="custom" o:connectlocs="41,63;2,63;2,171;41,171;41,63;21,0;19,0;16,1;13,1;11,3;8,4;6,6;5,9;3,11;2,13;1,16;0,19;0,22;0,24;1,27;2,30;3,32;5,35;6,37;8,39;11,40;13,41;16,42;19,43;21,43;24,43;27,42;30,41;32,40;34,39;37,37;39,35;40,32;41,30;42,27;43,24;43,22;43,19;42,16;41,13;40,11;39,9;37,6;34,4;32,3;30,1;27,1;24,0;21,0" o:connectangles="0,0,0,0,0,0,0,0,0,0,0,0,0,0,0,0,0,0,0,0,0,0,0,0,0,0,0,0,0,0,0,0,0,0,0,0,0,0,0,0,0,0,0,0,0,0,0,0,0,0,0,0,0,0" textboxrect="0,0,129,513"/>
                    <o:lock v:ext="edit" verticies="t"/>
                  </v:shape>
                  <v:shape id="Freeform 157" o:spid="_x0000_s1031" style="position:absolute;left:1073;top:259;width:119;height:115;visibility:visible;mso-wrap-style:square;v-text-anchor:top" coordsize="357,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" path="m117,125r2,-7l122,109r4,-5l131,97r5,-6l142,87r5,-4l154,80r7,-3l170,76r7,-2l185,74r9,l201,76r7,1l215,80r7,4l227,88r6,5l238,98r4,6l245,111r3,7l249,125r-132,xm357,180r-1,-27l352,128r-3,-12l345,105,340,94,336,84,331,74,324,64r-6,-8l310,48r-7,-7l294,34,284,28r-9,-6l265,17,255,12,244,8,231,5,219,3,206,1,194,,180,,160,,142,3,124,7r-17,4l91,18,77,25,63,35,51,46,40,57,30,70,21,84r-7,16l7,116,5,135,2,153,,173r2,21l5,212r4,18l14,247r9,16l31,277r11,12l54,301r14,11l82,320r15,9l114,334r17,5l149,343r19,3l188,346r14,l216,344r13,-3l242,339r13,-3l268,330r12,-5l291,319r10,-9l312,303r9,-9l329,284r7,-11l343,261r6,-12l352,235r-110,l237,242r-6,7l226,253r-7,4l212,260r-7,3l196,264r-9,l171,263r-15,-3l150,257r-7,-3l139,250r-6,-4l129,240r-4,-5l122,229r-3,-6l117,208r-2,-16l357,192r,-12xe" fillcolor="black" stroked="f">
                    <v:path arrowok="t" o:connecttype="custom" o:connectlocs="40,39;42,35;45,30;49,28;54,26;59,25;65,25;69,26;74,28;78,31;81,35;83,39;39,42;119,51;116,39;113,31;110,25;106,19;101,14;95,9;88,6;81,3;73,1;65,0;53,0;41,2;30,6;21,12;13,19;7,28;2,39;1,51;1,64;3,76;8,87;14,96;23,104;32,109;44,113;56,115;67,115;76,113;85,112;93,108;100,103;107,98;112,91;116,83;81,78;77,83;73,85;68,87;62,88;52,86;48,84;44,82;42,78;40,74;38,64;119,60" o:connectangles="0,0,0,0,0,0,0,0,0,0,0,0,0,0,0,0,0,0,0,0,0,0,0,0,0,0,0,0,0,0,0,0,0,0,0,0,0,0,0,0,0,0,0,0,0,0,0,0,0,0,0,0,0,0,0,0,0,0,0,0" textboxrect="0,0,357,346"/>
                    <o:lock v:ext="edit" verticies="t"/>
                  </v:shape>
                  <v:shape id="Freeform 158" o:spid="_x0000_s1032" style="position:absolute;left:1209;top:259;width:114;height:111;visibility:visible;mso-wrap-style:square;v-text-anchor:top" coordsize="34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" path="m115,10l,10,,334r115,l115,167r,-15l118,138r4,-13l127,114r3,-6l134,104r6,-3l146,97r5,-3l158,93r9,-2l175,91r7,l190,93r6,1l202,97r5,3l211,104r3,4l217,112r4,10l224,133r1,12l227,156r,11l227,177r,157l341,334r,-199l340,119r-1,-14l337,93,334,80,330,67,325,56,319,46,312,36r-7,-8l295,21,285,15,274,10,263,5,249,3,235,,220,,197,1,178,4r-9,3l161,11r-8,4l144,21r-7,6l130,35r-7,8l116,52r-1,l115,10xe" fillcolor="black" stroked="f">
                    <v:path arrowok="t" o:connecttype="custom" o:connectlocs="38,3;0,3;0,111;38,111;38,56;38,51;39,46;41,42;42,38;43,36;45,35;47,34;49,32;50,31;53,31;56,30;59,30;61,30;64,31;66,31;68,32;69,33;71,35;72,36;73,37;74,41;75,44;75,48;76,52;76,56;76,59;76,111;114,111;114,45;114,40;113,35;113,31;112,27;110,22;109,19;107,15;104,12;102,9;99,7;95,5;92,3;88,2;83,1;79,0;74,0;66,0;60,1;56,2;54,4;51,5;48,7;46,9;43,12;41,14;39,17;38,17;38,3" o:connectangles="0,0,0,0,0,0,0,0,0,0,0,0,0,0,0,0,0,0,0,0,0,0,0,0,0,0,0,0,0,0,0,0,0,0,0,0,0,0,0,0,0,0,0,0,0,0,0,0,0,0,0,0,0,0,0,0,0,0,0,0,0,0" textboxrect="0,0,341,334"/>
                  </v:shape>
                  <v:shape id="Freeform 159" o:spid="_x0000_s1033" style="position:absolute;left:1341;top:259;width:94;height:115;visibility:visible;mso-wrap-style:square;v-text-anchor:top" coordsize="282,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" path="m274,21l261,15,247,11,235,7,221,4,208,3,194,1,180,,168,,156,,145,1,135,3r-9,1l105,10,86,17r-8,5l70,27r-9,7l54,39r-7,7l42,55r-5,8l33,72r-4,9l26,93r-1,9l25,115r,10l26,135r2,8l30,152r5,7l37,164r5,6l47,176r11,8l70,191r14,6l96,199r14,5l123,206r12,3l145,212r10,4l162,221r3,4l166,228r2,4l168,236r,7l165,247r-4,4l156,256r-7,1l144,260r-6,l133,261r-16,-1l102,256,85,250,70,244,54,236,42,228,,308r15,8l30,325r16,5l63,336r16,4l96,343r17,3l130,346r12,l154,344r9,-1l175,341r22,-5l217,327r9,-4l235,318r8,-8l252,305r6,-9l264,288r6,-8l274,270r4,-10l281,249r1,-12l282,225r,-14l279,198r-4,-13l271,176r-7,-10l256,159r-9,-7l238,145r-12,-5l215,135r-12,-3l189,129r-7,-1l175,126r-9,-2l158,121r-9,-3l144,114r-3,-3l140,108r-2,-4l137,100r1,-6l141,90r4,-4l151,83r5,-3l162,79r6,l173,79r10,l194,80r11,3l215,86r10,4l235,94,274,21xe" fillcolor="black" stroked="f">
                    <v:path arrowok="t" o:connecttype="custom" o:connectlocs="87,5;78,2;69,1;60,0;52,0;45,1;35,3;26,7;20,11;16,15;12,21;10,27;8,34;8,42;9,48;12,53;14,57;19,61;28,65;37,68;45,69;52,72;55,75;56,77;56,81;54,83;50,85;46,86;39,86;28,83;18,78;0,102;10,108;21,112;32,114;43,115;51,114;58,113;72,109;78,106;84,101;88,96;91,90;94,83;94,75;93,66;90,58;85,53;79,48;72,45;63,43;58,42;53,40;48,38;47,36;46,33;47,30;50,28;54,26;58,26;65,27;72,29;78,31" o:connectangles="0,0,0,0,0,0,0,0,0,0,0,0,0,0,0,0,0,0,0,0,0,0,0,0,0,0,0,0,0,0,0,0,0,0,0,0,0,0,0,0,0,0,0,0,0,0,0,0,0,0,0,0,0,0,0,0,0,0,0,0,0,0,0" textboxrect="0,0,282,346"/>
                  </v:shape>
                  <v:shape id="Freeform 160" o:spid="_x0000_s1034" style="position:absolute;left:1447;top:230;width:72;height:140;visibility:visible;mso-wrap-style:square;v-text-anchor:top" coordsize="217,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" path="m151,192r66,l217,97r-66,l151,,36,r,97l,97r,95l36,192r,229l151,421r,-229xe" fillcolor="black" stroked="f">
                    <v:path arrowok="t" o:connecttype="custom" o:connectlocs="50,64;72,64;72,32;50,32;50,0;12,0;12,32;0,32;0,64;12,64;12,140;50,140;50,64" o:connectangles="0,0,0,0,0,0,0,0,0,0,0,0,0" textboxrect="0,0,217,421"/>
                  </v:shape>
                  <v:shape id="Freeform 161" o:spid="_x0000_s1035" style="position:absolute;left:1524;top:259;width:94;height:115;visibility:visible;mso-wrap-style:square;v-text-anchor:top" coordsize="282,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" path="m274,21l261,15,247,11,235,7,221,4,208,3,194,1,180,,167,,156,,146,1,135,3,125,4r-20,6l86,17r-8,5l70,27r-9,7l54,39r-5,7l42,55r-5,8l33,72r-4,9l26,93r-1,9l25,115r,10l26,135r2,8l30,152r5,7l37,164r5,6l47,176r11,8l70,191r14,6l96,199r14,5l123,206r12,3l145,212r10,4l162,221r3,4l166,228r1,4l169,236r-2,7l165,247r-5,4l156,256r-5,1l144,260r-6,l132,261r-15,-1l102,256,85,250,70,244,54,236,42,228,,308r15,8l30,325r16,5l63,336r16,4l96,343r17,3l131,346r11,l153,344r12,-1l174,341r23,-5l216,327r10,-4l235,318r8,-8l251,305r7,-9l264,288r6,-8l274,270r4,-10l281,249r1,-12l282,225r,-14l279,198r-4,-13l271,176r-7,-10l256,159r-9,-7l237,145r-11,-5l215,135r-13,-3l188,129r-5,-1l174,126r-8,-2l158,121r-9,-3l144,114r-3,-3l139,108r-1,-4l137,100r1,-6l141,90r4,-4l151,83r5,-3l162,79r5,l173,79r10,l194,80r11,3l215,86r11,4l235,94,274,21xe" fillcolor="black" stroked="f">
                    <v:path arrowok="t" o:connecttype="custom" o:connectlocs="87,5;78,2;69,1;60,0;52,0;45,1;35,3;26,7;20,11;16,15;12,21;10,27;8,34;8,42;9,48;12,53;14,57;19,61;28,65;37,68;45,69;52,72;55,75;56,77;56,81;53,83;50,85;46,86;39,86;28,83;18,78;0,102;10,108;21,112;32,114;44,115;51,114;58,113;72,109;78,106;84,101;88,96;91,90;94,83;94,75;93,66;90,58;85,53;79,48;72,45;63,43;58,42;53,40;48,38;46,36;46,33;47,30;50,28;54,26;58,26;65,27;72,29;78,31" o:connectangles="0,0,0,0,0,0,0,0,0,0,0,0,0,0,0,0,0,0,0,0,0,0,0,0,0,0,0,0,0,0,0,0,0,0,0,0,0,0,0,0,0,0,0,0,0,0,0,0,0,0,0,0,0,0,0,0,0,0,0,0,0,0,0" textboxrect="0,0,282,346"/>
                  </v:shape>
                  <v:shape id="Freeform 162" o:spid="_x0000_s1036" style="position:absolute;left:1630;top:230;width:72;height:140;visibility:visible;mso-wrap-style:square;v-text-anchor:top" coordsize="21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" path="m151,192r65,l216,97r-65,l151,,36,r,97l,97r,95l36,192r,229l151,421r,-229xe" fillcolor="black" stroked="f">
                    <v:path arrowok="t" o:connecttype="custom" o:connectlocs="50,64;72,64;72,32;50,32;50,0;12,0;12,32;0,32;0,64;12,64;12,140;50,140;50,64" o:connectangles="0,0,0,0,0,0,0,0,0,0,0,0,0" textboxrect="0,0,216,421"/>
                  </v:shape>
                  <v:shape id="Freeform 163" o:spid="_x0000_s1037" style="position:absolute;left:1707;top:259;width:118;height:115;visibility:visible;mso-wrap-style:square;v-text-anchor:top" coordsize="356,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" path="m116,125r2,-7l122,109r3,-5l129,97r5,-6l140,87r7,-4l153,80r8,-3l168,76r8,-2l185,74r7,l199,76r7,1l213,80r7,4l225,88r6,5l237,98r4,6l245,111r3,7l249,125r-133,xm356,180r-2,-27l350,128r-3,-12l343,105,339,94,335,84,329,74,323,64r-7,-8l309,48r-8,-7l293,34r-9,-6l274,22r-9,-5l253,12,242,8,231,5,218,3,206,1,192,,178,,160,,140,3,123,7r-17,4l90,18,76,25,62,35,49,46,38,57,28,70,20,84r-7,16l7,116,3,135,,153r,20l,194r3,18l7,230r7,17l21,263r10,14l41,289r12,12l66,312r14,8l95,329r17,5l130,339r18,4l167,346r19,l200,346r14,-2l228,341r13,-2l255,336r11,-6l279,325r11,-6l301,310r10,-7l321,294r8,-10l336,273r6,-12l347,249r4,-14l241,235r-6,7l231,249r-7,4l218,257r-7,3l203,263r-8,1l186,264r-17,-1l155,260r-7,-3l143,254r-6,-4l133,246r-6,-6l125,235r-3,-6l119,223r-4,-15l115,192r241,l356,180xe" fillcolor="black" stroked="f">
                    <v:path arrowok="t" o:connecttype="custom" o:connectlocs="39,39;41,35;44,30;49,28;53,26;58,25;64,25;68,26;73,28;77,31;80,35;82,39;38,42;117,51;115,39;112,31;109,25;105,19;100,14;94,9;88,6;80,3;72,1;64,0;53,0;41,2;30,6;21,12;13,19;7,28;2,39;0,51;0,64;2,76;7,87;14,96;22,104;31,109;43,113;55,115;66,115;76,113;85,112;92,108;100,103;106,98;111,91;115,83;80,78;77,83;72,85;67,87;62,88;51,86;47,84;44,82;41,78;39,74;38,64;118,60" o:connectangles="0,0,0,0,0,0,0,0,0,0,0,0,0,0,0,0,0,0,0,0,0,0,0,0,0,0,0,0,0,0,0,0,0,0,0,0,0,0,0,0,0,0,0,0,0,0,0,0,0,0,0,0,0,0,0,0,0,0,0,0" textboxrect="0,0,356,346"/>
                    <o:lock v:ext="edit" verticies="t"/>
                  </v:shape>
                  <v:rect id="Rectangle 164" o:spid="_x0000_s1038" style="position:absolute;left:1842;top:195;width:39;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" fillcolor="black" stroked="f"/>
                  <v:rect id="Rectangle 165" o:spid="_x0000_s1039" style="position:absolute;left:1906;top:195;width:38;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" fillcolor="black" stroked="f"/>
                  <v:shape id="Freeform 166" o:spid="_x0000_s1040" style="position:absolute;left:1961;top:259;width:119;height:115;visibility:visible;mso-wrap-style:square;v-text-anchor:top" coordsize="357,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" path="m118,125r1,-7l122,109r4,-5l130,97r6,-6l141,87r6,-4l154,80r7,-3l169,76r7,-2l185,74r8,l200,76r7,1l214,80r7,4l227,88r5,5l238,98r4,6l245,111r3,7l251,125r-133,xm357,180r-1,-27l351,128r-2,-12l344,105,340,94,336,84,330,74,323,64r-5,-8l309,48r-7,-7l294,34,284,28r-8,-6l265,17,255,12,244,8,231,5,220,3,206,1,193,,179,,160,,141,3,123,7r-17,4l91,18,77,25,63,35,50,46,39,57,29,70,21,84r-7,16l9,116,4,135,2,153,,173r2,21l4,212r5,18l14,247r8,16l31,277r11,12l53,301r14,11l81,320r16,9l113,334r17,5l148,343r20,3l188,346r14,l216,344r12,-3l242,339r13,-3l267,330r13,-5l291,319r10,-9l312,303r9,-9l329,284r7,-11l343,261r6,-12l351,235r-109,l237,242r-6,7l225,253r-7,4l211,260r-7,3l196,264r-10,l171,263r-16,-3l150,257r-7,-3l139,250r-6,-4l129,240r-4,-5l122,229r-3,-6l116,208r-1,-16l357,192r,-12xe" fillcolor="black" stroked="f">
                    <v:path arrowok="t" o:connecttype="custom" o:connectlocs="40,39;42,35;45,30;49,28;54,26;59,25;64,25;69,26;74,28;77,31;81,35;83,39;39,42;119,51;116,39;113,31;110,25;106,19;101,14;95,9;88,6;81,3;73,1;64,0;53,0;41,2;30,6;21,12;13,19;7,28;3,39;1,51;1,64;3,76;7,87;14,96;22,104;32,109;43,113;56,115;67,115;76,113;85,112;93,108;100,103;107,98;112,91;116,83;81,78;77,83;73,85;68,87;62,88;52,86;48,84;44,82;42,78;40,74;38,64;119,60" o:connectangles="0,0,0,0,0,0,0,0,0,0,0,0,0,0,0,0,0,0,0,0,0,0,0,0,0,0,0,0,0,0,0,0,0,0,0,0,0,0,0,0,0,0,0,0,0,0,0,0,0,0,0,0,0,0,0,0,0,0,0,0" textboxrect="0,0,357,346"/>
                    <o:lock v:ext="edit" verticies="t"/>
                  </v:shape>
                  <v:shape id="Freeform 167" o:spid="_x0000_s1041" style="position:absolute;left:100;top:462;width:166;height:159;visibility:visible;mso-wrap-style:square;v-text-anchor:top" coordsize="498,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" path="m134,l,,200,477r95,l498,,364,,249,290,134,xe" fillcolor="black" stroked="f">
                    <v:path arrowok="t" o:connecttype="custom" o:connectlocs="45,0;0,0;67,159;98,159;166,0;121,0;83,97;45,0" o:connectangles="0,0,0,0,0,0,0,0" textboxrect="0,0,498,477"/>
                  </v:shape>
                  <v:shape id="Freeform 168" o:spid="_x0000_s1042" style="position:absolute;left:252;top:510;width:130;height:115;visibility:visible;mso-wrap-style:square;v-text-anchor:top" coordsize="389,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" path="m195,l179,,164,2,150,5,134,7r-14,5l106,16,94,23,81,28,70,37,59,45,48,54,39,65,29,75,22,87r-7,13l10,113,6,127,3,141,1,156,,173r1,17l3,206r3,14l10,234r5,12l22,259r9,13l39,281r9,10l59,301r11,9l81,317r13,7l108,329r12,6l134,339r16,3l164,345r15,1l195,346r15,l225,345r16,-3l255,339r14,-4l283,329r12,-5l308,317r12,-7l332,301r9,-10l351,281r9,-11l367,259r7,-13l379,234r4,-14l386,204r3,-14l389,173r,-17l386,141r-3,-14l379,113r-5,-13l367,87,360,75,351,65,341,54r-9,-9l320,37,308,28,295,23,283,16,269,12,255,7,241,5,225,2,210,,195,xm195,100r11,l217,103r8,3l235,110r7,6l249,121r6,7l260,137r3,8l266,154r1,9l269,173r-2,10l266,193r-3,8l260,210r-5,8l249,225r-7,6l235,236r-10,5l217,244r-11,1l195,246r-12,-1l174,244r-10,-3l155,236r-8,-5l140,225r-6,-7l130,210r-4,-9l123,193r-1,-10l120,173r2,-10l123,154r3,-9l130,137r4,-9l140,121r7,-5l155,110r9,-4l174,103r9,-3l195,100xe" fillcolor="black" stroked="f">
                    <v:path arrowok="t" o:connecttype="custom" o:connectlocs="55,1;40,4;27,9;16,18;7,29;2,42;0,57;2,73;7,86;16,97;27,105;40,111;55,115;70,115;85,113;99,108;111,100;120,90;127,78;130,63;129,47;125,33;117,22;107,12;95,5;81,2;65,0;73,34;81,39;87,46;89,54;89,64;85,72;79,78;69,81;58,81;49,77;43,70;41,61;41,51;45,43;52,37;61,33" o:connectangles="0,0,0,0,0,0,0,0,0,0,0,0,0,0,0,0,0,0,0,0,0,0,0,0,0,0,0,0,0,0,0,0,0,0,0,0,0,0,0,0,0,0,0" textboxrect="0,0,389,346"/>
                    <o:lock v:ext="edit" verticies="t"/>
                  </v:shape>
                  <v:rect id="Rectangle 169" o:spid="_x0000_s1043" style="position:absolute;left:399;top:447;width:39;height: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" fillcolor="black" stroked="f"/>
                  <v:shape id="Freeform 170" o:spid="_x0000_s1044" style="position:absolute;left:463;top:447;width:134;height:174;visibility:visible;mso-wrap-style:square;v-text-anchor:top" coordsize="40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" path="m115,l,,,524r115,l115,392,241,524r161,l230,350,391,199r-157,l115,317,115,xe" fillcolor="black" stroked="f">
                    <v:path arrowok="t" o:connecttype="custom" o:connectlocs="38,0;0,0;0,174;38,174;38,130;80,174;134,174;77,116;130,66;78,66;38,105;38,0" o:connectangles="0,0,0,0,0,0,0,0,0,0,0,0" textboxrect="0,0,402,524"/>
                  </v:shape>
                  <v:shape id="Freeform 171" o:spid="_x0000_s1045" style="position:absolute;left:600;top:510;width:95;height:115;visibility:visible;mso-wrap-style:square;v-text-anchor:top" coordsize="28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" path="m273,21l260,16,248,12,234,7,221,5,207,3,193,,180,,166,,155,,145,,134,2,124,5r-19,5l85,17r-8,6l68,27r-7,7l53,40r-6,7l42,55r-6,9l32,72,28,82,27,93r-2,10l24,116r1,9l25,135r3,9l31,152r2,7l38,165r4,5l46,176r11,8l70,192r12,5l96,200r13,4l122,207r12,3l145,213r9,4l161,221r3,4l166,228r2,4l168,236r-2,6l164,248r-5,4l155,256r-5,2l144,260r-7,l131,262r-15,-2l101,256,84,251,68,244,54,236,40,228,,308r14,9l29,325r17,6l61,336r17,5l95,343r18,2l130,346r11,l152,345r12,-2l175,342r21,-6l215,328r10,-4l234,318r8,-7l250,304r7,-7l263,289r6,-9l274,270r3,-10l280,249r1,-11l283,225r-2,-14l278,199r-2,-13l270,176r-7,-10l256,159r-10,-8l236,145r-11,-6l214,135r-13,-3l189,130r-7,-2l173,127r-8,-3l157,121r-7,-3l143,114r-3,-3l138,109r-1,-5l137,100r1,-5l140,90r4,-4l150,83r5,-3l161,79r7,l172,79r11,l193,80r11,3l215,86r10,4l235,95,273,21xe" fillcolor="black" stroked="f">
                    <v:path arrowok="t" o:connecttype="custom" o:connectlocs="87,5;79,2;69,1;60,0;52,0;45,1;35,3;26,8;20,11;16,16;12,21;9,27;8,34;8,42;9,48;11,53;14,57;19,61;28,65;37,68;45,70;52,72;55,75;56,77;56,80;53,84;50,86;46,86;39,86;28,83;18,78;0,102;10,108;20,112;32,114;44,115;51,115;59,114;72,109;79,106;84,101;88,96;92,90;94,83;95,75;93,66;91,58;86,53;79,48;72,45;63,43;58,42;53,40;48,38;46,36;46,33;47,30;50,28;54,26;58,26;65,27;72,29;79,32" o:connectangles="0,0,0,0,0,0,0,0,0,0,0,0,0,0,0,0,0,0,0,0,0,0,0,0,0,0,0,0,0,0,0,0,0,0,0,0,0,0,0,0,0,0,0,0,0,0,0,0,0,0,0,0,0,0,0,0,0,0,0,0,0,0,0" textboxrect="0,0,283,346"/>
                  </v:shape>
                  <v:shape id="Freeform 172" o:spid="_x0000_s1046" style="position:absolute;left:708;top:510;width:94;height:115;visibility:visible;mso-wrap-style:square;v-text-anchor:top" coordsize="28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" path="m273,21l260,16,248,12,234,7,221,5,207,3,193,,181,,167,,155,r-9,l134,2r-9,3l105,10,86,17r-9,6l69,27r-7,7l53,40r-5,7l42,55r-5,9l32,72,28,82,27,93r-2,10l24,116r,9l25,135r3,9l31,152r3,7l38,165r4,5l46,176r12,8l70,192r13,5l97,200r12,4l122,207r12,3l146,213r8,4l161,221r3,4l167,228r1,4l168,236r-1,6l164,248r-4,4l155,256r-5,2l144,260r-7,l132,262r-16,-2l101,256,84,251,69,244,55,236,41,228,,308r14,9l30,325r16,6l62,336r17,5l95,343r19,2l130,346r11,l153,345r11,-2l175,342r21,-6l216,328r9,-4l234,318r8,-7l251,304r7,-7l263,289r6,-9l274,270r3,-10l280,249r1,-11l283,225r-2,-14l279,199r-3,-13l270,176r-7,-10l256,159r-10,-8l237,145r-12,-6l214,135r-12,-3l189,130r-7,-2l174,127r-9,-3l157,121r-9,-3l143,114r-3,-3l139,109r-2,-5l137,100r,-5l140,90r4,-4l150,83r5,-3l161,79r7,l172,79r11,l193,80r11,3l216,86r9,4l235,95,273,21xe" fillcolor="black" stroked="f">
                    <v:path arrowok="t" o:connecttype="custom" o:connectlocs="86,5;78,2;69,1;60,0;51,0;45,1;35,3;26,8;21,11;16,16;12,21;9,27;8,34;8,42;9,48;11,53;14,57;19,61;28,65;36,68;45,70;51,72;54,75;56,77;55,80;53,84;50,86;46,86;39,86;28,83;18,78;0,102;10,108;21,112;32,114;43,115;51,115;58,114;72,109;78,106;83,101;87,96;91,90;93,83;94,75;93,66;90,58;85,53;79,48;71,45;63,43;58,42;52,40;47,38;46,36;46,33;47,30;50,28;53,26;57,26;64,27;72,29;78,32" o:connectangles="0,0,0,0,0,0,0,0,0,0,0,0,0,0,0,0,0,0,0,0,0,0,0,0,0,0,0,0,0,0,0,0,0,0,0,0,0,0,0,0,0,0,0,0,0,0,0,0,0,0,0,0,0,0,0,0,0,0,0,0,0,0,0" textboxrect="0,0,283,346"/>
                  </v:shape>
                  <v:shape id="Freeform 173" o:spid="_x0000_s1047" style="position:absolute;left:815;top:510;width:85;height:115;visibility:visible;mso-wrap-style:square;v-text-anchor:top" coordsize="256,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" path="m256,19l239,10,219,5,201,2,180,,162,,144,3,127,7r-17,6l93,20,79,28,65,38,53,50,40,61,30,75,22,89r-8,15l8,121,4,139,1,158,,176r1,18l4,213r4,15l14,245r8,14l30,273r10,13l51,298r13,10l78,318r14,8l107,333r17,6l141,343r17,2l176,346r21,-1l216,342r21,-6l256,328r,-97l249,236r-10,6l229,246r-10,3l209,252r-9,l187,252r-10,-3l166,246r-8,-4l148,236r-7,-7l134,222r-6,-8l124,204r-3,-10l119,184r,-11l119,162r2,-11l124,141r4,-9l135,124r6,-8l149,110r9,-6l166,100r10,-4l186,95r11,-2l205,95r9,1l221,97r8,3l243,107r13,10l256,19xe" fillcolor="black" stroked="f">
                    <v:path arrowok="t" o:connecttype="custom" o:connectlocs="79,3;67,1;54,0;42,2;31,7;22,13;13,20;7,30;3,40;0,53;0,64;3,76;7,86;13,95;21,102;31,108;41,113;52,115;65,115;79,112;85,77;79,80;73,83;66,84;59,83;52,80;47,76;43,71;40,64;40,57;40,50;43,44;47,39;52,35;58,32;65,31;71,32;76,33;85,39" o:connectangles="0,0,0,0,0,0,0,0,0,0,0,0,0,0,0,0,0,0,0,0,0,0,0,0,0,0,0,0,0,0,0,0,0,0,0,0,0,0,0" textboxrect="0,0,256,346"/>
                  </v:shape>
                  <v:shape id="Freeform 174" o:spid="_x0000_s1048" style="position:absolute;left:924;top:447;width:114;height:174;visibility:visible;mso-wrap-style:square;v-text-anchor:top" coordsize="34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" path="m,l,524r115,l115,358r1,-14l118,330r4,-13l129,305r3,-5l136,295r5,-4l147,288r6,-3l160,282r7,-1l175,281r8,l190,282r7,3l203,288r4,3l211,295r5,5l218,305r5,12l225,330r2,14l227,358r,166l341,524r,-198l340,306r-1,-20l334,269r-7,-15l320,239r-9,-13l301,215r-13,-9l273,199r-15,-5l239,191r-19,-2l204,189r-15,3l175,196r-14,6l150,209r-13,8l126,229r-10,12l115,241,115,,,xe" fillcolor="black" stroked="f">
                    <v:path arrowok="t" o:connecttype="custom" o:connectlocs="0,0;0,174;38,174;38,119;39,114;39,110;41,105;43,101;44,100;45,98;47,97;49,96;51,95;53,94;56,93;59,93;61,93;64,94;66,95;68,96;69,97;71,98;72,100;73,101;75,105;75,110;76,114;76,119;76,174;114,174;114,108;114,102;113,95;112,89;109,84;107,79;104,75;101,71;96,68;91,66;86,64;80,63;74,63;68,63;63,64;59,65;54,67;50,69;46,72;42,76;39,80;38,80;38,0;0,0" o:connectangles="0,0,0,0,0,0,0,0,0,0,0,0,0,0,0,0,0,0,0,0,0,0,0,0,0,0,0,0,0,0,0,0,0,0,0,0,0,0,0,0,0,0,0,0,0,0,0,0,0,0,0,0,0,0" textboxrect="0,0,341,524"/>
                  </v:shape>
                  <v:shape id="Freeform 175" o:spid="_x0000_s1049" style="position:absolute;left:1063;top:513;width:114;height:112;visibility:visible;mso-wrap-style:square;v-text-anchor:top" coordsize="34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" path="m,l,196r,19l2,234r5,15l12,263r7,13l28,287r9,11l49,307r12,7l74,321r14,4l103,329r16,3l135,335r19,1l172,336r17,l207,335r17,-3l239,329r15,-4l268,321r13,-7l293,307r12,-9l314,287r9,-11l330,263r5,-14l340,234r2,-19l342,196,342,,229,r,174l228,194r-4,17l221,218r-3,7l212,231r-5,4l200,239r-9,3l182,243r-10,2l161,243r-10,-1l142,239r-7,-4l130,231r-6,-6l121,218r-2,-7l116,203r-2,-9l114,184r,-10l114,,,xe" fillcolor="black" stroked="f">
                    <v:path arrowok="t" o:connecttype="custom" o:connectlocs="0,0;0,65;0,72;1,78;2,83;4,88;6,92;9,96;12,99;16,102;20,105;25,107;29,108;34,110;40,111;45,112;51,112;57,112;63,112;69,112;75,111;80,110;85,108;89,107;94,105;98,102;102,99;105,96;108,92;110,88;112,83;113,78;114,72;114,65;114,0;76,0;76,58;76,65;75,70;74,73;73,75;71,77;69,78;67,80;64,81;61,81;57,82;54,81;50,81;47,80;45,78;43,77;41,75;40,73;40,70;39,68;38,65;38,61;38,58;38,0;0,0" o:connectangles="0,0,0,0,0,0,0,0,0,0,0,0,0,0,0,0,0,0,0,0,0,0,0,0,0,0,0,0,0,0,0,0,0,0,0,0,0,0,0,0,0,0,0,0,0,0,0,0,0,0,0,0,0,0,0,0,0,0,0,0,0" textboxrect="0,0,342,336"/>
                  </v:shape>
                  <v:rect id="Rectangle 176" o:spid="_x0000_s1050" style="position:absolute;left:1202;top:447;width:38;height: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" fillcolor="black" stroked="f"/>
                  <v:shape id="Freeform 177" o:spid="_x0000_s1051" style="position:absolute;left:1264;top:447;width:125;height:178;visibility:visible;mso-wrap-style:square;v-text-anchor:top" coordsize="37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" path="m,524r114,l114,489r2,l121,496r6,7l134,508r8,6l149,520r9,4l166,527r10,3l194,534r20,1l231,534r16,-3l264,527r16,-6l294,514r14,-10l320,494r11,-11l341,470r10,-12l358,444r7,-16l369,413r4,-17l376,379r,-17l376,344r-3,-17l369,312r-4,-17l358,281r-7,-14l341,253,331,240,320,229,308,219r-13,-9l281,203r-15,-7l249,192r-17,-3l215,189r-19,2l177,194r-18,5l142,208r-7,5l128,219r-7,5l114,231,114,,,,,524xm184,289r12,l205,292r10,3l224,299r8,6l239,310r6,7l249,326r4,8l256,343r1,9l259,362r-2,10l256,382r-3,8l249,399r-4,8l239,414r-7,6l224,425r-9,5l205,433r-9,1l184,435r-11,-1l162,433r-8,-3l144,425r-7,-5l130,414r-6,-7l119,399r-3,-9l113,382r-1,-10l110,362r2,-10l113,343r3,-9l119,326r5,-9l130,310r7,-5l144,299r10,-4l162,292r11,-3l184,289xe" fillcolor="black" stroked="f">
                    <v:path arrowok="t" o:connecttype="custom" o:connectlocs="38,174;39,163;42,167;47,171;53,174;59,176;71,178;82,177;93,173;102,168;110,161;117,152;121,142;124,132;125,120;124,109;121,98;117,89;110,80;102,73;93,68;83,64;71,63;59,65;47,69;43,73;38,77;0,0;61,96;68,97;74,99;79,103;83,108;85,114;86,120;85,127;83,133;79,138;74,141;68,144;61,145;54,144;48,141;43,138;40,133;38,127;37,120;38,114;40,108;43,103;48,99;54,97;61,96" o:connectangles="0,0,0,0,0,0,0,0,0,0,0,0,0,0,0,0,0,0,0,0,0,0,0,0,0,0,0,0,0,0,0,0,0,0,0,0,0,0,0,0,0,0,0,0,0,0,0,0,0,0,0,0,0" textboxrect="0,0,376,535"/>
                    <o:lock v:ext="edit" verticies="t"/>
                  </v:shape>
                  <v:shape id="Freeform 178" o:spid="_x0000_s1052" style="position:absolute;left:1406;top:450;width:43;height:171;visibility:visible;mso-wrap-style:square;v-text-anchor:top" coordsize="128,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" path="m121,188l7,188r,325l121,513r,-325xm64,l56,,47,1,39,4,32,8r-7,4l18,18r-6,7l8,32,4,39,1,48,,55r,9l,73r1,8l4,88r4,9l12,104r6,5l25,115r7,4l39,123r8,3l56,128r8,1l72,128r9,-2l89,123r7,-4l103,115r6,-6l114,104r4,-7l123,88r2,-7l127,73r1,-9l127,55r-2,-7l123,39r-5,-7l114,25r-5,-7l103,12,96,8,89,4,81,1,72,,64,xe" fillcolor="black" stroked="f">
                    <v:path arrowok="t" o:connecttype="custom" o:connectlocs="41,63;2,63;2,171;41,171;41,63;22,0;19,0;16,0;13,1;11,3;8,4;6,6;4,8;3,11;1,13;0,16;0,18;0,21;0,24;0,27;1,29;3,32;4,35;6,36;8,38;11,40;13,41;16,42;19,43;22,43;24,43;27,42;30,41;32,40;35,38;37,36;38,35;40,32;41,29;42,27;43,24;43,21;43,18;42,16;41,13;40,11;38,8;37,6;35,4;32,3;30,1;27,0;24,0;22,0" o:connectangles="0,0,0,0,0,0,0,0,0,0,0,0,0,0,0,0,0,0,0,0,0,0,0,0,0,0,0,0,0,0,0,0,0,0,0,0,0,0,0,0,0,0,0,0,0,0,0,0,0,0,0,0,0,0" textboxrect="0,0,128,513"/>
                    <o:lock v:ext="edit" verticies="t"/>
                  </v:shape>
                  <v:rect id="Rectangle 179" o:spid="_x0000_s1053" style="position:absolute;left:1472;top:447;width:38;height: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" fillcolor="black" stroked="f"/>
                  <v:shape id="Freeform 180" o:spid="_x0000_s1054" style="position:absolute;left:1529;top:447;width:125;height:178;visibility:visible;mso-wrap-style:square;v-text-anchor:top" coordsize="37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" path="m263,524r113,l376,,263,r,231l256,224r-7,-5l242,213r-9,-5l216,199r-16,-5l180,191r-18,-2l144,189r-17,3l111,196r-15,7l82,210r-14,9l56,229,44,240r-9,13l26,267r-8,14l12,295,7,312,2,327,1,344,,362r1,13l2,389r2,14l8,416r4,12l16,440r7,12l30,463r7,10l46,483r8,10l64,501r11,7l85,515r12,6l109,525r14,5l135,532r14,2l163,535r18,-1l201,530r8,-3l218,524r8,-4l235,514r8,-6l249,503r7,-7l261,489r2,l263,524xm193,289r11,l214,292r9,3l232,299r8,6l246,310r7,7l257,326r4,8l264,343r1,9l265,362r,10l264,382r-3,8l257,399r-4,8l246,414r-6,6l232,425r-9,5l214,433r-10,1l193,435r-12,-1l170,433r-10,-3l152,425r-7,-5l138,414r-6,-7l127,399r-4,-9l120,382r-2,-10l118,362r,-10l120,343r3,-9l127,326r5,-9l138,310r7,-5l152,299r8,-4l170,292r11,-3l193,289xe" fillcolor="black" stroked="f">
                    <v:path arrowok="t" o:connecttype="custom" o:connectlocs="125,174;87,0;85,75;80,71;72,66;60,64;48,63;37,65;27,70;19,76;12,84;6,93;2,104;0,114;0,125;1,134;4,142;8,150;12,157;18,164;25,169;32,173;41,176;50,178;60,178;69,175;75,173;81,169;85,165;87,163;64,96;71,97;77,99;82,103;85,108;88,114;88,120;88,127;85,133;82,138;77,141;71,144;64,145;57,144;51,141;46,138;42,133;40,127;39,120;40,114;42,108;46,103;51,99;57,97;64,96" o:connectangles="0,0,0,0,0,0,0,0,0,0,0,0,0,0,0,0,0,0,0,0,0,0,0,0,0,0,0,0,0,0,0,0,0,0,0,0,0,0,0,0,0,0,0,0,0,0,0,0,0,0,0,0,0,0,0" textboxrect="0,0,376,535"/>
                    <o:lock v:ext="edit" verticies="t"/>
                  </v:shape>
                  <v:shape id="Freeform 181" o:spid="_x0000_s1055" style="position:absolute;left:1677;top:513;width:115;height:112;visibility:visible;mso-wrap-style:square;v-text-anchor:top" coordsize="344,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" path="m,l,196r1,19l4,234r4,15l14,263r7,13l29,287r10,11l50,307r13,7l75,321r14,4l105,329r15,3l137,335r18,1l172,336r18,l208,335r16,-3l241,329r15,-4l270,321r13,-7l295,307r11,-9l316,287r9,-11l332,263r5,-14l341,234r3,-19l344,196,344,,229,r,174l229,194r-4,17l222,218r-2,7l214,231r-6,4l201,239r-8,3l183,243r-11,2l162,243r-10,-1l144,239r-7,-4l131,231r-5,-6l123,218r-3,-7l117,203r-1,-9l116,184r-1,-10l115,,,xe" fillcolor="black" stroked="f">
                    <v:path arrowok="t" o:connecttype="custom" o:connectlocs="0,0;0,65;0,72;1,78;3,83;5,88;7,92;10,96;13,99;17,102;21,105;25,107;30,108;35,110;40,111;46,112;52,112;58,112;64,112;70,112;75,111;81,110;86,108;90,107;95,105;99,102;102,99;106,96;109,92;111,88;113,83;114,78;115,72;115,65;115,0;77,0;77,58;77,65;75,70;74,73;74,75;72,77;70,78;67,80;65,81;61,81;58,82;54,81;51,81;48,80;46,78;44,77;42,75;41,73;40,70;39,68;39,65;39,61;38,58;38,0;0,0" o:connectangles="0,0,0,0,0,0,0,0,0,0,0,0,0,0,0,0,0,0,0,0,0,0,0,0,0,0,0,0,0,0,0,0,0,0,0,0,0,0,0,0,0,0,0,0,0,0,0,0,0,0,0,0,0,0,0,0,0,0,0,0,0" textboxrect="0,0,344,336"/>
                  </v:shape>
                  <v:shape id="Freeform 182" o:spid="_x0000_s1056" style="position:absolute;left:1817;top:510;width:113;height:111;visibility:visible;mso-wrap-style:square;v-text-anchor:top" coordsize="3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" path="m114,10l,10,,335r114,l114,168r1,-16l118,138r3,-13l126,114r4,-5l135,104r5,-2l146,97r5,-2l158,93r7,-1l174,92r8,l189,93r7,2l202,97r4,3l210,104r4,5l217,113r4,10l224,134r2,11l226,156r,12l226,177r,158l340,335r,-200l340,120r-1,-14l336,93,333,80,331,68,325,57,319,47,312,37r-8,-9l296,21,286,14,275,10,262,6,249,2,234,,219,,198,2,178,5r-8,2l160,12r-9,4l144,21r-8,6l129,35r-7,7l115,52r-1,l114,10xe" fillcolor="black" stroked="f">
                    <v:path arrowok="t" o:connecttype="custom" o:connectlocs="38,3;0,3;0,111;38,111;38,56;38,50;39,46;40,41;42,38;43,36;45,34;47,34;49,32;50,31;53,31;55,30;58,30;60,30;63,31;65,31;67,32;68,33;70,34;71,36;72,37;73,41;74,44;75,48;75,52;75,56;75,59;75,111;113,111;113,45;113,40;113,35;112,31;111,27;110,23;108,19;106,16;104,12;101,9;98,7;95,5;91,3;87,2;83,1;78,0;73,0;66,1;59,2;57,2;53,4;50,5;48,7;45,9;43,12;41,14;38,17;38,17;38,3" o:connectangles="0,0,0,0,0,0,0,0,0,0,0,0,0,0,0,0,0,0,0,0,0,0,0,0,0,0,0,0,0,0,0,0,0,0,0,0,0,0,0,0,0,0,0,0,0,0,0,0,0,0,0,0,0,0,0,0,0,0,0,0,0,0" textboxrect="0,0,340,335"/>
                  </v:shape>
                  <v:shape id="Freeform 183" o:spid="_x0000_s1057" style="position:absolute;left:1948;top:510;width:126;height:166;visibility:visible;mso-wrap-style:square;v-text-anchor:top" coordsize="377,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" path="m377,10r-114,l263,45r-2,l256,37r-7,-7l242,24r-7,-5l228,14r-9,-4l211,7,202,5,184,,166,,148,,130,3,114,7,97,14,83,21,69,30,57,41,46,52,36,65,26,79,19,93r-7,16l7,124,4,141,1,158,,176r1,17l4,210r3,15l12,241r6,15l26,269r9,12l44,294r12,10l68,314r13,8l95,329r15,6l125,338r17,3l159,342r21,-1l198,336r18,-5l232,322r15,-11l263,297r,15l261,332r-1,17l257,357r-1,7l253,373r-4,5l244,384r-5,6l233,394r-7,4l218,401r-9,3l200,405r-12,l180,405r-8,-1l163,401r-7,-3l148,394r-6,-6l138,381r-4,-8l5,373r3,13l11,398r5,10l22,419r7,10l36,438r8,8l54,454r10,7l74,467r11,6l96,478r11,5l118,487r13,3l144,492r11,3l167,497r12,l190,498r28,-1l244,492r13,-2l270,487r11,-4l291,478r11,-5l310,467r10,-7l328,452r7,-7l342,435r7,-10l355,415r6,-11l365,393r3,-13l372,366r1,-14l376,336r,-15l377,304r,-294xm193,97r11,2l214,100r9,3l232,107r8,6l247,118r6,7l257,134r4,8l264,151r1,10l265,170r,10l264,190r-3,10l257,208r-4,7l247,222r-7,6l232,234r-9,4l214,241r-10,3l193,244r-12,l170,241r-10,-3l152,234r-7,-6l138,222r-6,-7l127,208r-3,-8l121,190r-3,-10l118,170r,-9l121,151r3,-9l127,134r5,-9l138,118r7,-5l152,107r8,-4l170,100r11,-1l193,97xe" fillcolor="black" stroked="f">
                    <v:path arrowok="t" o:connecttype="custom" o:connectlocs="88,15;83,10;76,5;68,2;49,0;32,5;19,14;9,26;2,41;0,59;2,75;9,90;19,101;32,110;47,114;66,112;83,104;87,111;86,121;82,128;76,133;67,135;57,135;49,131;45,124;4,133;10,143;18,151;28,158;39,162;52,165;64,166;86,163;97,159;107,153;114,145;121,135;124,122;126,107;65,32;75,34;83,39;87,47;89,57;87,67;83,74;75,79;65,81;53,79;46,74;41,67;39,57;41,47;46,39;53,34;65,32" o:connectangles="0,0,0,0,0,0,0,0,0,0,0,0,0,0,0,0,0,0,0,0,0,0,0,0,0,0,0,0,0,0,0,0,0,0,0,0,0,0,0,0,0,0,0,0,0,0,0,0,0,0,0,0,0,0,0,0" textboxrect="0,0,377,498"/>
                    <o:lock v:ext="edit" verticies="t"/>
                  </v:shape>
                  <v:rect id="Rectangle 184" o:spid="_x0000_s1058" style="position:absolute;left:2178;top:46;width:11;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" fillcolor="black" stroked="f"/>
                </v:group>
                <v:group id="Group 210" o:spid="_x0000_s1059" style="position:absolute;left:14503;top:1733;width:32290;height:2908" coordorigin="2284,272" coordsize="508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shape id="Freeform 187" o:spid="_x0000_s1060" style="position:absolute;left:2561;top:399;width:260;height:230;visibility:visible;mso-wrap-style:square;v-text-anchor:top" coordsize="778,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" path="m389,l358,2,327,4,298,9r-30,5l240,23r-28,9l187,45,162,58,138,73,116,90,95,108,77,129,60,151,44,174,30,200,19,225r-8,28l5,283,1,314,,347r1,33l5,411r6,29l19,468r11,27l44,519r16,24l77,564r19,20l116,603r22,17l162,634r25,14l214,659r26,10l268,678r30,5l327,689r31,3l389,692r30,l450,689r30,-6l509,678r28,-9l565,659r25,-11l615,634r24,-15l661,602r21,-18l701,564r16,-23l733,519r14,-25l757,467r9,-28l772,411r4,-31l778,347r-2,-33l772,283r-6,-30l757,225,747,200,733,174,717,151,701,129,682,108,661,90,639,73,615,58,590,45,565,32,537,23,509,14,480,9,450,4,419,2,389,xm389,200r22,1l432,205r10,3l452,211r8,4l468,221r16,10l498,243r11,14l519,273r7,17l531,308r5,20l536,347r,20l531,387r-5,17l519,420r-10,16l498,450r-14,13l468,472r-16,9l432,488r-21,3l389,492r-23,-1l345,488r-10,-3l326,481r-9,-4l309,472r-16,-9l279,450,268,436,258,420r-6,-16l246,387r-4,-20l242,347r,-19l246,308r6,-18l258,273r10,-16l279,243r14,-12l309,221r8,-6l326,211r9,-3l345,205r21,-4l389,200xe" fillcolor="#a5a5a5" stroked="f">
                    <v:path arrowok="t" o:connecttype="custom" o:connectlocs="109,1;80,8;54,19;32,36;15,58;4,84;0,115;4,146;15,173;32,194;54,211;80,222;109,229;140,230;170,225;197,215;221,200;240,180;253,155;259,126;258,94;250,66;234,43;214,24;189,11;160,3;130,0;144,68;154,71;166,81;176,96;179,115;176,134;166,150;151,160;130,164;112,161;103,157;90,145;82,129;81,109;86,91;98,77;109,70;122,67" o:connectangles="0,0,0,0,0,0,0,0,0,0,0,0,0,0,0,0,0,0,0,0,0,0,0,0,0,0,0,0,0,0,0,0,0,0,0,0,0,0,0,0,0,0,0,0,0" textboxrect="0,0,778,692"/>
                    <o:lock v:ext="edit" verticies="t"/>
                  </v:shape>
                  <v:group id="Group 209" o:spid="_x0000_s1061" style="position:absolute;left:2284;top:272;width:5085;height:458" coordorigin="2284,272" coordsize="508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shape id="Freeform 186" o:spid="_x0000_s1062" style="position:absolute;left:2284;top:406;width:274;height:216;visibility:visible;mso-wrap-style:square;v-text-anchor:top" coordsize="82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" path="m258,l,,340,650r146,l823,,567,,413,333,258,xe" fillcolor="#a5a5a5" stroked="f">
                      <v:path arrowok="t" o:connecttype="custom" o:connectlocs="86,0;0,0;113,216;162,216;274,0;189,0;137,111;86,0" o:connectangles="0,0,0,0,0,0,0,0" textboxrect="0,0,823,650"/>
                    </v:shape>
                    <v:rect id="Rectangle 188" o:spid="_x0000_s1063" style="position:absolute;left:2855;top:272;width:7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" fillcolor="#a5a5a5" stroked="f"/>
                    <v:shape id="Freeform 189" o:spid="_x0000_s1064" style="position:absolute;left:2982;top:272;width:267;height:350;visibility:visible;mso-wrap-style:square;v-text-anchor:top" coordsize="802,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" path="m229,l,,,1050r229,l229,785r251,265l802,1050,457,701,781,400r-314,l229,635,229,xe" fillcolor="#a5a5a5" stroked="f">
                      <v:path arrowok="t" o:connecttype="custom" o:connectlocs="76,0;0,0;0,350;76,350;76,262;160,350;267,350;152,234;260,133;155,133;76,212;76,0" o:connectangles="0,0,0,0,0,0,0,0,0,0,0,0" textboxrect="0,0,802,1050"/>
                    </v:shape>
                    <v:shape id="Freeform 190" o:spid="_x0000_s1065" style="position:absolute;left:3257;top:399;width:188;height:230;visibility:visible;mso-wrap-style:square;v-text-anchor:top" coordsize="56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" path="m547,42l522,31,495,23,469,16,442,10,416,6,389,2,361,,334,,312,,291,2,270,4,250,9r-21,5l210,20r-20,7l172,35,155,45,139,55,123,68,109,80,95,94,84,110,74,127r-8,18l59,165r-6,21l50,207r-1,24l50,252r2,18l56,288r6,16l69,318r7,13l84,342r10,10l105,361r11,9l127,377r13,6l153,388r14,6l179,398r14,3l206,405r14,3l232,411r13,2l257,416r13,3l281,422r10,4l301,429r8,4l318,437r7,6l329,450r4,7l336,464r,10l336,480r-2,5l332,491r-3,5l322,505r-11,7l299,516r-11,4l276,522r-12,1l250,522r-15,-2l218,517r-15,-4l186,508r-17,-6l154,495r-15,-7l123,481r-14,-7l95,465,83,457,,617r29,17l60,650r32,12l125,674r33,8l192,688r35,2l260,692r23,l305,690r22,-2l350,683r22,-4l393,672r20,-7l432,657r20,-10l470,636r16,-13l501,609r15,-14l528,578r11,-17l549,541r7,-21l561,499r3,-24l565,450r,-14l564,422r-1,-13l560,397r-4,-13l551,373r-4,-12l542,352r-7,-9l528,333r-7,-8l512,318r-8,-9l494,304r-10,-7l474,291,452,280r-22,-9l404,264r-26,-5l364,256r-16,-3l332,249r-17,-6l306,241r-7,-5l292,232r-5,-4l281,222r-4,-5l276,210r-2,-9l276,196r1,-6l278,184r5,-4l291,173r10,-7l312,162r13,-3l336,158r11,l367,158r21,2l399,163r11,3l420,169r11,3l451,180r19,9l547,42xe" fillcolor="#a5a5a5" stroked="f">
                      <v:path arrowok="t" o:connecttype="custom" o:connectlocs="165,8;138,2;111,0;90,1;70,7;52,15;36,27;25,42;18,62;17,84;21,101;28,114;39,123;51,129;64,133;77,137;90,139;100,143;108,147;112,154;111,161;107,168;96,173;83,173;68,171;51,165;36,158;0,205;31,220;64,229;94,230;116,227;137,221;156,211;172,198;183,180;188,158;188,140;185,128;180,117;173,108;164,101;150,93;126,86;110,83;99,78;94,74;91,67;93,61;100,55;112,53;129,53;140,56;156,63" o:connectangles="0,0,0,0,0,0,0,0,0,0,0,0,0,0,0,0,0,0,0,0,0,0,0,0,0,0,0,0,0,0,0,0,0,0,0,0,0,0,0,0,0,0,0,0,0,0,0,0,0,0,0,0,0,0" textboxrect="0,0,565,692"/>
                    </v:shape>
                    <v:shape id="Freeform 191" o:spid="_x0000_s1066" style="position:absolute;left:3472;top:399;width:189;height:230;visibility:visible;mso-wrap-style:square;v-text-anchor:top" coordsize="566,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" path="m548,42l522,31,496,23,469,16,443,10,416,6,389,2,362,,335,,313,,292,2,271,4,251,9r-21,5l210,20r-19,7l173,35,156,45,139,55,124,68,110,80,96,94,84,110r-9,17l66,145r-7,20l54,186r-3,21l49,231r2,21l52,270r4,18l62,304r7,14l76,331r8,11l94,352r11,9l117,370r11,7l140,383r13,5l167,394r13,4l194,401r12,4l220,408r13,3l245,413r13,3l271,419r11,3l292,426r9,3l310,433r8,4l324,443r5,7l334,457r2,7l336,474r,6l335,485r-3,6l329,496r-7,9l311,512r-11,4l289,520r-13,2l265,523r-15,-1l236,520r-17,-3l203,513r-16,-5l170,502r-16,-7l139,488r-15,-7l110,474,96,465,83,457,,617r30,17l61,650r32,12l125,674r34,8l192,688r35,2l261,692r22,l306,690r22,-2l350,683r23,-4l394,672r19,-7l433,657r19,-10l469,636r17,-13l501,609r14,-14l528,578r11,-17l549,541r7,-21l562,499r2,-24l566,450r,-14l564,422r-1,-13l560,397r-4,-13l552,373r-4,-12l541,352r-6,-9l528,333r-7,-8l513,318r-9,-9l494,304r-9,-7l475,291,452,280r-22,-9l405,264r-27,-5l364,256r-15,-3l332,249r-17,-6l307,241r-7,-5l293,232r-6,-4l282,222r-4,-5l276,210r-1,-9l276,196r2,-6l279,184r4,-4l290,173r11,-7l313,162r11,-3l336,158r12,l367,158r21,2l399,163r11,3l420,169r11,3l451,180r20,9l548,42xe" fillcolor="#a5a5a5" stroked="f">
                      <v:path arrowok="t" o:connecttype="custom" o:connectlocs="166,8;139,2;112,0;90,1;70,7;52,15;37,27;25,42;18,62;17,84;21,101;28,114;39,123;51,129;65,133;78,137;90,139;101,143;108,147;112,154;112,161;108,168;97,173;83,173;68,171;51,165;37,158;0,205;31,220;64,229;95,230;117,227;138,221;157,211;172,198;183,180;188,158;188,140;186,128;181,117;174,108;165,101;151,93;126,86;111,83;100,78;94,74;92,67;93,61;101,55;112,53;130,53;140,56;157,63" o:connectangles="0,0,0,0,0,0,0,0,0,0,0,0,0,0,0,0,0,0,0,0,0,0,0,0,0,0,0,0,0,0,0,0,0,0,0,0,0,0,0,0,0,0,0,0,0,0,0,0,0,0,0,0,0,0" textboxrect="0,0,566,692"/>
                    </v:shape>
                    <v:shape id="Freeform 192" o:spid="_x0000_s1067" style="position:absolute;left:3686;top:399;width:171;height:230;visibility:visible;mso-wrap-style:square;v-text-anchor:top" coordsize="513,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" path="m513,38l495,30,477,21,459,14,441,10,421,6,401,3,382,,362,,343,,324,2,306,4,288,7r-18,3l253,14r-17,6l219,25r-16,7l187,40r-14,8l158,56,144,66,130,76,117,87,105,99,92,110,81,122,71,137,61,149r-9,14l43,179r-8,15l28,210r-6,16l15,243r-4,17l7,278,4,297,1,315r,18l,353r1,18l3,390r1,16l7,425r4,15l17,457r5,17l28,489r7,16l43,519r9,14l61,547r10,13l81,572r11,13l103,596r13,11l129,617r13,10l156,637r14,8l184,652r16,9l215,666r17,6l247,678r17,4l281,686r17,3l316,690r18,2l351,692r21,l393,690r21,-2l434,683r21,-5l474,672r20,-7l513,655r,-194l497,474r-19,11l459,494r-20,5l418,503r-19,2l375,503r-21,-4l333,494r-18,-9l298,474,282,460,268,446,257,429r-4,-10l249,409r-4,-10l242,390r-4,-22l236,346r2,-23l242,302r3,-9l249,283r4,-9l259,264r11,-16l282,232r16,-13l315,208r18,-8l352,193r20,-4l394,187r17,2l427,191r15,5l457,201r16,6l487,215r12,9l513,234r,-196xe" fillcolor="#a5a5a5" stroked="f">
                      <v:path arrowok="t" o:connecttype="custom" o:connectlocs="165,10;153,5;140,2;127,0;114,0;102,1;90,3;79,7;68,11;58,16;48,22;39,29;31,37;24,46;17,54;12,64;7,75;4,86;1,99;0,111;0,123;1,135;4,146;7,158;12,168;17,177;24,186;31,194;39,202;47,208;57,214;67,220;77,223;88,227;99,229;111,230;124,230;138,229;152,225;165,221;171,153;159,161;146,166;133,168;118,166;105,161;94,153;86,143;83,136;81,130;79,115;81,100;83,94;86,88;94,77;105,69;117,64;131,62;142,63;152,67;162,71;171,78" o:connectangles="0,0,0,0,0,0,0,0,0,0,0,0,0,0,0,0,0,0,0,0,0,0,0,0,0,0,0,0,0,0,0,0,0,0,0,0,0,0,0,0,0,0,0,0,0,0,0,0,0,0,0,0,0,0,0,0,0,0,0,0,0,0" textboxrect="0,0,513,692"/>
                    </v:shape>
                    <v:shape id="Freeform 193" o:spid="_x0000_s1068" style="position:absolute;left:3905;top:272;width:227;height:350;visibility:visible;mso-wrap-style:square;v-text-anchor:top" coordsize="683,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" path="m,l,1050r229,l229,717r2,-15l231,688r2,-14l235,660r4,-12l243,635r6,-13l256,611r7,-10l271,591r10,-8l292,576r13,-6l319,566r14,-3l349,562r16,1l380,566r13,4l404,576r10,7l422,591r7,10l435,611r5,11l445,635r2,13l449,660r1,14l452,688r1,14l453,717r,333l683,1050r,-398l681,632r-1,-19l678,593r-2,-18l671,558r-4,-17l662,524r-6,-16l648,493r-7,-14l631,466r-9,-12l611,442r-11,-9l587,423,575,413r-14,-7l545,399r-15,-6l513,388r-17,-3l478,382r-19,-3l439,379r-17,l407,381r-16,1l376,385r-14,4l348,393r-14,6l321,404r-12,7l298,419r-13,8l274,437r-11,10l253,458r-11,13l232,483r-3,l229,,,xe" fillcolor="#a5a5a5" stroked="f">
                      <v:path arrowok="t" o:connecttype="custom" o:connectlocs="0,350;76,239;77,229;78,220;81,212;85,204;90,197;97,192;106,189;116,187;126,189;134,192;140,197;145,204;148,212;149,220;150,229;151,239;227,350;226,211;225,198;223,186;220,175;215,164;210,155;203,147;195,141;186,135;176,131;165,128;153,126;140,126;130,127;120,130;111,133;103,137;95,142;87,149;80,157;76,161;0,0" o:connectangles="0,0,0,0,0,0,0,0,0,0,0,0,0,0,0,0,0,0,0,0,0,0,0,0,0,0,0,0,0,0,0,0,0,0,0,0,0,0,0,0,0" textboxrect="0,0,683,1050"/>
                    </v:shape>
                    <v:shape id="Freeform 194" o:spid="_x0000_s1069" style="position:absolute;left:4181;top:406;width:230;height:223;visibility:visible;mso-wrap-style:square;v-text-anchor:top" coordsize="689,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" path="m,l,391r,20l2,430r3,17l7,466r3,15l16,496r4,16l27,526r7,13l41,551r8,12l58,574r10,11l77,595r12,8l100,612r11,7l124,627r12,6l150,640r28,10l209,658r32,6l273,668r35,3l345,671r35,l415,668r33,-4l480,658r30,-8l538,640r14,-7l564,627r13,-8l590,612r11,-9l611,595r11,-10l630,574r10,-11l647,551r8,-12l662,526r6,-14l674,496r4,-15l682,466r3,-19l686,430r1,-19l689,391,689,,459,r,347l458,367r-1,20l454,404r-3,17l444,435r-7,14l427,460r-11,10l409,474r-7,3l394,481r-9,1l366,487r-21,1l322,487r-19,-5l294,481r-8,-4l279,474r-7,-4l261,460,251,449r-7,-14l238,421r-4,-17l231,387r-1,-20l230,347,230,,,xe" fillcolor="#a5a5a5" stroked="f">
                      <v:path arrowok="t" o:connecttype="custom" o:connectlocs="0,130;1,143;2,155;5,165;9,175;14,183;19,191;26,198;33,203;41,208;50,213;70,219;91,222;115,223;139,222;160,219;180,213;188,208;197,203;204,198;210,191;216,183;221,175;225,165;228,155;229,143;230,130;153,0;153,122;152,134;148,145;143,153;137,158;132,160;122,162;107,162;98,160;93,158;87,153;81,145;78,134;77,122;77,0" o:connectangles="0,0,0,0,0,0,0,0,0,0,0,0,0,0,0,0,0,0,0,0,0,0,0,0,0,0,0,0,0,0,0,0,0,0,0,0,0,0,0,0,0,0,0" textboxrect="0,0,689,671"/>
                    </v:shape>
                    <v:rect id="Rectangle 195" o:spid="_x0000_s1070" style="position:absolute;left:4459;top:272;width:7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" fillcolor="#a5a5a5" stroked="f"/>
                    <v:shape id="Freeform 196" o:spid="_x0000_s1071" style="position:absolute;left:4584;top:272;width:251;height:357;visibility:visible;mso-wrap-style:square;v-text-anchor:top" coordsize="753,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" path="m,1050r230,l230,978r1,l242,993r13,15l269,1020r15,10l299,1040r17,8l333,1055r18,6l371,1065r18,4l407,1071r20,l445,1071r17,-2l480,1067r17,-3l512,1060r17,-5l544,1050r14,-6l574,1037r14,-8l602,1020r12,-10l627,1002r13,-11l651,979r11,-11l673,956r10,-13l691,930r10,-14l708,902r8,-14l723,873r6,-16l735,842r4,-16l743,809r4,-15l750,777r1,-17l753,742r,-17l753,707r-2,-17l750,673r-3,-17l743,639r-3,-15l735,608r-6,-17l723,577r-7,-15l709,548r-8,-14l693,520,683,507,673,494,663,482,652,471,641,459,628,449r-12,-9l603,430r-14,-9l575,414r-14,-7l546,400r-16,-5l515,390r-17,-4l481,383r-16,-2l446,379r-16,l410,379r-18,3l374,385r-19,3l337,393r-18,7l302,407r-16,10l270,427r-14,11l242,451r-12,12l230,,,,,1050xm368,579r24,1l411,584r10,3l431,590r8,4l448,600r15,10l477,622r11,14l498,652r9,17l512,687r3,20l516,726r-1,20l512,766r-5,17l498,799r-10,16l477,829r-14,13l448,851r-17,9l411,867r-19,3l368,871r-22,-1l326,867r-10,-3l306,860r-8,-4l290,851r-17,-9l260,829,248,815r-9,-16l231,783r-6,-17l223,746r-2,-20l223,707r2,-20l231,669r8,-17l248,636r12,-14l273,610r17,-10l298,594r8,-4l316,587r10,-3l346,580r22,-1xe" fillcolor="#a5a5a5" stroked="f">
                      <v:path arrowok="t" o:connecttype="custom" o:connectlocs="77,326;85,336;100,347;117,354;136,357;154,356;171,353;186,348;201,340;213,330;224,319;234,305;241,291;246,275;250,259;251,242;250,224;247,208;241,192;234,178;224,165;214,153;201,143;187,136;172,130;155,127;137,126;118,129;101,136;85,146;77,0;123,193;140,196;149,200;163,212;171,229;172,249;166,266;154,281;137,289;115,290;102,287;91,281;80,266;74,249;75,229;83,212;97,200;105,196;123,193" o:connectangles="0,0,0,0,0,0,0,0,0,0,0,0,0,0,0,0,0,0,0,0,0,0,0,0,0,0,0,0,0,0,0,0,0,0,0,0,0,0,0,0,0,0,0,0,0,0,0,0,0,0" textboxrect="0,0,753,1071"/>
                      <o:lock v:ext="edit" verticies="t"/>
                    </v:shape>
                    <v:shape id="Freeform 197" o:spid="_x0000_s1072" style="position:absolute;left:4868;top:280;width:86;height:342;visibility:visible;mso-wrap-style:square;v-text-anchor:top" coordsize="258,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" path="m244,378r-230,l14,1028r230,l244,378xm129,l112,1,95,4,80,10,65,18,51,27,38,38,28,51,18,65,10,79,6,96,2,111,,129r2,17l6,163r4,16l18,194r10,14l38,221r13,10l65,240r15,7l95,253r17,4l129,259r18,-2l163,253r16,-6l193,240r14,-9l220,221r11,-13l240,194r8,-15l254,163r2,-17l258,129r-2,-18l254,96,248,79,240,65,231,51,220,38,207,27,193,18,179,10,163,4,147,1,129,xe" fillcolor="#a5a5a5" stroked="f">
                      <v:path arrowok="t" o:connecttype="custom" o:connectlocs="81,126;5,126;5,342;81,342;81,126;43,0;37,0;32,1;27,3;22,6;17,9;13,13;9,17;6,22;3,26;2,32;1,37;0,43;1,49;2,54;3,60;6,65;9,69;13,74;17,77;22,80;27,82;32,84;37,86;43,86;49,86;54,84;60,82;64,80;69,77;73,74;77,69;80,65;83,60;85,54;85,49;86,43;85,37;85,32;83,26;80,22;77,17;73,13;69,9;64,6;60,3;54,1;49,0;43,0" o:connectangles="0,0,0,0,0,0,0,0,0,0,0,0,0,0,0,0,0,0,0,0,0,0,0,0,0,0,0,0,0,0,0,0,0,0,0,0,0,0,0,0,0,0,0,0,0,0,0,0,0,0,0,0,0,0" textboxrect="0,0,258,1028"/>
                      <o:lock v:ext="edit" verticies="t"/>
                    </v:shape>
                    <v:rect id="Rectangle 198" o:spid="_x0000_s1073" style="position:absolute;left:4999;top:272;width:7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" fillcolor="#a5a5a5" stroked="f"/>
                    <v:shape id="Freeform 199" o:spid="_x0000_s1074" style="position:absolute;left:5114;top:272;width:251;height:357;visibility:visible;mso-wrap-style:square;v-text-anchor:top" coordsize="754,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" path="m524,1050r230,l754,,524,r,463l512,451,498,438,482,427,467,417,450,407r-17,-7l417,393r-19,-5l379,385r-18,-3l342,379r-19,l306,379r-18,2l271,383r-17,3l239,390r-17,5l207,400r-14,7l177,414r-14,7l149,430r-12,10l124,449r-11,10l100,471,89,482,79,494r-9,13l60,520r-9,14l43,548r-7,14l29,577r-6,14l18,608r-4,16l9,639,5,656,4,673,1,690,,707r,18l1,752r3,28l8,807r7,25l23,857r12,24l46,905r14,22l75,948r16,20l109,986r19,17l149,1019r23,12l194,1043r24,10l245,1061r25,6l298,1069r28,2l345,1071r18,-2l383,1065r18,-4l419,1055r19,-7l454,1040r16,-10l485,1020r13,-12l510,993r12,-15l524,978r,72xm384,579r23,1l428,584r10,3l446,590r10,4l464,600r16,10l492,622r13,14l515,652r7,17l527,687r3,20l531,726r-1,20l527,766r-5,17l515,799r-10,16l492,829r-12,13l464,851r-18,9l428,867r-21,3l384,871r-22,-1l341,867r-10,-3l322,860r-9,-4l305,851r-16,-9l275,829,264,815,254,799r-8,-16l240,766r-2,-20l236,726r2,-19l240,687r6,-18l254,652r10,-16l275,622r14,-12l305,600r8,-6l322,590r9,-3l341,584r21,-4l384,579xe" fillcolor="#a5a5a5" stroked="f">
                      <v:path arrowok="t" o:connecttype="custom" o:connectlocs="251,0;170,150;155,139;139,131;120,127;102,126;85,129;69,133;54,140;41,150;30,161;20,173;12,187;6,203;2,219;0,236;1,260;8,286;20,309;36,329;57,344;82,354;109,357;127,355;146,349;161,340;174,326;128,193;146,196;154,200;168,212;175,229;176,249;171,266;160,281;142,289;121,290;107,287;96,281;85,266;79,249;80,229;88,212;102,200;110,196;128,193" o:connectangles="0,0,0,0,0,0,0,0,0,0,0,0,0,0,0,0,0,0,0,0,0,0,0,0,0,0,0,0,0,0,0,0,0,0,0,0,0,0,0,0,0,0,0,0,0,0" textboxrect="0,0,754,1071"/>
                      <o:lock v:ext="edit" verticies="t"/>
                    </v:shape>
                    <v:shape id="Freeform 200" o:spid="_x0000_s1075" style="position:absolute;left:5411;top:406;width:230;height:223;visibility:visible;mso-wrap-style:square;v-text-anchor:top" coordsize="689,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" path="m,l,391r2,20l3,430r2,17l7,466r5,15l16,496r5,16l27,526r7,13l42,551r7,12l59,574r9,11l79,595r10,8l100,612r12,7l125,627r13,6l152,640r28,10l209,658r32,6l275,668r35,3l345,671r36,l416,668r32,-4l480,658r31,-8l539,640r14,-7l566,627r12,-8l590,612r11,-9l612,595r10,-10l632,574r8,-11l648,551r7,-12l662,526r7,-14l673,496r6,-15l682,466r3,-19l687,430r2,-19l689,391,689,,459,r,347l459,367r-1,20l455,404r-4,17l445,435r-7,14l429,460r-12,10l410,474r-7,3l395,481r-8,1l367,487r-22,1l324,487r-20,-5l296,481r-9,-4l280,474r-7,-4l262,460,252,449r-7,-14l240,421r-4,-17l233,387r-2,-20l230,347,230,,,xe" fillcolor="#a5a5a5" stroked="f">
                      <v:path arrowok="t" o:connecttype="custom" o:connectlocs="0,130;1,143;2,155;5,165;9,175;14,183;20,191;26,198;33,203;42,208;51,213;70,219;92,222;115,223;139,222;160,219;180,213;189,208;197,203;204,198;211,191;216,183;221,175;225,165;228,155;229,143;230,130;153,0;153,122;152,134;149,145;143,153;137,158;132,160;123,162;108,162;99,160;93,158;87,153;82,145;79,134;77,122;77,0" o:connectangles="0,0,0,0,0,0,0,0,0,0,0,0,0,0,0,0,0,0,0,0,0,0,0,0,0,0,0,0,0,0,0,0,0,0,0,0,0,0,0,0,0,0,0" textboxrect="0,0,689,671"/>
                    </v:shape>
                    <v:shape id="Freeform 201" o:spid="_x0000_s1076" style="position:absolute;left:5690;top:399;width:227;height:223;visibility:visible;mso-wrap-style:square;v-text-anchor:top" coordsize="68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" path="m229,21l,21,,671r229,l229,335r,-16l229,304r3,-14l235,276r3,-13l242,250r5,-11l253,228r8,-10l270,210r10,-7l291,196r11,-6l316,187r15,-3l348,183r17,1l379,187r13,3l403,196r10,5l421,208r7,9l434,225r5,10l442,246r4,10l448,267r1,11l450,290r2,11l452,312r,23l452,354r,317l681,671r,-401l680,241r-3,-29l673,186r-6,-26l660,137,650,114,638,94,625,75r-8,-9l609,58r-9,-7l592,44,571,31,550,20,537,16,525,11,512,7,498,4,469,2,438,,415,,396,3,375,6r-18,4l338,16r-18,7l305,32,288,42,273,55,259,70,245,86r-14,20l229,106r,-85xe" fillcolor="#a5a5a5" stroked="f">
                      <v:path arrowok="t" o:connecttype="custom" o:connectlocs="0,7;76,223;76,106;77,96;79,87;82,79;87,72;93,67;101,63;110,61;122,61;131,63;138,67;143,72;146,78;149,85;150,92;151,100;151,111;151,223;227,90;226,70;222,53;217,38;208,25;203,19;197,15;183,7;175,4;166,1;146,0;132,1;119,3;107,8;96,14;86,23;77,35;76,7" o:connectangles="0,0,0,0,0,0,0,0,0,0,0,0,0,0,0,0,0,0,0,0,0,0,0,0,0,0,0,0,0,0,0,0,0,0,0,0,0,0" textboxrect="0,0,681,671"/>
                    </v:shape>
                    <v:shape id="Freeform 202" o:spid="_x0000_s1077" style="position:absolute;left:5952;top:399;width:252;height:331;visibility:visible;mso-wrap-style:square;v-text-anchor:top" coordsize="754,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" path="m754,21r-230,l524,90r-2,l510,75,498,61,484,48,468,38,454,28,438,21,422,14,404,9,387,4,369,2,351,,331,,313,,295,2,278,4,260,7r-17,4l228,16r-16,5l197,28r-15,7l168,44r-14,8l140,61,127,72,114,82,103,93,92,104,81,117,71,129,61,144r-8,14l44,172r-7,14l30,201r-7,16l18,232r-4,17l9,266,7,283,4,300,1,316r,19l,352r1,18l1,387r3,17l7,420r2,16l14,451r4,16l23,482r6,16l36,512r7,14l51,539r9,14l68,564r10,13l89,588r10,11l110,609r13,10l135,629r13,8l161,644r14,7l190,658r14,6l219,669r16,5l252,676r15,3l284,682r18,1l319,683r21,l359,681r20,-3l397,674r18,-6l432,661r15,-7l464,644r16,-10l495,622r14,-13l524,595r,31l524,644r-1,20l522,682r-3,17l515,716r-5,14l505,745r-9,13l488,769r-10,11l466,789r-14,8l436,803r-18,4l398,810r-21,1l361,810r-17,-3l327,803r-15,-7l303,792r-5,-5l291,782r-6,-6l279,769r-4,-7l271,755r-3,-8l11,747r5,25l22,796r10,21l43,838r14,20l71,876r17,17l107,908r20,14l147,935r22,11l191,956r24,10l238,973r23,7l286,986r24,4l334,993r22,1l379,995r29,-1l436,993r28,-3l489,986r26,-6l538,973r23,-8l582,956r21,-11l621,934r18,-14l656,904r15,-15l685,870r13,-19l709,831r11,-23l729,785r7,-26l743,733r4,-30l751,674r1,-33l754,607r,-586xm384,196r23,1l428,200r10,3l447,207r9,4l464,215r16,11l494,238r11,14l515,269r7,17l527,304r4,18l531,342r,19l527,381r-5,18l515,416r-10,16l494,446r-14,11l464,468r-17,9l428,482r-21,5l384,488r-22,-1l341,482r-10,-2l321,477r-8,-5l305,468,289,457,275,446,264,432,254,416r-7,-17l242,381r-4,-20l238,342r,-20l242,304r5,-18l254,269r10,-17l275,238r14,-12l305,215r8,-4l321,207r10,-4l341,200r21,-3l384,196xe" fillcolor="#a5a5a5" stroked="f">
                      <v:path arrowok="t" o:connecttype="custom" o:connectlocs="174,30;156,13;135,3;111,0;87,2;66,9;47,20;31,35;18,53;8,72;2,94;0,117;2,140;8,160;17,179;30,196;45,209;64,219;84,225;107,227;133,224;155,214;175,198;174,227;169,248;156,262;133,269;109,267;97,260;91,251;7,265;24,291;49,311;80,324;112,330;146,330;180,324;208,311;229,289;244,261;251,224;128,65;149,69;165,79;176,101;176,127;165,148;143,160;114,160;102,156;85,138;80,114;85,89;102,72;114,67" o:connectangles="0,0,0,0,0,0,0,0,0,0,0,0,0,0,0,0,0,0,0,0,0,0,0,0,0,0,0,0,0,0,0,0,0,0,0,0,0,0,0,0,0,0,0,0,0,0,0,0,0,0,0,0,0,0,0" textboxrect="0,0,754,995"/>
                      <o:lock v:ext="edit" verticies="t"/>
                    </v:shape>
                    <v:shape id="Freeform 203" o:spid="_x0000_s1078" style="position:absolute;left:6249;top:532;width:99;height:99;visibility:visible;mso-wrap-style:square;v-text-anchor:top" coordsize="295,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" path="m147,l127,2,108,6,90,13,73,21,57,31,43,44,31,58,20,73,11,92,6,110,1,128,,149r1,20l6,189r5,17l20,224r11,15l43,253r14,13l73,277r17,9l108,291r19,5l147,297r21,-1l186,291r18,-5l222,277r16,-11l252,253r12,-14l274,224r10,-18l290,189r4,-20l295,149r-1,-21l290,110,284,92,274,73,264,58,252,44,238,31,222,21,204,13,186,6,168,2,147,xe" fillcolor="#a5a5a5" stroked="f">
                      <v:path arrowok="t" o:connecttype="custom" o:connectlocs="49,0;43,1;36,2;30,4;24,7;19,10;14,15;10,19;7,24;4,31;2,37;0,43;0,50;0,56;2,63;4,69;7,75;10,80;14,84;19,89;24,92;30,95;36,97;43,99;49,99;56,99;62,97;68,95;75,92;80,89;85,84;89,80;92,75;95,69;97,63;99,56;99,50;99,43;97,37;95,31;92,24;89,19;85,15;80,10;75,7;68,4;62,2;56,1;49,0" o:connectangles="0,0,0,0,0,0,0,0,0,0,0,0,0,0,0,0,0,0,0,0,0,0,0,0,0,0,0,0,0,0,0,0,0,0,0,0,0,0,0,0,0,0,0,0,0,0,0,0,0" textboxrect="0,0,295,297"/>
                    </v:shape>
                    <v:rect id="Rectangle 204" o:spid="_x0000_s1079" style="position:absolute;left:6395;top:272;width:7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" fillcolor="#a5a5a5" stroked="f"/>
                    <v:shape id="Freeform 205" o:spid="_x0000_s1080" style="position:absolute;left:6521;top:406;width:229;height:223;visibility:visible;mso-wrap-style:square;v-text-anchor:top" coordsize="687,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" path="m,l,391r,20l1,430r2,17l5,466r5,15l14,496r5,16l26,526r6,13l40,551r9,12l57,574r10,11l77,595r10,8l99,612r11,7l123,627r13,6l150,640r28,10l207,658r32,6l273,668r35,3l343,671r36,l414,668r34,-4l478,658r31,-8l537,640r14,-7l564,627r12,-8l587,612r13,-9l610,595r10,-10l629,574r9,-11l646,551r7,-12l660,526r7,-14l673,496r4,-15l680,466r4,-19l685,430r2,-19l687,391,687,,457,r,347l457,367r-1,20l453,404r-4,17l443,435r-7,14l427,460r-12,10l408,474r-7,3l393,481r-8,1l365,487r-22,1l322,487r-20,-5l294,481r-9,-4l278,474r-7,-4l260,460,250,449r-7,-14l238,421r-5,-17l231,387r-2,-20l229,347,229,,,xe" fillcolor="#a5a5a5" stroked="f">
                      <v:path arrowok="t" o:connecttype="custom" o:connectlocs="0,130;0,143;2,155;5,165;9,175;13,183;19,191;26,198;33,203;41,208;50,213;69,219;91,222;114,223;138,222;159,219;179,213;188,208;196,203;203,198;210,191;215,183;220,175;224,165;227,155;228,143;229,130;152,0;152,122;151,134;148,145;142,153;136,158;131,160;122,162;107,162;98,160;93,158;87,153;81,145;78,134;76,122;76,0" o:connectangles="0,0,0,0,0,0,0,0,0,0,0,0,0,0,0,0,0,0,0,0,0,0,0,0,0,0,0,0,0,0,0,0,0,0,0,0,0,0,0,0,0,0,0" textboxrect="0,0,687,671"/>
                    </v:shape>
                    <v:shape id="Freeform 206" o:spid="_x0000_s1081" style="position:absolute;left:6797;top:532;width:98;height:99;visibility:visible;mso-wrap-style:square;v-text-anchor:top" coordsize="295,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" path="m148,l127,2,108,6,91,13,73,21,57,31,43,44,31,58,21,73,11,92,5,110,1,128,,149r1,20l5,189r6,17l21,224r10,15l43,253r14,13l73,277r18,9l108,291r19,5l148,297r20,-1l187,291r18,-5l222,277r16,-11l252,253r12,-14l275,224r9,-18l289,189r5,-20l295,149r-1,-21l289,110,284,92,275,73,264,58,252,44,238,31,222,21,205,13,187,6,168,2,148,xe" fillcolor="#a5a5a5" stroked="f">
                      <v:path arrowok="t" o:connecttype="custom" o:connectlocs="49,0;42,1;36,2;30,4;24,7;19,10;14,15;10,19;7,24;4,31;2,37;0,43;0,50;0,56;2,63;4,69;7,75;10,80;14,84;19,89;24,92;30,95;36,97;42,99;49,99;56,99;62,97;68,95;74,92;79,89;84,84;88,80;91,75;94,69;96,63;98,56;98,50;98,43;96,37;94,31;91,24;88,19;84,15;79,10;74,7;68,4;62,2;56,1;49,0" o:connectangles="0,0,0,0,0,0,0,0,0,0,0,0,0,0,0,0,0,0,0,0,0,0,0,0,0,0,0,0,0,0,0,0,0,0,0,0,0,0,0,0,0,0,0,0,0,0,0,0,0" textboxrect="0,0,295,297"/>
                    </v:shape>
                    <v:shape id="Freeform 207" o:spid="_x0000_s1082" style="position:absolute;left:6932;top:400;width:199;height:228;visibility:visible;mso-wrap-style:square;v-text-anchor:top" coordsize="598,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" path="m539,506r-20,23l500,549r-18,19l462,587r-20,15l423,618r-18,12l385,641r-20,10l346,660r-21,8l305,674r-21,4l263,682r-21,2l220,685r-25,-1l171,681r-22,-4l128,670r-20,-9l90,651,73,640,59,626,45,610,32,594,23,575,14,557,9,536,3,515,2,491,,467,2,439,4,411,9,384r7,-28l24,328,35,301,48,273,63,246,79,220,97,194r19,-24l136,147r22,-22l181,106,206,86,231,69,258,54,284,40,309,27r27,-8l361,10,388,6,413,2,438,r20,2l476,3r17,3l508,9r14,5l536,20r11,7l559,34r8,9l575,52r7,10l588,72r4,10l595,93r3,11l598,117r,11l596,138r-3,11l591,159r-5,9l582,177r-5,9l570,194r-6,6l559,206r-6,4l547,213r-7,2l533,218r-7,2l519,220r-11,-2l498,215r-8,-4l482,204r-7,-7l470,189r-2,-10l466,168r2,-7l468,155r2,-7l472,142r4,-5l480,130r7,-9l494,114r14,-14l515,90r3,-8l519,75r-1,-7l517,61r-6,-7l505,48,494,43,480,38,463,36,445,34r-18,l410,37r-18,4l374,47r-18,7l339,62,321,73,304,85,286,99r-17,14l253,128r-15,19l223,165r-14,20l196,207r-13,23l169,258r-12,28l147,314r-8,28l132,370r-6,30l123,428r,28l123,474r3,17l129,508r4,15l140,537r7,13l156,563r9,11l176,585r13,9l202,601r14,7l231,612r15,4l263,618r18,1l295,618r14,-2l323,615r14,-3l351,608r14,-6l379,596r14,-7l407,582r14,-9l437,563r15,-13l468,536r15,-14l500,505r17,-18l539,506xe" fillcolor="#a5a5a5" stroked="f">
                      <v:path arrowok="t" o:connecttype="custom" o:connectlocs="166,183;147,200;128,213;108,222;88,227;65,228;43,223;24,213;11,198;3,178;0,155;3,128;12,100;26,73;45,49;69,29;95,13;120,3;146,0;164,2;178,7;189,14;196,24;199,35;198,46;195,56;190,65;184,70;177,73;169,73;160,68;156,60;156,52;158,46;164,38;172,27;172,20;164,14;148,11;130,14;113,21;95,33;79,49;65,69;52,95;44,123;41,152;43,169;49,183;59,195;72,202;88,206;103,205;117,202;131,196;145,187;161,174;179,168" o:connectangles="0,0,0,0,0,0,0,0,0,0,0,0,0,0,0,0,0,0,0,0,0,0,0,0,0,0,0,0,0,0,0,0,0,0,0,0,0,0,0,0,0,0,0,0,0,0,0,0,0,0,0,0,0,0,0,0,0,0" textboxrect="0,0,598,685"/>
                    </v:shape>
                    <v:shape id="Freeform 208" o:spid="_x0000_s1083" style="position:absolute;left:7150;top:274;width:219;height:354;visibility:visible;mso-wrap-style:square;v-text-anchor:top" coordsize="658,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" path="m410,l204,714r33,-48l267,621r28,-39l323,547r25,-33l371,488r22,-23l413,445r18,-15l449,417r18,-11l486,396r16,-7l521,384r16,-3l556,379r8,2l572,382r7,2l588,386r7,3l602,393r5,6l613,405r6,5l624,417r4,7l631,433r3,8l635,450r2,9l637,469r-2,26l633,523r-7,31l617,587,528,895r-7,24l515,939r-4,11l511,957r,4l512,966r2,4l516,974r3,3l523,978r5,2l530,980r6,l542,978r5,-3l553,971r21,-18l595,932r21,-24l635,881r23,14l645,915r-17,21l610,959r-21,22l568,1002r-21,18l529,1034r-17,12l497,1053r-14,5l469,1063r-13,1l444,1063r-13,-5l421,1054r-10,-8l404,1037r-5,-11l396,1015r-1,-13l396,982r6,-26l409,922r11,-41l505,587r7,-26l516,537r3,-20l521,500r,-7l518,486r-3,-5l512,476r-5,-4l501,469r-7,-1l487,468r-10,l465,472r-13,4l439,483r-12,9l413,503r-13,11l386,528r-15,14l355,559r-15,20l325,599r-14,19l286,656r-34,55l207,783r-15,25l179,836r-12,28l157,895r-48,151l,1046,241,204r25,-92l266,104r-3,-9l258,87r-7,-8l242,73r-8,-4l223,66,213,64r-17,2l172,69r-15,2l157,42,410,xe" fillcolor="#a5a5a5" stroked="f">
                      <v:path arrowok="t" o:connecttype="custom" o:connectlocs="79,222;108,182;131,155;149,139;167,129;185,126;193,128;200,131;206,136;210,144;212,153;211,174;176,298;170,316;170,321;173,325;176,326;182,324;198,310;219,298;203,319;182,339;165,350;152,354;140,351;133,341;132,327;140,293;172,179;173,164;170,158;164,156;155,157;142,164;128,176;113,193;95,218;64,269;52,298;80,68;88,32;81,24;71,21;52,24" o:connectangles="0,0,0,0,0,0,0,0,0,0,0,0,0,0,0,0,0,0,0,0,0,0,0,0,0,0,0,0,0,0,0,0,0,0,0,0,0,0,0,0,0,0,0,0" textboxrect="0,0,658,1064"/>
                    </v:shape>
                  </v:group>
                </v:group>
              </v:group>
            </w:pict>
          </mc:Fallback>
        </mc:AlternateContent>
      </w:r>
      <w:r w:rsidR="000D7DF0" w:rsidRPr="0005533E">
        <w:rPr>
          <w:noProof/>
        </w:rPr>
        <w:drawing>
          <wp:anchor distT="0" distB="0" distL="114300" distR="114300" simplePos="0" relativeHeight="251675648" behindDoc="0" locked="0" layoutInCell="1" allowOverlap="1" wp14:anchorId="5532933A" wp14:editId="1046F8CE">
            <wp:simplePos x="0" y="0"/>
            <wp:positionH relativeFrom="margin">
              <wp:posOffset>5276850</wp:posOffset>
            </wp:positionH>
            <wp:positionV relativeFrom="margin">
              <wp:posOffset>5971540</wp:posOffset>
            </wp:positionV>
            <wp:extent cx="1096645" cy="634365"/>
            <wp:effectExtent l="0" t="0" r="8255" b="0"/>
            <wp:wrapSquare wrapText="bothSides"/>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96645" cy="634365"/>
                    </a:xfrm>
                    <a:prstGeom prst="rect">
                      <a:avLst/>
                    </a:prstGeom>
                  </pic:spPr>
                </pic:pic>
              </a:graphicData>
            </a:graphic>
          </wp:anchor>
        </w:drawing>
      </w:r>
      <w:r w:rsidR="00AD420C">
        <w:rPr>
          <w:b/>
          <w:noProof/>
          <w:sz w:val="18"/>
          <w:szCs w:val="20"/>
        </w:rPr>
        <mc:AlternateContent>
          <mc:Choice Requires="wps">
            <w:drawing>
              <wp:anchor distT="0" distB="0" distL="114300" distR="114300" simplePos="0" relativeHeight="251673600" behindDoc="0" locked="0" layoutInCell="1" allowOverlap="1" wp14:anchorId="0DC3BD6C" wp14:editId="29468FC2">
                <wp:simplePos x="0" y="0"/>
                <wp:positionH relativeFrom="column">
                  <wp:posOffset>6762115</wp:posOffset>
                </wp:positionH>
                <wp:positionV relativeFrom="paragraph">
                  <wp:posOffset>539115</wp:posOffset>
                </wp:positionV>
                <wp:extent cx="2552700" cy="331470"/>
                <wp:effectExtent l="32385" t="359410" r="34290" b="356870"/>
                <wp:wrapNone/>
                <wp:docPr id="2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901948">
                          <a:off x="0" y="0"/>
                          <a:ext cx="2552700" cy="331470"/>
                        </a:xfrm>
                        <a:prstGeom prst="rect">
                          <a:avLst/>
                        </a:prstGeom>
                        <a:noFill/>
                        <a:ln w="25400">
                          <a:solidFill>
                            <a:srgbClr val="C0504D"/>
                          </a:solidFill>
                          <a:miter lim="800000"/>
                          <a:headEnd/>
                          <a:tailEnd/>
                        </a:ln>
                        <a:extLst>
                          <a:ext uri="{909E8E84-426E-40DD-AFC4-6F175D3DCCD1}">
                            <a14:hiddenFill xmlns:a14="http://schemas.microsoft.com/office/drawing/2010/main">
                              <a:solidFill>
                                <a:srgbClr val="FFFFFF"/>
                              </a:solidFill>
                            </a14:hiddenFill>
                          </a:ext>
                        </a:extLst>
                      </wps:spPr>
                      <wps:txbx>
                        <w:txbxContent>
                          <w:p w14:paraId="5B4215F9" w14:textId="77777777" w:rsidR="00B313A8" w:rsidRPr="00513332" w:rsidRDefault="00B313A8" w:rsidP="006F5044">
                            <w:pPr>
                              <w:jc w:val="center"/>
                              <w:rPr>
                                <w:rFonts w:ascii="Arial Black" w:hAnsi="Arial Black"/>
                                <w:color w:val="FF0000"/>
                                <w:sz w:val="24"/>
                              </w:rPr>
                            </w:pPr>
                            <w:r>
                              <w:rPr>
                                <w:rFonts w:ascii="Arial Black" w:hAnsi="Arial Black"/>
                                <w:color w:val="FF0000"/>
                                <w:sz w:val="24"/>
                              </w:rPr>
                              <w:t>Entwurf &gt; Stand: 29. Mai 18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DC3BD6C" id="Text Box 60" o:spid="_x0000_s1028" type="#_x0000_t202" style="position:absolute;margin-left:532.45pt;margin-top:42.45pt;width:201pt;height:26.1pt;rotation:985168fd;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" filled="f" strokecolor="#c0504d" strokeweight="2pt">
                <v:textbox style="mso-fit-shape-to-text:t">
                  <w:txbxContent>
                    <w:p w14:paraId="5B4215F9" w14:textId="77777777" w:rsidR="00B313A8" w:rsidRPr="00513332" w:rsidRDefault="00B313A8" w:rsidP="006F5044">
                      <w:pPr>
                        <w:jc w:val="center"/>
                        <w:rPr>
                          <w:rFonts w:ascii="Arial Black" w:hAnsi="Arial Black"/>
                          <w:color w:val="FF0000"/>
                          <w:sz w:val="24"/>
                        </w:rPr>
                      </w:pPr>
                      <w:r>
                        <w:rPr>
                          <w:rFonts w:ascii="Arial Black" w:hAnsi="Arial Black"/>
                          <w:color w:val="FF0000"/>
                          <w:sz w:val="24"/>
                        </w:rPr>
                        <w:t>Entwurf &gt; Stand: 29. Mai 18</w:t>
                      </w:r>
                    </w:p>
                  </w:txbxContent>
                </v:textbox>
              </v:shape>
            </w:pict>
          </mc:Fallback>
        </mc:AlternateContent>
      </w:r>
      <w:r w:rsidR="000D7DF0">
        <w:br w:type="page"/>
      </w:r>
      <w:r w:rsidR="002D31E0" w:rsidRPr="00C2229B">
        <w:rPr>
          <w:noProof/>
        </w:rPr>
        <w:drawing>
          <wp:anchor distT="0" distB="0" distL="114300" distR="114300" simplePos="0" relativeHeight="251684864" behindDoc="1" locked="0" layoutInCell="1" allowOverlap="1" wp14:anchorId="1305CFCF" wp14:editId="6101F2DE">
            <wp:simplePos x="0" y="0"/>
            <wp:positionH relativeFrom="column">
              <wp:posOffset>1597970</wp:posOffset>
            </wp:positionH>
            <wp:positionV relativeFrom="paragraph">
              <wp:posOffset>557740</wp:posOffset>
            </wp:positionV>
            <wp:extent cx="2541600" cy="1360170"/>
            <wp:effectExtent l="0" t="0" r="0" b="0"/>
            <wp:wrapNone/>
            <wp:docPr id="316" name="Grafik 316" descr="\\kt\shares\kthomes\UAmstutz\Eigene Bilder\SORS\BaBeL-Strings Orche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t\shares\kthomes\UAmstutz\Eigene Bilder\SORS\BaBeL-Strings Orchester.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3253" r="20419" b="36697"/>
                    <a:stretch/>
                  </pic:blipFill>
                  <pic:spPr bwMode="auto">
                    <a:xfrm>
                      <a:off x="0" y="0"/>
                      <a:ext cx="2548402" cy="1363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31E0" w:rsidRPr="00CB24AD">
        <w:rPr>
          <w:noProof/>
          <w:sz w:val="19"/>
          <w:szCs w:val="19"/>
        </w:rPr>
        <w:drawing>
          <wp:anchor distT="0" distB="0" distL="114300" distR="114300" simplePos="0" relativeHeight="251687936" behindDoc="1" locked="0" layoutInCell="1" allowOverlap="1" wp14:anchorId="22CF111B" wp14:editId="7CD00635">
            <wp:simplePos x="0" y="0"/>
            <wp:positionH relativeFrom="column">
              <wp:posOffset>4128770</wp:posOffset>
            </wp:positionH>
            <wp:positionV relativeFrom="paragraph">
              <wp:posOffset>-816610</wp:posOffset>
            </wp:positionV>
            <wp:extent cx="2519045" cy="1390650"/>
            <wp:effectExtent l="0" t="0" r="0" b="0"/>
            <wp:wrapNone/>
            <wp:docPr id="344" name="Grafik 344" descr="\\kt\shares\KTHOMES\UAmstutz\Eigene Bilder\SORS-Film\Vernetzung im SOR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t\shares\KTHOMES\UAmstutz\Eigene Bilder\SORS-Film\Vernetzung im SORs (2).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635" t="7734" r="8730"/>
                    <a:stretch/>
                  </pic:blipFill>
                  <pic:spPr bwMode="auto">
                    <a:xfrm>
                      <a:off x="0" y="0"/>
                      <a:ext cx="2519045" cy="1390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31E0">
        <w:rPr>
          <w:noProof/>
        </w:rPr>
        <w:drawing>
          <wp:anchor distT="0" distB="0" distL="114300" distR="114300" simplePos="0" relativeHeight="251691008" behindDoc="1" locked="0" layoutInCell="1" allowOverlap="1" wp14:anchorId="538B1172" wp14:editId="1929155D">
            <wp:simplePos x="0" y="0"/>
            <wp:positionH relativeFrom="column">
              <wp:posOffset>4103370</wp:posOffset>
            </wp:positionH>
            <wp:positionV relativeFrom="paragraph">
              <wp:posOffset>1894840</wp:posOffset>
            </wp:positionV>
            <wp:extent cx="2555875" cy="1320165"/>
            <wp:effectExtent l="0" t="0" r="0" b="0"/>
            <wp:wrapNone/>
            <wp:docPr id="349" name="Grafik 349" descr="Schulhof Weidenbogenba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Schulhof Weidenbogenbau "/>
                    <pic:cNvPicPr>
                      <a:picLocks noChangeAspect="1" noChangeArrowheads="1"/>
                    </pic:cNvPicPr>
                  </pic:nvPicPr>
                  <pic:blipFill rotWithShape="1">
                    <a:blip r:embed="rId21" r:link="rId22" cstate="print">
                      <a:extLst>
                        <a:ext uri="{28A0092B-C50C-407E-A947-70E740481C1C}">
                          <a14:useLocalDpi xmlns:a14="http://schemas.microsoft.com/office/drawing/2010/main" val="0"/>
                        </a:ext>
                      </a:extLst>
                    </a:blip>
                    <a:srcRect t="9266"/>
                    <a:stretch/>
                  </pic:blipFill>
                  <pic:spPr bwMode="auto">
                    <a:xfrm>
                      <a:off x="0" y="0"/>
                      <a:ext cx="2555875" cy="1320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31E0">
        <w:rPr>
          <w:b/>
          <w:noProof/>
          <w:sz w:val="19"/>
          <w:szCs w:val="19"/>
        </w:rPr>
        <w:drawing>
          <wp:anchor distT="0" distB="0" distL="114300" distR="114300" simplePos="0" relativeHeight="251700224" behindDoc="1" locked="0" layoutInCell="1" allowOverlap="1" wp14:anchorId="5825472F" wp14:editId="2928AAF8">
            <wp:simplePos x="0" y="0"/>
            <wp:positionH relativeFrom="column">
              <wp:posOffset>-881380</wp:posOffset>
            </wp:positionH>
            <wp:positionV relativeFrom="paragraph">
              <wp:posOffset>1920240</wp:posOffset>
            </wp:positionV>
            <wp:extent cx="2506003" cy="1308100"/>
            <wp:effectExtent l="0" t="0" r="8890" b="6350"/>
            <wp:wrapNone/>
            <wp:docPr id="343" name="Grafik 343" descr="C:\Users\UAmstutz\AppData\Local\Microsoft\Windows\INetCache\Content.Word\Frauentre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Users\UAmstutz\AppData\Local\Microsoft\Windows\INetCache\Content.Word\Frauentreff.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397" r="11801" b="10396"/>
                    <a:stretch/>
                  </pic:blipFill>
                  <pic:spPr bwMode="auto">
                    <a:xfrm>
                      <a:off x="0" y="0"/>
                      <a:ext cx="2506003" cy="1308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31E0" w:rsidRPr="00C2229B">
        <w:rPr>
          <w:noProof/>
        </w:rPr>
        <w:drawing>
          <wp:anchor distT="0" distB="0" distL="114300" distR="114300" simplePos="0" relativeHeight="251695104" behindDoc="1" locked="0" layoutInCell="1" allowOverlap="1" wp14:anchorId="1833BE38" wp14:editId="141520D2">
            <wp:simplePos x="0" y="0"/>
            <wp:positionH relativeFrom="column">
              <wp:posOffset>-903605</wp:posOffset>
            </wp:positionH>
            <wp:positionV relativeFrom="paragraph">
              <wp:posOffset>556895</wp:posOffset>
            </wp:positionV>
            <wp:extent cx="2506345" cy="1367790"/>
            <wp:effectExtent l="0" t="0" r="8255" b="3810"/>
            <wp:wrapNone/>
            <wp:docPr id="320" name="Grafik 320" descr="\\kt\shares\kthomes\UAmstutz\Eigene Bilder\SORS\P101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t\shares\kthomes\UAmstutz\Eigene Bilder\SORS\P1010100.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7175" b="19786"/>
                    <a:stretch/>
                  </pic:blipFill>
                  <pic:spPr bwMode="auto">
                    <a:xfrm>
                      <a:off x="0" y="0"/>
                      <a:ext cx="2506345" cy="1367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31E0" w:rsidRPr="00C2229B">
        <w:rPr>
          <w:noProof/>
        </w:rPr>
        <w:drawing>
          <wp:anchor distT="0" distB="0" distL="114300" distR="114300" simplePos="0" relativeHeight="251692032" behindDoc="1" locked="0" layoutInCell="1" allowOverlap="1" wp14:anchorId="0998CDCB" wp14:editId="461B8C62">
            <wp:simplePos x="0" y="0"/>
            <wp:positionH relativeFrom="column">
              <wp:posOffset>1629572</wp:posOffset>
            </wp:positionH>
            <wp:positionV relativeFrom="paragraph">
              <wp:posOffset>-810260</wp:posOffset>
            </wp:positionV>
            <wp:extent cx="2505075" cy="1367155"/>
            <wp:effectExtent l="0" t="0" r="9525" b="4445"/>
            <wp:wrapNone/>
            <wp:docPr id="322" name="Grafik 322" descr="\\kt\shares\kthomes\UAmstutz\Eigene Bilder\SORS\BAllone_kott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t\shares\kthomes\UAmstutz\Eigene Bilder\SORS\BAllone_kotten.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13" t="15947" r="12164" b="18454"/>
                    <a:stretch/>
                  </pic:blipFill>
                  <pic:spPr bwMode="auto">
                    <a:xfrm>
                      <a:off x="0" y="0"/>
                      <a:ext cx="2505075" cy="1367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31E0">
        <w:rPr>
          <w:b/>
          <w:noProof/>
          <w:sz w:val="18"/>
          <w:szCs w:val="20"/>
        </w:rPr>
        <mc:AlternateContent>
          <mc:Choice Requires="wps">
            <w:drawing>
              <wp:anchor distT="0" distB="0" distL="114300" distR="114300" simplePos="0" relativeHeight="251696128" behindDoc="0" locked="0" layoutInCell="1" allowOverlap="1" wp14:anchorId="29E568D0" wp14:editId="60F2CBE7">
                <wp:simplePos x="0" y="0"/>
                <wp:positionH relativeFrom="column">
                  <wp:posOffset>6762115</wp:posOffset>
                </wp:positionH>
                <wp:positionV relativeFrom="paragraph">
                  <wp:posOffset>539115</wp:posOffset>
                </wp:positionV>
                <wp:extent cx="2552700" cy="331470"/>
                <wp:effectExtent l="27940" t="358140" r="29210" b="358140"/>
                <wp:wrapNone/>
                <wp:docPr id="325" name="Textfeld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901948">
                          <a:off x="0" y="0"/>
                          <a:ext cx="2552700" cy="331470"/>
                        </a:xfrm>
                        <a:prstGeom prst="rect">
                          <a:avLst/>
                        </a:prstGeom>
                        <a:noFill/>
                        <a:ln w="25400">
                          <a:solidFill>
                            <a:srgbClr val="C0504D"/>
                          </a:solidFill>
                          <a:miter lim="800000"/>
                          <a:headEnd/>
                          <a:tailEnd/>
                        </a:ln>
                        <a:extLst>
                          <a:ext uri="{909E8E84-426E-40DD-AFC4-6F175D3DCCD1}">
                            <a14:hiddenFill xmlns:a14="http://schemas.microsoft.com/office/drawing/2010/main">
                              <a:solidFill>
                                <a:srgbClr val="FFFFFF"/>
                              </a:solidFill>
                            </a14:hiddenFill>
                          </a:ext>
                        </a:extLst>
                      </wps:spPr>
                      <wps:txbx>
                        <w:txbxContent>
                          <w:p w14:paraId="0C4C9920" w14:textId="77777777" w:rsidR="00B313A8" w:rsidRPr="00513332" w:rsidRDefault="00B313A8" w:rsidP="002D31E0">
                            <w:pPr>
                              <w:jc w:val="center"/>
                              <w:rPr>
                                <w:rFonts w:ascii="Arial Black" w:hAnsi="Arial Black"/>
                                <w:color w:val="FF0000"/>
                                <w:sz w:val="24"/>
                              </w:rPr>
                            </w:pPr>
                            <w:r>
                              <w:rPr>
                                <w:rFonts w:ascii="Arial Black" w:hAnsi="Arial Black"/>
                                <w:color w:val="FF0000"/>
                                <w:sz w:val="24"/>
                              </w:rPr>
                              <w:t>Entwurf &gt; Stand: 29. Mai 18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9E568D0" id="Textfeld 325" o:spid="_x0000_s1029" type="#_x0000_t202" style="position:absolute;margin-left:532.45pt;margin-top:42.45pt;width:201pt;height:26.1pt;rotation:985168fd;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" filled="f" strokecolor="#c0504d" strokeweight="2pt">
                <v:textbox style="mso-fit-shape-to-text:t">
                  <w:txbxContent>
                    <w:p w14:paraId="0C4C9920" w14:textId="77777777" w:rsidR="00B313A8" w:rsidRPr="00513332" w:rsidRDefault="00B313A8" w:rsidP="002D31E0">
                      <w:pPr>
                        <w:jc w:val="center"/>
                        <w:rPr>
                          <w:rFonts w:ascii="Arial Black" w:hAnsi="Arial Black"/>
                          <w:color w:val="FF0000"/>
                          <w:sz w:val="24"/>
                        </w:rPr>
                      </w:pPr>
                      <w:r>
                        <w:rPr>
                          <w:rFonts w:ascii="Arial Black" w:hAnsi="Arial Black"/>
                          <w:color w:val="FF0000"/>
                          <w:sz w:val="24"/>
                        </w:rPr>
                        <w:t>Entwurf &gt; Stand: 29. Mai 18</w:t>
                      </w:r>
                    </w:p>
                  </w:txbxContent>
                </v:textbox>
              </v:shape>
            </w:pict>
          </mc:Fallback>
        </mc:AlternateContent>
      </w:r>
    </w:p>
    <w:tbl>
      <w:tblPr>
        <w:tblW w:w="9498" w:type="dxa"/>
        <w:tblLayout w:type="fixed"/>
        <w:tblLook w:val="01E0" w:firstRow="1" w:lastRow="1" w:firstColumn="1" w:lastColumn="1" w:noHBand="0" w:noVBand="0"/>
      </w:tblPr>
      <w:tblGrid>
        <w:gridCol w:w="1701"/>
        <w:gridCol w:w="747"/>
        <w:gridCol w:w="7019"/>
        <w:gridCol w:w="31"/>
      </w:tblGrid>
      <w:tr w:rsidR="00332A64" w14:paraId="2813E11F" w14:textId="77777777" w:rsidTr="00882FC7">
        <w:trPr>
          <w:gridAfter w:val="1"/>
          <w:wAfter w:w="31" w:type="dxa"/>
        </w:trPr>
        <w:tc>
          <w:tcPr>
            <w:tcW w:w="1701" w:type="dxa"/>
            <w:shd w:val="clear" w:color="auto" w:fill="auto"/>
          </w:tcPr>
          <w:p w14:paraId="6FCA536C" w14:textId="77777777" w:rsidR="006F5044" w:rsidRPr="00D221ED" w:rsidRDefault="006F5044" w:rsidP="006F5044">
            <w:pPr>
              <w:spacing w:before="120" w:after="120"/>
              <w:jc w:val="both"/>
              <w:rPr>
                <w:rStyle w:val="lev"/>
              </w:rPr>
            </w:pPr>
          </w:p>
        </w:tc>
        <w:tc>
          <w:tcPr>
            <w:tcW w:w="7766" w:type="dxa"/>
            <w:gridSpan w:val="2"/>
            <w:shd w:val="clear" w:color="auto" w:fill="auto"/>
          </w:tcPr>
          <w:p w14:paraId="3FEF4AAC" w14:textId="77777777" w:rsidR="008A4C56" w:rsidRDefault="000D7DF0" w:rsidP="00EA71D4">
            <w:pPr>
              <w:spacing w:before="120" w:after="120"/>
              <w:jc w:val="right"/>
            </w:pPr>
            <w:r>
              <w:rPr>
                <w:rFonts w:ascii="Wingdings" w:hAnsi="Wingdings"/>
                <w:b/>
                <w:sz w:val="24"/>
                <w:szCs w:val="25"/>
                <w:lang w:val="de-DE"/>
              </w:rPr>
              <w:sym w:font="Wingdings" w:char="F07E"/>
            </w:r>
            <w:r w:rsidRPr="00E837C2">
              <w:rPr>
                <w:rFonts w:ascii="Arial Black" w:hAnsi="Arial Black"/>
                <w:b/>
                <w:sz w:val="25"/>
                <w:szCs w:val="25"/>
                <w:lang w:val="de-DE"/>
              </w:rPr>
              <w:t>Um ein Kind zu erziehen, braucht es ein ganzes Dorf.</w:t>
            </w:r>
            <w:r>
              <w:rPr>
                <w:rFonts w:ascii="Wingdings" w:hAnsi="Wingdings"/>
                <w:b/>
                <w:sz w:val="25"/>
                <w:szCs w:val="25"/>
                <w:lang w:val="de-DE"/>
              </w:rPr>
              <w:sym w:font="Wingdings" w:char="F07E"/>
            </w:r>
            <w:r>
              <w:rPr>
                <w:lang w:val="de-DE"/>
              </w:rPr>
              <w:t xml:space="preserve"> </w:t>
            </w:r>
            <w:r w:rsidRPr="00F361F2">
              <w:rPr>
                <w:sz w:val="16"/>
                <w:lang w:val="de-DE"/>
              </w:rPr>
              <w:t>afrikanische Weisheit</w:t>
            </w:r>
          </w:p>
          <w:p w14:paraId="5A108CD0" w14:textId="77777777" w:rsidR="006F5044" w:rsidRPr="00E75C85" w:rsidRDefault="000D7DF0" w:rsidP="00681F9B">
            <w:pPr>
              <w:spacing w:before="120" w:after="120"/>
              <w:jc w:val="both"/>
              <w:rPr>
                <w:rFonts w:cs="Arial"/>
                <w:sz w:val="21"/>
                <w:szCs w:val="21"/>
                <w:lang w:val="de-DE"/>
              </w:rPr>
            </w:pPr>
            <w:r w:rsidRPr="00E75C85">
              <w:rPr>
                <w:rFonts w:cs="Arial"/>
              </w:rPr>
              <w:t>In "Sozialraumorientierten Schulen" vernetzen sich schulische und ausser-schulische Akteure. Sie arbeiten systematisch zusammen, um die Heraus-forderungen der Bildung gemeinsam zu meistern. Die Schule wird Ausgangspunkt für verschiedene Angebote in den Bereichen Bildung, Freizeit, Betreuung und Kultur.</w:t>
            </w:r>
            <w:r w:rsidRPr="00E75C85">
              <w:rPr>
                <w:rFonts w:cs="Arial"/>
                <w:sz w:val="21"/>
                <w:szCs w:val="21"/>
                <w:lang w:val="de-DE"/>
              </w:rPr>
              <w:t xml:space="preserve"> </w:t>
            </w:r>
          </w:p>
          <w:p w14:paraId="47F6E9B8" w14:textId="77777777" w:rsidR="006F5044" w:rsidRPr="00E75C85" w:rsidRDefault="000D7DF0" w:rsidP="00D7551B">
            <w:pPr>
              <w:pStyle w:val="paragraph"/>
              <w:numPr>
                <w:ilvl w:val="0"/>
                <w:numId w:val="14"/>
              </w:numPr>
              <w:textAlignment w:val="baseline"/>
              <w:rPr>
                <w:rFonts w:ascii="Arial" w:hAnsi="Arial" w:cs="Arial"/>
                <w:sz w:val="20"/>
                <w:szCs w:val="20"/>
              </w:rPr>
            </w:pPr>
            <w:r w:rsidRPr="00E75C85">
              <w:rPr>
                <w:rFonts w:ascii="Arial" w:hAnsi="Arial" w:cs="Arial"/>
                <w:sz w:val="20"/>
                <w:szCs w:val="20"/>
              </w:rPr>
              <w:t xml:space="preserve">Nähre Angaben; </w:t>
            </w:r>
            <w:r w:rsidR="00F37F02" w:rsidRPr="00E75C85">
              <w:rPr>
                <w:rFonts w:ascii="Arial" w:hAnsi="Arial" w:cs="Arial"/>
                <w:sz w:val="20"/>
                <w:szCs w:val="20"/>
              </w:rPr>
              <w:t>&gt; siehe:</w:t>
            </w:r>
            <w:r w:rsidRPr="00E75C85">
              <w:rPr>
                <w:rFonts w:ascii="Arial" w:hAnsi="Arial" w:cs="Arial"/>
                <w:sz w:val="20"/>
                <w:szCs w:val="20"/>
              </w:rPr>
              <w:t xml:space="preserve">: </w:t>
            </w:r>
            <w:hyperlink r:id="rId26" w:history="1">
              <w:r w:rsidRPr="00E75C85">
                <w:rPr>
                  <w:rStyle w:val="Lienhypertexte"/>
                  <w:rFonts w:ascii="Arial" w:hAnsi="Arial" w:cs="Arial"/>
                  <w:sz w:val="20"/>
                  <w:szCs w:val="20"/>
                </w:rPr>
                <w:t>www.volksschulbildung.lu.ch</w:t>
              </w:r>
            </w:hyperlink>
            <w:r w:rsidRPr="00E75C85">
              <w:rPr>
                <w:rFonts w:ascii="Arial" w:hAnsi="Arial" w:cs="Arial"/>
                <w:sz w:val="20"/>
                <w:szCs w:val="20"/>
              </w:rPr>
              <w:t>, Suche:  "Sozialraumorientierte Schulen"</w:t>
            </w:r>
          </w:p>
          <w:p w14:paraId="66710FBC" w14:textId="77777777" w:rsidR="008A4C56" w:rsidRPr="00E75C85" w:rsidRDefault="008A4C56" w:rsidP="00EA71D4">
            <w:pPr>
              <w:pStyle w:val="paragraph"/>
              <w:textAlignment w:val="baseline"/>
              <w:rPr>
                <w:rFonts w:ascii="Arial" w:hAnsi="Arial" w:cs="Arial"/>
                <w:sz w:val="20"/>
                <w:szCs w:val="20"/>
              </w:rPr>
            </w:pPr>
          </w:p>
          <w:p w14:paraId="1A757B9C" w14:textId="77777777" w:rsidR="00674625" w:rsidRPr="00681F9B" w:rsidRDefault="00674625" w:rsidP="00681F9B">
            <w:pPr>
              <w:pStyle w:val="paragraph"/>
              <w:ind w:left="360"/>
              <w:textAlignment w:val="baseline"/>
              <w:rPr>
                <w:rFonts w:ascii="Arial" w:hAnsi="Arial"/>
                <w:sz w:val="20"/>
                <w:szCs w:val="20"/>
              </w:rPr>
            </w:pPr>
          </w:p>
        </w:tc>
      </w:tr>
      <w:tr w:rsidR="00332A64" w14:paraId="09CB47FB" w14:textId="77777777" w:rsidTr="008A4C56">
        <w:trPr>
          <w:gridAfter w:val="1"/>
          <w:wAfter w:w="31" w:type="dxa"/>
          <w:trHeight w:val="496"/>
        </w:trPr>
        <w:tc>
          <w:tcPr>
            <w:tcW w:w="9467" w:type="dxa"/>
            <w:gridSpan w:val="3"/>
            <w:shd w:val="clear" w:color="auto" w:fill="auto"/>
          </w:tcPr>
          <w:p w14:paraId="1DB026C0" w14:textId="77777777" w:rsidR="006F5044" w:rsidRDefault="000D7DF0" w:rsidP="006F5044">
            <w:pPr>
              <w:spacing w:before="120" w:after="120"/>
              <w:rPr>
                <w:rFonts w:ascii="Arial Black" w:hAnsi="Arial Black"/>
                <w:b/>
                <w:sz w:val="24"/>
                <w:szCs w:val="25"/>
                <w:lang w:val="de-DE"/>
              </w:rPr>
            </w:pPr>
            <w:r>
              <w:rPr>
                <w:rFonts w:ascii="Arial Black" w:hAnsi="Arial Black"/>
                <w:b/>
                <w:sz w:val="24"/>
                <w:szCs w:val="25"/>
                <w:lang w:val="de-DE"/>
              </w:rPr>
              <w:t>Inhalt und Handhabe der Grundlagen und Umsetzungshilfen</w:t>
            </w:r>
          </w:p>
        </w:tc>
      </w:tr>
      <w:tr w:rsidR="00900844" w14:paraId="2E461AC4" w14:textId="77777777" w:rsidTr="00882FC7">
        <w:trPr>
          <w:gridAfter w:val="1"/>
          <w:wAfter w:w="31" w:type="dxa"/>
          <w:trHeight w:val="496"/>
        </w:trPr>
        <w:tc>
          <w:tcPr>
            <w:tcW w:w="1701" w:type="dxa"/>
            <w:shd w:val="clear" w:color="auto" w:fill="auto"/>
          </w:tcPr>
          <w:p w14:paraId="56950C73" w14:textId="77777777" w:rsidR="00900844" w:rsidRDefault="00900844" w:rsidP="00900844">
            <w:pPr>
              <w:spacing w:before="120" w:after="120"/>
              <w:rPr>
                <w:rFonts w:ascii="Arial Black" w:hAnsi="Arial Black"/>
                <w:b/>
                <w:sz w:val="24"/>
                <w:szCs w:val="25"/>
                <w:lang w:val="de-DE"/>
              </w:rPr>
            </w:pPr>
          </w:p>
        </w:tc>
        <w:tc>
          <w:tcPr>
            <w:tcW w:w="7766" w:type="dxa"/>
            <w:gridSpan w:val="2"/>
            <w:shd w:val="clear" w:color="auto" w:fill="auto"/>
          </w:tcPr>
          <w:p w14:paraId="2F0B6E52" w14:textId="77777777" w:rsidR="00900844" w:rsidRPr="00E75C85" w:rsidRDefault="00900844" w:rsidP="00900844">
            <w:pPr>
              <w:rPr>
                <w:rFonts w:cs="Arial"/>
              </w:rPr>
            </w:pPr>
            <w:r w:rsidRPr="00E75C85">
              <w:rPr>
                <w:rFonts w:cs="Arial"/>
              </w:rPr>
              <w:t xml:space="preserve">Die Umsetzungshilfen «Sozialraumorientierte Schulen» sollen Schulen beim Aufbau einer Sozialraumorientierten Schule und Kultur helfen. Der skizzierte Aufbauprozess basiert auf den Erfahrungen der sechs SORS-Schulen, berücksichtigt die Gegebenheiten, die Schulentwicklung und das Qualitäts-management der Schule vor Ort und ist eingebettet in den «Orientierungs-rahmen Schulqualität» des Kantons Luzern und den Lehrplan 21 (LP 21). </w:t>
            </w:r>
          </w:p>
          <w:p w14:paraId="649411C2" w14:textId="77777777" w:rsidR="00900844" w:rsidRPr="00E75C85" w:rsidRDefault="00900844" w:rsidP="00900844">
            <w:pPr>
              <w:rPr>
                <w:rFonts w:cs="Arial"/>
              </w:rPr>
            </w:pPr>
            <w:r w:rsidRPr="00E75C85">
              <w:rPr>
                <w:rFonts w:cs="Arial"/>
              </w:rPr>
              <w:t xml:space="preserve">Die Umsetzungshilfe ist in drei Teile gegliedert, die in drei Broschüren dargestellt werden: </w:t>
            </w:r>
          </w:p>
          <w:p w14:paraId="1F7A34BE" w14:textId="77777777" w:rsidR="00900844" w:rsidRPr="00E75C85" w:rsidRDefault="00900844" w:rsidP="00900844">
            <w:pPr>
              <w:rPr>
                <w:rFonts w:cs="Arial"/>
              </w:rPr>
            </w:pPr>
          </w:p>
        </w:tc>
      </w:tr>
      <w:tr w:rsidR="00900844" w14:paraId="61613811" w14:textId="77777777" w:rsidTr="00B07B01">
        <w:trPr>
          <w:gridAfter w:val="1"/>
          <w:wAfter w:w="31" w:type="dxa"/>
          <w:trHeight w:val="3694"/>
        </w:trPr>
        <w:tc>
          <w:tcPr>
            <w:tcW w:w="1701" w:type="dxa"/>
            <w:shd w:val="clear" w:color="auto" w:fill="auto"/>
          </w:tcPr>
          <w:p w14:paraId="527D9E74" w14:textId="77777777" w:rsidR="00900844" w:rsidRDefault="00DC3B37" w:rsidP="00900844">
            <w:pPr>
              <w:ind w:left="-105"/>
              <w:jc w:val="both"/>
              <w:rPr>
                <w:rStyle w:val="lev"/>
                <w:rFonts w:ascii="Futura Luzern Book" w:hAnsi="Futura Luzern Book"/>
              </w:rPr>
            </w:pPr>
            <w:r>
              <w:rPr>
                <w:noProof/>
              </w:rPr>
              <w:drawing>
                <wp:inline distT="0" distB="0" distL="0" distR="0" wp14:anchorId="5D853CAD" wp14:editId="5B7597EE">
                  <wp:extent cx="1037968" cy="1465737"/>
                  <wp:effectExtent l="0" t="0" r="0" b="1270"/>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43457" cy="1473488"/>
                          </a:xfrm>
                          <a:prstGeom prst="rect">
                            <a:avLst/>
                          </a:prstGeom>
                        </pic:spPr>
                      </pic:pic>
                    </a:graphicData>
                  </a:graphic>
                </wp:inline>
              </w:drawing>
            </w:r>
          </w:p>
          <w:p w14:paraId="3834AC65" w14:textId="77777777" w:rsidR="00900844" w:rsidRDefault="00900844" w:rsidP="00900844">
            <w:pPr>
              <w:jc w:val="both"/>
              <w:rPr>
                <w:rStyle w:val="lev"/>
                <w:rFonts w:ascii="Futura Luzern Book" w:hAnsi="Futura Luzern Book"/>
              </w:rPr>
            </w:pPr>
          </w:p>
          <w:p w14:paraId="57C679E1" w14:textId="77777777" w:rsidR="00900844" w:rsidRDefault="00900844" w:rsidP="00900844">
            <w:pPr>
              <w:jc w:val="both"/>
              <w:rPr>
                <w:rStyle w:val="lev"/>
                <w:rFonts w:ascii="Futura Luzern Book" w:hAnsi="Futura Luzern Book"/>
              </w:rPr>
            </w:pPr>
          </w:p>
          <w:p w14:paraId="743E88BF" w14:textId="77777777" w:rsidR="00900844" w:rsidRDefault="00900844" w:rsidP="00900844">
            <w:pPr>
              <w:jc w:val="both"/>
              <w:rPr>
                <w:rStyle w:val="lev"/>
                <w:rFonts w:ascii="Futura Luzern Book" w:hAnsi="Futura Luzern Book"/>
                <w:sz w:val="12"/>
              </w:rPr>
            </w:pPr>
          </w:p>
          <w:p w14:paraId="1E1109B0" w14:textId="77777777" w:rsidR="00900844" w:rsidRDefault="00900844" w:rsidP="00900844">
            <w:pPr>
              <w:jc w:val="both"/>
              <w:rPr>
                <w:rStyle w:val="lev"/>
                <w:rFonts w:ascii="Futura Luzern Book" w:hAnsi="Futura Luzern Book"/>
                <w:sz w:val="12"/>
              </w:rPr>
            </w:pPr>
          </w:p>
          <w:p w14:paraId="0EAD79FC" w14:textId="77777777" w:rsidR="00900844" w:rsidRPr="00EA71D4" w:rsidRDefault="00900844" w:rsidP="00900844">
            <w:pPr>
              <w:jc w:val="both"/>
              <w:rPr>
                <w:rStyle w:val="lev"/>
                <w:rFonts w:ascii="Futura Luzern Book" w:hAnsi="Futura Luzern Book"/>
                <w:sz w:val="12"/>
              </w:rPr>
            </w:pPr>
          </w:p>
          <w:p w14:paraId="302D723E" w14:textId="77777777" w:rsidR="00900844" w:rsidRDefault="00900844" w:rsidP="00900844">
            <w:pPr>
              <w:jc w:val="both"/>
              <w:rPr>
                <w:rStyle w:val="lev"/>
                <w:rFonts w:ascii="Futura Luzern Book" w:hAnsi="Futura Luzern Book"/>
              </w:rPr>
            </w:pPr>
          </w:p>
          <w:p w14:paraId="5A84891E" w14:textId="77777777" w:rsidR="00900844" w:rsidRPr="0040465A" w:rsidRDefault="00900844" w:rsidP="00900844">
            <w:pPr>
              <w:jc w:val="center"/>
              <w:rPr>
                <w:rStyle w:val="lev"/>
                <w:rFonts w:ascii="Futura Luzern Book" w:hAnsi="Futura Luzern Book"/>
                <w:sz w:val="16"/>
              </w:rPr>
            </w:pPr>
          </w:p>
          <w:p w14:paraId="298D2083" w14:textId="77777777" w:rsidR="00900844" w:rsidRDefault="00E75BAF" w:rsidP="00900844">
            <w:pPr>
              <w:ind w:left="-105"/>
              <w:jc w:val="both"/>
              <w:rPr>
                <w:rStyle w:val="lev"/>
                <w:rFonts w:ascii="Futura Luzern Book" w:hAnsi="Futura Luzern Book"/>
              </w:rPr>
            </w:pPr>
            <w:r>
              <w:rPr>
                <w:noProof/>
              </w:rPr>
              <w:drawing>
                <wp:inline distT="0" distB="0" distL="0" distR="0" wp14:anchorId="4952728E" wp14:editId="7B019D68">
                  <wp:extent cx="1021976" cy="1439713"/>
                  <wp:effectExtent l="0" t="0" r="6985" b="8255"/>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025865" cy="1445192"/>
                          </a:xfrm>
                          <a:prstGeom prst="rect">
                            <a:avLst/>
                          </a:prstGeom>
                        </pic:spPr>
                      </pic:pic>
                    </a:graphicData>
                  </a:graphic>
                </wp:inline>
              </w:drawing>
            </w:r>
          </w:p>
          <w:p w14:paraId="2625088D" w14:textId="77777777" w:rsidR="00900844" w:rsidRDefault="00900844" w:rsidP="00900844">
            <w:pPr>
              <w:jc w:val="both"/>
              <w:rPr>
                <w:rStyle w:val="lev"/>
                <w:rFonts w:ascii="Futura Luzern Book" w:hAnsi="Futura Luzern Book"/>
              </w:rPr>
            </w:pPr>
          </w:p>
          <w:p w14:paraId="75C5BD38" w14:textId="77777777" w:rsidR="00900844" w:rsidRDefault="00900844" w:rsidP="00900844">
            <w:pPr>
              <w:jc w:val="both"/>
              <w:rPr>
                <w:rStyle w:val="lev"/>
                <w:rFonts w:ascii="Futura Luzern Book" w:hAnsi="Futura Luzern Book"/>
              </w:rPr>
            </w:pPr>
          </w:p>
          <w:p w14:paraId="3DF90FCB" w14:textId="77777777" w:rsidR="00900844" w:rsidRDefault="00900844" w:rsidP="00900844">
            <w:pPr>
              <w:jc w:val="both"/>
              <w:rPr>
                <w:rStyle w:val="lev"/>
                <w:rFonts w:ascii="Futura Luzern Book" w:hAnsi="Futura Luzern Book"/>
              </w:rPr>
            </w:pPr>
          </w:p>
          <w:p w14:paraId="16DFC1BB" w14:textId="77777777" w:rsidR="00900844" w:rsidRPr="002F2FC2" w:rsidRDefault="00900844" w:rsidP="00900844">
            <w:pPr>
              <w:rPr>
                <w:rStyle w:val="lev"/>
                <w:rFonts w:ascii="Futura Luzern Book" w:hAnsi="Futura Luzern Book"/>
                <w:sz w:val="12"/>
              </w:rPr>
            </w:pPr>
          </w:p>
          <w:p w14:paraId="2117D463" w14:textId="77777777" w:rsidR="00900844" w:rsidRPr="002F2FC2" w:rsidRDefault="00900844" w:rsidP="00900844">
            <w:pPr>
              <w:jc w:val="center"/>
              <w:rPr>
                <w:rStyle w:val="lev"/>
                <w:rFonts w:ascii="Futura Luzern Book" w:hAnsi="Futura Luzern Book"/>
                <w:sz w:val="32"/>
              </w:rPr>
            </w:pPr>
          </w:p>
          <w:p w14:paraId="2A3BAF4F" w14:textId="77777777" w:rsidR="00900844" w:rsidRDefault="00900844" w:rsidP="00900844">
            <w:pPr>
              <w:ind w:left="-105"/>
              <w:jc w:val="both"/>
              <w:rPr>
                <w:rStyle w:val="lev"/>
                <w:rFonts w:ascii="Futura Luzern Book" w:hAnsi="Futura Luzern Book"/>
              </w:rPr>
            </w:pPr>
            <w:r>
              <w:rPr>
                <w:noProof/>
              </w:rPr>
              <w:lastRenderedPageBreak/>
              <w:drawing>
                <wp:inline distT="0" distB="0" distL="0" distR="0" wp14:anchorId="0800873C" wp14:editId="1750C45E">
                  <wp:extent cx="1024136" cy="1440000"/>
                  <wp:effectExtent l="0" t="0" r="5080" b="8255"/>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024136" cy="1440000"/>
                          </a:xfrm>
                          <a:prstGeom prst="rect">
                            <a:avLst/>
                          </a:prstGeom>
                        </pic:spPr>
                      </pic:pic>
                    </a:graphicData>
                  </a:graphic>
                </wp:inline>
              </w:drawing>
            </w:r>
          </w:p>
          <w:p w14:paraId="4EC13F44" w14:textId="77777777" w:rsidR="00900844" w:rsidRDefault="00900844" w:rsidP="00900844">
            <w:pPr>
              <w:jc w:val="both"/>
              <w:rPr>
                <w:rStyle w:val="lev"/>
                <w:rFonts w:ascii="Futura Luzern Book" w:hAnsi="Futura Luzern Book"/>
              </w:rPr>
            </w:pPr>
          </w:p>
          <w:p w14:paraId="66A4FE2D" w14:textId="77777777" w:rsidR="00900844" w:rsidRDefault="00900844" w:rsidP="00900844">
            <w:pPr>
              <w:jc w:val="both"/>
              <w:rPr>
                <w:rStyle w:val="lev"/>
                <w:rFonts w:ascii="Futura Luzern Book" w:hAnsi="Futura Luzern Book"/>
              </w:rPr>
            </w:pPr>
          </w:p>
          <w:p w14:paraId="62B7E275" w14:textId="77777777" w:rsidR="00900844" w:rsidRPr="00900691" w:rsidRDefault="00900844" w:rsidP="00900844">
            <w:pPr>
              <w:jc w:val="both"/>
              <w:rPr>
                <w:rStyle w:val="lev"/>
                <w:rFonts w:ascii="Futura Luzern Book" w:hAnsi="Futura Luzern Book"/>
              </w:rPr>
            </w:pPr>
          </w:p>
        </w:tc>
        <w:tc>
          <w:tcPr>
            <w:tcW w:w="7766" w:type="dxa"/>
            <w:gridSpan w:val="2"/>
            <w:shd w:val="clear" w:color="auto" w:fill="auto"/>
          </w:tcPr>
          <w:p w14:paraId="437781BD" w14:textId="77777777" w:rsidR="00900844" w:rsidRPr="00E75C85" w:rsidRDefault="00900844" w:rsidP="00900844">
            <w:pPr>
              <w:pStyle w:val="Paragraphedeliste"/>
              <w:ind w:left="-108" w:right="-138"/>
              <w:rPr>
                <w:rFonts w:ascii="Arial Black" w:hAnsi="Arial Black" w:cs="Arial"/>
                <w:b/>
              </w:rPr>
            </w:pPr>
            <w:r w:rsidRPr="00E75C85">
              <w:rPr>
                <w:rFonts w:ascii="Arial Black" w:hAnsi="Arial Black" w:cs="Arial"/>
                <w:b/>
              </w:rPr>
              <w:lastRenderedPageBreak/>
              <w:t>U</w:t>
            </w:r>
            <w:r w:rsidR="00E75C85">
              <w:rPr>
                <w:rFonts w:ascii="Arial Black" w:hAnsi="Arial Black" w:cs="Arial"/>
                <w:b/>
              </w:rPr>
              <w:t xml:space="preserve">msetzungshilfe A   </w:t>
            </w:r>
            <w:r w:rsidRPr="00E75C85">
              <w:rPr>
                <w:rFonts w:ascii="Arial Black" w:hAnsi="Arial Black" w:cs="Arial"/>
                <w:b/>
              </w:rPr>
              <w:t xml:space="preserve"> </w:t>
            </w:r>
            <w:r w:rsidR="00E75C85" w:rsidRPr="00E75C85">
              <w:rPr>
                <w:rFonts w:ascii="Arial Black" w:hAnsi="Arial Black" w:cs="Arial"/>
                <w:b/>
              </w:rPr>
              <w:sym w:font="Wingdings" w:char="F06C"/>
            </w:r>
            <w:r w:rsidR="00E75C85" w:rsidRPr="00E75C85">
              <w:rPr>
                <w:rFonts w:ascii="Arial Black" w:hAnsi="Arial Black" w:cs="Arial"/>
                <w:b/>
              </w:rPr>
              <w:t xml:space="preserve"> </w:t>
            </w:r>
            <w:r w:rsidRPr="00E75C85">
              <w:rPr>
                <w:rFonts w:ascii="Arial Black" w:hAnsi="Arial Black" w:cs="Arial"/>
                <w:b/>
              </w:rPr>
              <w:t xml:space="preserve">Grundlagen </w:t>
            </w:r>
          </w:p>
          <w:p w14:paraId="5AB90454" w14:textId="77777777" w:rsidR="00900844" w:rsidRPr="00E75C85" w:rsidRDefault="00900844" w:rsidP="00900844">
            <w:pPr>
              <w:pStyle w:val="Paragraphedeliste"/>
              <w:ind w:left="-108"/>
              <w:rPr>
                <w:rFonts w:cs="Arial"/>
              </w:rPr>
            </w:pPr>
            <w:r w:rsidRPr="00E75C85">
              <w:rPr>
                <w:rFonts w:cs="Arial"/>
              </w:rPr>
              <w:t>beinhaltet allgemeine Definitionen, Beschreibungen, Informationen zum Thema und zu den weiteren Umsetzungshilfen:</w:t>
            </w:r>
          </w:p>
          <w:p w14:paraId="06E7EE19" w14:textId="77777777" w:rsidR="00900844" w:rsidRPr="00E75C85" w:rsidRDefault="00900844" w:rsidP="00900844">
            <w:pPr>
              <w:pStyle w:val="Paragraphedeliste"/>
              <w:ind w:left="-108"/>
              <w:rPr>
                <w:rFonts w:cs="Arial"/>
              </w:rPr>
            </w:pPr>
          </w:p>
          <w:p w14:paraId="0AA5F7EC" w14:textId="77777777" w:rsidR="00900844" w:rsidRPr="00E75C85" w:rsidRDefault="00900844" w:rsidP="00D7551B">
            <w:pPr>
              <w:pStyle w:val="Paragraphedeliste"/>
              <w:numPr>
                <w:ilvl w:val="0"/>
                <w:numId w:val="21"/>
              </w:numPr>
              <w:rPr>
                <w:rFonts w:cs="Arial"/>
              </w:rPr>
            </w:pPr>
            <w:r w:rsidRPr="00E75C85">
              <w:rPr>
                <w:rFonts w:cs="Arial"/>
              </w:rPr>
              <w:t>Theoretischer Hintergrund</w:t>
            </w:r>
          </w:p>
          <w:p w14:paraId="1C24CD1D" w14:textId="77777777" w:rsidR="00900844" w:rsidRPr="00E75C85" w:rsidRDefault="00900844" w:rsidP="00D7551B">
            <w:pPr>
              <w:pStyle w:val="Paragraphedeliste"/>
              <w:numPr>
                <w:ilvl w:val="0"/>
                <w:numId w:val="21"/>
              </w:numPr>
              <w:rPr>
                <w:rFonts w:cs="Arial"/>
              </w:rPr>
            </w:pPr>
            <w:r w:rsidRPr="00E75C85">
              <w:rPr>
                <w:rFonts w:cs="Arial"/>
              </w:rPr>
              <w:t>Idee der Sozialraumorientierung</w:t>
            </w:r>
          </w:p>
          <w:p w14:paraId="4ADD83BD" w14:textId="77777777" w:rsidR="00900844" w:rsidRPr="00E75C85" w:rsidRDefault="00900844" w:rsidP="00D7551B">
            <w:pPr>
              <w:pStyle w:val="Paragraphedeliste"/>
              <w:numPr>
                <w:ilvl w:val="0"/>
                <w:numId w:val="21"/>
              </w:numPr>
              <w:rPr>
                <w:rFonts w:cs="Arial"/>
              </w:rPr>
            </w:pPr>
            <w:r w:rsidRPr="00E75C85">
              <w:rPr>
                <w:rFonts w:cs="Arial"/>
                <w:bCs/>
                <w:noProof/>
                <w:lang w:eastAsia="de-CH"/>
              </w:rPr>
              <w:drawing>
                <wp:anchor distT="0" distB="0" distL="114300" distR="114300" simplePos="0" relativeHeight="251723776" behindDoc="1" locked="0" layoutInCell="1" allowOverlap="1" wp14:anchorId="108A0D23" wp14:editId="1B26BA07">
                  <wp:simplePos x="0" y="0"/>
                  <wp:positionH relativeFrom="column">
                    <wp:posOffset>3815080</wp:posOffset>
                  </wp:positionH>
                  <wp:positionV relativeFrom="paragraph">
                    <wp:posOffset>95233</wp:posOffset>
                  </wp:positionV>
                  <wp:extent cx="1047947" cy="1044000"/>
                  <wp:effectExtent l="0" t="0" r="0" b="3810"/>
                  <wp:wrapTight wrapText="bothSides">
                    <wp:wrapPolygon edited="0">
                      <wp:start x="0" y="0"/>
                      <wp:lineTo x="0" y="21285"/>
                      <wp:lineTo x="21207" y="21285"/>
                      <wp:lineTo x="21207"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47947" cy="1044000"/>
                          </a:xfrm>
                          <a:prstGeom prst="rect">
                            <a:avLst/>
                          </a:prstGeom>
                        </pic:spPr>
                      </pic:pic>
                    </a:graphicData>
                  </a:graphic>
                  <wp14:sizeRelH relativeFrom="margin">
                    <wp14:pctWidth>0</wp14:pctWidth>
                  </wp14:sizeRelH>
                  <wp14:sizeRelV relativeFrom="margin">
                    <wp14:pctHeight>0</wp14:pctHeight>
                  </wp14:sizeRelV>
                </wp:anchor>
              </w:drawing>
            </w:r>
            <w:r w:rsidRPr="00E75C85">
              <w:rPr>
                <w:rFonts w:cs="Arial"/>
              </w:rPr>
              <w:t xml:space="preserve">Potenzial und Nutzen der Sozialraumorientierung einer Schule — zwölf gute Gründe für SORS-Schulen </w:t>
            </w:r>
          </w:p>
          <w:p w14:paraId="2F13B7F6" w14:textId="77777777" w:rsidR="00900844" w:rsidRPr="00E75C85" w:rsidRDefault="00900844" w:rsidP="00D7551B">
            <w:pPr>
              <w:pStyle w:val="Paragraphedeliste"/>
              <w:numPr>
                <w:ilvl w:val="0"/>
                <w:numId w:val="21"/>
              </w:numPr>
              <w:rPr>
                <w:rFonts w:cs="Arial"/>
              </w:rPr>
            </w:pPr>
            <w:r w:rsidRPr="00E75C85">
              <w:rPr>
                <w:rFonts w:cs="Arial"/>
              </w:rPr>
              <w:t>Profil der «Sozialraumorientierten Schulen Luzern»</w:t>
            </w:r>
          </w:p>
          <w:p w14:paraId="22852B17" w14:textId="77777777" w:rsidR="00900844" w:rsidRPr="00E75C85" w:rsidRDefault="00900844" w:rsidP="00D7551B">
            <w:pPr>
              <w:pStyle w:val="Paragraphedeliste"/>
              <w:numPr>
                <w:ilvl w:val="0"/>
                <w:numId w:val="21"/>
              </w:numPr>
              <w:rPr>
                <w:rFonts w:cs="Arial"/>
              </w:rPr>
            </w:pPr>
            <w:r w:rsidRPr="00E75C85">
              <w:rPr>
                <w:rFonts w:cs="Arial"/>
              </w:rPr>
              <w:t>Konkrete Umsetzung der Idee (Umsetzungshilfe B und C)</w:t>
            </w:r>
          </w:p>
          <w:p w14:paraId="69D2D936" w14:textId="77777777" w:rsidR="00900844" w:rsidRPr="00E75C85" w:rsidRDefault="00900844" w:rsidP="00D7551B">
            <w:pPr>
              <w:pStyle w:val="Paragraphedeliste"/>
              <w:numPr>
                <w:ilvl w:val="0"/>
                <w:numId w:val="21"/>
              </w:numPr>
              <w:rPr>
                <w:rFonts w:cs="Arial"/>
              </w:rPr>
            </w:pPr>
            <w:r w:rsidRPr="00E75C85">
              <w:rPr>
                <w:rFonts w:cs="Arial"/>
              </w:rPr>
              <w:t>Geschaltungsmöglichkeiten (Entwicklungsfokus)</w:t>
            </w:r>
          </w:p>
          <w:p w14:paraId="58E3CDDF" w14:textId="77777777" w:rsidR="00900844" w:rsidRPr="00E75C85" w:rsidRDefault="00900844" w:rsidP="00D7551B">
            <w:pPr>
              <w:pStyle w:val="Paragraphedeliste"/>
              <w:numPr>
                <w:ilvl w:val="0"/>
                <w:numId w:val="21"/>
              </w:numPr>
              <w:rPr>
                <w:rFonts w:cs="Arial"/>
              </w:rPr>
            </w:pPr>
            <w:r w:rsidRPr="00E75C85">
              <w:rPr>
                <w:rFonts w:cs="Arial"/>
              </w:rPr>
              <w:t>Gelingensfaktoren</w:t>
            </w:r>
            <w:r w:rsidRPr="00E75C85">
              <w:rPr>
                <w:rFonts w:cs="Arial"/>
              </w:rPr>
              <w:br/>
            </w:r>
            <w:hyperlink r:id="rId31" w:history="1">
              <w:r w:rsidR="0000305D" w:rsidRPr="0000305D">
                <w:rPr>
                  <w:rStyle w:val="Lienhypertexte"/>
                  <w:rFonts w:cs="Arial"/>
                </w:rPr>
                <w:t>&gt; LINK</w:t>
              </w:r>
            </w:hyperlink>
          </w:p>
          <w:p w14:paraId="365DDB60" w14:textId="77777777" w:rsidR="00900844" w:rsidRPr="00E75C85" w:rsidRDefault="00900844" w:rsidP="00900844">
            <w:pPr>
              <w:pStyle w:val="Paragraphedeliste"/>
              <w:ind w:left="-108" w:right="-138"/>
              <w:rPr>
                <w:rFonts w:ascii="Arial Black" w:hAnsi="Arial Black" w:cs="Arial"/>
                <w:b/>
              </w:rPr>
            </w:pPr>
            <w:r w:rsidRPr="00E75C85">
              <w:rPr>
                <w:rFonts w:ascii="Arial Black" w:hAnsi="Arial Black" w:cs="Arial"/>
                <w:b/>
              </w:rPr>
              <w:t>Umsetzungshilfe B</w:t>
            </w:r>
            <w:r w:rsidR="00E75C85">
              <w:rPr>
                <w:rFonts w:ascii="Arial Black" w:hAnsi="Arial Black" w:cs="Arial"/>
                <w:b/>
              </w:rPr>
              <w:t xml:space="preserve">   </w:t>
            </w:r>
            <w:r w:rsidR="00E75C85" w:rsidRPr="00E75C85">
              <w:rPr>
                <w:rFonts w:ascii="Arial Black" w:hAnsi="Arial Black" w:cs="Arial"/>
                <w:b/>
              </w:rPr>
              <w:t xml:space="preserve"> </w:t>
            </w:r>
            <w:r w:rsidR="00E75C85" w:rsidRPr="00E75C85">
              <w:rPr>
                <w:rFonts w:ascii="Arial Black" w:hAnsi="Arial Black" w:cs="Arial"/>
                <w:b/>
              </w:rPr>
              <w:sym w:font="Wingdings" w:char="F06C"/>
            </w:r>
            <w:r w:rsidR="00E75C85" w:rsidRPr="00E75C85">
              <w:rPr>
                <w:rFonts w:ascii="Arial Black" w:hAnsi="Arial Black" w:cs="Arial"/>
                <w:b/>
              </w:rPr>
              <w:t xml:space="preserve"> </w:t>
            </w:r>
            <w:r w:rsidRPr="00E75C85">
              <w:rPr>
                <w:rFonts w:ascii="Arial Black" w:hAnsi="Arial Black" w:cs="Arial"/>
                <w:b/>
              </w:rPr>
              <w:t>Checkliste/Konzeptraster</w:t>
            </w:r>
          </w:p>
          <w:p w14:paraId="49B5B2EA" w14:textId="77777777" w:rsidR="00900844" w:rsidRPr="00E75C85" w:rsidRDefault="00900844" w:rsidP="00900844">
            <w:pPr>
              <w:pStyle w:val="Paragraphedeliste"/>
              <w:ind w:left="-108"/>
              <w:rPr>
                <w:rFonts w:cs="Arial"/>
              </w:rPr>
            </w:pPr>
            <w:r w:rsidRPr="00E75C85">
              <w:rPr>
                <w:rFonts w:cs="Arial"/>
              </w:rPr>
              <w:t>Die Umsetzungshilfe B hilft bei der konkreten Erarbeitung eines Konzeptes und dient zur regelmässigen Reflexion. Es baut auf den fünf Gelingenselementen auf:</w:t>
            </w:r>
            <w:r w:rsidRPr="00E75C85">
              <w:rPr>
                <w:rFonts w:cs="Arial"/>
                <w:bCs/>
              </w:rPr>
              <w:t xml:space="preserve"> </w:t>
            </w:r>
          </w:p>
          <w:p w14:paraId="5A9D87F5" w14:textId="77777777" w:rsidR="00900844" w:rsidRPr="00E75C85" w:rsidRDefault="00900844" w:rsidP="00900844">
            <w:pPr>
              <w:pStyle w:val="Paragraphedeliste"/>
              <w:ind w:left="-108"/>
              <w:rPr>
                <w:rFonts w:cs="Arial"/>
              </w:rPr>
            </w:pPr>
          </w:p>
          <w:p w14:paraId="6875B0BF" w14:textId="77777777" w:rsidR="00900844" w:rsidRPr="00E75C85" w:rsidRDefault="00900844" w:rsidP="00D7551B">
            <w:pPr>
              <w:pStyle w:val="Paragraphedeliste"/>
              <w:numPr>
                <w:ilvl w:val="0"/>
                <w:numId w:val="20"/>
              </w:numPr>
              <w:rPr>
                <w:rFonts w:cs="Arial"/>
              </w:rPr>
            </w:pPr>
            <w:r w:rsidRPr="00E75C85">
              <w:rPr>
                <w:rFonts w:cs="Arial"/>
              </w:rPr>
              <w:t>Visionen/Ideen/Ziele entwickeln/beschreiben oder überdenken/erhalten</w:t>
            </w:r>
          </w:p>
          <w:p w14:paraId="060A7B10" w14:textId="77777777" w:rsidR="00900844" w:rsidRPr="00E75C85" w:rsidRDefault="00E75C85" w:rsidP="00D7551B">
            <w:pPr>
              <w:pStyle w:val="Paragraphedeliste"/>
              <w:numPr>
                <w:ilvl w:val="0"/>
                <w:numId w:val="20"/>
              </w:numPr>
              <w:rPr>
                <w:rFonts w:cs="Arial"/>
              </w:rPr>
            </w:pPr>
            <w:r w:rsidRPr="00E75C85">
              <w:rPr>
                <w:rFonts w:cs="Arial"/>
                <w:bCs/>
                <w:noProof/>
                <w:lang w:eastAsia="de-CH"/>
              </w:rPr>
              <w:drawing>
                <wp:anchor distT="0" distB="0" distL="114300" distR="114300" simplePos="0" relativeHeight="251724800" behindDoc="1" locked="0" layoutInCell="1" allowOverlap="1" wp14:anchorId="37BB6EDE" wp14:editId="2C9909B3">
                  <wp:simplePos x="0" y="0"/>
                  <wp:positionH relativeFrom="column">
                    <wp:posOffset>3814445</wp:posOffset>
                  </wp:positionH>
                  <wp:positionV relativeFrom="paragraph">
                    <wp:posOffset>161942</wp:posOffset>
                  </wp:positionV>
                  <wp:extent cx="1048385" cy="1043940"/>
                  <wp:effectExtent l="0" t="0" r="0" b="3810"/>
                  <wp:wrapTight wrapText="bothSides">
                    <wp:wrapPolygon edited="0">
                      <wp:start x="0" y="0"/>
                      <wp:lineTo x="0" y="21285"/>
                      <wp:lineTo x="21194" y="21285"/>
                      <wp:lineTo x="21194" y="0"/>
                      <wp:lineTo x="0" y="0"/>
                    </wp:wrapPolygon>
                  </wp:wrapTight>
                  <wp:docPr id="332" name="Grafi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48385" cy="1043940"/>
                          </a:xfrm>
                          <a:prstGeom prst="rect">
                            <a:avLst/>
                          </a:prstGeom>
                        </pic:spPr>
                      </pic:pic>
                    </a:graphicData>
                  </a:graphic>
                  <wp14:sizeRelH relativeFrom="margin">
                    <wp14:pctWidth>0</wp14:pctWidth>
                  </wp14:sizeRelH>
                  <wp14:sizeRelV relativeFrom="margin">
                    <wp14:pctHeight>0</wp14:pctHeight>
                  </wp14:sizeRelV>
                </wp:anchor>
              </w:drawing>
            </w:r>
            <w:r w:rsidR="00900844" w:rsidRPr="00E75C85">
              <w:rPr>
                <w:rFonts w:cs="Arial"/>
              </w:rPr>
              <w:t>Vernetzung und Verankerung aufbauen, fördern und pflegen</w:t>
            </w:r>
          </w:p>
          <w:p w14:paraId="5B1FC8F6" w14:textId="77777777" w:rsidR="00900844" w:rsidRPr="00E75C85" w:rsidRDefault="00900844" w:rsidP="00D7551B">
            <w:pPr>
              <w:pStyle w:val="Paragraphedeliste"/>
              <w:numPr>
                <w:ilvl w:val="0"/>
                <w:numId w:val="20"/>
              </w:numPr>
              <w:rPr>
                <w:rFonts w:cs="Arial"/>
              </w:rPr>
            </w:pPr>
            <w:r w:rsidRPr="00E75C85">
              <w:rPr>
                <w:rFonts w:cs="Arial"/>
              </w:rPr>
              <w:t>Organisation und Struktur aufbauen, klären und stärken</w:t>
            </w:r>
          </w:p>
          <w:p w14:paraId="6D6D6F63" w14:textId="77777777" w:rsidR="00900844" w:rsidRPr="00E75C85" w:rsidRDefault="00900844" w:rsidP="00D7551B">
            <w:pPr>
              <w:pStyle w:val="Paragraphedeliste"/>
              <w:numPr>
                <w:ilvl w:val="0"/>
                <w:numId w:val="20"/>
              </w:numPr>
              <w:rPr>
                <w:rFonts w:cs="Arial"/>
              </w:rPr>
            </w:pPr>
            <w:r w:rsidRPr="00E75C85">
              <w:rPr>
                <w:rFonts w:cs="Arial"/>
              </w:rPr>
              <w:t>Ressourcen planen und sichern</w:t>
            </w:r>
          </w:p>
          <w:p w14:paraId="1A5729FE" w14:textId="77777777" w:rsidR="00900844" w:rsidRPr="00E75C85" w:rsidRDefault="00900844" w:rsidP="00D7551B">
            <w:pPr>
              <w:pStyle w:val="Paragraphedeliste"/>
              <w:numPr>
                <w:ilvl w:val="0"/>
                <w:numId w:val="20"/>
              </w:numPr>
              <w:spacing w:after="60"/>
              <w:rPr>
                <w:rFonts w:cs="Arial"/>
              </w:rPr>
            </w:pPr>
            <w:r w:rsidRPr="00E75C85">
              <w:rPr>
                <w:rFonts w:cs="Arial"/>
              </w:rPr>
              <w:t>Kommunikation professionalisieren</w:t>
            </w:r>
          </w:p>
          <w:p w14:paraId="1CF2C706" w14:textId="77777777" w:rsidR="00900844" w:rsidRPr="00E75C85" w:rsidRDefault="00900844" w:rsidP="00900844">
            <w:pPr>
              <w:ind w:left="-108"/>
              <w:rPr>
                <w:rFonts w:cs="Arial"/>
                <w:kern w:val="10"/>
                <w:lang w:eastAsia="en-US"/>
              </w:rPr>
            </w:pPr>
            <w:r w:rsidRPr="00E75C85">
              <w:rPr>
                <w:rFonts w:cs="Arial"/>
                <w:kern w:val="10"/>
                <w:lang w:eastAsia="en-US"/>
              </w:rPr>
              <w:t>Der Anhang enthält Literaturhinweise und dienliche Planungsinstrumente.</w:t>
            </w:r>
            <w:r w:rsidR="0000305D">
              <w:rPr>
                <w:rFonts w:cs="Arial"/>
                <w:kern w:val="10"/>
                <w:lang w:eastAsia="en-US"/>
              </w:rPr>
              <w:t xml:space="preserve"> </w:t>
            </w:r>
          </w:p>
          <w:p w14:paraId="28C9EB2D" w14:textId="77777777" w:rsidR="00900844" w:rsidRPr="00E75C85" w:rsidRDefault="00900844" w:rsidP="00900844">
            <w:pPr>
              <w:rPr>
                <w:rFonts w:cs="Arial"/>
                <w:b/>
                <w:kern w:val="10"/>
                <w:lang w:eastAsia="en-US"/>
              </w:rPr>
            </w:pPr>
          </w:p>
          <w:p w14:paraId="654FE773" w14:textId="77777777" w:rsidR="00E75C85" w:rsidRDefault="00E75C85" w:rsidP="00900844">
            <w:pPr>
              <w:pStyle w:val="Paragraphedeliste"/>
              <w:ind w:left="-108" w:right="-138"/>
              <w:rPr>
                <w:rFonts w:ascii="Arial Black" w:hAnsi="Arial Black" w:cs="Arial"/>
                <w:b/>
              </w:rPr>
            </w:pPr>
          </w:p>
          <w:p w14:paraId="456F1945" w14:textId="77777777" w:rsidR="00E75C85" w:rsidRDefault="00E75C85" w:rsidP="00900844">
            <w:pPr>
              <w:pStyle w:val="Paragraphedeliste"/>
              <w:ind w:left="-108" w:right="-138"/>
              <w:rPr>
                <w:rFonts w:ascii="Arial Black" w:hAnsi="Arial Black" w:cs="Arial"/>
                <w:b/>
              </w:rPr>
            </w:pPr>
          </w:p>
          <w:p w14:paraId="52293485" w14:textId="77777777" w:rsidR="00900844" w:rsidRPr="00E75C85" w:rsidRDefault="00E75C85" w:rsidP="00900844">
            <w:pPr>
              <w:pStyle w:val="Paragraphedeliste"/>
              <w:ind w:left="-108" w:right="-138"/>
              <w:rPr>
                <w:rFonts w:ascii="Arial Black" w:hAnsi="Arial Black" w:cs="Arial"/>
                <w:b/>
              </w:rPr>
            </w:pPr>
            <w:r>
              <w:rPr>
                <w:rFonts w:ascii="Arial Black" w:hAnsi="Arial Black" w:cs="Arial"/>
                <w:b/>
              </w:rPr>
              <w:lastRenderedPageBreak/>
              <w:t xml:space="preserve">Umsetzungshilfe C   </w:t>
            </w:r>
            <w:r w:rsidRPr="00E75C85">
              <w:rPr>
                <w:rFonts w:ascii="Arial Black" w:hAnsi="Arial Black" w:cs="Arial"/>
                <w:b/>
              </w:rPr>
              <w:t xml:space="preserve"> </w:t>
            </w:r>
            <w:r w:rsidRPr="00E75C85">
              <w:rPr>
                <w:rFonts w:ascii="Arial Black" w:hAnsi="Arial Black" w:cs="Arial"/>
                <w:b/>
              </w:rPr>
              <w:sym w:font="Wingdings" w:char="F06C"/>
            </w:r>
            <w:r w:rsidRPr="00E75C85">
              <w:rPr>
                <w:rFonts w:ascii="Arial Black" w:hAnsi="Arial Black" w:cs="Arial"/>
                <w:b/>
              </w:rPr>
              <w:t xml:space="preserve"> </w:t>
            </w:r>
            <w:r w:rsidR="00900844" w:rsidRPr="00E75C85">
              <w:rPr>
                <w:rFonts w:ascii="Arial Black" w:hAnsi="Arial Black" w:cs="Arial"/>
                <w:b/>
              </w:rPr>
              <w:t>S</w:t>
            </w:r>
            <w:r w:rsidR="0090236D">
              <w:rPr>
                <w:rFonts w:ascii="Arial Black" w:hAnsi="Arial Black" w:cs="Arial"/>
                <w:b/>
              </w:rPr>
              <w:t>ORS-</w:t>
            </w:r>
            <w:r w:rsidR="00900844" w:rsidRPr="00E75C85">
              <w:rPr>
                <w:rFonts w:ascii="Arial Black" w:hAnsi="Arial Black" w:cs="Arial"/>
                <w:b/>
              </w:rPr>
              <w:t>Unterricht</w:t>
            </w:r>
          </w:p>
          <w:p w14:paraId="11D0C4F6" w14:textId="77777777" w:rsidR="00900844" w:rsidRPr="00E75C85" w:rsidRDefault="00900844" w:rsidP="00900844">
            <w:pPr>
              <w:pStyle w:val="Paragraphedeliste"/>
              <w:spacing w:after="240"/>
              <w:ind w:left="-108"/>
              <w:rPr>
                <w:rFonts w:cs="Arial"/>
              </w:rPr>
            </w:pPr>
            <w:r w:rsidRPr="00E75C85">
              <w:rPr>
                <w:rFonts w:cs="Arial"/>
              </w:rPr>
              <w:t xml:space="preserve">Die Umsetzungshilfe C beinhaltet Themenvorschläge mit entsprechenden übergeordneten Fragen, Ideen, Links zu Unterrichtsmaterial, empfohlene Lehrmittel und Verortung der Themen im LP21 zur Unterstützung der Unterrichtsplanung. Zusätzlich ist ein Planungsbeispiel für den Zyklus 1 + 2 und eine Mehrjahresplanung aufgeführt. </w:t>
            </w:r>
          </w:p>
          <w:p w14:paraId="1120C166" w14:textId="77777777" w:rsidR="00900844" w:rsidRPr="00E75C85" w:rsidRDefault="0000305D" w:rsidP="00900844">
            <w:pPr>
              <w:pStyle w:val="Paragraphedeliste"/>
              <w:ind w:left="-108"/>
              <w:rPr>
                <w:rFonts w:cs="Arial"/>
              </w:rPr>
            </w:pPr>
            <w:r w:rsidRPr="00E75C85">
              <w:rPr>
                <w:rFonts w:cs="Arial"/>
                <w:noProof/>
                <w:lang w:eastAsia="de-CH"/>
              </w:rPr>
              <w:drawing>
                <wp:anchor distT="0" distB="0" distL="114300" distR="114300" simplePos="0" relativeHeight="251725824" behindDoc="1" locked="0" layoutInCell="1" allowOverlap="1" wp14:anchorId="0615E3B5" wp14:editId="10CD5BC4">
                  <wp:simplePos x="0" y="0"/>
                  <wp:positionH relativeFrom="column">
                    <wp:posOffset>3815080</wp:posOffset>
                  </wp:positionH>
                  <wp:positionV relativeFrom="paragraph">
                    <wp:posOffset>14605</wp:posOffset>
                  </wp:positionV>
                  <wp:extent cx="1047750" cy="1043305"/>
                  <wp:effectExtent l="0" t="0" r="0" b="4445"/>
                  <wp:wrapTight wrapText="bothSides">
                    <wp:wrapPolygon edited="0">
                      <wp:start x="0" y="0"/>
                      <wp:lineTo x="0" y="21298"/>
                      <wp:lineTo x="21207" y="21298"/>
                      <wp:lineTo x="21207" y="0"/>
                      <wp:lineTo x="0" y="0"/>
                    </wp:wrapPolygon>
                  </wp:wrapTight>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047750" cy="1043305"/>
                          </a:xfrm>
                          <a:prstGeom prst="rect">
                            <a:avLst/>
                          </a:prstGeom>
                        </pic:spPr>
                      </pic:pic>
                    </a:graphicData>
                  </a:graphic>
                </wp:anchor>
              </w:drawing>
            </w:r>
          </w:p>
          <w:p w14:paraId="30A82A17" w14:textId="77777777" w:rsidR="00900844" w:rsidRPr="00E75C85" w:rsidRDefault="00900844" w:rsidP="00D7551B">
            <w:pPr>
              <w:pStyle w:val="Paragraphedeliste"/>
              <w:numPr>
                <w:ilvl w:val="0"/>
                <w:numId w:val="19"/>
              </w:numPr>
              <w:spacing w:before="120" w:line="360" w:lineRule="auto"/>
              <w:rPr>
                <w:rFonts w:cs="Arial"/>
              </w:rPr>
            </w:pPr>
            <w:r w:rsidRPr="00E75C85">
              <w:rPr>
                <w:rFonts w:cs="Arial"/>
              </w:rPr>
              <w:t>Unterrichtsthemen zur Sozialraumorientierung</w:t>
            </w:r>
          </w:p>
          <w:p w14:paraId="3E638B7F" w14:textId="77777777" w:rsidR="00900844" w:rsidRPr="00E75C85" w:rsidRDefault="00900844" w:rsidP="00D7551B">
            <w:pPr>
              <w:pStyle w:val="Paragraphedeliste"/>
              <w:numPr>
                <w:ilvl w:val="0"/>
                <w:numId w:val="19"/>
              </w:numPr>
              <w:spacing w:line="360" w:lineRule="auto"/>
              <w:rPr>
                <w:rFonts w:cs="Arial"/>
              </w:rPr>
            </w:pPr>
            <w:r w:rsidRPr="00E75C85">
              <w:rPr>
                <w:rFonts w:cs="Arial"/>
              </w:rPr>
              <w:t>Planungsbeispiele für die Zyklen 1 und 2</w:t>
            </w:r>
          </w:p>
          <w:p w14:paraId="0BEB6A7F" w14:textId="77777777" w:rsidR="00900844" w:rsidRPr="00E75C85" w:rsidRDefault="00900844" w:rsidP="00D7551B">
            <w:pPr>
              <w:pStyle w:val="Paragraphedeliste"/>
              <w:numPr>
                <w:ilvl w:val="0"/>
                <w:numId w:val="19"/>
              </w:numPr>
              <w:spacing w:line="360" w:lineRule="auto"/>
              <w:rPr>
                <w:rFonts w:cs="Arial"/>
                <w:b/>
              </w:rPr>
            </w:pPr>
            <w:r w:rsidRPr="00E75C85">
              <w:rPr>
                <w:rFonts w:cs="Arial"/>
              </w:rPr>
              <w:t>Beispiel Mehrjahresplanung einer SORS Schule</w:t>
            </w:r>
            <w:r w:rsidR="0000305D">
              <w:rPr>
                <w:rFonts w:cs="Arial"/>
              </w:rPr>
              <w:br/>
            </w:r>
            <w:hyperlink r:id="rId34" w:history="1">
              <w:r w:rsidR="0000305D" w:rsidRPr="0000305D">
                <w:rPr>
                  <w:rStyle w:val="Lienhypertexte"/>
                  <w:rFonts w:cs="Arial"/>
                </w:rPr>
                <w:t>&gt; LINK</w:t>
              </w:r>
            </w:hyperlink>
          </w:p>
        </w:tc>
      </w:tr>
      <w:tr w:rsidR="00900844" w14:paraId="3AF31126" w14:textId="77777777" w:rsidTr="00882FC7">
        <w:trPr>
          <w:gridAfter w:val="1"/>
          <w:wAfter w:w="31" w:type="dxa"/>
        </w:trPr>
        <w:tc>
          <w:tcPr>
            <w:tcW w:w="1701" w:type="dxa"/>
            <w:shd w:val="clear" w:color="auto" w:fill="auto"/>
          </w:tcPr>
          <w:p w14:paraId="69B0CB46" w14:textId="77777777" w:rsidR="00900844" w:rsidRPr="00E75C85" w:rsidRDefault="00900844" w:rsidP="00900844">
            <w:pPr>
              <w:spacing w:before="120" w:after="120"/>
              <w:jc w:val="both"/>
              <w:rPr>
                <w:rStyle w:val="lev"/>
                <w:rFonts w:ascii="Arial Black" w:hAnsi="Arial Black"/>
              </w:rPr>
            </w:pPr>
            <w:r w:rsidRPr="00E75C85">
              <w:rPr>
                <w:rStyle w:val="lev"/>
                <w:rFonts w:ascii="Arial Black" w:hAnsi="Arial Black"/>
              </w:rPr>
              <w:lastRenderedPageBreak/>
              <w:t>Weitere wertvolle LINKS</w:t>
            </w:r>
          </w:p>
        </w:tc>
        <w:tc>
          <w:tcPr>
            <w:tcW w:w="7766" w:type="dxa"/>
            <w:gridSpan w:val="2"/>
            <w:shd w:val="clear" w:color="auto" w:fill="auto"/>
          </w:tcPr>
          <w:p w14:paraId="3E733A3C" w14:textId="77777777" w:rsidR="00900844" w:rsidRPr="00E75C85" w:rsidRDefault="00900844" w:rsidP="00900844">
            <w:pPr>
              <w:spacing w:before="120" w:after="120"/>
              <w:rPr>
                <w:rFonts w:cs="Arial"/>
              </w:rPr>
            </w:pPr>
            <w:r w:rsidRPr="00E75C85">
              <w:rPr>
                <w:rFonts w:cs="Arial"/>
              </w:rPr>
              <w:t>Hilfreiche Hinweise und Instrumente zur Entwicklung und für den Aufbau einer SORS-Schule:</w:t>
            </w:r>
          </w:p>
          <w:p w14:paraId="658DE8A9" w14:textId="77777777" w:rsidR="00900844" w:rsidRPr="00E75C85" w:rsidRDefault="00900844" w:rsidP="00D7551B">
            <w:pPr>
              <w:pStyle w:val="Paragraphedeliste"/>
              <w:numPr>
                <w:ilvl w:val="0"/>
                <w:numId w:val="18"/>
              </w:numPr>
              <w:spacing w:line="360" w:lineRule="auto"/>
              <w:ind w:left="224" w:hanging="142"/>
              <w:rPr>
                <w:rFonts w:cs="Arial"/>
                <w:sz w:val="20"/>
                <w:szCs w:val="20"/>
              </w:rPr>
            </w:pPr>
            <w:r w:rsidRPr="00E75C85">
              <w:rPr>
                <w:rFonts w:cs="Arial"/>
                <w:b/>
                <w:sz w:val="20"/>
                <w:szCs w:val="20"/>
              </w:rPr>
              <w:t>Vorlage Leistungsvereinbarung</w:t>
            </w:r>
            <w:r w:rsidRPr="00E75C85">
              <w:rPr>
                <w:rFonts w:cs="Arial"/>
                <w:sz w:val="20"/>
                <w:szCs w:val="20"/>
              </w:rPr>
              <w:t xml:space="preserve"> </w:t>
            </w:r>
            <w:r w:rsidRPr="00E75C85">
              <w:rPr>
                <w:rFonts w:cs="Arial"/>
                <w:b/>
                <w:sz w:val="20"/>
                <w:szCs w:val="20"/>
              </w:rPr>
              <w:t>Instrument + Mehrjahresplanung</w:t>
            </w:r>
            <w:r w:rsidRPr="00E75C85">
              <w:rPr>
                <w:rFonts w:cs="Arial"/>
                <w:sz w:val="20"/>
                <w:szCs w:val="20"/>
              </w:rPr>
              <w:t xml:space="preserve"> (bei der DVS erhältlich)</w:t>
            </w:r>
          </w:p>
          <w:p w14:paraId="10238592" w14:textId="77777777" w:rsidR="00900844" w:rsidRPr="00E75C85" w:rsidRDefault="003C5961" w:rsidP="00D7551B">
            <w:pPr>
              <w:pStyle w:val="Paragraphedeliste"/>
              <w:numPr>
                <w:ilvl w:val="0"/>
                <w:numId w:val="18"/>
              </w:numPr>
              <w:spacing w:line="360" w:lineRule="auto"/>
              <w:ind w:left="267" w:hanging="189"/>
              <w:rPr>
                <w:rFonts w:cs="Arial"/>
                <w:sz w:val="20"/>
                <w:szCs w:val="20"/>
              </w:rPr>
            </w:pPr>
            <w:hyperlink r:id="rId35" w:history="1">
              <w:r w:rsidR="00900844" w:rsidRPr="00E75C85">
                <w:rPr>
                  <w:rStyle w:val="Lienhypertexte"/>
                  <w:rFonts w:cs="Arial"/>
                  <w:b/>
                  <w:bCs/>
                  <w:sz w:val="20"/>
                  <w:szCs w:val="20"/>
                </w:rPr>
                <w:t>Toolbox Bildungslandschaft 21</w:t>
              </w:r>
            </w:hyperlink>
            <w:r w:rsidR="00900844" w:rsidRPr="00E75C85">
              <w:rPr>
                <w:rStyle w:val="Lienhypertexte"/>
                <w:rFonts w:cs="Arial"/>
                <w:b/>
                <w:bCs/>
                <w:sz w:val="20"/>
                <w:szCs w:val="20"/>
              </w:rPr>
              <w:t xml:space="preserve"> </w:t>
            </w:r>
            <w:r w:rsidR="00900844" w:rsidRPr="00E75C85">
              <w:rPr>
                <w:rFonts w:cs="Arial"/>
                <w:bCs/>
                <w:sz w:val="20"/>
                <w:szCs w:val="20"/>
              </w:rPr>
              <w:t>(education21)</w:t>
            </w:r>
          </w:p>
          <w:p w14:paraId="3DC7F447" w14:textId="77777777" w:rsidR="00900844" w:rsidRPr="00E75C85" w:rsidRDefault="00900844" w:rsidP="00D7551B">
            <w:pPr>
              <w:pStyle w:val="Paragraphedeliste"/>
              <w:numPr>
                <w:ilvl w:val="0"/>
                <w:numId w:val="18"/>
              </w:numPr>
              <w:ind w:left="267" w:hanging="189"/>
              <w:rPr>
                <w:rFonts w:cs="Arial"/>
                <w:sz w:val="20"/>
                <w:szCs w:val="20"/>
              </w:rPr>
            </w:pPr>
            <w:r w:rsidRPr="00E75C85">
              <w:rPr>
                <w:rFonts w:cs="Arial"/>
                <w:sz w:val="20"/>
                <w:szCs w:val="20"/>
              </w:rPr>
              <w:t xml:space="preserve">Broschüre </w:t>
            </w:r>
            <w:r w:rsidRPr="00E75C85">
              <w:rPr>
                <w:rFonts w:cs="Arial"/>
                <w:b/>
                <w:sz w:val="20"/>
                <w:szCs w:val="20"/>
              </w:rPr>
              <w:t>«10 Schritte zur Bildungslandschaft»</w:t>
            </w:r>
            <w:r w:rsidRPr="00E75C85">
              <w:rPr>
                <w:rFonts w:cs="Arial"/>
                <w:sz w:val="20"/>
                <w:szCs w:val="20"/>
              </w:rPr>
              <w:t>, AJB Kanton Zürich</w:t>
            </w:r>
            <w:r w:rsidRPr="00E75C85">
              <w:rPr>
                <w:rFonts w:cs="Arial"/>
                <w:sz w:val="20"/>
                <w:szCs w:val="20"/>
              </w:rPr>
              <w:br/>
            </w:r>
            <w:hyperlink r:id="rId36" w:history="1">
              <w:r w:rsidRPr="00E75C85">
                <w:rPr>
                  <w:rStyle w:val="Lienhypertexte"/>
                  <w:rFonts w:cs="Arial"/>
                  <w:sz w:val="20"/>
                  <w:szCs w:val="20"/>
                </w:rPr>
                <w:t>(Kurzversion</w:t>
              </w:r>
            </w:hyperlink>
            <w:r w:rsidRPr="00E75C85">
              <w:rPr>
                <w:rFonts w:cs="Arial"/>
                <w:sz w:val="20"/>
                <w:szCs w:val="20"/>
              </w:rPr>
              <w:t>), (</w:t>
            </w:r>
            <w:hyperlink r:id="rId37" w:history="1">
              <w:r w:rsidRPr="00E75C85">
                <w:rPr>
                  <w:rStyle w:val="Lienhypertexte"/>
                  <w:rFonts w:cs="Arial"/>
                  <w:sz w:val="20"/>
                  <w:szCs w:val="20"/>
                </w:rPr>
                <w:t>Langversion</w:t>
              </w:r>
            </w:hyperlink>
            <w:r w:rsidRPr="00E75C85">
              <w:rPr>
                <w:rFonts w:cs="Arial"/>
                <w:sz w:val="20"/>
                <w:szCs w:val="20"/>
              </w:rPr>
              <w:t>)</w:t>
            </w:r>
          </w:p>
        </w:tc>
      </w:tr>
      <w:tr w:rsidR="00882FC7" w14:paraId="2DC4642B" w14:textId="77777777" w:rsidTr="008A4C56">
        <w:trPr>
          <w:trHeight w:val="703"/>
        </w:trPr>
        <w:tc>
          <w:tcPr>
            <w:tcW w:w="9498" w:type="dxa"/>
            <w:gridSpan w:val="4"/>
            <w:shd w:val="clear" w:color="auto" w:fill="auto"/>
          </w:tcPr>
          <w:p w14:paraId="19E5B1FA" w14:textId="77777777" w:rsidR="00882FC7" w:rsidRDefault="00882FC7" w:rsidP="00882FC7">
            <w:pPr>
              <w:spacing w:before="120" w:after="120"/>
              <w:rPr>
                <w:rFonts w:ascii="Arial Black" w:hAnsi="Arial Black"/>
                <w:b/>
                <w:sz w:val="26"/>
                <w:szCs w:val="26"/>
                <w:lang w:val="de-DE"/>
              </w:rPr>
            </w:pPr>
          </w:p>
          <w:p w14:paraId="1BE98F20" w14:textId="77777777" w:rsidR="00882FC7" w:rsidRDefault="00882FC7" w:rsidP="00882FC7">
            <w:pPr>
              <w:spacing w:before="120" w:after="120"/>
              <w:rPr>
                <w:rFonts w:ascii="Arial Black" w:hAnsi="Arial Black"/>
                <w:b/>
                <w:sz w:val="24"/>
                <w:szCs w:val="25"/>
                <w:lang w:val="de-DE"/>
              </w:rPr>
            </w:pPr>
          </w:p>
          <w:p w14:paraId="6A248727" w14:textId="77777777" w:rsidR="00882FC7" w:rsidRDefault="00882FC7" w:rsidP="00882FC7">
            <w:pPr>
              <w:spacing w:before="120" w:after="120"/>
              <w:rPr>
                <w:rFonts w:ascii="Arial Black" w:hAnsi="Arial Black"/>
                <w:b/>
                <w:sz w:val="24"/>
                <w:szCs w:val="25"/>
                <w:lang w:val="de-DE"/>
              </w:rPr>
            </w:pPr>
          </w:p>
          <w:p w14:paraId="1661DCC8" w14:textId="77777777" w:rsidR="00882FC7" w:rsidRDefault="00882FC7" w:rsidP="00882FC7">
            <w:pPr>
              <w:spacing w:before="120" w:after="120"/>
              <w:rPr>
                <w:rFonts w:ascii="Arial Black" w:hAnsi="Arial Black"/>
                <w:b/>
                <w:sz w:val="24"/>
                <w:szCs w:val="25"/>
                <w:lang w:val="de-DE"/>
              </w:rPr>
            </w:pPr>
          </w:p>
          <w:p w14:paraId="435F9090" w14:textId="77777777" w:rsidR="000746A1" w:rsidRDefault="000746A1" w:rsidP="00882FC7">
            <w:pPr>
              <w:spacing w:before="120" w:after="120"/>
              <w:rPr>
                <w:rFonts w:ascii="Arial Black" w:hAnsi="Arial Black"/>
                <w:b/>
                <w:sz w:val="24"/>
                <w:szCs w:val="25"/>
                <w:lang w:val="de-DE"/>
              </w:rPr>
            </w:pPr>
          </w:p>
          <w:p w14:paraId="4439CF16" w14:textId="77777777" w:rsidR="000746A1" w:rsidRDefault="000746A1" w:rsidP="00882FC7">
            <w:pPr>
              <w:spacing w:before="120" w:after="120"/>
              <w:rPr>
                <w:rFonts w:ascii="Arial Black" w:hAnsi="Arial Black"/>
                <w:b/>
                <w:sz w:val="24"/>
                <w:szCs w:val="25"/>
                <w:lang w:val="de-DE"/>
              </w:rPr>
            </w:pPr>
          </w:p>
          <w:p w14:paraId="78CA529C" w14:textId="77777777" w:rsidR="000746A1" w:rsidRDefault="000746A1" w:rsidP="00882FC7">
            <w:pPr>
              <w:spacing w:before="120" w:after="120"/>
              <w:rPr>
                <w:rFonts w:ascii="Arial Black" w:hAnsi="Arial Black"/>
                <w:b/>
                <w:sz w:val="24"/>
                <w:szCs w:val="25"/>
                <w:lang w:val="de-DE"/>
              </w:rPr>
            </w:pPr>
          </w:p>
          <w:p w14:paraId="04D01FCA" w14:textId="77777777" w:rsidR="000746A1" w:rsidRDefault="000746A1" w:rsidP="00882FC7">
            <w:pPr>
              <w:spacing w:before="120" w:after="120"/>
              <w:rPr>
                <w:rFonts w:ascii="Arial Black" w:hAnsi="Arial Black"/>
                <w:b/>
                <w:sz w:val="24"/>
                <w:szCs w:val="25"/>
                <w:lang w:val="de-DE"/>
              </w:rPr>
            </w:pPr>
          </w:p>
          <w:p w14:paraId="3F603843" w14:textId="77777777" w:rsidR="000746A1" w:rsidRDefault="000746A1" w:rsidP="00882FC7">
            <w:pPr>
              <w:spacing w:before="120" w:after="120"/>
              <w:rPr>
                <w:rFonts w:ascii="Arial Black" w:hAnsi="Arial Black"/>
                <w:b/>
                <w:sz w:val="24"/>
                <w:szCs w:val="25"/>
                <w:lang w:val="de-DE"/>
              </w:rPr>
            </w:pPr>
          </w:p>
          <w:p w14:paraId="695B3ECD" w14:textId="77777777" w:rsidR="000746A1" w:rsidRDefault="000746A1" w:rsidP="00882FC7">
            <w:pPr>
              <w:spacing w:before="120" w:after="120"/>
              <w:rPr>
                <w:rFonts w:ascii="Arial Black" w:hAnsi="Arial Black"/>
                <w:b/>
                <w:sz w:val="24"/>
                <w:szCs w:val="25"/>
                <w:lang w:val="de-DE"/>
              </w:rPr>
            </w:pPr>
          </w:p>
          <w:p w14:paraId="6C851DDB" w14:textId="77777777" w:rsidR="000746A1" w:rsidRDefault="000746A1" w:rsidP="00882FC7">
            <w:pPr>
              <w:spacing w:before="120" w:after="120"/>
              <w:rPr>
                <w:rFonts w:ascii="Arial Black" w:hAnsi="Arial Black"/>
                <w:b/>
                <w:sz w:val="24"/>
                <w:szCs w:val="25"/>
                <w:lang w:val="de-DE"/>
              </w:rPr>
            </w:pPr>
          </w:p>
          <w:p w14:paraId="49D73D2A" w14:textId="77777777" w:rsidR="000746A1" w:rsidRDefault="000746A1" w:rsidP="00882FC7">
            <w:pPr>
              <w:spacing w:before="120" w:after="120"/>
              <w:rPr>
                <w:rFonts w:ascii="Arial Black" w:hAnsi="Arial Black"/>
                <w:b/>
                <w:sz w:val="24"/>
                <w:szCs w:val="25"/>
                <w:lang w:val="de-DE"/>
              </w:rPr>
            </w:pPr>
          </w:p>
          <w:p w14:paraId="61524F98" w14:textId="77777777" w:rsidR="00882FC7" w:rsidRPr="00D221ED" w:rsidRDefault="00882FC7" w:rsidP="00882FC7">
            <w:pPr>
              <w:spacing w:before="120" w:after="120"/>
              <w:rPr>
                <w:rFonts w:cs="Arial"/>
                <w:szCs w:val="22"/>
              </w:rPr>
            </w:pPr>
          </w:p>
        </w:tc>
      </w:tr>
      <w:tr w:rsidR="00882FC7" w14:paraId="63F844B6" w14:textId="77777777" w:rsidTr="008A4C56">
        <w:trPr>
          <w:trHeight w:val="7977"/>
        </w:trPr>
        <w:tc>
          <w:tcPr>
            <w:tcW w:w="2448" w:type="dxa"/>
            <w:gridSpan w:val="2"/>
            <w:shd w:val="clear" w:color="auto" w:fill="auto"/>
          </w:tcPr>
          <w:p w14:paraId="62439950" w14:textId="77777777" w:rsidR="00882FC7" w:rsidRPr="00D221ED" w:rsidRDefault="00882FC7" w:rsidP="00882FC7">
            <w:pPr>
              <w:spacing w:before="120" w:after="120"/>
              <w:rPr>
                <w:rFonts w:cs="Arial"/>
                <w:szCs w:val="22"/>
              </w:rPr>
            </w:pPr>
          </w:p>
        </w:tc>
        <w:tc>
          <w:tcPr>
            <w:tcW w:w="7050" w:type="dxa"/>
            <w:gridSpan w:val="2"/>
            <w:shd w:val="clear" w:color="auto" w:fill="auto"/>
          </w:tcPr>
          <w:p w14:paraId="565D8E25" w14:textId="77777777" w:rsidR="00882FC7" w:rsidRPr="00D221ED" w:rsidRDefault="00882FC7" w:rsidP="00882FC7">
            <w:pPr>
              <w:tabs>
                <w:tab w:val="right" w:pos="6341"/>
              </w:tabs>
              <w:spacing w:before="120" w:after="120"/>
              <w:rPr>
                <w:b/>
                <w:szCs w:val="22"/>
              </w:rPr>
            </w:pPr>
            <w:r w:rsidRPr="00935D5F">
              <w:rPr>
                <w:rFonts w:ascii="Arial Black" w:hAnsi="Arial Black"/>
                <w:sz w:val="26"/>
                <w:szCs w:val="26"/>
              </w:rPr>
              <w:t>Inhalt</w:t>
            </w:r>
            <w:r>
              <w:rPr>
                <w:b/>
                <w:sz w:val="32"/>
                <w:szCs w:val="32"/>
              </w:rPr>
              <w:tab/>
            </w:r>
          </w:p>
          <w:p w14:paraId="5E22F37D" w14:textId="77777777" w:rsidR="00882FC7" w:rsidRPr="00D221ED" w:rsidRDefault="00882FC7" w:rsidP="00882FC7">
            <w:pPr>
              <w:pStyle w:val="TM1"/>
              <w:spacing w:before="120" w:after="120"/>
            </w:pPr>
          </w:p>
          <w:p w14:paraId="7DE3D846" w14:textId="77777777" w:rsidR="00882FC7" w:rsidRDefault="00882FC7" w:rsidP="00882FC7">
            <w:pPr>
              <w:pStyle w:val="TM1"/>
              <w:rPr>
                <w:rFonts w:asciiTheme="minorHAnsi" w:eastAsiaTheme="minorEastAsia" w:hAnsiTheme="minorHAnsi" w:cstheme="minorBidi"/>
                <w:noProof/>
                <w:szCs w:val="22"/>
              </w:rPr>
            </w:pPr>
            <w:r>
              <w:rPr>
                <w:szCs w:val="22"/>
              </w:rPr>
              <w:fldChar w:fldCharType="begin"/>
            </w:r>
            <w:r>
              <w:rPr>
                <w:szCs w:val="22"/>
              </w:rPr>
              <w:instrText xml:space="preserve"> TOC \o "1-2" \h \z \t "Überschrift 3;3" </w:instrText>
            </w:r>
            <w:r>
              <w:rPr>
                <w:szCs w:val="22"/>
              </w:rPr>
              <w:fldChar w:fldCharType="separate"/>
            </w:r>
            <w:hyperlink w:anchor="_Einleitung" w:history="1">
              <w:r w:rsidRPr="00120BB0">
                <w:rPr>
                  <w:rStyle w:val="Lienhypertexte"/>
                  <w:noProof/>
                </w:rPr>
                <w:t>Einleitung</w:t>
              </w:r>
              <w:r>
                <w:rPr>
                  <w:noProof/>
                  <w:webHidden/>
                </w:rPr>
                <w:tab/>
              </w:r>
              <w:r>
                <w:rPr>
                  <w:noProof/>
                  <w:webHidden/>
                </w:rPr>
                <w:fldChar w:fldCharType="begin"/>
              </w:r>
              <w:r>
                <w:rPr>
                  <w:noProof/>
                  <w:webHidden/>
                </w:rPr>
                <w:instrText xml:space="preserve"> PAGEREF _Toc526417735 \h </w:instrText>
              </w:r>
              <w:r>
                <w:rPr>
                  <w:noProof/>
                  <w:webHidden/>
                </w:rPr>
              </w:r>
              <w:r>
                <w:rPr>
                  <w:noProof/>
                  <w:webHidden/>
                </w:rPr>
                <w:fldChar w:fldCharType="separate"/>
              </w:r>
              <w:r w:rsidR="00F65FE8">
                <w:rPr>
                  <w:noProof/>
                  <w:webHidden/>
                </w:rPr>
                <w:t>5</w:t>
              </w:r>
              <w:r>
                <w:rPr>
                  <w:noProof/>
                  <w:webHidden/>
                </w:rPr>
                <w:fldChar w:fldCharType="end"/>
              </w:r>
            </w:hyperlink>
          </w:p>
          <w:p w14:paraId="28ECFBC7" w14:textId="77777777" w:rsidR="00882FC7" w:rsidRDefault="003C5961" w:rsidP="00882FC7">
            <w:pPr>
              <w:pStyle w:val="TM1"/>
              <w:rPr>
                <w:rFonts w:asciiTheme="minorHAnsi" w:eastAsiaTheme="minorEastAsia" w:hAnsiTheme="minorHAnsi" w:cstheme="minorBidi"/>
                <w:noProof/>
                <w:szCs w:val="22"/>
              </w:rPr>
            </w:pPr>
            <w:hyperlink w:anchor="_Aufbau_einer_SORS-Schule," w:history="1">
              <w:r w:rsidR="00882FC7" w:rsidRPr="00120BB0">
                <w:rPr>
                  <w:rStyle w:val="Lienhypertexte"/>
                  <w:noProof/>
                </w:rPr>
                <w:t>Aufbau einer SORS -Schule, konkrete Umsetzung der Idee</w:t>
              </w:r>
              <w:r w:rsidR="00882FC7">
                <w:rPr>
                  <w:noProof/>
                  <w:webHidden/>
                </w:rPr>
                <w:tab/>
              </w:r>
              <w:r w:rsidR="00882FC7">
                <w:rPr>
                  <w:noProof/>
                  <w:webHidden/>
                </w:rPr>
                <w:fldChar w:fldCharType="begin"/>
              </w:r>
              <w:r w:rsidR="00882FC7">
                <w:rPr>
                  <w:noProof/>
                  <w:webHidden/>
                </w:rPr>
                <w:instrText xml:space="preserve"> PAGEREF _Toc526417736 \h </w:instrText>
              </w:r>
              <w:r w:rsidR="00882FC7">
                <w:rPr>
                  <w:noProof/>
                  <w:webHidden/>
                </w:rPr>
              </w:r>
              <w:r w:rsidR="00882FC7">
                <w:rPr>
                  <w:noProof/>
                  <w:webHidden/>
                </w:rPr>
                <w:fldChar w:fldCharType="separate"/>
              </w:r>
              <w:r w:rsidR="00F65FE8">
                <w:rPr>
                  <w:noProof/>
                  <w:webHidden/>
                </w:rPr>
                <w:t>5</w:t>
              </w:r>
              <w:r w:rsidR="00882FC7">
                <w:rPr>
                  <w:noProof/>
                  <w:webHidden/>
                </w:rPr>
                <w:fldChar w:fldCharType="end"/>
              </w:r>
            </w:hyperlink>
          </w:p>
          <w:p w14:paraId="2683CEFF" w14:textId="77777777" w:rsidR="00882FC7" w:rsidRDefault="003C5961" w:rsidP="00882FC7">
            <w:pPr>
              <w:pStyle w:val="TM1"/>
              <w:rPr>
                <w:rFonts w:asciiTheme="minorHAnsi" w:eastAsiaTheme="minorEastAsia" w:hAnsiTheme="minorHAnsi" w:cstheme="minorBidi"/>
                <w:noProof/>
                <w:szCs w:val="22"/>
              </w:rPr>
            </w:pPr>
            <w:hyperlink w:anchor="_Qualitäts-_und_Profilsicherung" w:history="1">
              <w:r w:rsidR="00882FC7" w:rsidRPr="00120BB0">
                <w:rPr>
                  <w:rStyle w:val="Lienhypertexte"/>
                  <w:noProof/>
                </w:rPr>
                <w:t>Qualitäts-</w:t>
              </w:r>
              <w:r w:rsidR="00BA2B86">
                <w:rPr>
                  <w:rStyle w:val="Lienhypertexte"/>
                  <w:noProof/>
                </w:rPr>
                <w:t xml:space="preserve"> und Profilsicherung der SORS-</w:t>
              </w:r>
              <w:r w:rsidR="00882FC7" w:rsidRPr="00120BB0">
                <w:rPr>
                  <w:rStyle w:val="Lienhypertexte"/>
                  <w:noProof/>
                </w:rPr>
                <w:t>Schulen</w:t>
              </w:r>
              <w:r w:rsidR="00882FC7">
                <w:rPr>
                  <w:noProof/>
                  <w:webHidden/>
                </w:rPr>
                <w:tab/>
              </w:r>
              <w:r w:rsidR="00882FC7">
                <w:rPr>
                  <w:noProof/>
                  <w:webHidden/>
                </w:rPr>
                <w:fldChar w:fldCharType="begin"/>
              </w:r>
              <w:r w:rsidR="00882FC7">
                <w:rPr>
                  <w:noProof/>
                  <w:webHidden/>
                </w:rPr>
                <w:instrText xml:space="preserve"> PAGEREF _Toc526417737 \h </w:instrText>
              </w:r>
              <w:r w:rsidR="00882FC7">
                <w:rPr>
                  <w:noProof/>
                  <w:webHidden/>
                </w:rPr>
              </w:r>
              <w:r w:rsidR="00882FC7">
                <w:rPr>
                  <w:noProof/>
                  <w:webHidden/>
                </w:rPr>
                <w:fldChar w:fldCharType="separate"/>
              </w:r>
              <w:r w:rsidR="00F65FE8">
                <w:rPr>
                  <w:noProof/>
                  <w:webHidden/>
                </w:rPr>
                <w:t>6</w:t>
              </w:r>
              <w:r w:rsidR="00882FC7">
                <w:rPr>
                  <w:noProof/>
                  <w:webHidden/>
                </w:rPr>
                <w:fldChar w:fldCharType="end"/>
              </w:r>
            </w:hyperlink>
          </w:p>
          <w:p w14:paraId="29A8CDFA" w14:textId="77777777" w:rsidR="00882FC7" w:rsidRDefault="003C5961" w:rsidP="00882FC7">
            <w:pPr>
              <w:pStyle w:val="TM1"/>
              <w:rPr>
                <w:rFonts w:asciiTheme="minorHAnsi" w:eastAsiaTheme="minorEastAsia" w:hAnsiTheme="minorHAnsi" w:cstheme="minorBidi"/>
                <w:noProof/>
                <w:szCs w:val="22"/>
              </w:rPr>
            </w:pPr>
            <w:hyperlink w:anchor="_Konzeptraster" w:history="1">
              <w:r w:rsidR="00882FC7" w:rsidRPr="00120BB0">
                <w:rPr>
                  <w:rStyle w:val="Lienhypertexte"/>
                  <w:noProof/>
                </w:rPr>
                <w:t>Konzeptraster</w:t>
              </w:r>
              <w:r w:rsidR="00882FC7">
                <w:rPr>
                  <w:noProof/>
                  <w:webHidden/>
                </w:rPr>
                <w:tab/>
              </w:r>
              <w:r w:rsidR="00882FC7">
                <w:rPr>
                  <w:noProof/>
                  <w:webHidden/>
                </w:rPr>
                <w:fldChar w:fldCharType="begin"/>
              </w:r>
              <w:r w:rsidR="00882FC7">
                <w:rPr>
                  <w:noProof/>
                  <w:webHidden/>
                </w:rPr>
                <w:instrText xml:space="preserve"> PAGEREF _Toc526417738 \h </w:instrText>
              </w:r>
              <w:r w:rsidR="00882FC7">
                <w:rPr>
                  <w:noProof/>
                  <w:webHidden/>
                </w:rPr>
              </w:r>
              <w:r w:rsidR="00882FC7">
                <w:rPr>
                  <w:noProof/>
                  <w:webHidden/>
                </w:rPr>
                <w:fldChar w:fldCharType="separate"/>
              </w:r>
              <w:r w:rsidR="00F65FE8">
                <w:rPr>
                  <w:noProof/>
                  <w:webHidden/>
                </w:rPr>
                <w:t>7</w:t>
              </w:r>
              <w:r w:rsidR="00882FC7">
                <w:rPr>
                  <w:noProof/>
                  <w:webHidden/>
                </w:rPr>
                <w:fldChar w:fldCharType="end"/>
              </w:r>
            </w:hyperlink>
          </w:p>
          <w:p w14:paraId="4BF2B248" w14:textId="77777777" w:rsidR="00882FC7" w:rsidRDefault="003C5961" w:rsidP="00882FC7">
            <w:pPr>
              <w:pStyle w:val="TM1"/>
              <w:rPr>
                <w:rFonts w:asciiTheme="minorHAnsi" w:eastAsiaTheme="minorEastAsia" w:hAnsiTheme="minorHAnsi" w:cstheme="minorBidi"/>
                <w:noProof/>
                <w:szCs w:val="22"/>
              </w:rPr>
            </w:pPr>
            <w:hyperlink w:anchor="_0_Daten_und" w:history="1">
              <w:r w:rsidR="00BA2B86">
                <w:rPr>
                  <w:rStyle w:val="Lienhypertexte"/>
                  <w:noProof/>
                </w:rPr>
                <w:t xml:space="preserve">0 </w:t>
              </w:r>
              <w:r w:rsidR="00882FC7" w:rsidRPr="00120BB0">
                <w:rPr>
                  <w:rStyle w:val="Lienhypertexte"/>
                  <w:noProof/>
                </w:rPr>
                <w:t>Daten und Angaben der Schule</w:t>
              </w:r>
              <w:r w:rsidR="00882FC7">
                <w:rPr>
                  <w:noProof/>
                  <w:webHidden/>
                </w:rPr>
                <w:tab/>
              </w:r>
              <w:r w:rsidR="00882FC7">
                <w:rPr>
                  <w:noProof/>
                  <w:webHidden/>
                </w:rPr>
                <w:fldChar w:fldCharType="begin"/>
              </w:r>
              <w:r w:rsidR="00882FC7">
                <w:rPr>
                  <w:noProof/>
                  <w:webHidden/>
                </w:rPr>
                <w:instrText xml:space="preserve"> PAGEREF _Toc526417739 \h </w:instrText>
              </w:r>
              <w:r w:rsidR="00882FC7">
                <w:rPr>
                  <w:noProof/>
                  <w:webHidden/>
                </w:rPr>
              </w:r>
              <w:r w:rsidR="00882FC7">
                <w:rPr>
                  <w:noProof/>
                  <w:webHidden/>
                </w:rPr>
                <w:fldChar w:fldCharType="separate"/>
              </w:r>
              <w:r w:rsidR="00F65FE8">
                <w:rPr>
                  <w:noProof/>
                  <w:webHidden/>
                </w:rPr>
                <w:t>7</w:t>
              </w:r>
              <w:r w:rsidR="00882FC7">
                <w:rPr>
                  <w:noProof/>
                  <w:webHidden/>
                </w:rPr>
                <w:fldChar w:fldCharType="end"/>
              </w:r>
            </w:hyperlink>
          </w:p>
          <w:p w14:paraId="38AE526B" w14:textId="77777777" w:rsidR="00882FC7" w:rsidRDefault="003C5961" w:rsidP="00882FC7">
            <w:pPr>
              <w:pStyle w:val="TM1"/>
              <w:rPr>
                <w:rFonts w:asciiTheme="minorHAnsi" w:eastAsiaTheme="minorEastAsia" w:hAnsiTheme="minorHAnsi" w:cstheme="minorBidi"/>
                <w:noProof/>
                <w:szCs w:val="22"/>
              </w:rPr>
            </w:pPr>
            <w:hyperlink w:anchor="_1_Visionen_überdenken" w:history="1">
              <w:r w:rsidR="00882FC7" w:rsidRPr="00120BB0">
                <w:rPr>
                  <w:rStyle w:val="Lienhypertexte"/>
                  <w:noProof/>
                  <w:lang w:eastAsia="de-DE"/>
                </w:rPr>
                <w:t>1 Visionen überdenken und erhalten</w:t>
              </w:r>
              <w:r w:rsidR="00882FC7">
                <w:rPr>
                  <w:noProof/>
                  <w:webHidden/>
                </w:rPr>
                <w:tab/>
              </w:r>
              <w:r w:rsidR="00882FC7">
                <w:rPr>
                  <w:noProof/>
                  <w:webHidden/>
                </w:rPr>
                <w:fldChar w:fldCharType="begin"/>
              </w:r>
              <w:r w:rsidR="00882FC7">
                <w:rPr>
                  <w:noProof/>
                  <w:webHidden/>
                </w:rPr>
                <w:instrText xml:space="preserve"> PAGEREF _Toc526417740 \h </w:instrText>
              </w:r>
              <w:r w:rsidR="00882FC7">
                <w:rPr>
                  <w:noProof/>
                  <w:webHidden/>
                </w:rPr>
              </w:r>
              <w:r w:rsidR="00882FC7">
                <w:rPr>
                  <w:noProof/>
                  <w:webHidden/>
                </w:rPr>
                <w:fldChar w:fldCharType="separate"/>
              </w:r>
              <w:r w:rsidR="00F65FE8">
                <w:rPr>
                  <w:noProof/>
                  <w:webHidden/>
                </w:rPr>
                <w:t>8</w:t>
              </w:r>
              <w:r w:rsidR="00882FC7">
                <w:rPr>
                  <w:noProof/>
                  <w:webHidden/>
                </w:rPr>
                <w:fldChar w:fldCharType="end"/>
              </w:r>
            </w:hyperlink>
          </w:p>
          <w:p w14:paraId="129C99AE" w14:textId="77777777" w:rsidR="00882FC7" w:rsidRDefault="003C5961" w:rsidP="00882FC7">
            <w:pPr>
              <w:pStyle w:val="TM1"/>
              <w:rPr>
                <w:rFonts w:asciiTheme="minorHAnsi" w:eastAsiaTheme="minorEastAsia" w:hAnsiTheme="minorHAnsi" w:cstheme="minorBidi"/>
                <w:noProof/>
                <w:szCs w:val="22"/>
              </w:rPr>
            </w:pPr>
            <w:hyperlink w:anchor="_2_Vernetzung_fördern" w:history="1">
              <w:r w:rsidR="00882FC7" w:rsidRPr="00120BB0">
                <w:rPr>
                  <w:rStyle w:val="Lienhypertexte"/>
                  <w:noProof/>
                  <w:lang w:eastAsia="de-DE"/>
                </w:rPr>
                <w:t>2 Vernetzung und Verankerung fördern und pflegen</w:t>
              </w:r>
              <w:r w:rsidR="00882FC7">
                <w:rPr>
                  <w:noProof/>
                  <w:webHidden/>
                </w:rPr>
                <w:tab/>
              </w:r>
              <w:r w:rsidR="00882FC7">
                <w:rPr>
                  <w:noProof/>
                  <w:webHidden/>
                </w:rPr>
                <w:fldChar w:fldCharType="begin"/>
              </w:r>
              <w:r w:rsidR="00882FC7">
                <w:rPr>
                  <w:noProof/>
                  <w:webHidden/>
                </w:rPr>
                <w:instrText xml:space="preserve"> PAGEREF _Toc526417741 \h </w:instrText>
              </w:r>
              <w:r w:rsidR="00882FC7">
                <w:rPr>
                  <w:noProof/>
                  <w:webHidden/>
                </w:rPr>
              </w:r>
              <w:r w:rsidR="00882FC7">
                <w:rPr>
                  <w:noProof/>
                  <w:webHidden/>
                </w:rPr>
                <w:fldChar w:fldCharType="separate"/>
              </w:r>
              <w:r w:rsidR="00F65FE8">
                <w:rPr>
                  <w:noProof/>
                  <w:webHidden/>
                </w:rPr>
                <w:t>11</w:t>
              </w:r>
              <w:r w:rsidR="00882FC7">
                <w:rPr>
                  <w:noProof/>
                  <w:webHidden/>
                </w:rPr>
                <w:fldChar w:fldCharType="end"/>
              </w:r>
            </w:hyperlink>
          </w:p>
          <w:p w14:paraId="1CC074A4" w14:textId="77777777" w:rsidR="00882FC7" w:rsidRDefault="003C5961" w:rsidP="00882FC7">
            <w:pPr>
              <w:pStyle w:val="TM2"/>
              <w:rPr>
                <w:rFonts w:asciiTheme="minorHAnsi" w:eastAsiaTheme="minorEastAsia" w:hAnsiTheme="minorHAnsi" w:cstheme="minorBidi"/>
                <w:noProof/>
                <w:szCs w:val="22"/>
              </w:rPr>
            </w:pPr>
            <w:hyperlink w:anchor="_2.1_Vernetzung_nach" w:history="1">
              <w:r w:rsidR="00882FC7" w:rsidRPr="00120BB0">
                <w:rPr>
                  <w:rStyle w:val="Lienhypertexte"/>
                  <w:noProof/>
                </w:rPr>
                <w:t>2.1 Vernetzung und Verankerung nach aussen</w:t>
              </w:r>
              <w:r w:rsidR="00882FC7">
                <w:rPr>
                  <w:noProof/>
                  <w:webHidden/>
                </w:rPr>
                <w:tab/>
              </w:r>
              <w:r w:rsidR="00882FC7">
                <w:rPr>
                  <w:noProof/>
                  <w:webHidden/>
                </w:rPr>
                <w:fldChar w:fldCharType="begin"/>
              </w:r>
              <w:r w:rsidR="00882FC7">
                <w:rPr>
                  <w:noProof/>
                  <w:webHidden/>
                </w:rPr>
                <w:instrText xml:space="preserve"> PAGEREF _Toc526417742 \h </w:instrText>
              </w:r>
              <w:r w:rsidR="00882FC7">
                <w:rPr>
                  <w:noProof/>
                  <w:webHidden/>
                </w:rPr>
              </w:r>
              <w:r w:rsidR="00882FC7">
                <w:rPr>
                  <w:noProof/>
                  <w:webHidden/>
                </w:rPr>
                <w:fldChar w:fldCharType="separate"/>
              </w:r>
              <w:r w:rsidR="00F65FE8">
                <w:rPr>
                  <w:noProof/>
                  <w:webHidden/>
                </w:rPr>
                <w:t>11</w:t>
              </w:r>
              <w:r w:rsidR="00882FC7">
                <w:rPr>
                  <w:noProof/>
                  <w:webHidden/>
                </w:rPr>
                <w:fldChar w:fldCharType="end"/>
              </w:r>
            </w:hyperlink>
          </w:p>
          <w:p w14:paraId="1E47758C" w14:textId="77777777" w:rsidR="00882FC7" w:rsidRDefault="003C5961" w:rsidP="00882FC7">
            <w:pPr>
              <w:pStyle w:val="TM2"/>
              <w:rPr>
                <w:rFonts w:asciiTheme="minorHAnsi" w:eastAsiaTheme="minorEastAsia" w:hAnsiTheme="minorHAnsi" w:cstheme="minorBidi"/>
                <w:noProof/>
                <w:szCs w:val="22"/>
              </w:rPr>
            </w:pPr>
            <w:hyperlink w:anchor="_2.2_Vernetzung_nach" w:history="1">
              <w:r w:rsidR="00882FC7" w:rsidRPr="00120BB0">
                <w:rPr>
                  <w:rStyle w:val="Lienhypertexte"/>
                  <w:noProof/>
                </w:rPr>
                <w:t>2.2 Vernetzung und Verankerung nach innen</w:t>
              </w:r>
              <w:r w:rsidR="00882FC7">
                <w:rPr>
                  <w:noProof/>
                  <w:webHidden/>
                </w:rPr>
                <w:tab/>
              </w:r>
              <w:r w:rsidR="00882FC7">
                <w:rPr>
                  <w:noProof/>
                  <w:webHidden/>
                </w:rPr>
                <w:fldChar w:fldCharType="begin"/>
              </w:r>
              <w:r w:rsidR="00882FC7">
                <w:rPr>
                  <w:noProof/>
                  <w:webHidden/>
                </w:rPr>
                <w:instrText xml:space="preserve"> PAGEREF _Toc526417743 \h </w:instrText>
              </w:r>
              <w:r w:rsidR="00882FC7">
                <w:rPr>
                  <w:noProof/>
                  <w:webHidden/>
                </w:rPr>
              </w:r>
              <w:r w:rsidR="00882FC7">
                <w:rPr>
                  <w:noProof/>
                  <w:webHidden/>
                </w:rPr>
                <w:fldChar w:fldCharType="separate"/>
              </w:r>
              <w:r w:rsidR="00F65FE8">
                <w:rPr>
                  <w:noProof/>
                  <w:webHidden/>
                </w:rPr>
                <w:t>15</w:t>
              </w:r>
              <w:r w:rsidR="00882FC7">
                <w:rPr>
                  <w:noProof/>
                  <w:webHidden/>
                </w:rPr>
                <w:fldChar w:fldCharType="end"/>
              </w:r>
            </w:hyperlink>
          </w:p>
          <w:p w14:paraId="367537A7" w14:textId="77777777" w:rsidR="00882FC7" w:rsidRDefault="003C5961" w:rsidP="00882FC7">
            <w:pPr>
              <w:pStyle w:val="TM1"/>
              <w:rPr>
                <w:rFonts w:asciiTheme="minorHAnsi" w:eastAsiaTheme="minorEastAsia" w:hAnsiTheme="minorHAnsi" w:cstheme="minorBidi"/>
                <w:noProof/>
                <w:szCs w:val="22"/>
              </w:rPr>
            </w:pPr>
            <w:hyperlink w:anchor="_3_Organisation_und" w:history="1">
              <w:r w:rsidR="00882FC7" w:rsidRPr="00120BB0">
                <w:rPr>
                  <w:rStyle w:val="Lienhypertexte"/>
                  <w:noProof/>
                  <w:lang w:eastAsia="de-DE"/>
                </w:rPr>
                <w:t>3 Organisation und Struktur stärken</w:t>
              </w:r>
              <w:r w:rsidR="00882FC7">
                <w:rPr>
                  <w:noProof/>
                  <w:webHidden/>
                </w:rPr>
                <w:tab/>
              </w:r>
              <w:r w:rsidR="00882FC7">
                <w:rPr>
                  <w:noProof/>
                  <w:webHidden/>
                </w:rPr>
                <w:fldChar w:fldCharType="begin"/>
              </w:r>
              <w:r w:rsidR="00882FC7">
                <w:rPr>
                  <w:noProof/>
                  <w:webHidden/>
                </w:rPr>
                <w:instrText xml:space="preserve"> PAGEREF _Toc526417744 \h </w:instrText>
              </w:r>
              <w:r w:rsidR="00882FC7">
                <w:rPr>
                  <w:noProof/>
                  <w:webHidden/>
                </w:rPr>
              </w:r>
              <w:r w:rsidR="00882FC7">
                <w:rPr>
                  <w:noProof/>
                  <w:webHidden/>
                </w:rPr>
                <w:fldChar w:fldCharType="separate"/>
              </w:r>
              <w:r w:rsidR="00F65FE8">
                <w:rPr>
                  <w:noProof/>
                  <w:webHidden/>
                </w:rPr>
                <w:t>18</w:t>
              </w:r>
              <w:r w:rsidR="00882FC7">
                <w:rPr>
                  <w:noProof/>
                  <w:webHidden/>
                </w:rPr>
                <w:fldChar w:fldCharType="end"/>
              </w:r>
            </w:hyperlink>
          </w:p>
          <w:p w14:paraId="49E4D98F" w14:textId="77777777" w:rsidR="00882FC7" w:rsidRPr="00B313A8" w:rsidRDefault="00B313A8" w:rsidP="00882FC7">
            <w:pPr>
              <w:pStyle w:val="TM1"/>
              <w:rPr>
                <w:rStyle w:val="Lienhypertexte"/>
                <w:rFonts w:asciiTheme="minorHAnsi" w:eastAsiaTheme="minorEastAsia" w:hAnsiTheme="minorHAnsi" w:cstheme="minorBidi"/>
                <w:noProof/>
                <w:szCs w:val="22"/>
              </w:rPr>
            </w:pPr>
            <w:r>
              <w:rPr>
                <w:noProof/>
                <w:lang w:eastAsia="de-DE"/>
              </w:rPr>
              <w:fldChar w:fldCharType="begin"/>
            </w:r>
            <w:r>
              <w:rPr>
                <w:noProof/>
                <w:lang w:eastAsia="de-DE"/>
              </w:rPr>
              <w:instrText xml:space="preserve"> HYPERLINK  \l "_4_Ressourcen_planen" </w:instrText>
            </w:r>
            <w:r>
              <w:rPr>
                <w:noProof/>
                <w:lang w:eastAsia="de-DE"/>
              </w:rPr>
              <w:fldChar w:fldCharType="separate"/>
            </w:r>
            <w:r w:rsidR="00882FC7" w:rsidRPr="00B313A8">
              <w:rPr>
                <w:rStyle w:val="Lienhypertexte"/>
                <w:noProof/>
                <w:lang w:eastAsia="de-DE"/>
              </w:rPr>
              <w:t>4 Ressourcen planen und sichern (QM)</w:t>
            </w:r>
            <w:r w:rsidR="00882FC7" w:rsidRPr="00B313A8">
              <w:rPr>
                <w:rStyle w:val="Lienhypertexte"/>
                <w:noProof/>
                <w:webHidden/>
              </w:rPr>
              <w:tab/>
            </w:r>
            <w:r w:rsidR="00882FC7" w:rsidRPr="00B313A8">
              <w:rPr>
                <w:rStyle w:val="Lienhypertexte"/>
                <w:noProof/>
                <w:webHidden/>
              </w:rPr>
              <w:fldChar w:fldCharType="begin"/>
            </w:r>
            <w:r w:rsidR="00882FC7" w:rsidRPr="00B313A8">
              <w:rPr>
                <w:rStyle w:val="Lienhypertexte"/>
                <w:noProof/>
                <w:webHidden/>
              </w:rPr>
              <w:instrText xml:space="preserve"> PAGEREF _Toc526417745 \h </w:instrText>
            </w:r>
            <w:r w:rsidR="00882FC7" w:rsidRPr="00B313A8">
              <w:rPr>
                <w:rStyle w:val="Lienhypertexte"/>
                <w:noProof/>
                <w:webHidden/>
              </w:rPr>
            </w:r>
            <w:r w:rsidR="00882FC7" w:rsidRPr="00B313A8">
              <w:rPr>
                <w:rStyle w:val="Lienhypertexte"/>
                <w:noProof/>
                <w:webHidden/>
              </w:rPr>
              <w:fldChar w:fldCharType="separate"/>
            </w:r>
            <w:r w:rsidR="00F65FE8" w:rsidRPr="00B313A8">
              <w:rPr>
                <w:rStyle w:val="Lienhypertexte"/>
                <w:noProof/>
                <w:webHidden/>
              </w:rPr>
              <w:t>24</w:t>
            </w:r>
            <w:r w:rsidR="00882FC7" w:rsidRPr="00B313A8">
              <w:rPr>
                <w:rStyle w:val="Lienhypertexte"/>
                <w:noProof/>
                <w:webHidden/>
              </w:rPr>
              <w:fldChar w:fldCharType="end"/>
            </w:r>
          </w:p>
          <w:p w14:paraId="6B7B1F42" w14:textId="77777777" w:rsidR="00882FC7" w:rsidRPr="00B313A8" w:rsidRDefault="00B313A8" w:rsidP="00882FC7">
            <w:pPr>
              <w:pStyle w:val="TM2"/>
              <w:rPr>
                <w:rStyle w:val="Lienhypertexte"/>
                <w:rFonts w:asciiTheme="minorHAnsi" w:eastAsiaTheme="minorEastAsia" w:hAnsiTheme="minorHAnsi" w:cstheme="minorBidi"/>
                <w:noProof/>
                <w:szCs w:val="22"/>
              </w:rPr>
            </w:pPr>
            <w:r>
              <w:rPr>
                <w:noProof/>
                <w:lang w:eastAsia="de-DE"/>
              </w:rPr>
              <w:fldChar w:fldCharType="end"/>
            </w:r>
            <w:r>
              <w:rPr>
                <w:noProof/>
              </w:rPr>
              <w:fldChar w:fldCharType="begin"/>
            </w:r>
            <w:r>
              <w:rPr>
                <w:noProof/>
              </w:rPr>
              <w:instrText xml:space="preserve"> HYPERLINK  \l "_4.1_Ressourcen_strategisch" </w:instrText>
            </w:r>
            <w:r>
              <w:rPr>
                <w:noProof/>
              </w:rPr>
              <w:fldChar w:fldCharType="separate"/>
            </w:r>
            <w:r w:rsidR="00882FC7" w:rsidRPr="00B313A8">
              <w:rPr>
                <w:rStyle w:val="Lienhypertexte"/>
                <w:noProof/>
              </w:rPr>
              <w:t>4.1 Ressourcen strategisch planen und sichern (QM)</w:t>
            </w:r>
            <w:r w:rsidR="00882FC7" w:rsidRPr="00B313A8">
              <w:rPr>
                <w:rStyle w:val="Lienhypertexte"/>
                <w:noProof/>
                <w:webHidden/>
              </w:rPr>
              <w:tab/>
            </w:r>
            <w:r w:rsidR="00882FC7" w:rsidRPr="00B313A8">
              <w:rPr>
                <w:rStyle w:val="Lienhypertexte"/>
                <w:noProof/>
                <w:webHidden/>
              </w:rPr>
              <w:fldChar w:fldCharType="begin"/>
            </w:r>
            <w:r w:rsidR="00882FC7" w:rsidRPr="00B313A8">
              <w:rPr>
                <w:rStyle w:val="Lienhypertexte"/>
                <w:noProof/>
                <w:webHidden/>
              </w:rPr>
              <w:instrText xml:space="preserve"> PAGEREF _Toc526417746 \h </w:instrText>
            </w:r>
            <w:r w:rsidR="00882FC7" w:rsidRPr="00B313A8">
              <w:rPr>
                <w:rStyle w:val="Lienhypertexte"/>
                <w:noProof/>
                <w:webHidden/>
              </w:rPr>
            </w:r>
            <w:r w:rsidR="00882FC7" w:rsidRPr="00B313A8">
              <w:rPr>
                <w:rStyle w:val="Lienhypertexte"/>
                <w:noProof/>
                <w:webHidden/>
              </w:rPr>
              <w:fldChar w:fldCharType="separate"/>
            </w:r>
            <w:r w:rsidR="00F65FE8" w:rsidRPr="00B313A8">
              <w:rPr>
                <w:rStyle w:val="Lienhypertexte"/>
                <w:noProof/>
                <w:webHidden/>
              </w:rPr>
              <w:t>25</w:t>
            </w:r>
            <w:r w:rsidR="00882FC7" w:rsidRPr="00B313A8">
              <w:rPr>
                <w:rStyle w:val="Lienhypertexte"/>
                <w:noProof/>
                <w:webHidden/>
              </w:rPr>
              <w:fldChar w:fldCharType="end"/>
            </w:r>
          </w:p>
          <w:p w14:paraId="6D6B1EC9" w14:textId="77777777" w:rsidR="00882FC7" w:rsidRDefault="00B313A8" w:rsidP="00882FC7">
            <w:pPr>
              <w:pStyle w:val="TM2"/>
              <w:rPr>
                <w:rFonts w:asciiTheme="minorHAnsi" w:eastAsiaTheme="minorEastAsia" w:hAnsiTheme="minorHAnsi" w:cstheme="minorBidi"/>
                <w:noProof/>
                <w:szCs w:val="22"/>
              </w:rPr>
            </w:pPr>
            <w:r>
              <w:rPr>
                <w:noProof/>
              </w:rPr>
              <w:fldChar w:fldCharType="end"/>
            </w:r>
            <w:hyperlink w:anchor="_4.2_Zeitressourcen/Termine_planen" w:history="1">
              <w:r w:rsidR="00882FC7" w:rsidRPr="00120BB0">
                <w:rPr>
                  <w:rStyle w:val="Lienhypertexte"/>
                  <w:noProof/>
                </w:rPr>
                <w:t>4.2 Zeitressourcen/Termine planen</w:t>
              </w:r>
              <w:r w:rsidR="00882FC7">
                <w:rPr>
                  <w:noProof/>
                  <w:webHidden/>
                </w:rPr>
                <w:tab/>
              </w:r>
              <w:r w:rsidR="00882FC7">
                <w:rPr>
                  <w:noProof/>
                  <w:webHidden/>
                </w:rPr>
                <w:fldChar w:fldCharType="begin"/>
              </w:r>
              <w:r w:rsidR="00882FC7">
                <w:rPr>
                  <w:noProof/>
                  <w:webHidden/>
                </w:rPr>
                <w:instrText xml:space="preserve"> PAGEREF _Toc526417747 \h </w:instrText>
              </w:r>
              <w:r w:rsidR="00882FC7">
                <w:rPr>
                  <w:noProof/>
                  <w:webHidden/>
                </w:rPr>
              </w:r>
              <w:r w:rsidR="00882FC7">
                <w:rPr>
                  <w:noProof/>
                  <w:webHidden/>
                </w:rPr>
                <w:fldChar w:fldCharType="separate"/>
              </w:r>
              <w:r w:rsidR="00F65FE8">
                <w:rPr>
                  <w:noProof/>
                  <w:webHidden/>
                </w:rPr>
                <w:t>28</w:t>
              </w:r>
              <w:r w:rsidR="00882FC7">
                <w:rPr>
                  <w:noProof/>
                  <w:webHidden/>
                </w:rPr>
                <w:fldChar w:fldCharType="end"/>
              </w:r>
            </w:hyperlink>
          </w:p>
          <w:p w14:paraId="4188EFF1" w14:textId="77777777" w:rsidR="00882FC7" w:rsidRDefault="003C5961" w:rsidP="00882FC7">
            <w:pPr>
              <w:pStyle w:val="TM2"/>
              <w:rPr>
                <w:rFonts w:asciiTheme="minorHAnsi" w:eastAsiaTheme="minorEastAsia" w:hAnsiTheme="minorHAnsi" w:cstheme="minorBidi"/>
                <w:noProof/>
                <w:szCs w:val="22"/>
              </w:rPr>
            </w:pPr>
            <w:hyperlink w:anchor="_4.3_Finanzplanung_–" w:history="1">
              <w:r w:rsidR="00882FC7" w:rsidRPr="00120BB0">
                <w:rPr>
                  <w:rStyle w:val="Lienhypertexte"/>
                  <w:noProof/>
                </w:rPr>
                <w:t>4.3 Finanzplanung – Budget</w:t>
              </w:r>
              <w:r w:rsidR="00882FC7">
                <w:rPr>
                  <w:noProof/>
                  <w:webHidden/>
                </w:rPr>
                <w:tab/>
              </w:r>
              <w:r w:rsidR="00882FC7">
                <w:rPr>
                  <w:noProof/>
                  <w:webHidden/>
                </w:rPr>
                <w:fldChar w:fldCharType="begin"/>
              </w:r>
              <w:r w:rsidR="00882FC7">
                <w:rPr>
                  <w:noProof/>
                  <w:webHidden/>
                </w:rPr>
                <w:instrText xml:space="preserve"> PAGEREF _Toc526417748 \h </w:instrText>
              </w:r>
              <w:r w:rsidR="00882FC7">
                <w:rPr>
                  <w:noProof/>
                  <w:webHidden/>
                </w:rPr>
              </w:r>
              <w:r w:rsidR="00882FC7">
                <w:rPr>
                  <w:noProof/>
                  <w:webHidden/>
                </w:rPr>
                <w:fldChar w:fldCharType="separate"/>
              </w:r>
              <w:r w:rsidR="00F65FE8">
                <w:rPr>
                  <w:noProof/>
                  <w:webHidden/>
                </w:rPr>
                <w:t>30</w:t>
              </w:r>
              <w:r w:rsidR="00882FC7">
                <w:rPr>
                  <w:noProof/>
                  <w:webHidden/>
                </w:rPr>
                <w:fldChar w:fldCharType="end"/>
              </w:r>
            </w:hyperlink>
          </w:p>
          <w:p w14:paraId="3D69D22F" w14:textId="77777777" w:rsidR="00882FC7" w:rsidRPr="00B313A8" w:rsidRDefault="00B313A8" w:rsidP="00882FC7">
            <w:pPr>
              <w:pStyle w:val="TM1"/>
              <w:rPr>
                <w:rStyle w:val="Lienhypertexte"/>
                <w:rFonts w:asciiTheme="minorHAnsi" w:eastAsiaTheme="minorEastAsia" w:hAnsiTheme="minorHAnsi" w:cstheme="minorBidi"/>
                <w:noProof/>
                <w:szCs w:val="22"/>
              </w:rPr>
            </w:pPr>
            <w:r>
              <w:rPr>
                <w:noProof/>
              </w:rPr>
              <w:fldChar w:fldCharType="begin"/>
            </w:r>
            <w:r>
              <w:rPr>
                <w:noProof/>
              </w:rPr>
              <w:instrText xml:space="preserve"> HYPERLINK  \l "_5_Kommunikation_professionalisieren" </w:instrText>
            </w:r>
            <w:r>
              <w:rPr>
                <w:noProof/>
              </w:rPr>
              <w:fldChar w:fldCharType="separate"/>
            </w:r>
            <w:r w:rsidR="00882FC7" w:rsidRPr="00B313A8">
              <w:rPr>
                <w:rStyle w:val="Lienhypertexte"/>
                <w:noProof/>
              </w:rPr>
              <w:t>5 Kommunikation professionalisieren</w:t>
            </w:r>
            <w:r w:rsidR="00882FC7" w:rsidRPr="00B313A8">
              <w:rPr>
                <w:rStyle w:val="Lienhypertexte"/>
                <w:noProof/>
                <w:webHidden/>
              </w:rPr>
              <w:tab/>
            </w:r>
            <w:r w:rsidR="00882FC7" w:rsidRPr="00B313A8">
              <w:rPr>
                <w:rStyle w:val="Lienhypertexte"/>
                <w:noProof/>
                <w:webHidden/>
              </w:rPr>
              <w:fldChar w:fldCharType="begin"/>
            </w:r>
            <w:r w:rsidR="00882FC7" w:rsidRPr="00B313A8">
              <w:rPr>
                <w:rStyle w:val="Lienhypertexte"/>
                <w:noProof/>
                <w:webHidden/>
              </w:rPr>
              <w:instrText xml:space="preserve"> PAGEREF _Toc526417749 \h </w:instrText>
            </w:r>
            <w:r w:rsidR="00882FC7" w:rsidRPr="00B313A8">
              <w:rPr>
                <w:rStyle w:val="Lienhypertexte"/>
                <w:noProof/>
                <w:webHidden/>
              </w:rPr>
            </w:r>
            <w:r w:rsidR="00882FC7" w:rsidRPr="00B313A8">
              <w:rPr>
                <w:rStyle w:val="Lienhypertexte"/>
                <w:noProof/>
                <w:webHidden/>
              </w:rPr>
              <w:fldChar w:fldCharType="separate"/>
            </w:r>
            <w:r w:rsidR="00F65FE8" w:rsidRPr="00B313A8">
              <w:rPr>
                <w:rStyle w:val="Lienhypertexte"/>
                <w:noProof/>
                <w:webHidden/>
              </w:rPr>
              <w:t>32</w:t>
            </w:r>
            <w:r w:rsidR="00882FC7" w:rsidRPr="00B313A8">
              <w:rPr>
                <w:rStyle w:val="Lienhypertexte"/>
                <w:noProof/>
                <w:webHidden/>
              </w:rPr>
              <w:fldChar w:fldCharType="end"/>
            </w:r>
          </w:p>
          <w:p w14:paraId="1FB1228D" w14:textId="77777777" w:rsidR="00882FC7" w:rsidRDefault="00B313A8" w:rsidP="00882FC7">
            <w:pPr>
              <w:pStyle w:val="TM1"/>
              <w:rPr>
                <w:rFonts w:asciiTheme="minorHAnsi" w:eastAsiaTheme="minorEastAsia" w:hAnsiTheme="minorHAnsi" w:cstheme="minorBidi"/>
                <w:noProof/>
                <w:szCs w:val="22"/>
              </w:rPr>
            </w:pPr>
            <w:r>
              <w:rPr>
                <w:noProof/>
              </w:rPr>
              <w:fldChar w:fldCharType="end"/>
            </w:r>
            <w:hyperlink w:anchor="_Anhang_1" w:history="1">
              <w:r w:rsidR="00882FC7" w:rsidRPr="00120BB0">
                <w:rPr>
                  <w:rStyle w:val="Lienhypertexte"/>
                  <w:noProof/>
                </w:rPr>
                <w:t>Anhang</w:t>
              </w:r>
              <w:r w:rsidR="00882FC7">
                <w:rPr>
                  <w:noProof/>
                  <w:webHidden/>
                </w:rPr>
                <w:tab/>
              </w:r>
              <w:r w:rsidR="00882FC7">
                <w:rPr>
                  <w:noProof/>
                  <w:webHidden/>
                </w:rPr>
                <w:fldChar w:fldCharType="begin"/>
              </w:r>
              <w:r w:rsidR="00882FC7">
                <w:rPr>
                  <w:noProof/>
                  <w:webHidden/>
                </w:rPr>
                <w:instrText xml:space="preserve"> PAGEREF _Toc526417750 \h </w:instrText>
              </w:r>
              <w:r w:rsidR="00882FC7">
                <w:rPr>
                  <w:noProof/>
                  <w:webHidden/>
                </w:rPr>
              </w:r>
              <w:r w:rsidR="00882FC7">
                <w:rPr>
                  <w:noProof/>
                  <w:webHidden/>
                </w:rPr>
                <w:fldChar w:fldCharType="separate"/>
              </w:r>
              <w:r w:rsidR="00F65FE8">
                <w:rPr>
                  <w:noProof/>
                  <w:webHidden/>
                </w:rPr>
                <w:t>34</w:t>
              </w:r>
              <w:r w:rsidR="00882FC7">
                <w:rPr>
                  <w:noProof/>
                  <w:webHidden/>
                </w:rPr>
                <w:fldChar w:fldCharType="end"/>
              </w:r>
            </w:hyperlink>
          </w:p>
          <w:p w14:paraId="69874E04" w14:textId="77777777" w:rsidR="00882FC7" w:rsidRDefault="003C5961" w:rsidP="00882FC7">
            <w:pPr>
              <w:pStyle w:val="TM1"/>
              <w:rPr>
                <w:rFonts w:asciiTheme="minorHAnsi" w:eastAsiaTheme="minorEastAsia" w:hAnsiTheme="minorHAnsi" w:cstheme="minorBidi"/>
                <w:noProof/>
                <w:szCs w:val="22"/>
              </w:rPr>
            </w:pPr>
            <w:hyperlink w:anchor="_1_Literaturhinweise_/" w:history="1">
              <w:r w:rsidR="00882FC7" w:rsidRPr="00120BB0">
                <w:rPr>
                  <w:rStyle w:val="Lienhypertexte"/>
                  <w:noProof/>
                </w:rPr>
                <w:t>1 Literaturhinweise / Links</w:t>
              </w:r>
              <w:r w:rsidR="00882FC7">
                <w:rPr>
                  <w:noProof/>
                  <w:webHidden/>
                </w:rPr>
                <w:tab/>
              </w:r>
              <w:r w:rsidR="00882FC7">
                <w:rPr>
                  <w:noProof/>
                  <w:webHidden/>
                </w:rPr>
                <w:fldChar w:fldCharType="begin"/>
              </w:r>
              <w:r w:rsidR="00882FC7">
                <w:rPr>
                  <w:noProof/>
                  <w:webHidden/>
                </w:rPr>
                <w:instrText xml:space="preserve"> PAGEREF _Toc526417751 \h </w:instrText>
              </w:r>
              <w:r w:rsidR="00882FC7">
                <w:rPr>
                  <w:noProof/>
                  <w:webHidden/>
                </w:rPr>
              </w:r>
              <w:r w:rsidR="00882FC7">
                <w:rPr>
                  <w:noProof/>
                  <w:webHidden/>
                </w:rPr>
                <w:fldChar w:fldCharType="separate"/>
              </w:r>
              <w:r w:rsidR="00F65FE8">
                <w:rPr>
                  <w:noProof/>
                  <w:webHidden/>
                </w:rPr>
                <w:t>34</w:t>
              </w:r>
              <w:r w:rsidR="00882FC7">
                <w:rPr>
                  <w:noProof/>
                  <w:webHidden/>
                </w:rPr>
                <w:fldChar w:fldCharType="end"/>
              </w:r>
            </w:hyperlink>
          </w:p>
          <w:p w14:paraId="06C8E4A5" w14:textId="77777777" w:rsidR="00882FC7" w:rsidRDefault="003C5961" w:rsidP="00882FC7">
            <w:pPr>
              <w:pStyle w:val="TM1"/>
              <w:rPr>
                <w:szCs w:val="22"/>
              </w:rPr>
            </w:pPr>
            <w:hyperlink w:anchor="_Toc526417752" w:history="1">
              <w:r w:rsidR="00882FC7" w:rsidRPr="00120BB0">
                <w:rPr>
                  <w:rStyle w:val="Lienhypertexte"/>
                  <w:noProof/>
                </w:rPr>
                <w:t>2 Planungsinstrumente</w:t>
              </w:r>
              <w:r w:rsidR="00882FC7">
                <w:rPr>
                  <w:noProof/>
                  <w:webHidden/>
                </w:rPr>
                <w:tab/>
              </w:r>
              <w:r w:rsidR="00882FC7">
                <w:rPr>
                  <w:noProof/>
                  <w:webHidden/>
                </w:rPr>
                <w:fldChar w:fldCharType="begin"/>
              </w:r>
              <w:r w:rsidR="00882FC7">
                <w:rPr>
                  <w:noProof/>
                  <w:webHidden/>
                </w:rPr>
                <w:instrText xml:space="preserve"> PAGEREF _Toc526417752 \h </w:instrText>
              </w:r>
              <w:r w:rsidR="00882FC7">
                <w:rPr>
                  <w:noProof/>
                  <w:webHidden/>
                </w:rPr>
              </w:r>
              <w:r w:rsidR="00882FC7">
                <w:rPr>
                  <w:noProof/>
                  <w:webHidden/>
                </w:rPr>
                <w:fldChar w:fldCharType="separate"/>
              </w:r>
              <w:r w:rsidR="00F65FE8">
                <w:rPr>
                  <w:noProof/>
                  <w:webHidden/>
                </w:rPr>
                <w:t>34</w:t>
              </w:r>
              <w:r w:rsidR="00882FC7">
                <w:rPr>
                  <w:noProof/>
                  <w:webHidden/>
                </w:rPr>
                <w:fldChar w:fldCharType="end"/>
              </w:r>
            </w:hyperlink>
            <w:r w:rsidR="00882FC7">
              <w:rPr>
                <w:szCs w:val="22"/>
              </w:rPr>
              <w:fldChar w:fldCharType="end"/>
            </w:r>
          </w:p>
        </w:tc>
      </w:tr>
    </w:tbl>
    <w:p w14:paraId="4670F1DA" w14:textId="77777777" w:rsidR="006F5044" w:rsidRPr="00152C60" w:rsidRDefault="006F5044" w:rsidP="006F5044">
      <w:pPr>
        <w:spacing w:before="120" w:after="120"/>
        <w:rPr>
          <w:rFonts w:cs="Arial"/>
          <w:b/>
          <w:sz w:val="2"/>
          <w:szCs w:val="2"/>
        </w:rPr>
      </w:pPr>
    </w:p>
    <w:p w14:paraId="75FB1C12" w14:textId="77777777" w:rsidR="000746A1" w:rsidRDefault="000746A1">
      <w:bookmarkStart w:id="0" w:name="_Toc256000000"/>
      <w:bookmarkStart w:id="1" w:name="_Toc518382899"/>
      <w:bookmarkStart w:id="2" w:name="_Toc526417735"/>
      <w:r>
        <w:rPr>
          <w:b/>
          <w:bCs/>
        </w:rPr>
        <w:br w:type="page"/>
      </w:r>
    </w:p>
    <w:tbl>
      <w:tblPr>
        <w:tblW w:w="9467" w:type="dxa"/>
        <w:tblLayout w:type="fixed"/>
        <w:tblLook w:val="01E0" w:firstRow="1" w:lastRow="1" w:firstColumn="1" w:lastColumn="1" w:noHBand="0" w:noVBand="0"/>
      </w:tblPr>
      <w:tblGrid>
        <w:gridCol w:w="1757"/>
        <w:gridCol w:w="7710"/>
      </w:tblGrid>
      <w:tr w:rsidR="00332A64" w14:paraId="2ED8C84A" w14:textId="77777777" w:rsidTr="006F5044">
        <w:tc>
          <w:tcPr>
            <w:tcW w:w="9467" w:type="dxa"/>
            <w:gridSpan w:val="2"/>
            <w:shd w:val="clear" w:color="auto" w:fill="auto"/>
          </w:tcPr>
          <w:p w14:paraId="3D70E39D" w14:textId="77777777" w:rsidR="006F5044" w:rsidRPr="005B1201" w:rsidRDefault="000D7DF0" w:rsidP="006F5044">
            <w:pPr>
              <w:pStyle w:val="Titre1"/>
              <w:spacing w:before="120" w:after="120"/>
            </w:pPr>
            <w:bookmarkStart w:id="3" w:name="_Einleitung"/>
            <w:bookmarkEnd w:id="3"/>
            <w:r>
              <w:lastRenderedPageBreak/>
              <w:t>Einleitung</w:t>
            </w:r>
            <w:bookmarkEnd w:id="0"/>
            <w:bookmarkEnd w:id="1"/>
            <w:bookmarkEnd w:id="2"/>
          </w:p>
        </w:tc>
      </w:tr>
      <w:tr w:rsidR="00332A64" w14:paraId="2359FEA0" w14:textId="77777777" w:rsidTr="00991FE9">
        <w:trPr>
          <w:trHeight w:val="6481"/>
        </w:trPr>
        <w:tc>
          <w:tcPr>
            <w:tcW w:w="1757" w:type="dxa"/>
            <w:shd w:val="clear" w:color="auto" w:fill="auto"/>
          </w:tcPr>
          <w:p w14:paraId="4D8898F2" w14:textId="77777777" w:rsidR="006F5044" w:rsidRPr="00D221ED" w:rsidRDefault="006F5044" w:rsidP="006F5044">
            <w:pPr>
              <w:spacing w:before="120" w:after="120"/>
              <w:jc w:val="both"/>
              <w:rPr>
                <w:rStyle w:val="lev"/>
              </w:rPr>
            </w:pPr>
          </w:p>
        </w:tc>
        <w:tc>
          <w:tcPr>
            <w:tcW w:w="7710" w:type="dxa"/>
            <w:shd w:val="clear" w:color="auto" w:fill="auto"/>
          </w:tcPr>
          <w:p w14:paraId="0C60627F" w14:textId="77777777" w:rsidR="006F5044" w:rsidRDefault="000D7DF0" w:rsidP="006F5044">
            <w:pPr>
              <w:spacing w:before="120" w:after="120"/>
            </w:pPr>
            <w:r>
              <w:t>Jedes Quartier, jede Gemeinde hat seine oder ihre eigenen Gesetzmässigkeiten und Potenziale. Es gibt keine Patentrezepte, wie man formale, non-formale und informelle Akteure zu einer SORS-Schule zusammenschliesst. Jede Schule ist anders, hat Eigenheiten</w:t>
            </w:r>
            <w:r w:rsidR="008A4C56">
              <w:t>,</w:t>
            </w:r>
            <w:r>
              <w:t xml:space="preserve"> Spezialitäten</w:t>
            </w:r>
            <w:r w:rsidR="008A4C56">
              <w:t xml:space="preserve"> und Voraussetzungen</w:t>
            </w:r>
            <w:r>
              <w:t xml:space="preserve">. Es gibt nicht </w:t>
            </w:r>
            <w:r w:rsidRPr="007B0C77">
              <w:rPr>
                <w:u w:val="single"/>
              </w:rPr>
              <w:t>die</w:t>
            </w:r>
            <w:r>
              <w:t xml:space="preserve"> SORS-Schule.</w:t>
            </w:r>
          </w:p>
          <w:p w14:paraId="68AF48CC" w14:textId="77777777" w:rsidR="006F5044" w:rsidRDefault="008A4C56" w:rsidP="006F5044">
            <w:pPr>
              <w:spacing w:before="120" w:after="120"/>
            </w:pPr>
            <w:r>
              <w:t>Was die</w:t>
            </w:r>
            <w:r w:rsidR="000D7DF0">
              <w:t xml:space="preserve"> Erfahrungen aus der Projektphase 2012 - 2020</w:t>
            </w:r>
            <w:r>
              <w:t xml:space="preserve"> gezeigt</w:t>
            </w:r>
            <w:r w:rsidR="000D7DF0">
              <w:t xml:space="preserve"> haben, dass </w:t>
            </w:r>
            <w:r>
              <w:t xml:space="preserve">jede </w:t>
            </w:r>
            <w:r w:rsidR="000D7DF0">
              <w:t xml:space="preserve">SORS-Schule auf die fünf Gelingens-Elemente mit Ihren </w:t>
            </w:r>
            <w:r>
              <w:t xml:space="preserve">entsprechenden </w:t>
            </w:r>
            <w:r w:rsidR="000D7DF0">
              <w:t xml:space="preserve">Zielen </w:t>
            </w:r>
            <w:r>
              <w:t>achten</w:t>
            </w:r>
            <w:r w:rsidR="000D7DF0">
              <w:t xml:space="preserve"> sollte:</w:t>
            </w:r>
          </w:p>
          <w:p w14:paraId="2788AFD3" w14:textId="77777777" w:rsidR="006F5044" w:rsidRPr="008B683C" w:rsidRDefault="003C5961" w:rsidP="00D7551B">
            <w:pPr>
              <w:pStyle w:val="Paragraphedeliste"/>
              <w:numPr>
                <w:ilvl w:val="0"/>
                <w:numId w:val="9"/>
              </w:numPr>
              <w:spacing w:before="120" w:after="120"/>
              <w:rPr>
                <w:b/>
                <w:color w:val="00B050"/>
                <w:sz w:val="20"/>
              </w:rPr>
            </w:pPr>
            <w:hyperlink w:anchor="_1_Visionen_überdenken" w:history="1">
              <w:r w:rsidR="000D7DF0" w:rsidRPr="008B683C">
                <w:rPr>
                  <w:rStyle w:val="Lienhypertexte"/>
                  <w:b/>
                  <w:color w:val="00B050"/>
                  <w:sz w:val="20"/>
                </w:rPr>
                <w:t>Visionen überdenken und erhalten</w:t>
              </w:r>
            </w:hyperlink>
          </w:p>
          <w:p w14:paraId="41CDF2D7" w14:textId="77777777" w:rsidR="006F5044" w:rsidRPr="008B683C" w:rsidRDefault="003C5961" w:rsidP="00D7551B">
            <w:pPr>
              <w:pStyle w:val="Paragraphedeliste"/>
              <w:numPr>
                <w:ilvl w:val="0"/>
                <w:numId w:val="9"/>
              </w:numPr>
              <w:spacing w:before="120" w:after="120"/>
              <w:rPr>
                <w:b/>
                <w:color w:val="7030A0"/>
                <w:sz w:val="20"/>
              </w:rPr>
            </w:pPr>
            <w:hyperlink w:anchor="_2_Vernetzung_fördern" w:history="1">
              <w:r w:rsidR="00434F33" w:rsidRPr="008B683C">
                <w:rPr>
                  <w:rStyle w:val="Lienhypertexte"/>
                  <w:b/>
                  <w:color w:val="7030A0"/>
                  <w:sz w:val="20"/>
                </w:rPr>
                <w:t>Äussere und innere Vernetzung</w:t>
              </w:r>
              <w:r w:rsidR="008A4C56" w:rsidRPr="008B683C">
                <w:rPr>
                  <w:rStyle w:val="Lienhypertexte"/>
                  <w:b/>
                  <w:color w:val="7030A0"/>
                  <w:sz w:val="20"/>
                </w:rPr>
                <w:t xml:space="preserve"> </w:t>
              </w:r>
              <w:r w:rsidR="000D7DF0" w:rsidRPr="008B683C">
                <w:rPr>
                  <w:rStyle w:val="Lienhypertexte"/>
                  <w:b/>
                  <w:color w:val="7030A0"/>
                  <w:sz w:val="20"/>
                </w:rPr>
                <w:t>fördern und pflegen</w:t>
              </w:r>
            </w:hyperlink>
          </w:p>
          <w:p w14:paraId="14E9FCFF" w14:textId="77777777" w:rsidR="006F5044" w:rsidRPr="008B683C" w:rsidRDefault="003C5961" w:rsidP="00D7551B">
            <w:pPr>
              <w:pStyle w:val="Paragraphedeliste"/>
              <w:numPr>
                <w:ilvl w:val="0"/>
                <w:numId w:val="9"/>
              </w:numPr>
              <w:spacing w:before="120" w:after="120"/>
              <w:rPr>
                <w:b/>
                <w:color w:val="00B0F0"/>
                <w:sz w:val="20"/>
              </w:rPr>
            </w:pPr>
            <w:hyperlink w:anchor="_3_Organisation_und" w:history="1">
              <w:r w:rsidR="008A4C56" w:rsidRPr="008B683C">
                <w:rPr>
                  <w:rStyle w:val="Lienhypertexte"/>
                  <w:b/>
                  <w:color w:val="00B0F0"/>
                  <w:sz w:val="20"/>
                </w:rPr>
                <w:t>Organisation/</w:t>
              </w:r>
              <w:r w:rsidR="00434F33" w:rsidRPr="008B683C">
                <w:rPr>
                  <w:rStyle w:val="Lienhypertexte"/>
                  <w:b/>
                  <w:color w:val="00B0F0"/>
                  <w:sz w:val="20"/>
                </w:rPr>
                <w:t>Struktur</w:t>
              </w:r>
              <w:r w:rsidR="008A4C56" w:rsidRPr="008B683C">
                <w:rPr>
                  <w:rStyle w:val="Lienhypertexte"/>
                  <w:b/>
                  <w:color w:val="00B0F0"/>
                  <w:sz w:val="20"/>
                </w:rPr>
                <w:t xml:space="preserve"> </w:t>
              </w:r>
              <w:r w:rsidR="000D7DF0" w:rsidRPr="008B683C">
                <w:rPr>
                  <w:rStyle w:val="Lienhypertexte"/>
                  <w:b/>
                  <w:color w:val="00B0F0"/>
                  <w:sz w:val="20"/>
                </w:rPr>
                <w:t>stärken</w:t>
              </w:r>
            </w:hyperlink>
          </w:p>
          <w:p w14:paraId="6F9B82C6" w14:textId="77777777" w:rsidR="006F5044" w:rsidRPr="008B683C" w:rsidRDefault="003C5961" w:rsidP="00D7551B">
            <w:pPr>
              <w:pStyle w:val="Paragraphedeliste"/>
              <w:numPr>
                <w:ilvl w:val="0"/>
                <w:numId w:val="9"/>
              </w:numPr>
              <w:spacing w:before="120" w:after="120"/>
              <w:rPr>
                <w:b/>
                <w:color w:val="002060"/>
                <w:sz w:val="20"/>
              </w:rPr>
            </w:pPr>
            <w:hyperlink w:anchor="_4_Ressourcen_planen" w:history="1">
              <w:r w:rsidR="000D7DF0" w:rsidRPr="008B683C">
                <w:rPr>
                  <w:rStyle w:val="Lienhypertexte"/>
                  <w:b/>
                  <w:color w:val="002060"/>
                  <w:sz w:val="20"/>
                </w:rPr>
                <w:t>Ressourcen planen und sichern</w:t>
              </w:r>
            </w:hyperlink>
          </w:p>
          <w:p w14:paraId="3BF4D25A" w14:textId="77777777" w:rsidR="006F5044" w:rsidRPr="008B683C" w:rsidRDefault="003C5961" w:rsidP="00D7551B">
            <w:pPr>
              <w:pStyle w:val="Paragraphedeliste"/>
              <w:numPr>
                <w:ilvl w:val="0"/>
                <w:numId w:val="9"/>
              </w:numPr>
              <w:spacing w:before="120" w:after="120"/>
              <w:rPr>
                <w:b/>
                <w:color w:val="C00000"/>
                <w:sz w:val="20"/>
              </w:rPr>
            </w:pPr>
            <w:hyperlink w:anchor="_5_Kommunikation_professionalisieren" w:history="1">
              <w:r w:rsidR="00434F33" w:rsidRPr="008B683C">
                <w:rPr>
                  <w:rStyle w:val="Lienhypertexte"/>
                  <w:b/>
                  <w:color w:val="C00000"/>
                  <w:sz w:val="20"/>
                </w:rPr>
                <w:t xml:space="preserve">Kommunikation </w:t>
              </w:r>
              <w:r w:rsidR="000D7DF0" w:rsidRPr="008B683C">
                <w:rPr>
                  <w:rStyle w:val="Lienhypertexte"/>
                  <w:b/>
                  <w:color w:val="C00000"/>
                  <w:sz w:val="20"/>
                </w:rPr>
                <w:t>professionalisieren</w:t>
              </w:r>
            </w:hyperlink>
          </w:p>
          <w:p w14:paraId="3A369A3E" w14:textId="77777777" w:rsidR="006F5044" w:rsidRPr="00BB406C" w:rsidRDefault="000D7DF0" w:rsidP="006F5044">
            <w:pPr>
              <w:spacing w:before="120" w:after="120"/>
            </w:pPr>
            <w:r>
              <w:t>Bei</w:t>
            </w:r>
            <w:r w:rsidR="00F17FA2">
              <w:t>m Aufbau</w:t>
            </w:r>
            <w:r w:rsidR="00434F33">
              <w:t xml:space="preserve"> einer SORS-Schule </w:t>
            </w:r>
            <w:r>
              <w:t>ist ein schrittweises Vorge</w:t>
            </w:r>
            <w:r w:rsidR="00F17FA2">
              <w:t>hen entlang der fünf Gelingense</w:t>
            </w:r>
            <w:r>
              <w:t xml:space="preserve">lemente sinnvoll. </w:t>
            </w:r>
            <w:r w:rsidR="00434F33">
              <w:t xml:space="preserve">Für diesen Prozess steht die </w:t>
            </w:r>
            <w:r w:rsidR="00416F82" w:rsidRPr="00416F82">
              <w:rPr>
                <w:b/>
              </w:rPr>
              <w:t>«</w:t>
            </w:r>
            <w:r w:rsidR="00434F33" w:rsidRPr="00A53327">
              <w:rPr>
                <w:b/>
              </w:rPr>
              <w:t xml:space="preserve">Umsetzungshilfe </w:t>
            </w:r>
            <w:r w:rsidR="00434F33">
              <w:rPr>
                <w:b/>
              </w:rPr>
              <w:t>B</w:t>
            </w:r>
            <w:r w:rsidR="00416F82" w:rsidRPr="00416F82">
              <w:rPr>
                <w:b/>
              </w:rPr>
              <w:t xml:space="preserve">    </w:t>
            </w:r>
            <w:r w:rsidR="00416F82">
              <w:rPr>
                <w:b/>
              </w:rPr>
              <w:sym w:font="Wingdings" w:char="F06C"/>
            </w:r>
            <w:r w:rsidR="00416F82" w:rsidRPr="00416F82">
              <w:rPr>
                <w:b/>
              </w:rPr>
              <w:t xml:space="preserve"> Checkliste/Konzeptraster</w:t>
            </w:r>
            <w:r w:rsidR="00416F82">
              <w:rPr>
                <w:b/>
              </w:rPr>
              <w:t>»</w:t>
            </w:r>
            <w:r w:rsidR="00434F33">
              <w:t xml:space="preserve"> für interessierte, künftige SORS-Schulen </w:t>
            </w:r>
            <w:r>
              <w:t>zur Verfügung.</w:t>
            </w:r>
            <w:r w:rsidR="00434F33">
              <w:t xml:space="preserve"> Damit lässt sich einerseits der</w:t>
            </w:r>
            <w:r>
              <w:t xml:space="preserve"> Aufbau </w:t>
            </w:r>
            <w:r w:rsidR="00F17FA2">
              <w:t xml:space="preserve">planen und </w:t>
            </w:r>
            <w:r>
              <w:t xml:space="preserve">organisieren, andererseits </w:t>
            </w:r>
            <w:r w:rsidR="00434F33">
              <w:t>wird der</w:t>
            </w:r>
            <w:r>
              <w:t xml:space="preserve"> Entwicklung</w:t>
            </w:r>
            <w:r w:rsidR="00F17FA2">
              <w:t>sprozess</w:t>
            </w:r>
            <w:r>
              <w:t xml:space="preserve"> </w:t>
            </w:r>
            <w:r w:rsidR="00434F33">
              <w:t xml:space="preserve">unterstützt </w:t>
            </w:r>
            <w:r>
              <w:t>und d</w:t>
            </w:r>
            <w:r w:rsidR="00F17FA2">
              <w:t>as</w:t>
            </w:r>
            <w:r w:rsidR="00BF161F">
              <w:t xml:space="preserve"> Erstellen und</w:t>
            </w:r>
            <w:r w:rsidR="00434F33">
              <w:t xml:space="preserve"> später das </w:t>
            </w:r>
            <w:r w:rsidR="00F17FA2">
              <w:t xml:space="preserve">Aktualisieren </w:t>
            </w:r>
            <w:r>
              <w:t>eines Konzeptes</w:t>
            </w:r>
            <w:r w:rsidR="00434F33">
              <w:t xml:space="preserve"> erleichtert</w:t>
            </w:r>
            <w:r>
              <w:t>.</w:t>
            </w:r>
          </w:p>
          <w:p w14:paraId="5BC8044E" w14:textId="77777777" w:rsidR="00F37F02" w:rsidRPr="00DF56A7" w:rsidRDefault="000D7DF0" w:rsidP="00F17FA2">
            <w:pPr>
              <w:spacing w:before="120" w:after="120"/>
            </w:pPr>
            <w:r>
              <w:t>Der Konzeptr</w:t>
            </w:r>
            <w:r w:rsidRPr="008A62D8">
              <w:t>aster entspricht einer</w:t>
            </w:r>
            <w:r w:rsidRPr="00704122">
              <w:t xml:space="preserve"> Checkliste un</w:t>
            </w:r>
            <w:r w:rsidRPr="00A35CFE">
              <w:t xml:space="preserve">d </w:t>
            </w:r>
            <w:r>
              <w:t xml:space="preserve">kann </w:t>
            </w:r>
            <w:r w:rsidR="00F17FA2">
              <w:t>jederzeit</w:t>
            </w:r>
            <w:r>
              <w:t xml:space="preserve"> für die regelmässige Reflexion oder die Schärfung des SORS-Profils einer Schule eingesetzt werden</w:t>
            </w:r>
            <w:r w:rsidRPr="00A35CFE">
              <w:t>.</w:t>
            </w:r>
          </w:p>
        </w:tc>
      </w:tr>
      <w:tr w:rsidR="00332A64" w14:paraId="225DD28D" w14:textId="77777777" w:rsidTr="006F5044">
        <w:tc>
          <w:tcPr>
            <w:tcW w:w="9467" w:type="dxa"/>
            <w:gridSpan w:val="2"/>
            <w:shd w:val="clear" w:color="auto" w:fill="auto"/>
          </w:tcPr>
          <w:p w14:paraId="4E8A153E" w14:textId="77777777" w:rsidR="006F5044" w:rsidRPr="00E212A9" w:rsidRDefault="00434F33" w:rsidP="00991FE9">
            <w:pPr>
              <w:pStyle w:val="Titre1"/>
              <w:spacing w:before="120" w:after="120"/>
              <w:jc w:val="left"/>
            </w:pPr>
            <w:bookmarkStart w:id="4" w:name="_Aufbau_einer_SORS-Schule,"/>
            <w:bookmarkStart w:id="5" w:name="_Toc256000001"/>
            <w:bookmarkStart w:id="6" w:name="_Toc518382900"/>
            <w:bookmarkStart w:id="7" w:name="_Toc526417736"/>
            <w:bookmarkEnd w:id="4"/>
            <w:r>
              <w:t>Aufbau einer SORS</w:t>
            </w:r>
            <w:r w:rsidR="000D7DF0">
              <w:t xml:space="preserve">-Schule, Umsetzung der </w:t>
            </w:r>
            <w:r w:rsidR="00991FE9">
              <w:t>SORS-</w:t>
            </w:r>
            <w:r w:rsidR="000D7DF0">
              <w:t>Idee</w:t>
            </w:r>
            <w:bookmarkEnd w:id="5"/>
            <w:bookmarkEnd w:id="6"/>
            <w:bookmarkEnd w:id="7"/>
          </w:p>
        </w:tc>
      </w:tr>
      <w:tr w:rsidR="00332A64" w14:paraId="09FEEB92" w14:textId="77777777" w:rsidTr="00991FE9">
        <w:trPr>
          <w:trHeight w:val="1660"/>
        </w:trPr>
        <w:tc>
          <w:tcPr>
            <w:tcW w:w="1757" w:type="dxa"/>
            <w:shd w:val="clear" w:color="auto" w:fill="auto"/>
          </w:tcPr>
          <w:p w14:paraId="04633BB3" w14:textId="77777777" w:rsidR="006F5044" w:rsidRPr="0051136F" w:rsidRDefault="006F5044" w:rsidP="006F5044">
            <w:pPr>
              <w:spacing w:before="120" w:after="120"/>
              <w:jc w:val="both"/>
              <w:rPr>
                <w:b/>
              </w:rPr>
            </w:pPr>
          </w:p>
        </w:tc>
        <w:tc>
          <w:tcPr>
            <w:tcW w:w="7710" w:type="dxa"/>
            <w:shd w:val="clear" w:color="auto" w:fill="auto"/>
          </w:tcPr>
          <w:p w14:paraId="6DF5F8A6" w14:textId="77777777" w:rsidR="006F5044" w:rsidRDefault="000D7DF0" w:rsidP="006F5044">
            <w:pPr>
              <w:spacing w:before="120" w:after="120"/>
            </w:pPr>
            <w:r>
              <w:t xml:space="preserve">Die </w:t>
            </w:r>
            <w:r w:rsidRPr="00434F33">
              <w:rPr>
                <w:b/>
              </w:rPr>
              <w:t>Umsetzungshilfe B</w:t>
            </w:r>
            <w:r>
              <w:t xml:space="preserve"> unterstützt einerseits bei der Entwicklung und Erarbeitung eines Konzeptes, andererseits bei der Schärfung des SORS-Profils</w:t>
            </w:r>
            <w:r w:rsidR="00F86813">
              <w:t xml:space="preserve"> und verweist auf viele nützliche Links</w:t>
            </w:r>
            <w:r>
              <w:t xml:space="preserve">. </w:t>
            </w:r>
          </w:p>
          <w:p w14:paraId="1050E21B" w14:textId="77777777" w:rsidR="006F5044" w:rsidRDefault="000D7DF0" w:rsidP="00991FE9">
            <w:pPr>
              <w:spacing w:before="120" w:after="120"/>
            </w:pPr>
            <w:r>
              <w:t xml:space="preserve">Zusätzlich erleichtert sie die regelmässige Reflexion und Qualitätssicherung (s. </w:t>
            </w:r>
            <w:hyperlink w:anchor="_3_Organisation_und" w:history="1">
              <w:r w:rsidR="00416F82" w:rsidRPr="00416F82">
                <w:rPr>
                  <w:rStyle w:val="Lienhypertexte"/>
                </w:rPr>
                <w:t>Kapitel 3</w:t>
              </w:r>
            </w:hyperlink>
            <w:r w:rsidR="00416F82">
              <w:t xml:space="preserve"> «</w:t>
            </w:r>
            <w:r w:rsidR="00084E95">
              <w:t>Qualitäts- und Profilsicherung d</w:t>
            </w:r>
            <w:r>
              <w:t>er SORS-Schulen</w:t>
            </w:r>
            <w:r w:rsidR="00416F82">
              <w:t>»</w:t>
            </w:r>
            <w:r>
              <w:t>).</w:t>
            </w:r>
          </w:p>
        </w:tc>
      </w:tr>
      <w:tr w:rsidR="00674625" w14:paraId="7FF27EC1" w14:textId="77777777" w:rsidTr="006F5044">
        <w:tc>
          <w:tcPr>
            <w:tcW w:w="1757" w:type="dxa"/>
            <w:shd w:val="clear" w:color="auto" w:fill="auto"/>
          </w:tcPr>
          <w:p w14:paraId="139FF7A4" w14:textId="77777777" w:rsidR="00674625" w:rsidRPr="0051136F" w:rsidRDefault="00674625" w:rsidP="006F5044">
            <w:pPr>
              <w:spacing w:before="120" w:after="120"/>
              <w:jc w:val="both"/>
              <w:rPr>
                <w:b/>
              </w:rPr>
            </w:pPr>
            <w:r w:rsidRPr="00674625">
              <w:rPr>
                <w:b/>
              </w:rPr>
              <w:t>Betrieblicher Leistungs</w:t>
            </w:r>
            <w:r>
              <w:rPr>
                <w:b/>
              </w:rPr>
              <w:t>-</w:t>
            </w:r>
            <w:r w:rsidRPr="00674625">
              <w:rPr>
                <w:b/>
              </w:rPr>
              <w:t>auftrag</w:t>
            </w:r>
          </w:p>
        </w:tc>
        <w:tc>
          <w:tcPr>
            <w:tcW w:w="7710" w:type="dxa"/>
            <w:shd w:val="clear" w:color="auto" w:fill="auto"/>
          </w:tcPr>
          <w:p w14:paraId="7AEBF982" w14:textId="77777777" w:rsidR="00BF161F" w:rsidRDefault="00674625" w:rsidP="00674625">
            <w:pPr>
              <w:spacing w:before="120"/>
              <w:rPr>
                <w:lang w:val="de-DE"/>
              </w:rPr>
            </w:pPr>
            <w:r>
              <w:rPr>
                <w:lang w:val="de-DE"/>
              </w:rPr>
              <w:t xml:space="preserve">Sowohl der Aufbau wie auch der Betrieb einer SORS-Schule benötigen </w:t>
            </w:r>
            <w:r w:rsidR="00BF161F">
              <w:rPr>
                <w:lang w:val="de-DE"/>
              </w:rPr>
              <w:t xml:space="preserve">breite Unterstützung und </w:t>
            </w:r>
            <w:r>
              <w:rPr>
                <w:lang w:val="de-DE"/>
              </w:rPr>
              <w:t xml:space="preserve">Ressourcen. </w:t>
            </w:r>
            <w:r w:rsidR="00BF161F">
              <w:rPr>
                <w:lang w:val="de-DE"/>
              </w:rPr>
              <w:t>Die DVS empfiehlt das Vorhaben deshalb</w:t>
            </w:r>
            <w:r>
              <w:rPr>
                <w:lang w:val="de-DE"/>
              </w:rPr>
              <w:t xml:space="preserve"> in den betrieblichen Leistungsauftrag einzubetten. </w:t>
            </w:r>
          </w:p>
          <w:p w14:paraId="49CFF380" w14:textId="77777777" w:rsidR="00EB6182" w:rsidRDefault="00674625" w:rsidP="00674625">
            <w:pPr>
              <w:spacing w:before="120"/>
              <w:rPr>
                <w:lang w:val="de-DE"/>
              </w:rPr>
            </w:pPr>
            <w:r>
              <w:rPr>
                <w:lang w:val="de-DE"/>
              </w:rPr>
              <w:t>Ein Beispiel</w:t>
            </w:r>
            <w:r w:rsidR="00BF161F">
              <w:rPr>
                <w:lang w:val="de-DE"/>
              </w:rPr>
              <w:t xml:space="preserve"> ‚SORS-Leistungsvereinbarung‘</w:t>
            </w:r>
            <w:r>
              <w:rPr>
                <w:lang w:val="de-DE"/>
              </w:rPr>
              <w:t xml:space="preserve"> ist bei </w:t>
            </w:r>
            <w:r w:rsidR="00E7536C">
              <w:rPr>
                <w:lang w:val="de-DE"/>
              </w:rPr>
              <w:br/>
            </w:r>
            <w:hyperlink r:id="rId38" w:history="1">
              <w:r w:rsidR="00FB09D5" w:rsidRPr="006A6523">
                <w:rPr>
                  <w:rStyle w:val="Lienhypertexte"/>
                </w:rPr>
                <w:t>pius.bluemli@lu.ch</w:t>
              </w:r>
            </w:hyperlink>
            <w:r w:rsidR="00FB09D5">
              <w:t xml:space="preserve"> </w:t>
            </w:r>
            <w:r>
              <w:rPr>
                <w:lang w:val="de-DE"/>
              </w:rPr>
              <w:t>erhältlich.</w:t>
            </w:r>
          </w:p>
          <w:p w14:paraId="49BD5855" w14:textId="77777777" w:rsidR="00674625" w:rsidRPr="00711BB1" w:rsidRDefault="00EB6182" w:rsidP="00D7551B">
            <w:pPr>
              <w:pStyle w:val="Paragraphedeliste"/>
              <w:numPr>
                <w:ilvl w:val="0"/>
                <w:numId w:val="17"/>
              </w:numPr>
              <w:spacing w:before="120" w:after="120"/>
              <w:ind w:left="714" w:hanging="357"/>
              <w:rPr>
                <w:lang w:val="de-DE"/>
              </w:rPr>
            </w:pPr>
            <w:r w:rsidRPr="00711BB1">
              <w:rPr>
                <w:lang w:val="de-DE"/>
              </w:rPr>
              <w:t>Weiter</w:t>
            </w:r>
            <w:r w:rsidR="007D06E6">
              <w:rPr>
                <w:lang w:val="de-DE"/>
              </w:rPr>
              <w:t>e</w:t>
            </w:r>
            <w:r w:rsidRPr="00711BB1">
              <w:rPr>
                <w:lang w:val="de-DE"/>
              </w:rPr>
              <w:t xml:space="preserve"> Infos: </w:t>
            </w:r>
            <w:hyperlink r:id="rId39" w:history="1">
              <w:r w:rsidRPr="00711BB1">
                <w:rPr>
                  <w:rStyle w:val="Lienhypertexte"/>
                  <w:lang w:val="de-DE"/>
                </w:rPr>
                <w:t>www.volksschulbildung.lu.ch</w:t>
              </w:r>
            </w:hyperlink>
            <w:r w:rsidRPr="00711BB1">
              <w:rPr>
                <w:lang w:val="de-DE"/>
              </w:rPr>
              <w:br/>
              <w:t>Suche: Leistungs</w:t>
            </w:r>
            <w:r w:rsidR="00BF161F">
              <w:rPr>
                <w:lang w:val="de-DE"/>
              </w:rPr>
              <w:t>vereinbarung</w:t>
            </w:r>
          </w:p>
        </w:tc>
      </w:tr>
      <w:tr w:rsidR="00674625" w14:paraId="5895E9E0" w14:textId="77777777" w:rsidTr="006F5044">
        <w:tc>
          <w:tcPr>
            <w:tcW w:w="1757" w:type="dxa"/>
            <w:shd w:val="clear" w:color="auto" w:fill="auto"/>
          </w:tcPr>
          <w:p w14:paraId="14F5B611" w14:textId="77777777" w:rsidR="00674625" w:rsidRPr="00674625" w:rsidRDefault="00674625" w:rsidP="006F5044">
            <w:pPr>
              <w:spacing w:before="120" w:after="120"/>
              <w:jc w:val="both"/>
              <w:rPr>
                <w:b/>
              </w:rPr>
            </w:pPr>
            <w:r>
              <w:rPr>
                <w:b/>
              </w:rPr>
              <w:t>Konzept erarbeiten</w:t>
            </w:r>
          </w:p>
        </w:tc>
        <w:tc>
          <w:tcPr>
            <w:tcW w:w="7710" w:type="dxa"/>
            <w:shd w:val="clear" w:color="auto" w:fill="auto"/>
          </w:tcPr>
          <w:p w14:paraId="315658B5" w14:textId="77777777" w:rsidR="00D87892" w:rsidRDefault="00674625" w:rsidP="00991FE9">
            <w:pPr>
              <w:spacing w:before="120" w:after="120"/>
              <w:rPr>
                <w:lang w:val="de-DE"/>
              </w:rPr>
            </w:pPr>
            <w:r>
              <w:rPr>
                <w:lang w:val="de-DE"/>
              </w:rPr>
              <w:t xml:space="preserve">Ein SORS-Konzept legt die Rahmenbedingungen, Ziele </w:t>
            </w:r>
            <w:r w:rsidR="00BF161F">
              <w:rPr>
                <w:lang w:val="de-DE"/>
              </w:rPr>
              <w:t>und Inhalte</w:t>
            </w:r>
            <w:r w:rsidR="00D87892">
              <w:rPr>
                <w:lang w:val="de-DE"/>
              </w:rPr>
              <w:t xml:space="preserve"> fest. Es leitet Schulleitungen, Schulteams und Bildungspartner bei ihren künftigen Entscheidungen und ist für die Akteure verbindlich. </w:t>
            </w:r>
            <w:r w:rsidR="00BF161F">
              <w:rPr>
                <w:lang w:val="de-DE"/>
              </w:rPr>
              <w:t>Der nachstehenden Konzeptraster unterstützt als Checkliste d</w:t>
            </w:r>
            <w:r w:rsidR="00D87892">
              <w:rPr>
                <w:lang w:val="de-DE"/>
              </w:rPr>
              <w:t>ie nö</w:t>
            </w:r>
            <w:r w:rsidR="00BF161F">
              <w:rPr>
                <w:lang w:val="de-DE"/>
              </w:rPr>
              <w:t>tige Konzeptarbeit und/oder kann als Konzeptvorlage verwendet werden.</w:t>
            </w:r>
          </w:p>
        </w:tc>
      </w:tr>
      <w:tr w:rsidR="002446C2" w14:paraId="57C8A3FF" w14:textId="77777777" w:rsidTr="001042A0">
        <w:tc>
          <w:tcPr>
            <w:tcW w:w="1757" w:type="dxa"/>
            <w:shd w:val="clear" w:color="auto" w:fill="auto"/>
          </w:tcPr>
          <w:p w14:paraId="0A3A1337" w14:textId="77777777" w:rsidR="002446C2" w:rsidRDefault="002446C2" w:rsidP="001042A0">
            <w:pPr>
              <w:spacing w:before="120" w:after="120"/>
              <w:jc w:val="both"/>
              <w:rPr>
                <w:b/>
              </w:rPr>
            </w:pPr>
            <w:r w:rsidRPr="0051136F">
              <w:rPr>
                <w:b/>
              </w:rPr>
              <w:lastRenderedPageBreak/>
              <w:t>Konzept erstellen</w:t>
            </w:r>
            <w:r>
              <w:rPr>
                <w:b/>
              </w:rPr>
              <w:t>/ aktualisieren</w:t>
            </w:r>
          </w:p>
          <w:p w14:paraId="70FFDA7A" w14:textId="77777777" w:rsidR="002446C2" w:rsidRPr="0051136F" w:rsidRDefault="002446C2" w:rsidP="001042A0">
            <w:pPr>
              <w:spacing w:before="120" w:after="120"/>
              <w:jc w:val="both"/>
              <w:rPr>
                <w:b/>
              </w:rPr>
            </w:pPr>
            <w:r>
              <w:rPr>
                <w:b/>
              </w:rPr>
              <w:t>Profil schärfen</w:t>
            </w:r>
          </w:p>
        </w:tc>
        <w:tc>
          <w:tcPr>
            <w:tcW w:w="7710" w:type="dxa"/>
            <w:shd w:val="clear" w:color="auto" w:fill="auto"/>
          </w:tcPr>
          <w:p w14:paraId="226D6EB0" w14:textId="77777777" w:rsidR="002446C2" w:rsidRPr="008A62D8" w:rsidRDefault="002446C2" w:rsidP="001042A0">
            <w:pPr>
              <w:spacing w:before="120" w:after="120"/>
            </w:pPr>
            <w:r w:rsidRPr="008A62D8">
              <w:t xml:space="preserve">Der Raster ist </w:t>
            </w:r>
            <w:r>
              <w:t>eine Hilfestellung</w:t>
            </w:r>
            <w:r w:rsidRPr="008A62D8">
              <w:t xml:space="preserve"> zur Erstellung des Konzeptes, resp. </w:t>
            </w:r>
            <w:r>
              <w:t xml:space="preserve">zur Schärfung </w:t>
            </w:r>
            <w:r w:rsidRPr="008A62D8">
              <w:t xml:space="preserve">des </w:t>
            </w:r>
            <w:r>
              <w:t>SORS-</w:t>
            </w:r>
            <w:r w:rsidRPr="008A62D8">
              <w:t>Profils. Wenn der Raster ausgefüllt ist und die Fragen</w:t>
            </w:r>
            <w:r>
              <w:t xml:space="preserve"> in der Spalte 3 beantwortet sind, liegt das </w:t>
            </w:r>
            <w:r w:rsidRPr="008A62D8">
              <w:t>Konzept</w:t>
            </w:r>
            <w:r>
              <w:t>, das</w:t>
            </w:r>
            <w:r w:rsidRPr="008A62D8">
              <w:t xml:space="preserve"> Profil der Schule vor.</w:t>
            </w:r>
          </w:p>
          <w:p w14:paraId="5B3C0CDC" w14:textId="77777777" w:rsidR="002446C2" w:rsidRDefault="002446C2" w:rsidP="001042A0">
            <w:pPr>
              <w:spacing w:before="120" w:after="120"/>
            </w:pPr>
            <w:r>
              <w:t>Welche Akteure</w:t>
            </w:r>
            <w:r w:rsidRPr="008A62D8">
              <w:t xml:space="preserve"> man beim Erstellen des Konzeptes mitdenken </w:t>
            </w:r>
            <w:r>
              <w:t>lässt</w:t>
            </w:r>
            <w:r w:rsidRPr="008A62D8">
              <w:t xml:space="preserve"> und ein</w:t>
            </w:r>
            <w:r>
              <w:t>-</w:t>
            </w:r>
            <w:r w:rsidRPr="008A62D8">
              <w:t xml:space="preserve">beziehen will, ist eine Frage des Settings </w:t>
            </w:r>
            <w:r>
              <w:t xml:space="preserve">der Leitung </w:t>
            </w:r>
            <w:r w:rsidRPr="008A62D8">
              <w:t xml:space="preserve">und der Schulkultur. </w:t>
            </w:r>
          </w:p>
          <w:p w14:paraId="29C6333B" w14:textId="77777777" w:rsidR="002446C2" w:rsidRDefault="002446C2" w:rsidP="001042A0">
            <w:pPr>
              <w:spacing w:before="120" w:after="120"/>
            </w:pPr>
            <w:r>
              <w:t xml:space="preserve">Der Entscheid folgt der Regel: </w:t>
            </w:r>
            <w:r w:rsidRPr="008A62D8">
              <w:t xml:space="preserve">Je breiter der Einbezug der Beteiligten erfolgt, desto grösser wird die Akzeptanz und Identifikation. </w:t>
            </w:r>
          </w:p>
          <w:p w14:paraId="33A83A12" w14:textId="77777777" w:rsidR="002446C2" w:rsidRPr="008A62D8" w:rsidRDefault="002446C2" w:rsidP="001042A0">
            <w:pPr>
              <w:spacing w:before="120" w:after="120"/>
            </w:pPr>
            <w:r w:rsidRPr="008A62D8">
              <w:t xml:space="preserve">Nachtteil: </w:t>
            </w:r>
            <w:r>
              <w:t xml:space="preserve">Es braucht eine langfristige Planung und der </w:t>
            </w:r>
            <w:r w:rsidRPr="008A62D8">
              <w:t>Zeitaufwand ist grösser.</w:t>
            </w:r>
          </w:p>
        </w:tc>
      </w:tr>
      <w:tr w:rsidR="00332A64" w14:paraId="5AC88A44" w14:textId="77777777" w:rsidTr="006F5044">
        <w:tc>
          <w:tcPr>
            <w:tcW w:w="1757" w:type="dxa"/>
            <w:shd w:val="clear" w:color="auto" w:fill="auto"/>
          </w:tcPr>
          <w:p w14:paraId="47485736" w14:textId="77777777" w:rsidR="006F5044" w:rsidRDefault="000D7DF0" w:rsidP="006F5044">
            <w:pPr>
              <w:spacing w:before="120" w:after="120"/>
              <w:rPr>
                <w:b/>
              </w:rPr>
            </w:pPr>
            <w:r w:rsidRPr="0051136F">
              <w:rPr>
                <w:b/>
              </w:rPr>
              <w:t>Aufbau des Rasters</w:t>
            </w:r>
          </w:p>
          <w:p w14:paraId="3D4689D6" w14:textId="77777777" w:rsidR="00991FE9" w:rsidRPr="0051136F" w:rsidRDefault="00991FE9" w:rsidP="006F5044">
            <w:pPr>
              <w:spacing w:before="120" w:after="120"/>
              <w:rPr>
                <w:b/>
              </w:rPr>
            </w:pPr>
          </w:p>
        </w:tc>
        <w:tc>
          <w:tcPr>
            <w:tcW w:w="7710" w:type="dxa"/>
            <w:shd w:val="clear" w:color="auto" w:fill="auto"/>
          </w:tcPr>
          <w:p w14:paraId="56229AB3" w14:textId="77777777" w:rsidR="002446C2" w:rsidRDefault="000D7DF0" w:rsidP="002446C2">
            <w:pPr>
              <w:spacing w:before="120" w:after="120"/>
            </w:pPr>
            <w:r>
              <w:t>Der Konzeptraster</w:t>
            </w:r>
            <w:r w:rsidRPr="008A62D8">
              <w:t xml:space="preserve"> basiert auf den fünf Gelingens-Elementen</w:t>
            </w:r>
            <w:r>
              <w:t xml:space="preserve"> (s. oben).</w:t>
            </w:r>
            <w:r w:rsidR="002446C2">
              <w:t xml:space="preserve"> Nach der Titelzeile folgt ein allgemeiner Hinweis zum jeweiligen Gelingens-Element. Grundsätzlich hat der Raster drei Spalten:</w:t>
            </w:r>
          </w:p>
          <w:p w14:paraId="0895BB91" w14:textId="77777777" w:rsidR="002446C2" w:rsidRDefault="002446C2" w:rsidP="006F5044">
            <w:pPr>
              <w:spacing w:before="120" w:after="120"/>
            </w:pPr>
            <w:r>
              <w:object w:dxaOrig="12765" w:dyaOrig="3750" w14:anchorId="31462C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4.65pt;height:84.55pt" o:ole="">
                  <v:imagedata r:id="rId40" o:title=""/>
                </v:shape>
                <o:OLEObject Type="Embed" ProgID="PBrush" ShapeID="_x0000_i1025" DrawAspect="Content" ObjectID="_1683634319" r:id="rId41"/>
              </w:object>
            </w:r>
          </w:p>
          <w:p w14:paraId="73496AC9" w14:textId="77777777" w:rsidR="006F5044" w:rsidRDefault="000D7DF0" w:rsidP="00D7551B">
            <w:pPr>
              <w:pStyle w:val="Paragraphedeliste"/>
              <w:numPr>
                <w:ilvl w:val="0"/>
                <w:numId w:val="8"/>
              </w:numPr>
              <w:tabs>
                <w:tab w:val="left" w:pos="1504"/>
              </w:tabs>
              <w:spacing w:before="120" w:after="120"/>
              <w:ind w:left="360" w:hanging="272"/>
            </w:pPr>
            <w:r w:rsidRPr="00B07B01">
              <w:rPr>
                <w:b/>
              </w:rPr>
              <w:t xml:space="preserve">Spalte  1: </w:t>
            </w:r>
            <w:r>
              <w:tab/>
              <w:t>Titel/Thema des Inhalts der konkreten Fragestellung</w:t>
            </w:r>
          </w:p>
          <w:p w14:paraId="62929B4D" w14:textId="77777777" w:rsidR="006F5044" w:rsidRDefault="000D7DF0" w:rsidP="00D7551B">
            <w:pPr>
              <w:pStyle w:val="Paragraphedeliste"/>
              <w:numPr>
                <w:ilvl w:val="0"/>
                <w:numId w:val="8"/>
              </w:numPr>
              <w:tabs>
                <w:tab w:val="left" w:pos="795"/>
                <w:tab w:val="left" w:pos="1504"/>
              </w:tabs>
              <w:spacing w:before="120" w:after="120"/>
              <w:ind w:left="360" w:hanging="272"/>
            </w:pPr>
            <w:r w:rsidRPr="00B07B01">
              <w:rPr>
                <w:b/>
              </w:rPr>
              <w:t xml:space="preserve">Spalte  2: </w:t>
            </w:r>
            <w:r>
              <w:tab/>
              <w:t xml:space="preserve">Angaben zum Inhalt mit Kurzbeschreibung, respektive die </w:t>
            </w:r>
            <w:r>
              <w:tab/>
            </w:r>
            <w:r>
              <w:tab/>
              <w:t>Antworten zur entsprechenden Fragestellung</w:t>
            </w:r>
          </w:p>
          <w:p w14:paraId="2D5CC399" w14:textId="77777777" w:rsidR="006F5044" w:rsidRPr="00D221ED" w:rsidRDefault="000D7DF0" w:rsidP="00D7551B">
            <w:pPr>
              <w:pStyle w:val="Paragraphedeliste"/>
              <w:numPr>
                <w:ilvl w:val="0"/>
                <w:numId w:val="8"/>
              </w:numPr>
              <w:tabs>
                <w:tab w:val="left" w:pos="1504"/>
              </w:tabs>
              <w:spacing w:before="120" w:after="120"/>
              <w:ind w:left="360" w:hanging="274"/>
            </w:pPr>
            <w:r w:rsidRPr="00B07B01">
              <w:rPr>
                <w:b/>
              </w:rPr>
              <w:t xml:space="preserve">Spalte  3: </w:t>
            </w:r>
            <w:r>
              <w:tab/>
              <w:t>konkrete Fragestellung</w:t>
            </w:r>
            <w:r w:rsidR="00B07B01">
              <w:t xml:space="preserve"> zum Thema</w:t>
            </w:r>
            <w:r>
              <w:tab/>
            </w:r>
            <w:r w:rsidR="00991FE9">
              <w:t xml:space="preserve"> (Rote Schrift)     </w:t>
            </w:r>
            <w:r>
              <w:t xml:space="preserve">      </w:t>
            </w:r>
            <w:r>
              <w:tab/>
            </w:r>
            <w:r w:rsidRPr="008A62D8">
              <w:t xml:space="preserve"> </w:t>
            </w:r>
          </w:p>
        </w:tc>
      </w:tr>
      <w:tr w:rsidR="00332A64" w14:paraId="2258CA9D" w14:textId="77777777" w:rsidTr="006F5044">
        <w:tc>
          <w:tcPr>
            <w:tcW w:w="1757" w:type="dxa"/>
            <w:shd w:val="clear" w:color="auto" w:fill="auto"/>
          </w:tcPr>
          <w:p w14:paraId="5A6D29B2" w14:textId="77777777" w:rsidR="006F5044" w:rsidRPr="0051136F" w:rsidRDefault="000D7DF0" w:rsidP="006F5044">
            <w:pPr>
              <w:spacing w:before="120" w:after="120"/>
              <w:rPr>
                <w:b/>
              </w:rPr>
            </w:pPr>
            <w:r w:rsidRPr="00164911">
              <w:rPr>
                <w:b/>
              </w:rPr>
              <w:t>Arbeiten mit dem Konzeptraster</w:t>
            </w:r>
          </w:p>
        </w:tc>
        <w:tc>
          <w:tcPr>
            <w:tcW w:w="7710" w:type="dxa"/>
            <w:shd w:val="clear" w:color="auto" w:fill="auto"/>
          </w:tcPr>
          <w:p w14:paraId="28E56716" w14:textId="77777777" w:rsidR="006F5044" w:rsidRDefault="000D7DF0" w:rsidP="006F5044">
            <w:pPr>
              <w:spacing w:before="120" w:after="120"/>
            </w:pPr>
            <w:r w:rsidRPr="008A62D8">
              <w:t>Können</w:t>
            </w:r>
            <w:r w:rsidR="002446C2">
              <w:t xml:space="preserve"> Fragen</w:t>
            </w:r>
            <w:r>
              <w:t xml:space="preserve"> der 3. Spalte nicht beantwortet</w:t>
            </w:r>
            <w:r w:rsidR="002446C2" w:rsidRPr="008A62D8">
              <w:t xml:space="preserve"> werden</w:t>
            </w:r>
            <w:r>
              <w:t xml:space="preserve">, </w:t>
            </w:r>
            <w:r w:rsidRPr="008A62D8">
              <w:t xml:space="preserve">Angaben </w:t>
            </w:r>
            <w:r w:rsidR="002446C2">
              <w:t>fehlen</w:t>
            </w:r>
            <w:r w:rsidRPr="008A62D8">
              <w:t xml:space="preserve"> oder sind </w:t>
            </w:r>
            <w:r>
              <w:t>für die</w:t>
            </w:r>
            <w:r w:rsidRPr="008A62D8">
              <w:t xml:space="preserve"> Schule nicht relevant, überspringt man diese</w:t>
            </w:r>
            <w:r>
              <w:t xml:space="preserve"> Zeile</w:t>
            </w:r>
            <w:r w:rsidRPr="008A62D8">
              <w:t xml:space="preserve">. </w:t>
            </w:r>
          </w:p>
          <w:p w14:paraId="03B06D2B" w14:textId="77777777" w:rsidR="006F5044" w:rsidRPr="008A62D8" w:rsidRDefault="002446C2" w:rsidP="002536B0">
            <w:pPr>
              <w:spacing w:before="120" w:after="120"/>
            </w:pPr>
            <w:r>
              <w:t>Der Raster</w:t>
            </w:r>
            <w:r w:rsidRPr="008A62D8">
              <w:t xml:space="preserve"> wird </w:t>
            </w:r>
            <w:r w:rsidR="000D7DF0" w:rsidRPr="008A62D8">
              <w:t>Schritt für Schritt</w:t>
            </w:r>
            <w:r>
              <w:t>, Frage für</w:t>
            </w:r>
            <w:r w:rsidR="000D7DF0" w:rsidRPr="008A62D8">
              <w:t xml:space="preserve"> </w:t>
            </w:r>
            <w:r>
              <w:t>Frage der</w:t>
            </w:r>
            <w:r w:rsidRPr="008A62D8">
              <w:t xml:space="preserve"> 3. Spalte</w:t>
            </w:r>
            <w:r>
              <w:t xml:space="preserve"> </w:t>
            </w:r>
            <w:r w:rsidR="000D7DF0">
              <w:t xml:space="preserve">durchgearbeitet. </w:t>
            </w:r>
            <w:r>
              <w:t>Die</w:t>
            </w:r>
            <w:r w:rsidR="000D7DF0">
              <w:t xml:space="preserve"> </w:t>
            </w:r>
            <w:r w:rsidR="00084E95">
              <w:t>Antworten/</w:t>
            </w:r>
            <w:r w:rsidR="000D7DF0" w:rsidRPr="008A62D8">
              <w:t>Angaben werden direkt in der mittleren</w:t>
            </w:r>
            <w:r>
              <w:t>, zweiten</w:t>
            </w:r>
            <w:r w:rsidR="000D7DF0" w:rsidRPr="008A62D8">
              <w:t xml:space="preserve"> </w:t>
            </w:r>
            <w:r>
              <w:t>S</w:t>
            </w:r>
            <w:r w:rsidR="000D7DF0" w:rsidRPr="008A62D8">
              <w:t xml:space="preserve">palte eintragen. Dort </w:t>
            </w:r>
            <w:r>
              <w:t>wird auch</w:t>
            </w:r>
            <w:r w:rsidR="000D7DF0" w:rsidRPr="008A62D8">
              <w:t xml:space="preserve"> auf Anhänge</w:t>
            </w:r>
            <w:r w:rsidR="000D7DF0">
              <w:t xml:space="preserve">, wie Leitbild </w:t>
            </w:r>
            <w:r w:rsidR="000D7DF0" w:rsidRPr="008A62D8">
              <w:t>Selbstevaluationsraster, Budgetunterlagen, Kommunikationsplan</w:t>
            </w:r>
            <w:r w:rsidR="00084E95">
              <w:t xml:space="preserve">… </w:t>
            </w:r>
            <w:r w:rsidR="002536B0">
              <w:t>hingewiese</w:t>
            </w:r>
            <w:r w:rsidR="000D7DF0">
              <w:t>n</w:t>
            </w:r>
            <w:r w:rsidR="000D7DF0" w:rsidRPr="008A62D8">
              <w:t xml:space="preserve">. </w:t>
            </w:r>
            <w:r w:rsidR="002536B0">
              <w:t>Es</w:t>
            </w:r>
            <w:r w:rsidR="000D7DF0" w:rsidRPr="008A62D8">
              <w:t xml:space="preserve"> entsteht die Grundlage und </w:t>
            </w:r>
            <w:r w:rsidR="002536B0">
              <w:t>Konzept-Rohfassung</w:t>
            </w:r>
            <w:r w:rsidR="000D7DF0" w:rsidRPr="008A62D8">
              <w:t xml:space="preserve">. </w:t>
            </w:r>
            <w:r w:rsidR="002536B0">
              <w:t>Diese kann jederzeit</w:t>
            </w:r>
            <w:r w:rsidR="000D7DF0" w:rsidRPr="008A62D8">
              <w:t xml:space="preserve"> </w:t>
            </w:r>
            <w:r w:rsidR="000D7DF0">
              <w:t>a</w:t>
            </w:r>
            <w:r w:rsidR="002536B0">
              <w:t>ktualisiert</w:t>
            </w:r>
            <w:r w:rsidR="000D7DF0" w:rsidRPr="008A62D8">
              <w:t xml:space="preserve"> </w:t>
            </w:r>
            <w:r w:rsidR="000D7DF0">
              <w:t xml:space="preserve">werden. </w:t>
            </w:r>
            <w:r w:rsidR="002536B0">
              <w:t>So</w:t>
            </w:r>
            <w:r w:rsidR="000D7DF0">
              <w:t xml:space="preserve"> lässt sich schnell ein</w:t>
            </w:r>
            <w:r w:rsidR="002536B0">
              <w:t>e überarbeitete, aktuelle</w:t>
            </w:r>
            <w:r w:rsidR="000D7DF0" w:rsidRPr="008A62D8">
              <w:t xml:space="preserve"> Konzept</w:t>
            </w:r>
            <w:r w:rsidR="002536B0">
              <w:t>fassung</w:t>
            </w:r>
            <w:r w:rsidR="000D7DF0" w:rsidRPr="008A62D8">
              <w:t xml:space="preserve"> </w:t>
            </w:r>
            <w:r w:rsidR="000D7DF0">
              <w:t>erstellen.</w:t>
            </w:r>
          </w:p>
        </w:tc>
      </w:tr>
      <w:tr w:rsidR="00332A64" w14:paraId="57CFCBF3" w14:textId="77777777" w:rsidTr="006F5044">
        <w:tc>
          <w:tcPr>
            <w:tcW w:w="1757" w:type="dxa"/>
            <w:shd w:val="clear" w:color="auto" w:fill="auto"/>
          </w:tcPr>
          <w:p w14:paraId="4361A128" w14:textId="77777777" w:rsidR="006F5044" w:rsidRPr="00164911" w:rsidRDefault="00084E95" w:rsidP="006F5044">
            <w:pPr>
              <w:spacing w:before="120" w:after="120"/>
              <w:rPr>
                <w:b/>
              </w:rPr>
            </w:pPr>
            <w:r>
              <w:rPr>
                <w:b/>
              </w:rPr>
              <w:t>Reinzeich-nung des Konzeptes</w:t>
            </w:r>
          </w:p>
        </w:tc>
        <w:tc>
          <w:tcPr>
            <w:tcW w:w="7710" w:type="dxa"/>
            <w:shd w:val="clear" w:color="auto" w:fill="auto"/>
          </w:tcPr>
          <w:p w14:paraId="1370573F" w14:textId="77777777" w:rsidR="006F5044" w:rsidRPr="008A62D8" w:rsidRDefault="002536B0" w:rsidP="002536B0">
            <w:pPr>
              <w:spacing w:before="120" w:after="120"/>
            </w:pPr>
            <w:r>
              <w:t>Von jeder</w:t>
            </w:r>
            <w:r w:rsidR="000D7DF0">
              <w:t xml:space="preserve"> Konzeptfassung</w:t>
            </w:r>
            <w:r w:rsidR="000D7DF0" w:rsidRPr="008A62D8">
              <w:t xml:space="preserve"> </w:t>
            </w:r>
            <w:r>
              <w:t>wird</w:t>
            </w:r>
            <w:r w:rsidR="000D7DF0" w:rsidRPr="008A62D8">
              <w:t xml:space="preserve"> eine Kopie</w:t>
            </w:r>
            <w:r w:rsidR="00084E95">
              <w:t xml:space="preserve"> </w:t>
            </w:r>
            <w:r>
              <w:t>erstellt</w:t>
            </w:r>
            <w:r w:rsidR="000D7DF0" w:rsidRPr="008A62D8">
              <w:t xml:space="preserve">. </w:t>
            </w:r>
            <w:r>
              <w:t>Anschliessend</w:t>
            </w:r>
            <w:r w:rsidR="000D7DF0">
              <w:t xml:space="preserve"> </w:t>
            </w:r>
            <w:r>
              <w:t>werden bei ihr</w:t>
            </w:r>
            <w:r w:rsidR="000D7DF0" w:rsidRPr="008A62D8">
              <w:t xml:space="preserve"> die letzte Spalte und nicht ausgefüllten Zeilen gelöscht. </w:t>
            </w:r>
            <w:r>
              <w:t xml:space="preserve">Nun </w:t>
            </w:r>
            <w:r w:rsidR="000D7DF0">
              <w:t>folgen</w:t>
            </w:r>
            <w:r w:rsidR="000D7DF0" w:rsidRPr="008A62D8">
              <w:t xml:space="preserve"> die nötigen Anpassungen </w:t>
            </w:r>
            <w:r>
              <w:t>des Layouts und d</w:t>
            </w:r>
            <w:r w:rsidR="000D7DF0">
              <w:t>ie Reinzeichnung</w:t>
            </w:r>
            <w:r>
              <w:t>.</w:t>
            </w:r>
          </w:p>
        </w:tc>
      </w:tr>
    </w:tbl>
    <w:p w14:paraId="59D00EBB" w14:textId="77777777" w:rsidR="006F5044" w:rsidRDefault="006F5044" w:rsidP="006F5044">
      <w:pPr>
        <w:spacing w:before="120" w:after="120"/>
      </w:pPr>
      <w:bookmarkStart w:id="8" w:name="_Toc518382901"/>
    </w:p>
    <w:tbl>
      <w:tblPr>
        <w:tblW w:w="9467" w:type="dxa"/>
        <w:tblLayout w:type="fixed"/>
        <w:tblLook w:val="01E0" w:firstRow="1" w:lastRow="1" w:firstColumn="1" w:lastColumn="1" w:noHBand="0" w:noVBand="0"/>
      </w:tblPr>
      <w:tblGrid>
        <w:gridCol w:w="1757"/>
        <w:gridCol w:w="7710"/>
      </w:tblGrid>
      <w:tr w:rsidR="00332A64" w14:paraId="1A78427C" w14:textId="77777777" w:rsidTr="006F5044">
        <w:tc>
          <w:tcPr>
            <w:tcW w:w="9467" w:type="dxa"/>
            <w:gridSpan w:val="2"/>
            <w:shd w:val="clear" w:color="auto" w:fill="auto"/>
          </w:tcPr>
          <w:p w14:paraId="1DD1F387" w14:textId="77777777" w:rsidR="006F5044" w:rsidRPr="003359E1" w:rsidRDefault="000D7DF0" w:rsidP="006F5044">
            <w:pPr>
              <w:pStyle w:val="Titre1"/>
              <w:spacing w:before="120" w:after="120"/>
              <w:jc w:val="left"/>
            </w:pPr>
            <w:bookmarkStart w:id="9" w:name="_Qualitäts-_und_Profilsicherung"/>
            <w:bookmarkStart w:id="10" w:name="_Toc256000002"/>
            <w:bookmarkStart w:id="11" w:name="_Toc526417737"/>
            <w:bookmarkEnd w:id="9"/>
            <w:r>
              <w:t>Qualitäts- und Profilsicherung der SORS - Schulen</w:t>
            </w:r>
            <w:bookmarkEnd w:id="8"/>
            <w:bookmarkEnd w:id="10"/>
            <w:bookmarkEnd w:id="11"/>
          </w:p>
        </w:tc>
      </w:tr>
      <w:tr w:rsidR="00332A64" w14:paraId="7FD20E1D" w14:textId="77777777" w:rsidTr="006F5044">
        <w:tc>
          <w:tcPr>
            <w:tcW w:w="1757" w:type="dxa"/>
            <w:shd w:val="clear" w:color="auto" w:fill="auto"/>
          </w:tcPr>
          <w:p w14:paraId="129B4A9E" w14:textId="77777777" w:rsidR="006F5044" w:rsidRPr="00D221ED" w:rsidRDefault="006F5044" w:rsidP="006F5044">
            <w:pPr>
              <w:spacing w:before="120" w:after="120"/>
            </w:pPr>
          </w:p>
        </w:tc>
        <w:tc>
          <w:tcPr>
            <w:tcW w:w="7710" w:type="dxa"/>
            <w:shd w:val="clear" w:color="auto" w:fill="auto"/>
          </w:tcPr>
          <w:p w14:paraId="6A8A5262" w14:textId="77777777" w:rsidR="006F5044" w:rsidRDefault="002536B0" w:rsidP="006F5044">
            <w:pPr>
              <w:spacing w:before="120" w:after="120"/>
            </w:pPr>
            <w:r>
              <w:t>Der Sozialraum</w:t>
            </w:r>
            <w:r w:rsidR="00A128DD">
              <w:t>, seine Netzwerke</w:t>
            </w:r>
            <w:r>
              <w:t xml:space="preserve"> und Schulen </w:t>
            </w:r>
            <w:r w:rsidR="000D7DF0">
              <w:t xml:space="preserve">verändern </w:t>
            </w:r>
            <w:r w:rsidR="00A128DD">
              <w:t xml:space="preserve">sich </w:t>
            </w:r>
            <w:r>
              <w:t>stets</w:t>
            </w:r>
            <w:r w:rsidR="000D7DF0">
              <w:t>. Akteur</w:t>
            </w:r>
            <w:r w:rsidR="00A128DD">
              <w:t>e und Bildungspartner wechseln</w:t>
            </w:r>
            <w:r w:rsidR="000D7DF0">
              <w:t xml:space="preserve">, </w:t>
            </w:r>
            <w:r w:rsidR="00A128DD">
              <w:t xml:space="preserve">ihre </w:t>
            </w:r>
            <w:r w:rsidR="000D7DF0">
              <w:t xml:space="preserve">Bedürfnisse und Ansprüche </w:t>
            </w:r>
            <w:r w:rsidR="00A128DD">
              <w:t>von</w:t>
            </w:r>
            <w:r w:rsidR="000D7DF0">
              <w:t xml:space="preserve"> Gesellschaft und Politik ändern sich</w:t>
            </w:r>
            <w:r w:rsidR="00A128DD">
              <w:t>.</w:t>
            </w:r>
            <w:r w:rsidR="000D7DF0">
              <w:t xml:space="preserve"> Deshalb </w:t>
            </w:r>
            <w:r w:rsidR="00A128DD">
              <w:t>ist eine</w:t>
            </w:r>
            <w:r w:rsidR="000D7DF0">
              <w:t xml:space="preserve"> regelmässig</w:t>
            </w:r>
            <w:r w:rsidR="00A128DD">
              <w:t>e Reflexion und Standortbestimmung</w:t>
            </w:r>
            <w:r w:rsidR="000D7DF0">
              <w:t xml:space="preserve"> </w:t>
            </w:r>
            <w:r w:rsidR="00A128DD">
              <w:t>mit der nötigen</w:t>
            </w:r>
            <w:r w:rsidR="000D7DF0">
              <w:t xml:space="preserve"> Anpassungen</w:t>
            </w:r>
            <w:r w:rsidR="00A128DD">
              <w:t xml:space="preserve"> sinnvoll</w:t>
            </w:r>
            <w:r w:rsidR="000D7DF0">
              <w:t xml:space="preserve">. </w:t>
            </w:r>
          </w:p>
          <w:p w14:paraId="57876246" w14:textId="77777777" w:rsidR="006F5044" w:rsidRDefault="00A128DD" w:rsidP="00FE0084">
            <w:pPr>
              <w:spacing w:before="120" w:after="120"/>
            </w:pPr>
            <w:r>
              <w:t>Diese</w:t>
            </w:r>
            <w:r w:rsidR="000D7DF0">
              <w:t xml:space="preserve"> Reflexion sollte </w:t>
            </w:r>
            <w:r>
              <w:t xml:space="preserve">wieder anhand der </w:t>
            </w:r>
            <w:r w:rsidR="000D7DF0">
              <w:t xml:space="preserve">fünf </w:t>
            </w:r>
            <w:r>
              <w:t xml:space="preserve">oder einzelne </w:t>
            </w:r>
            <w:r w:rsidR="000D7DF0">
              <w:t xml:space="preserve">Gelingens-Elementen </w:t>
            </w:r>
            <w:r>
              <w:t>erfolgen.</w:t>
            </w:r>
            <w:r w:rsidR="000D7DF0">
              <w:t xml:space="preserve"> </w:t>
            </w:r>
            <w:r>
              <w:t xml:space="preserve">Dafür steht </w:t>
            </w:r>
            <w:r w:rsidR="00FE0084">
              <w:t xml:space="preserve">die </w:t>
            </w:r>
            <w:r w:rsidR="00BA2B86" w:rsidRPr="00416F82">
              <w:rPr>
                <w:b/>
              </w:rPr>
              <w:t>«</w:t>
            </w:r>
            <w:r w:rsidR="00BA2B86" w:rsidRPr="00A53327">
              <w:rPr>
                <w:b/>
              </w:rPr>
              <w:t xml:space="preserve">Umsetzungshilfe </w:t>
            </w:r>
            <w:r w:rsidR="00BA2B86">
              <w:rPr>
                <w:b/>
              </w:rPr>
              <w:t>B</w:t>
            </w:r>
            <w:r w:rsidR="00BA2B86" w:rsidRPr="00416F82">
              <w:rPr>
                <w:b/>
              </w:rPr>
              <w:t xml:space="preserve">    </w:t>
            </w:r>
            <w:r w:rsidR="00BA2B86">
              <w:rPr>
                <w:b/>
              </w:rPr>
              <w:sym w:font="Wingdings" w:char="F06C"/>
            </w:r>
            <w:r w:rsidR="00BA2B86" w:rsidRPr="00416F82">
              <w:rPr>
                <w:b/>
              </w:rPr>
              <w:t xml:space="preserve"> Checkliste</w:t>
            </w:r>
            <w:r w:rsidR="00BA2B86">
              <w:rPr>
                <w:b/>
              </w:rPr>
              <w:t xml:space="preserve"> </w:t>
            </w:r>
            <w:r w:rsidR="00BA2B86" w:rsidRPr="00416F82">
              <w:rPr>
                <w:b/>
              </w:rPr>
              <w:t>/Konzeptraster</w:t>
            </w:r>
            <w:r w:rsidR="00BA2B86">
              <w:rPr>
                <w:b/>
              </w:rPr>
              <w:t>»</w:t>
            </w:r>
            <w:r w:rsidR="00BA2B86">
              <w:t xml:space="preserve"> </w:t>
            </w:r>
            <w:r w:rsidR="000D7DF0">
              <w:rPr>
                <w:b/>
              </w:rPr>
              <w:t xml:space="preserve"> </w:t>
            </w:r>
            <w:r w:rsidR="00FE0084">
              <w:t>als</w:t>
            </w:r>
            <w:r w:rsidR="000D7DF0">
              <w:t xml:space="preserve"> praktisches Instrument zur Verfügung. </w:t>
            </w:r>
          </w:p>
        </w:tc>
      </w:tr>
    </w:tbl>
    <w:p w14:paraId="387463F3" w14:textId="77777777" w:rsidR="006F5044" w:rsidRDefault="006F5044" w:rsidP="006F5044">
      <w:pPr>
        <w:spacing w:before="120" w:after="120"/>
        <w:rPr>
          <w:b/>
        </w:rPr>
        <w:sectPr w:rsidR="006F5044" w:rsidSect="006F5044">
          <w:footerReference w:type="default" r:id="rId42"/>
          <w:headerReference w:type="first" r:id="rId43"/>
          <w:footerReference w:type="first" r:id="rId44"/>
          <w:pgSz w:w="11906" w:h="16838" w:code="9"/>
          <w:pgMar w:top="1418" w:right="1418" w:bottom="1418" w:left="1418" w:header="720" w:footer="321" w:gutter="0"/>
          <w:cols w:space="720"/>
          <w:titlePg/>
        </w:sectPr>
      </w:pPr>
    </w:p>
    <w:tbl>
      <w:tblPr>
        <w:tblStyle w:val="Grilledutableau"/>
        <w:tblW w:w="14992" w:type="dxa"/>
        <w:tblLayout w:type="fixed"/>
        <w:tblLook w:val="04A0" w:firstRow="1" w:lastRow="0" w:firstColumn="1" w:lastColumn="0" w:noHBand="0" w:noVBand="1"/>
      </w:tblPr>
      <w:tblGrid>
        <w:gridCol w:w="2527"/>
        <w:gridCol w:w="9630"/>
        <w:gridCol w:w="2835"/>
      </w:tblGrid>
      <w:tr w:rsidR="00084E95" w14:paraId="1C1759FD" w14:textId="77777777" w:rsidTr="00084E95">
        <w:tc>
          <w:tcPr>
            <w:tcW w:w="12157" w:type="dxa"/>
            <w:gridSpan w:val="2"/>
            <w:tcBorders>
              <w:top w:val="nil"/>
              <w:left w:val="nil"/>
              <w:bottom w:val="nil"/>
              <w:right w:val="nil"/>
            </w:tcBorders>
            <w:shd w:val="clear" w:color="auto" w:fill="BFBFBF" w:themeFill="background1" w:themeFillShade="BF"/>
          </w:tcPr>
          <w:p w14:paraId="642B2D07" w14:textId="77777777" w:rsidR="00084E95" w:rsidRDefault="00084E95" w:rsidP="006F5044">
            <w:pPr>
              <w:pStyle w:val="Titre1"/>
              <w:spacing w:before="120" w:after="120"/>
            </w:pPr>
            <w:bookmarkStart w:id="12" w:name="_Konzeptraster"/>
            <w:bookmarkStart w:id="13" w:name="_Toc526417738"/>
            <w:bookmarkEnd w:id="12"/>
            <w:r>
              <w:t>Konzeptraster</w:t>
            </w:r>
            <w:bookmarkEnd w:id="13"/>
          </w:p>
        </w:tc>
        <w:tc>
          <w:tcPr>
            <w:tcW w:w="2835" w:type="dxa"/>
            <w:tcBorders>
              <w:top w:val="nil"/>
              <w:left w:val="nil"/>
              <w:bottom w:val="nil"/>
              <w:right w:val="nil"/>
            </w:tcBorders>
            <w:shd w:val="clear" w:color="auto" w:fill="BFBFBF" w:themeFill="background1" w:themeFillShade="BF"/>
            <w:vAlign w:val="center"/>
          </w:tcPr>
          <w:p w14:paraId="676B57E2" w14:textId="77777777" w:rsidR="00084E95" w:rsidRPr="00D71373" w:rsidRDefault="00084E95" w:rsidP="006F5044">
            <w:pPr>
              <w:pStyle w:val="Titre1"/>
              <w:spacing w:before="120" w:after="120"/>
              <w:rPr>
                <w:i/>
                <w:color w:val="FFFFFF" w:themeColor="background1"/>
                <w:sz w:val="28"/>
                <w:szCs w:val="22"/>
                <w:lang w:eastAsia="de-DE"/>
              </w:rPr>
            </w:pPr>
          </w:p>
        </w:tc>
      </w:tr>
      <w:tr w:rsidR="00084E95" w14:paraId="7A16955D" w14:textId="77777777" w:rsidTr="00C6071D">
        <w:tc>
          <w:tcPr>
            <w:tcW w:w="12157" w:type="dxa"/>
            <w:gridSpan w:val="2"/>
            <w:tcBorders>
              <w:top w:val="nil"/>
              <w:left w:val="nil"/>
              <w:bottom w:val="nil"/>
              <w:right w:val="nil"/>
            </w:tcBorders>
            <w:shd w:val="clear" w:color="auto" w:fill="auto"/>
          </w:tcPr>
          <w:p w14:paraId="46E3ED11" w14:textId="77777777" w:rsidR="00084E95" w:rsidRPr="00BD7EC7" w:rsidRDefault="00CB1E3F" w:rsidP="00C6071D">
            <w:pPr>
              <w:pStyle w:val="Titre1"/>
              <w:spacing w:before="120" w:after="120"/>
            </w:pPr>
            <w:bookmarkStart w:id="14" w:name="_0_Daten_und"/>
            <w:bookmarkStart w:id="15" w:name="_Toc256000003"/>
            <w:bookmarkStart w:id="16" w:name="_Toc518382902"/>
            <w:bookmarkStart w:id="17" w:name="_Toc526417739"/>
            <w:bookmarkEnd w:id="14"/>
            <w:r>
              <w:t>0</w:t>
            </w:r>
            <w:r w:rsidR="00084E95">
              <w:t xml:space="preserve"> </w:t>
            </w:r>
            <w:r w:rsidR="00084E95" w:rsidRPr="007B3056">
              <w:t>Daten und Angaben der Schule</w:t>
            </w:r>
            <w:bookmarkEnd w:id="15"/>
            <w:bookmarkEnd w:id="16"/>
            <w:bookmarkEnd w:id="17"/>
            <w:r w:rsidR="00084E95" w:rsidRPr="007B3056">
              <w:t xml:space="preserve"> </w:t>
            </w:r>
          </w:p>
        </w:tc>
        <w:tc>
          <w:tcPr>
            <w:tcW w:w="2835" w:type="dxa"/>
            <w:tcBorders>
              <w:top w:val="nil"/>
              <w:left w:val="nil"/>
              <w:bottom w:val="nil"/>
              <w:right w:val="nil"/>
            </w:tcBorders>
            <w:shd w:val="clear" w:color="auto" w:fill="auto"/>
            <w:vAlign w:val="center"/>
          </w:tcPr>
          <w:p w14:paraId="310A7AD2" w14:textId="77777777" w:rsidR="00084E95" w:rsidRPr="00D71373" w:rsidRDefault="00084E95" w:rsidP="00C6071D">
            <w:pPr>
              <w:pStyle w:val="Titre1"/>
              <w:spacing w:before="120" w:after="120"/>
              <w:rPr>
                <w:i/>
                <w:color w:val="FFFFFF" w:themeColor="background1"/>
                <w:sz w:val="28"/>
                <w:szCs w:val="22"/>
                <w:lang w:eastAsia="de-DE"/>
              </w:rPr>
            </w:pPr>
          </w:p>
        </w:tc>
      </w:tr>
      <w:tr w:rsidR="00332A64" w14:paraId="69FA42D6" w14:textId="77777777" w:rsidTr="006F5044">
        <w:trPr>
          <w:trHeight w:val="731"/>
        </w:trPr>
        <w:tc>
          <w:tcPr>
            <w:tcW w:w="12157" w:type="dxa"/>
            <w:gridSpan w:val="2"/>
            <w:tcBorders>
              <w:top w:val="nil"/>
              <w:left w:val="nil"/>
              <w:right w:val="nil"/>
            </w:tcBorders>
            <w:shd w:val="clear" w:color="auto" w:fill="7F7F7F" w:themeFill="text1" w:themeFillTint="80"/>
          </w:tcPr>
          <w:p w14:paraId="4F6D1123" w14:textId="77777777" w:rsidR="00860B9C" w:rsidRDefault="000D7DF0" w:rsidP="006F5044">
            <w:pPr>
              <w:pStyle w:val="berschrift1mitNr"/>
              <w:spacing w:before="120" w:after="120"/>
            </w:pPr>
            <w:bookmarkStart w:id="18" w:name="_Toc518293101"/>
            <w:r w:rsidRPr="0051136F">
              <w:t xml:space="preserve">Konzept der SORS - Schule </w:t>
            </w:r>
            <w:r>
              <w:t>"</w:t>
            </w:r>
            <w:r w:rsidRPr="0051136F">
              <w:t>XY</w:t>
            </w:r>
            <w:r>
              <w:t>"</w:t>
            </w:r>
            <w:r w:rsidRPr="0051136F">
              <w:t xml:space="preserve"> </w:t>
            </w:r>
          </w:p>
          <w:p w14:paraId="26374B66" w14:textId="77777777" w:rsidR="006F5044" w:rsidRPr="007B3056" w:rsidRDefault="000D7DF0" w:rsidP="006F5044">
            <w:pPr>
              <w:pStyle w:val="berschrift1mitNr"/>
              <w:spacing w:before="120" w:after="120"/>
            </w:pPr>
            <w:r w:rsidRPr="00DC044B">
              <w:rPr>
                <w:rFonts w:ascii="Arial" w:hAnsi="Arial"/>
                <w:sz w:val="22"/>
              </w:rPr>
              <w:t>(In diesem Block werden die wichtigsten Daten und Koordinaten festgehalten</w:t>
            </w:r>
            <w:r>
              <w:rPr>
                <w:rFonts w:ascii="Arial" w:hAnsi="Arial"/>
                <w:sz w:val="22"/>
              </w:rPr>
              <w:t>, ev. mit Logo</w:t>
            </w:r>
            <w:r w:rsidRPr="00DC044B">
              <w:rPr>
                <w:rFonts w:ascii="Arial" w:hAnsi="Arial"/>
                <w:sz w:val="22"/>
              </w:rPr>
              <w:t>.)</w:t>
            </w:r>
            <w:bookmarkEnd w:id="18"/>
          </w:p>
        </w:tc>
        <w:tc>
          <w:tcPr>
            <w:tcW w:w="2835" w:type="dxa"/>
            <w:tcBorders>
              <w:top w:val="nil"/>
              <w:left w:val="nil"/>
              <w:bottom w:val="single" w:sz="4" w:space="0" w:color="auto"/>
              <w:right w:val="nil"/>
            </w:tcBorders>
            <w:shd w:val="clear" w:color="auto" w:fill="FFFFFF" w:themeFill="background1"/>
          </w:tcPr>
          <w:p w14:paraId="3254602C" w14:textId="77777777" w:rsidR="006F5044" w:rsidRDefault="000D7DF0" w:rsidP="00E64A08">
            <w:pPr>
              <w:spacing w:before="120"/>
              <w:jc w:val="right"/>
              <w:rPr>
                <w:rFonts w:cs="Arial"/>
                <w:i/>
                <w:color w:val="002060"/>
                <w:sz w:val="14"/>
                <w:szCs w:val="14"/>
                <w:lang w:eastAsia="de-DE"/>
              </w:rPr>
            </w:pPr>
            <w:r w:rsidRPr="00E64A08">
              <w:rPr>
                <w:rFonts w:cs="Arial"/>
                <w:i/>
                <w:color w:val="000000" w:themeColor="text1"/>
                <w:sz w:val="20"/>
                <w:szCs w:val="14"/>
                <w:lang w:eastAsia="de-DE"/>
              </w:rPr>
              <w:t xml:space="preserve">Nach der Bearbeitung </w:t>
            </w:r>
            <w:r w:rsidR="00E64A08" w:rsidRPr="00E64A08">
              <w:rPr>
                <w:rFonts w:cs="Arial"/>
                <w:i/>
                <w:color w:val="000000" w:themeColor="text1"/>
                <w:sz w:val="20"/>
                <w:szCs w:val="14"/>
                <w:lang w:eastAsia="de-DE"/>
              </w:rPr>
              <w:t xml:space="preserve">des Rasters </w:t>
            </w:r>
            <w:r w:rsidRPr="00E64A08">
              <w:rPr>
                <w:rFonts w:cs="Arial"/>
                <w:i/>
                <w:color w:val="000000" w:themeColor="text1"/>
                <w:sz w:val="20"/>
                <w:szCs w:val="14"/>
                <w:lang w:eastAsia="de-DE"/>
              </w:rPr>
              <w:t xml:space="preserve">können die 3.Spalte </w:t>
            </w:r>
            <w:r w:rsidR="00E64A08" w:rsidRPr="00E64A08">
              <w:rPr>
                <w:rFonts w:cs="Arial"/>
                <w:i/>
                <w:color w:val="000000" w:themeColor="text1"/>
                <w:sz w:val="20"/>
                <w:szCs w:val="14"/>
                <w:lang w:eastAsia="de-DE"/>
              </w:rPr>
              <w:t xml:space="preserve">und unnötige Zeilen </w:t>
            </w:r>
            <w:r w:rsidRPr="00E64A08">
              <w:rPr>
                <w:rFonts w:cs="Arial"/>
                <w:i/>
                <w:color w:val="000000" w:themeColor="text1"/>
                <w:sz w:val="20"/>
                <w:szCs w:val="14"/>
                <w:lang w:eastAsia="de-DE"/>
              </w:rPr>
              <w:t>gelöscht werden.</w:t>
            </w:r>
          </w:p>
        </w:tc>
      </w:tr>
      <w:tr w:rsidR="00332A64" w14:paraId="1AD4BF2A" w14:textId="77777777" w:rsidTr="006F5044">
        <w:tc>
          <w:tcPr>
            <w:tcW w:w="2527" w:type="dxa"/>
            <w:tcBorders>
              <w:top w:val="single" w:sz="18" w:space="0" w:color="auto"/>
              <w:bottom w:val="single" w:sz="18" w:space="0" w:color="auto"/>
            </w:tcBorders>
            <w:shd w:val="clear" w:color="auto" w:fill="BFBFBF" w:themeFill="background1" w:themeFillShade="BF"/>
          </w:tcPr>
          <w:p w14:paraId="40E2F731" w14:textId="77777777" w:rsidR="006F5044" w:rsidRPr="00E61184" w:rsidRDefault="000D7DF0" w:rsidP="006F5044">
            <w:pPr>
              <w:spacing w:before="120" w:after="120"/>
              <w:jc w:val="right"/>
              <w:rPr>
                <w:rFonts w:cs="Arial"/>
                <w:b/>
                <w:sz w:val="18"/>
                <w:szCs w:val="18"/>
                <w:lang w:eastAsia="de-DE"/>
              </w:rPr>
            </w:pPr>
            <w:r w:rsidRPr="00E61184">
              <w:rPr>
                <w:rFonts w:cs="Arial"/>
                <w:b/>
                <w:sz w:val="18"/>
                <w:szCs w:val="18"/>
                <w:lang w:eastAsia="de-DE"/>
              </w:rPr>
              <w:t xml:space="preserve">Inhalt </w:t>
            </w:r>
          </w:p>
        </w:tc>
        <w:tc>
          <w:tcPr>
            <w:tcW w:w="9630" w:type="dxa"/>
            <w:tcBorders>
              <w:top w:val="single" w:sz="18" w:space="0" w:color="auto"/>
              <w:bottom w:val="single" w:sz="18" w:space="0" w:color="auto"/>
            </w:tcBorders>
            <w:shd w:val="clear" w:color="auto" w:fill="BFBFBF" w:themeFill="background1" w:themeFillShade="BF"/>
          </w:tcPr>
          <w:p w14:paraId="5E31D868" w14:textId="77777777" w:rsidR="006F5044" w:rsidRPr="00E61184" w:rsidRDefault="000D7DF0" w:rsidP="006F5044">
            <w:pPr>
              <w:spacing w:before="120" w:after="120"/>
              <w:rPr>
                <w:rFonts w:cs="Arial"/>
                <w:b/>
                <w:sz w:val="18"/>
                <w:szCs w:val="18"/>
                <w:lang w:eastAsia="de-DE"/>
              </w:rPr>
            </w:pPr>
            <w:r w:rsidRPr="00E61184">
              <w:rPr>
                <w:rFonts w:cs="Arial"/>
                <w:b/>
                <w:sz w:val="18"/>
                <w:szCs w:val="18"/>
                <w:lang w:eastAsia="de-DE"/>
              </w:rPr>
              <w:t>Angaben</w:t>
            </w:r>
          </w:p>
        </w:tc>
        <w:tc>
          <w:tcPr>
            <w:tcW w:w="2835" w:type="dxa"/>
            <w:tcBorders>
              <w:top w:val="single" w:sz="18" w:space="0" w:color="auto"/>
              <w:bottom w:val="single" w:sz="18" w:space="0" w:color="auto"/>
            </w:tcBorders>
            <w:shd w:val="clear" w:color="auto" w:fill="943634" w:themeFill="accent2" w:themeFillShade="BF"/>
          </w:tcPr>
          <w:p w14:paraId="3948042B" w14:textId="77777777" w:rsidR="006F5044" w:rsidRPr="006C4037" w:rsidRDefault="000D7DF0" w:rsidP="006F5044">
            <w:pPr>
              <w:spacing w:before="120" w:after="120"/>
              <w:rPr>
                <w:rFonts w:cs="Arial"/>
                <w:b/>
                <w:color w:val="FFFFFF" w:themeColor="background1"/>
                <w:sz w:val="18"/>
                <w:szCs w:val="18"/>
                <w:lang w:eastAsia="de-DE"/>
              </w:rPr>
            </w:pPr>
            <w:r w:rsidRPr="006C4037">
              <w:rPr>
                <w:rFonts w:cs="Arial"/>
                <w:b/>
                <w:color w:val="FFFFFF" w:themeColor="background1"/>
                <w:sz w:val="18"/>
                <w:szCs w:val="18"/>
                <w:lang w:eastAsia="de-DE"/>
              </w:rPr>
              <w:t>Angaben zu den Daten:</w:t>
            </w:r>
          </w:p>
        </w:tc>
      </w:tr>
      <w:tr w:rsidR="00332A64" w14:paraId="404C9A6E" w14:textId="77777777" w:rsidTr="006F5044">
        <w:tc>
          <w:tcPr>
            <w:tcW w:w="2527" w:type="dxa"/>
            <w:tcBorders>
              <w:top w:val="single" w:sz="18" w:space="0" w:color="auto"/>
            </w:tcBorders>
          </w:tcPr>
          <w:p w14:paraId="6EB6640E" w14:textId="77777777" w:rsidR="006F5044" w:rsidRPr="00603317" w:rsidRDefault="000D7DF0" w:rsidP="006F5044">
            <w:pPr>
              <w:spacing w:before="120" w:after="120"/>
              <w:jc w:val="right"/>
              <w:rPr>
                <w:rFonts w:cs="Arial"/>
                <w:sz w:val="18"/>
                <w:szCs w:val="22"/>
                <w:lang w:eastAsia="de-DE"/>
              </w:rPr>
            </w:pPr>
            <w:r w:rsidRPr="00603317">
              <w:rPr>
                <w:rFonts w:cs="Arial"/>
                <w:sz w:val="18"/>
                <w:szCs w:val="22"/>
                <w:lang w:eastAsia="de-DE"/>
              </w:rPr>
              <w:t>Schule</w:t>
            </w:r>
          </w:p>
        </w:tc>
        <w:tc>
          <w:tcPr>
            <w:tcW w:w="9630" w:type="dxa"/>
            <w:tcBorders>
              <w:top w:val="single" w:sz="18" w:space="0" w:color="auto"/>
            </w:tcBorders>
          </w:tcPr>
          <w:p w14:paraId="662956F5" w14:textId="77777777" w:rsidR="006F5044" w:rsidRPr="00C45C51" w:rsidRDefault="006F5044" w:rsidP="006F5044">
            <w:pPr>
              <w:spacing w:before="120" w:after="120"/>
              <w:rPr>
                <w:rFonts w:cs="Arial"/>
                <w:b/>
                <w:sz w:val="20"/>
                <w:szCs w:val="22"/>
                <w:lang w:eastAsia="de-DE"/>
              </w:rPr>
            </w:pPr>
          </w:p>
        </w:tc>
        <w:tc>
          <w:tcPr>
            <w:tcW w:w="2835" w:type="dxa"/>
            <w:tcBorders>
              <w:top w:val="single" w:sz="18" w:space="0" w:color="auto"/>
            </w:tcBorders>
          </w:tcPr>
          <w:p w14:paraId="5AF9E82B" w14:textId="77777777" w:rsidR="006F5044" w:rsidRPr="006C4037" w:rsidRDefault="000D7DF0" w:rsidP="006F5044">
            <w:pPr>
              <w:spacing w:before="120" w:after="120"/>
              <w:rPr>
                <w:rFonts w:cs="Arial"/>
                <w:color w:val="C00000"/>
                <w:sz w:val="18"/>
                <w:szCs w:val="18"/>
                <w:lang w:eastAsia="de-DE"/>
              </w:rPr>
            </w:pPr>
            <w:r w:rsidRPr="006C4037">
              <w:rPr>
                <w:rFonts w:cs="Arial"/>
                <w:color w:val="C00000"/>
                <w:sz w:val="18"/>
                <w:szCs w:val="18"/>
                <w:lang w:eastAsia="de-DE"/>
              </w:rPr>
              <w:t>Name</w:t>
            </w:r>
          </w:p>
        </w:tc>
      </w:tr>
      <w:tr w:rsidR="00332A64" w14:paraId="105B695B" w14:textId="77777777" w:rsidTr="006F5044">
        <w:tc>
          <w:tcPr>
            <w:tcW w:w="2527" w:type="dxa"/>
            <w:shd w:val="clear" w:color="auto" w:fill="F2F2F2" w:themeFill="background1" w:themeFillShade="F2"/>
          </w:tcPr>
          <w:p w14:paraId="55CD3B83" w14:textId="77777777" w:rsidR="006F5044" w:rsidRPr="00603317" w:rsidRDefault="000D7DF0" w:rsidP="006F5044">
            <w:pPr>
              <w:spacing w:before="120" w:after="120"/>
              <w:jc w:val="right"/>
              <w:rPr>
                <w:rFonts w:cs="Arial"/>
                <w:sz w:val="18"/>
                <w:szCs w:val="22"/>
                <w:lang w:eastAsia="de-DE"/>
              </w:rPr>
            </w:pPr>
            <w:r>
              <w:rPr>
                <w:rFonts w:cs="Arial"/>
                <w:sz w:val="18"/>
                <w:szCs w:val="22"/>
                <w:lang w:eastAsia="de-DE"/>
              </w:rPr>
              <w:t>Adresse</w:t>
            </w:r>
          </w:p>
        </w:tc>
        <w:tc>
          <w:tcPr>
            <w:tcW w:w="9630" w:type="dxa"/>
            <w:shd w:val="clear" w:color="auto" w:fill="F2F2F2" w:themeFill="background1" w:themeFillShade="F2"/>
          </w:tcPr>
          <w:p w14:paraId="3D70EA5B" w14:textId="77777777" w:rsidR="006F5044" w:rsidRPr="00C45C51" w:rsidRDefault="006F5044" w:rsidP="006F5044">
            <w:pPr>
              <w:spacing w:before="120" w:after="120"/>
              <w:rPr>
                <w:rFonts w:cs="Arial"/>
                <w:b/>
                <w:sz w:val="20"/>
                <w:szCs w:val="22"/>
                <w:lang w:eastAsia="de-DE"/>
              </w:rPr>
            </w:pPr>
          </w:p>
        </w:tc>
        <w:tc>
          <w:tcPr>
            <w:tcW w:w="2835" w:type="dxa"/>
          </w:tcPr>
          <w:p w14:paraId="2FDB6FC3" w14:textId="77777777" w:rsidR="006F5044" w:rsidRPr="006C4037" w:rsidRDefault="006F5044" w:rsidP="006F5044">
            <w:pPr>
              <w:spacing w:before="120" w:after="120"/>
              <w:rPr>
                <w:rFonts w:cs="Arial"/>
                <w:color w:val="C00000"/>
                <w:sz w:val="18"/>
                <w:szCs w:val="18"/>
                <w:lang w:eastAsia="de-DE"/>
              </w:rPr>
            </w:pPr>
          </w:p>
        </w:tc>
      </w:tr>
      <w:tr w:rsidR="00332A64" w14:paraId="62648CD5" w14:textId="77777777" w:rsidTr="006F5044">
        <w:tc>
          <w:tcPr>
            <w:tcW w:w="2527" w:type="dxa"/>
            <w:shd w:val="clear" w:color="auto" w:fill="F2F2F2" w:themeFill="background1" w:themeFillShade="F2"/>
          </w:tcPr>
          <w:p w14:paraId="1DE56F8C" w14:textId="77777777" w:rsidR="006F5044" w:rsidRPr="00603317" w:rsidRDefault="000D7DF0" w:rsidP="006F5044">
            <w:pPr>
              <w:spacing w:before="120" w:after="120"/>
              <w:jc w:val="right"/>
              <w:rPr>
                <w:rFonts w:cs="Arial"/>
                <w:sz w:val="18"/>
                <w:szCs w:val="22"/>
                <w:lang w:eastAsia="de-DE"/>
              </w:rPr>
            </w:pPr>
            <w:r>
              <w:rPr>
                <w:rFonts w:cs="Arial"/>
                <w:sz w:val="18"/>
                <w:szCs w:val="22"/>
                <w:lang w:eastAsia="de-DE"/>
              </w:rPr>
              <w:t>Homepage</w:t>
            </w:r>
          </w:p>
        </w:tc>
        <w:tc>
          <w:tcPr>
            <w:tcW w:w="9630" w:type="dxa"/>
            <w:shd w:val="clear" w:color="auto" w:fill="F2F2F2" w:themeFill="background1" w:themeFillShade="F2"/>
          </w:tcPr>
          <w:p w14:paraId="05F51D23" w14:textId="77777777" w:rsidR="006F5044" w:rsidRPr="00C45C51" w:rsidRDefault="006F5044" w:rsidP="006F5044">
            <w:pPr>
              <w:spacing w:before="120" w:after="120"/>
              <w:rPr>
                <w:rFonts w:cs="Arial"/>
                <w:b/>
                <w:sz w:val="20"/>
                <w:szCs w:val="22"/>
                <w:lang w:eastAsia="de-DE"/>
              </w:rPr>
            </w:pPr>
          </w:p>
        </w:tc>
        <w:tc>
          <w:tcPr>
            <w:tcW w:w="2835" w:type="dxa"/>
          </w:tcPr>
          <w:p w14:paraId="276B81F0" w14:textId="77777777" w:rsidR="006F5044" w:rsidRPr="006C4037" w:rsidRDefault="006F5044" w:rsidP="006F5044">
            <w:pPr>
              <w:spacing w:before="120" w:after="120"/>
              <w:rPr>
                <w:rFonts w:cs="Arial"/>
                <w:color w:val="C00000"/>
                <w:sz w:val="18"/>
                <w:szCs w:val="18"/>
                <w:lang w:eastAsia="de-DE"/>
              </w:rPr>
            </w:pPr>
          </w:p>
        </w:tc>
      </w:tr>
      <w:tr w:rsidR="00332A64" w14:paraId="6A9682F2" w14:textId="77777777" w:rsidTr="006F5044">
        <w:tc>
          <w:tcPr>
            <w:tcW w:w="2527" w:type="dxa"/>
            <w:shd w:val="clear" w:color="auto" w:fill="F2F2F2" w:themeFill="background1" w:themeFillShade="F2"/>
          </w:tcPr>
          <w:p w14:paraId="467BAD82" w14:textId="77777777" w:rsidR="006F5044" w:rsidRPr="00603317" w:rsidRDefault="000D7DF0" w:rsidP="006F5044">
            <w:pPr>
              <w:spacing w:before="120" w:after="120"/>
              <w:jc w:val="right"/>
              <w:rPr>
                <w:rFonts w:cs="Arial"/>
                <w:sz w:val="18"/>
                <w:szCs w:val="22"/>
                <w:lang w:eastAsia="de-DE"/>
              </w:rPr>
            </w:pPr>
            <w:r w:rsidRPr="00603317">
              <w:rPr>
                <w:rFonts w:cs="Arial"/>
                <w:sz w:val="18"/>
                <w:szCs w:val="22"/>
                <w:lang w:eastAsia="de-DE"/>
              </w:rPr>
              <w:t>Schulleitung</w:t>
            </w:r>
          </w:p>
        </w:tc>
        <w:tc>
          <w:tcPr>
            <w:tcW w:w="9630" w:type="dxa"/>
            <w:shd w:val="clear" w:color="auto" w:fill="F2F2F2" w:themeFill="background1" w:themeFillShade="F2"/>
          </w:tcPr>
          <w:p w14:paraId="11BC1DCF" w14:textId="77777777" w:rsidR="006F5044" w:rsidRPr="00C45C51" w:rsidRDefault="006F5044" w:rsidP="006F5044">
            <w:pPr>
              <w:spacing w:before="120" w:after="120"/>
              <w:rPr>
                <w:rFonts w:cs="Arial"/>
                <w:b/>
                <w:sz w:val="20"/>
                <w:szCs w:val="22"/>
                <w:lang w:eastAsia="de-DE"/>
              </w:rPr>
            </w:pPr>
          </w:p>
        </w:tc>
        <w:tc>
          <w:tcPr>
            <w:tcW w:w="2835" w:type="dxa"/>
          </w:tcPr>
          <w:p w14:paraId="78D04FE8" w14:textId="77777777" w:rsidR="006F5044" w:rsidRPr="006C4037" w:rsidRDefault="000D7DF0" w:rsidP="006F5044">
            <w:pPr>
              <w:spacing w:before="120" w:after="120"/>
              <w:rPr>
                <w:rFonts w:cs="Arial"/>
                <w:color w:val="C00000"/>
                <w:sz w:val="18"/>
                <w:szCs w:val="18"/>
                <w:lang w:eastAsia="de-DE"/>
              </w:rPr>
            </w:pPr>
            <w:r w:rsidRPr="006C4037">
              <w:rPr>
                <w:rFonts w:cs="Arial"/>
                <w:color w:val="C00000"/>
                <w:sz w:val="18"/>
                <w:szCs w:val="18"/>
                <w:lang w:eastAsia="de-DE"/>
              </w:rPr>
              <w:t>Name</w:t>
            </w:r>
          </w:p>
        </w:tc>
      </w:tr>
      <w:tr w:rsidR="00332A64" w14:paraId="72DF7663" w14:textId="77777777" w:rsidTr="006F5044">
        <w:tc>
          <w:tcPr>
            <w:tcW w:w="2527" w:type="dxa"/>
          </w:tcPr>
          <w:p w14:paraId="2B2A6DEF" w14:textId="77777777" w:rsidR="006F5044" w:rsidRPr="00603317" w:rsidRDefault="000D7DF0" w:rsidP="006F5044">
            <w:pPr>
              <w:spacing w:before="120" w:after="120"/>
              <w:jc w:val="right"/>
              <w:rPr>
                <w:rFonts w:cs="Arial"/>
                <w:sz w:val="18"/>
                <w:szCs w:val="22"/>
                <w:lang w:eastAsia="de-DE"/>
              </w:rPr>
            </w:pPr>
            <w:r w:rsidRPr="00603317">
              <w:rPr>
                <w:rFonts w:cs="Arial"/>
                <w:sz w:val="18"/>
                <w:szCs w:val="22"/>
                <w:lang w:eastAsia="de-DE"/>
              </w:rPr>
              <w:t>Telefon</w:t>
            </w:r>
          </w:p>
        </w:tc>
        <w:tc>
          <w:tcPr>
            <w:tcW w:w="9630" w:type="dxa"/>
          </w:tcPr>
          <w:p w14:paraId="15C83282" w14:textId="77777777" w:rsidR="006F5044" w:rsidRPr="00C45C51" w:rsidRDefault="006F5044" w:rsidP="006F5044">
            <w:pPr>
              <w:spacing w:before="120" w:after="120" w:line="240" w:lineRule="exact"/>
              <w:rPr>
                <w:b/>
              </w:rPr>
            </w:pPr>
          </w:p>
        </w:tc>
        <w:tc>
          <w:tcPr>
            <w:tcW w:w="2835" w:type="dxa"/>
          </w:tcPr>
          <w:p w14:paraId="3C46600C" w14:textId="77777777" w:rsidR="006F5044" w:rsidRPr="006C4037" w:rsidRDefault="000D7DF0" w:rsidP="006F5044">
            <w:pPr>
              <w:spacing w:before="120" w:after="120"/>
              <w:rPr>
                <w:rFonts w:cs="Arial"/>
                <w:color w:val="C00000"/>
                <w:sz w:val="18"/>
                <w:szCs w:val="22"/>
                <w:lang w:eastAsia="de-DE"/>
              </w:rPr>
            </w:pPr>
            <w:r w:rsidRPr="006C4037">
              <w:rPr>
                <w:rFonts w:cs="Arial"/>
                <w:color w:val="C00000"/>
                <w:sz w:val="18"/>
                <w:szCs w:val="18"/>
                <w:lang w:eastAsia="de-DE"/>
              </w:rPr>
              <w:t>Nummer</w:t>
            </w:r>
          </w:p>
        </w:tc>
      </w:tr>
      <w:tr w:rsidR="00332A64" w14:paraId="7764615E" w14:textId="77777777" w:rsidTr="006F5044">
        <w:tc>
          <w:tcPr>
            <w:tcW w:w="2527" w:type="dxa"/>
            <w:shd w:val="clear" w:color="auto" w:fill="F2F2F2" w:themeFill="background1" w:themeFillShade="F2"/>
          </w:tcPr>
          <w:p w14:paraId="01CD9F7E" w14:textId="77777777" w:rsidR="006F5044" w:rsidRPr="00603317" w:rsidRDefault="000D7DF0" w:rsidP="006F5044">
            <w:pPr>
              <w:spacing w:before="120" w:after="120"/>
              <w:jc w:val="right"/>
              <w:rPr>
                <w:rFonts w:cs="Arial"/>
                <w:sz w:val="18"/>
                <w:szCs w:val="22"/>
                <w:lang w:eastAsia="de-DE"/>
              </w:rPr>
            </w:pPr>
            <w:r w:rsidRPr="00603317">
              <w:rPr>
                <w:rFonts w:cs="Arial"/>
                <w:sz w:val="18"/>
                <w:szCs w:val="22"/>
                <w:lang w:eastAsia="de-DE"/>
              </w:rPr>
              <w:t>E-Mail</w:t>
            </w:r>
          </w:p>
        </w:tc>
        <w:tc>
          <w:tcPr>
            <w:tcW w:w="9630" w:type="dxa"/>
            <w:shd w:val="clear" w:color="auto" w:fill="F2F2F2" w:themeFill="background1" w:themeFillShade="F2"/>
          </w:tcPr>
          <w:p w14:paraId="486C4B10" w14:textId="77777777" w:rsidR="006F5044" w:rsidRPr="00C45C51" w:rsidRDefault="006F5044" w:rsidP="006F5044">
            <w:pPr>
              <w:spacing w:before="120" w:after="120" w:line="240" w:lineRule="exact"/>
              <w:rPr>
                <w:b/>
              </w:rPr>
            </w:pPr>
          </w:p>
        </w:tc>
        <w:tc>
          <w:tcPr>
            <w:tcW w:w="2835" w:type="dxa"/>
          </w:tcPr>
          <w:p w14:paraId="7D8877AF" w14:textId="77777777" w:rsidR="006F5044" w:rsidRPr="006C4037" w:rsidRDefault="000D7DF0" w:rsidP="006F5044">
            <w:pPr>
              <w:spacing w:before="120" w:after="120"/>
              <w:rPr>
                <w:rFonts w:cs="Arial"/>
                <w:color w:val="C00000"/>
                <w:sz w:val="18"/>
                <w:szCs w:val="22"/>
                <w:lang w:eastAsia="de-DE"/>
              </w:rPr>
            </w:pPr>
            <w:r w:rsidRPr="006C4037">
              <w:rPr>
                <w:rFonts w:cs="Arial"/>
                <w:color w:val="C00000"/>
                <w:sz w:val="18"/>
                <w:szCs w:val="18"/>
                <w:lang w:eastAsia="de-DE"/>
              </w:rPr>
              <w:t>Angabe</w:t>
            </w:r>
          </w:p>
        </w:tc>
      </w:tr>
      <w:tr w:rsidR="00332A64" w14:paraId="62403B7B" w14:textId="77777777" w:rsidTr="006F5044">
        <w:tc>
          <w:tcPr>
            <w:tcW w:w="2527" w:type="dxa"/>
          </w:tcPr>
          <w:p w14:paraId="60F84975" w14:textId="77777777" w:rsidR="006F5044" w:rsidRPr="00603317" w:rsidRDefault="000D7DF0" w:rsidP="006F5044">
            <w:pPr>
              <w:spacing w:before="120" w:after="120"/>
              <w:jc w:val="right"/>
              <w:rPr>
                <w:rFonts w:cs="Arial"/>
                <w:sz w:val="18"/>
                <w:szCs w:val="22"/>
                <w:lang w:eastAsia="de-DE"/>
              </w:rPr>
            </w:pPr>
            <w:r w:rsidRPr="00603317">
              <w:rPr>
                <w:rFonts w:cs="Arial"/>
                <w:sz w:val="18"/>
                <w:szCs w:val="22"/>
                <w:lang w:eastAsia="de-DE"/>
              </w:rPr>
              <w:t>SORS-Koordinator</w:t>
            </w:r>
            <w:r>
              <w:rPr>
                <w:rFonts w:cs="Arial"/>
                <w:sz w:val="18"/>
                <w:szCs w:val="22"/>
                <w:lang w:eastAsia="de-DE"/>
              </w:rPr>
              <w:t>in oder -Koordinator</w:t>
            </w:r>
            <w:r w:rsidR="00BA2B86">
              <w:rPr>
                <w:rFonts w:cs="Arial"/>
                <w:sz w:val="18"/>
                <w:szCs w:val="22"/>
                <w:lang w:eastAsia="de-DE"/>
              </w:rPr>
              <w:t xml:space="preserve"> (Profilverantwortung)</w:t>
            </w:r>
          </w:p>
        </w:tc>
        <w:tc>
          <w:tcPr>
            <w:tcW w:w="9630" w:type="dxa"/>
          </w:tcPr>
          <w:p w14:paraId="30270684" w14:textId="77777777" w:rsidR="006F5044" w:rsidRPr="00C45C51" w:rsidRDefault="006F5044" w:rsidP="006F5044">
            <w:pPr>
              <w:spacing w:before="120" w:after="120" w:line="240" w:lineRule="exact"/>
              <w:rPr>
                <w:b/>
              </w:rPr>
            </w:pPr>
          </w:p>
        </w:tc>
        <w:tc>
          <w:tcPr>
            <w:tcW w:w="2835" w:type="dxa"/>
          </w:tcPr>
          <w:p w14:paraId="6431B6D7" w14:textId="77777777" w:rsidR="006F5044" w:rsidRPr="006C4037" w:rsidRDefault="000D7DF0" w:rsidP="006F5044">
            <w:pPr>
              <w:spacing w:before="120" w:after="120"/>
              <w:rPr>
                <w:rFonts w:cs="Arial"/>
                <w:color w:val="C00000"/>
                <w:sz w:val="18"/>
                <w:szCs w:val="22"/>
                <w:lang w:eastAsia="de-DE"/>
              </w:rPr>
            </w:pPr>
            <w:r w:rsidRPr="006C4037">
              <w:rPr>
                <w:rFonts w:cs="Arial"/>
                <w:color w:val="C00000"/>
                <w:sz w:val="18"/>
                <w:szCs w:val="18"/>
                <w:lang w:eastAsia="de-DE"/>
              </w:rPr>
              <w:t>Wer ist Ansprechperson? SL?</w:t>
            </w:r>
            <w:r w:rsidR="00E64A08">
              <w:rPr>
                <w:rFonts w:cs="Arial"/>
                <w:color w:val="C00000"/>
                <w:sz w:val="18"/>
                <w:szCs w:val="18"/>
                <w:lang w:eastAsia="de-DE"/>
              </w:rPr>
              <w:t xml:space="preserve"> </w:t>
            </w:r>
            <w:r w:rsidR="00605EFC">
              <w:rPr>
                <w:rFonts w:cs="Arial"/>
                <w:color w:val="C00000"/>
                <w:sz w:val="18"/>
                <w:szCs w:val="18"/>
                <w:lang w:eastAsia="de-DE"/>
              </w:rPr>
              <w:br/>
            </w:r>
            <w:r w:rsidR="00E64A08">
              <w:rPr>
                <w:rFonts w:cs="Arial"/>
                <w:color w:val="C00000"/>
                <w:sz w:val="18"/>
                <w:szCs w:val="18"/>
                <w:lang w:eastAsia="de-DE"/>
              </w:rPr>
              <w:t>&gt; verantwortliche Person</w:t>
            </w:r>
            <w:r w:rsidR="00BA2B86">
              <w:rPr>
                <w:rFonts w:cs="Arial"/>
                <w:color w:val="C00000"/>
                <w:sz w:val="18"/>
                <w:szCs w:val="18"/>
                <w:lang w:eastAsia="de-DE"/>
              </w:rPr>
              <w:t xml:space="preserve"> (Profilverantwortliche)</w:t>
            </w:r>
          </w:p>
        </w:tc>
      </w:tr>
      <w:tr w:rsidR="00332A64" w14:paraId="4E076018" w14:textId="77777777" w:rsidTr="006F5044">
        <w:tc>
          <w:tcPr>
            <w:tcW w:w="2527" w:type="dxa"/>
            <w:tcBorders>
              <w:bottom w:val="single" w:sz="4" w:space="0" w:color="auto"/>
            </w:tcBorders>
            <w:shd w:val="clear" w:color="auto" w:fill="F2F2F2" w:themeFill="background1" w:themeFillShade="F2"/>
          </w:tcPr>
          <w:p w14:paraId="5536D4AB" w14:textId="77777777" w:rsidR="006F5044" w:rsidRPr="00603317" w:rsidRDefault="000D7DF0" w:rsidP="006F5044">
            <w:pPr>
              <w:spacing w:before="120" w:after="120"/>
              <w:jc w:val="right"/>
              <w:rPr>
                <w:rFonts w:cs="Arial"/>
                <w:sz w:val="18"/>
                <w:szCs w:val="22"/>
                <w:lang w:eastAsia="de-DE"/>
              </w:rPr>
            </w:pPr>
            <w:r w:rsidRPr="00603317">
              <w:rPr>
                <w:rFonts w:cs="Arial"/>
                <w:sz w:val="18"/>
                <w:szCs w:val="22"/>
                <w:lang w:eastAsia="de-DE"/>
              </w:rPr>
              <w:t>Telefon</w:t>
            </w:r>
          </w:p>
        </w:tc>
        <w:tc>
          <w:tcPr>
            <w:tcW w:w="9630" w:type="dxa"/>
            <w:tcBorders>
              <w:bottom w:val="single" w:sz="4" w:space="0" w:color="auto"/>
            </w:tcBorders>
            <w:shd w:val="clear" w:color="auto" w:fill="F2F2F2" w:themeFill="background1" w:themeFillShade="F2"/>
          </w:tcPr>
          <w:p w14:paraId="33898F0B" w14:textId="77777777" w:rsidR="006F5044" w:rsidRPr="00C45C51" w:rsidRDefault="006F5044" w:rsidP="006F5044">
            <w:pPr>
              <w:spacing w:before="120" w:after="120" w:line="240" w:lineRule="exact"/>
              <w:rPr>
                <w:b/>
              </w:rPr>
            </w:pPr>
          </w:p>
        </w:tc>
        <w:tc>
          <w:tcPr>
            <w:tcW w:w="2835" w:type="dxa"/>
            <w:tcBorders>
              <w:bottom w:val="single" w:sz="4" w:space="0" w:color="auto"/>
            </w:tcBorders>
          </w:tcPr>
          <w:p w14:paraId="3F417A8E" w14:textId="77777777" w:rsidR="006F5044" w:rsidRPr="006C4037" w:rsidRDefault="000D7DF0" w:rsidP="006F5044">
            <w:pPr>
              <w:spacing w:before="120" w:after="120"/>
              <w:rPr>
                <w:rFonts w:cs="Arial"/>
                <w:color w:val="C00000"/>
                <w:sz w:val="18"/>
                <w:szCs w:val="22"/>
                <w:lang w:eastAsia="de-DE"/>
              </w:rPr>
            </w:pPr>
            <w:r w:rsidRPr="006C4037">
              <w:rPr>
                <w:rFonts w:cs="Arial"/>
                <w:color w:val="C00000"/>
                <w:sz w:val="18"/>
                <w:szCs w:val="18"/>
                <w:lang w:eastAsia="de-DE"/>
              </w:rPr>
              <w:t>Nummer</w:t>
            </w:r>
          </w:p>
        </w:tc>
      </w:tr>
      <w:tr w:rsidR="00332A64" w14:paraId="01E1587D" w14:textId="77777777" w:rsidTr="00CB1E3F">
        <w:tc>
          <w:tcPr>
            <w:tcW w:w="2527" w:type="dxa"/>
          </w:tcPr>
          <w:p w14:paraId="0BFE4FA4" w14:textId="77777777" w:rsidR="006F5044" w:rsidRPr="00603317" w:rsidRDefault="000D7DF0" w:rsidP="006F5044">
            <w:pPr>
              <w:spacing w:before="120" w:after="120"/>
              <w:jc w:val="right"/>
              <w:rPr>
                <w:rFonts w:cs="Arial"/>
                <w:sz w:val="18"/>
                <w:szCs w:val="22"/>
                <w:lang w:eastAsia="de-DE"/>
              </w:rPr>
            </w:pPr>
            <w:r w:rsidRPr="00603317">
              <w:rPr>
                <w:rFonts w:cs="Arial"/>
                <w:sz w:val="18"/>
                <w:szCs w:val="22"/>
                <w:lang w:eastAsia="de-DE"/>
              </w:rPr>
              <w:t>E-Mail</w:t>
            </w:r>
          </w:p>
        </w:tc>
        <w:tc>
          <w:tcPr>
            <w:tcW w:w="9630" w:type="dxa"/>
          </w:tcPr>
          <w:p w14:paraId="3641EEAA" w14:textId="77777777" w:rsidR="006F5044" w:rsidRPr="00C45C51" w:rsidRDefault="006F5044" w:rsidP="006F5044">
            <w:pPr>
              <w:spacing w:before="120" w:after="120" w:line="240" w:lineRule="exact"/>
              <w:rPr>
                <w:b/>
              </w:rPr>
            </w:pPr>
          </w:p>
        </w:tc>
        <w:tc>
          <w:tcPr>
            <w:tcW w:w="2835" w:type="dxa"/>
          </w:tcPr>
          <w:p w14:paraId="1A6DD06B" w14:textId="77777777" w:rsidR="006F5044" w:rsidRPr="006C4037" w:rsidRDefault="000D7DF0" w:rsidP="006F5044">
            <w:pPr>
              <w:spacing w:before="120" w:after="120"/>
              <w:rPr>
                <w:rFonts w:cs="Arial"/>
                <w:color w:val="C00000"/>
                <w:sz w:val="18"/>
                <w:szCs w:val="22"/>
                <w:lang w:eastAsia="de-DE"/>
              </w:rPr>
            </w:pPr>
            <w:r w:rsidRPr="006C4037">
              <w:rPr>
                <w:rFonts w:cs="Arial"/>
                <w:color w:val="C00000"/>
                <w:sz w:val="18"/>
                <w:szCs w:val="18"/>
                <w:lang w:eastAsia="de-DE"/>
              </w:rPr>
              <w:t>Angabe</w:t>
            </w:r>
          </w:p>
        </w:tc>
      </w:tr>
      <w:tr w:rsidR="00CB1E3F" w14:paraId="13D6346F" w14:textId="77777777" w:rsidTr="006F5044">
        <w:tc>
          <w:tcPr>
            <w:tcW w:w="2527" w:type="dxa"/>
            <w:tcBorders>
              <w:bottom w:val="single" w:sz="18" w:space="0" w:color="auto"/>
            </w:tcBorders>
          </w:tcPr>
          <w:p w14:paraId="3D0C6F0E" w14:textId="77777777" w:rsidR="00CB1E3F" w:rsidRPr="00603317" w:rsidRDefault="00CB1E3F" w:rsidP="006F5044">
            <w:pPr>
              <w:spacing w:before="120" w:after="120"/>
              <w:jc w:val="right"/>
              <w:rPr>
                <w:rFonts w:cs="Arial"/>
                <w:sz w:val="18"/>
                <w:szCs w:val="22"/>
                <w:lang w:eastAsia="de-DE"/>
              </w:rPr>
            </w:pPr>
          </w:p>
        </w:tc>
        <w:tc>
          <w:tcPr>
            <w:tcW w:w="9630" w:type="dxa"/>
            <w:tcBorders>
              <w:bottom w:val="single" w:sz="18" w:space="0" w:color="auto"/>
            </w:tcBorders>
          </w:tcPr>
          <w:p w14:paraId="210D360B" w14:textId="77777777" w:rsidR="00CB1E3F" w:rsidRPr="00C45C51" w:rsidRDefault="00CB1E3F" w:rsidP="006F5044">
            <w:pPr>
              <w:spacing w:before="120" w:after="120" w:line="240" w:lineRule="exact"/>
              <w:rPr>
                <w:b/>
              </w:rPr>
            </w:pPr>
          </w:p>
        </w:tc>
        <w:tc>
          <w:tcPr>
            <w:tcW w:w="2835" w:type="dxa"/>
            <w:tcBorders>
              <w:bottom w:val="single" w:sz="18" w:space="0" w:color="auto"/>
            </w:tcBorders>
          </w:tcPr>
          <w:p w14:paraId="12DF1931" w14:textId="77777777" w:rsidR="00CB1E3F" w:rsidRPr="006C4037" w:rsidRDefault="00CB1E3F" w:rsidP="006F5044">
            <w:pPr>
              <w:spacing w:before="120" w:after="120"/>
              <w:rPr>
                <w:rFonts w:cs="Arial"/>
                <w:color w:val="C00000"/>
                <w:sz w:val="18"/>
                <w:szCs w:val="18"/>
                <w:lang w:eastAsia="de-DE"/>
              </w:rPr>
            </w:pPr>
          </w:p>
        </w:tc>
      </w:tr>
    </w:tbl>
    <w:p w14:paraId="1BA652AE" w14:textId="77777777" w:rsidR="006F5044" w:rsidRDefault="006F5044" w:rsidP="006F5044">
      <w:pPr>
        <w:spacing w:before="120" w:after="120"/>
      </w:pPr>
    </w:p>
    <w:p w14:paraId="56BE9435" w14:textId="77777777" w:rsidR="006F5044" w:rsidRDefault="000D7DF0" w:rsidP="006F5044">
      <w:pPr>
        <w:spacing w:before="120" w:after="120"/>
      </w:pPr>
      <w:r>
        <w:rPr>
          <w:b/>
          <w:bCs/>
        </w:rPr>
        <w:br w:type="page"/>
      </w:r>
    </w:p>
    <w:tbl>
      <w:tblPr>
        <w:tblStyle w:val="Grilledutableau"/>
        <w:tblW w:w="14992" w:type="dxa"/>
        <w:tblBorders>
          <w:top w:val="nil"/>
          <w:left w:val="nil"/>
          <w:bottom w:val="nil"/>
          <w:right w:val="nil"/>
          <w:insideH w:val="nil"/>
          <w:insideV w:val="nil"/>
        </w:tblBorders>
        <w:tblLook w:val="04A0" w:firstRow="1" w:lastRow="0" w:firstColumn="1" w:lastColumn="0" w:noHBand="0" w:noVBand="1"/>
      </w:tblPr>
      <w:tblGrid>
        <w:gridCol w:w="2376"/>
        <w:gridCol w:w="2405"/>
        <w:gridCol w:w="7234"/>
        <w:gridCol w:w="2977"/>
      </w:tblGrid>
      <w:tr w:rsidR="00332A64" w14:paraId="05024892" w14:textId="77777777" w:rsidTr="001062A5">
        <w:trPr>
          <w:trHeight w:val="566"/>
        </w:trPr>
        <w:tc>
          <w:tcPr>
            <w:tcW w:w="12015" w:type="dxa"/>
            <w:gridSpan w:val="3"/>
            <w:shd w:val="clear" w:color="auto" w:fill="00FF00"/>
          </w:tcPr>
          <w:p w14:paraId="68489B87" w14:textId="77777777" w:rsidR="006F5044" w:rsidRPr="00D71373" w:rsidRDefault="00CB1E3F" w:rsidP="006F5044">
            <w:pPr>
              <w:pStyle w:val="Titre1"/>
              <w:spacing w:before="120" w:after="120"/>
              <w:rPr>
                <w:b w:val="0"/>
                <w:lang w:eastAsia="de-DE"/>
              </w:rPr>
            </w:pPr>
            <w:bookmarkStart w:id="19" w:name="_1_Visionen_überdenken"/>
            <w:bookmarkStart w:id="20" w:name="_Toc256000005"/>
            <w:bookmarkStart w:id="21" w:name="_Toc518382903"/>
            <w:bookmarkStart w:id="22" w:name="_Toc526417740"/>
            <w:bookmarkEnd w:id="19"/>
            <w:r>
              <w:rPr>
                <w:b w:val="0"/>
                <w:sz w:val="28"/>
                <w:lang w:eastAsia="de-DE"/>
              </w:rPr>
              <w:t>1</w:t>
            </w:r>
            <w:r w:rsidR="000D7DF0">
              <w:rPr>
                <w:b w:val="0"/>
                <w:sz w:val="28"/>
                <w:lang w:eastAsia="de-DE"/>
              </w:rPr>
              <w:t xml:space="preserve"> </w:t>
            </w:r>
            <w:r w:rsidR="000D7DF0" w:rsidRPr="00D71373">
              <w:rPr>
                <w:b w:val="0"/>
                <w:sz w:val="28"/>
                <w:lang w:eastAsia="de-DE"/>
              </w:rPr>
              <w:t>Visionen</w:t>
            </w:r>
            <w:r w:rsidR="000D7DF0">
              <w:rPr>
                <w:b w:val="0"/>
                <w:sz w:val="28"/>
                <w:lang w:eastAsia="de-DE"/>
              </w:rPr>
              <w:t xml:space="preserve"> überdenken und erhalten</w:t>
            </w:r>
            <w:bookmarkEnd w:id="20"/>
            <w:bookmarkEnd w:id="21"/>
            <w:bookmarkEnd w:id="22"/>
          </w:p>
        </w:tc>
        <w:tc>
          <w:tcPr>
            <w:tcW w:w="2977" w:type="dxa"/>
            <w:shd w:val="clear" w:color="auto" w:fill="auto"/>
          </w:tcPr>
          <w:p w14:paraId="448387EC" w14:textId="77777777" w:rsidR="006F5044" w:rsidRPr="00B32919" w:rsidRDefault="006F5044" w:rsidP="006F5044">
            <w:pPr>
              <w:pStyle w:val="Titre1"/>
              <w:spacing w:before="120" w:after="120"/>
              <w:rPr>
                <w:b w:val="0"/>
                <w:color w:val="C00000"/>
                <w:sz w:val="14"/>
                <w:szCs w:val="22"/>
                <w:lang w:eastAsia="de-DE"/>
              </w:rPr>
            </w:pPr>
          </w:p>
        </w:tc>
      </w:tr>
      <w:tr w:rsidR="00332A64" w14:paraId="562856FC"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36"/>
        </w:trPr>
        <w:tc>
          <w:tcPr>
            <w:tcW w:w="12015" w:type="dxa"/>
            <w:gridSpan w:val="3"/>
            <w:tcBorders>
              <w:top w:val="nil"/>
              <w:left w:val="nil"/>
              <w:bottom w:val="nil"/>
              <w:right w:val="nil"/>
            </w:tcBorders>
            <w:shd w:val="clear" w:color="auto" w:fill="auto"/>
          </w:tcPr>
          <w:p w14:paraId="43A6C8BA" w14:textId="77777777" w:rsidR="006F5044" w:rsidRPr="00BB2604" w:rsidRDefault="00C6071D" w:rsidP="006F5044">
            <w:pPr>
              <w:spacing w:before="120" w:after="120"/>
              <w:rPr>
                <w:b/>
                <w:color w:val="00B050"/>
                <w:sz w:val="24"/>
              </w:rPr>
            </w:pPr>
            <w:r w:rsidRPr="00BB2604">
              <w:rPr>
                <w:b/>
                <w:color w:val="00B050"/>
                <w:sz w:val="24"/>
              </w:rPr>
              <w:t>Ziel: Visionen (Ideen/Ziele) beschreiben, entwickeln, umsetzen oder diese er</w:t>
            </w:r>
            <w:r w:rsidR="006710E4" w:rsidRPr="00BB2604">
              <w:rPr>
                <w:b/>
                <w:color w:val="00B050"/>
                <w:sz w:val="24"/>
              </w:rPr>
              <w:t xml:space="preserve">halten verankern und überdenken </w:t>
            </w:r>
            <w:r w:rsidR="000776FB">
              <w:rPr>
                <w:b/>
                <w:color w:val="00B050"/>
                <w:sz w:val="24"/>
              </w:rPr>
              <w:t xml:space="preserve"> </w:t>
            </w:r>
            <w:r w:rsidR="006710E4" w:rsidRPr="00BB2604">
              <w:rPr>
                <w:b/>
                <w:color w:val="00B050"/>
                <w:sz w:val="24"/>
              </w:rPr>
              <w:t xml:space="preserve">- </w:t>
            </w:r>
            <w:r w:rsidR="000D7DF0" w:rsidRPr="00BB2604">
              <w:rPr>
                <w:b/>
                <w:color w:val="00B050"/>
                <w:sz w:val="20"/>
                <w:lang w:eastAsia="de-DE"/>
              </w:rPr>
              <w:t>Wo soll die Reise hin?</w:t>
            </w:r>
            <w:r w:rsidR="00FE0084" w:rsidRPr="00BB2604">
              <w:rPr>
                <w:b/>
                <w:color w:val="00B050"/>
                <w:sz w:val="20"/>
                <w:lang w:eastAsia="de-DE"/>
              </w:rPr>
              <w:t xml:space="preserve"> Wie sieht unsere künftige Schule aus?</w:t>
            </w:r>
          </w:p>
          <w:p w14:paraId="706F708B" w14:textId="77777777" w:rsidR="006F5044" w:rsidRPr="00C6071D" w:rsidRDefault="000D7DF0" w:rsidP="006F5044">
            <w:pPr>
              <w:spacing w:before="120" w:after="120"/>
              <w:rPr>
                <w:sz w:val="20"/>
                <w:lang w:eastAsia="de-DE"/>
              </w:rPr>
            </w:pPr>
            <w:r w:rsidRPr="00C6071D">
              <w:rPr>
                <w:b/>
                <w:sz w:val="20"/>
                <w:lang w:eastAsia="de-DE"/>
              </w:rPr>
              <w:t xml:space="preserve">Visionen </w:t>
            </w:r>
            <w:r w:rsidRPr="00C6071D">
              <w:rPr>
                <w:sz w:val="20"/>
                <w:lang w:eastAsia="de-DE"/>
              </w:rPr>
              <w:t>und</w:t>
            </w:r>
            <w:r w:rsidRPr="00C6071D">
              <w:rPr>
                <w:b/>
                <w:sz w:val="20"/>
                <w:lang w:eastAsia="de-DE"/>
              </w:rPr>
              <w:t xml:space="preserve"> Idee</w:t>
            </w:r>
            <w:r w:rsidRPr="00C6071D">
              <w:rPr>
                <w:sz w:val="20"/>
                <w:lang w:eastAsia="de-DE"/>
              </w:rPr>
              <w:t xml:space="preserve"> bewegen sich auf einer allgemeinen, abstrakten Ebene. Es sind Wünsche für künftige Ziele, die es gilt zu erreichen. Diese sind durch persönliche Werte, Haltungen und Motivationen geprägt. </w:t>
            </w:r>
          </w:p>
          <w:p w14:paraId="7E3D70B0" w14:textId="77777777" w:rsidR="006F5044" w:rsidRPr="00C6071D" w:rsidRDefault="000D7DF0" w:rsidP="006F5044">
            <w:pPr>
              <w:spacing w:before="120" w:after="120"/>
              <w:rPr>
                <w:sz w:val="20"/>
                <w:lang w:eastAsia="de-DE"/>
              </w:rPr>
            </w:pPr>
            <w:r w:rsidRPr="00C6071D">
              <w:rPr>
                <w:sz w:val="20"/>
                <w:lang w:eastAsia="de-DE"/>
              </w:rPr>
              <w:t xml:space="preserve">Es ist eine grosse Herausforderung in einem Team, alle Beteiligten mit ihren subjektiven, unterschiedlichen Vorstellungen zu einem gemeinsamen, künftigen Ziel </w:t>
            </w:r>
            <w:r w:rsidR="006710E4" w:rsidRPr="00C6071D">
              <w:rPr>
                <w:sz w:val="20"/>
                <w:lang w:eastAsia="de-DE"/>
              </w:rPr>
              <w:t>zu vereinen</w:t>
            </w:r>
            <w:r w:rsidR="006710E4">
              <w:rPr>
                <w:sz w:val="20"/>
                <w:lang w:eastAsia="de-DE"/>
              </w:rPr>
              <w:t xml:space="preserve"> und mögliche Ängste zu nehmen</w:t>
            </w:r>
            <w:r w:rsidRPr="00C6071D">
              <w:rPr>
                <w:sz w:val="20"/>
                <w:lang w:eastAsia="de-DE"/>
              </w:rPr>
              <w:t xml:space="preserve">. Diese Visionsarbeit braucht einen partizipativen Entwicklungsprozess, in dem die Akteure im entsprechenden Rahmen einerseits das Schulprofil schärfen, andererseits wirksam und erfolgreich sein können. </w:t>
            </w:r>
          </w:p>
          <w:p w14:paraId="16191B3B" w14:textId="77777777" w:rsidR="006F5044" w:rsidRPr="00C6071D" w:rsidRDefault="000D7DF0" w:rsidP="006F5044">
            <w:pPr>
              <w:spacing w:before="120" w:after="120"/>
              <w:rPr>
                <w:sz w:val="20"/>
                <w:lang w:eastAsia="de-DE"/>
              </w:rPr>
            </w:pPr>
            <w:r w:rsidRPr="00C6071D">
              <w:rPr>
                <w:sz w:val="20"/>
                <w:lang w:eastAsia="de-DE"/>
              </w:rPr>
              <w:t>Diese Visionen sind im Leitbild, Schulprogramm, aber auch im Leistungsauftrag verortet. Ihre regelmässige Reflexion ist wichtig, damit die Leitideen nicht zur Farce verkommen.</w:t>
            </w:r>
          </w:p>
          <w:p w14:paraId="5C3673AF" w14:textId="77777777" w:rsidR="006F5044" w:rsidRPr="00BB406C" w:rsidRDefault="000D7DF0" w:rsidP="00FE0084">
            <w:pPr>
              <w:spacing w:before="120" w:after="120"/>
            </w:pPr>
            <w:r w:rsidRPr="00C6071D">
              <w:rPr>
                <w:sz w:val="20"/>
              </w:rPr>
              <w:t xml:space="preserve">In diesen Prozess sollten die Akteure nach ihrem Entscheidungsgrad (Lernende, Lehrpersonen, Eltern..) einbezogen werden; denn damit </w:t>
            </w:r>
            <w:r w:rsidR="00FE0084">
              <w:rPr>
                <w:sz w:val="20"/>
              </w:rPr>
              <w:t>werden</w:t>
            </w:r>
            <w:r w:rsidRPr="00C6071D">
              <w:rPr>
                <w:sz w:val="20"/>
              </w:rPr>
              <w:t xml:space="preserve"> Identität </w:t>
            </w:r>
            <w:r w:rsidR="00FE0084">
              <w:rPr>
                <w:sz w:val="20"/>
              </w:rPr>
              <w:t>gefördert und der nötige Veränderungsprozess akzeptiert</w:t>
            </w:r>
            <w:r>
              <w:t>.</w:t>
            </w:r>
          </w:p>
        </w:tc>
        <w:tc>
          <w:tcPr>
            <w:tcW w:w="2977" w:type="dxa"/>
            <w:tcBorders>
              <w:top w:val="nil"/>
              <w:left w:val="nil"/>
              <w:bottom w:val="nil"/>
              <w:right w:val="nil"/>
            </w:tcBorders>
            <w:shd w:val="clear" w:color="auto" w:fill="auto"/>
          </w:tcPr>
          <w:p w14:paraId="3000E4D4" w14:textId="77777777" w:rsidR="006F5044" w:rsidRPr="00860B9C" w:rsidRDefault="00E64A08" w:rsidP="006F5044">
            <w:pPr>
              <w:spacing w:before="120" w:after="120"/>
              <w:jc w:val="right"/>
              <w:rPr>
                <w:rFonts w:cs="Arial"/>
                <w:i/>
                <w:color w:val="C00000"/>
                <w:sz w:val="14"/>
                <w:szCs w:val="14"/>
                <w:lang w:eastAsia="de-DE"/>
              </w:rPr>
            </w:pPr>
            <w:r w:rsidRPr="00860B9C">
              <w:rPr>
                <w:rFonts w:cs="Arial"/>
                <w:i/>
                <w:color w:val="000000" w:themeColor="text1"/>
                <w:sz w:val="20"/>
                <w:szCs w:val="14"/>
                <w:lang w:eastAsia="de-DE"/>
              </w:rPr>
              <w:t>Nach der Bearbeitung des Rasters können die 3.Spalte und unnötige Zeilen gelöscht werden.</w:t>
            </w:r>
          </w:p>
          <w:p w14:paraId="2D577434" w14:textId="77777777" w:rsidR="006F5044" w:rsidRPr="006C4037" w:rsidRDefault="006F5044" w:rsidP="006F5044">
            <w:pPr>
              <w:spacing w:before="120" w:after="120"/>
              <w:jc w:val="right"/>
              <w:rPr>
                <w:rFonts w:cs="Arial"/>
                <w:i/>
                <w:color w:val="C00000"/>
                <w:sz w:val="14"/>
                <w:szCs w:val="14"/>
                <w:lang w:eastAsia="de-DE"/>
              </w:rPr>
            </w:pPr>
          </w:p>
          <w:p w14:paraId="0F11CAE8" w14:textId="77777777" w:rsidR="00E64A08" w:rsidRPr="006C4037" w:rsidRDefault="00E64A08" w:rsidP="006F5044">
            <w:pPr>
              <w:spacing w:before="120" w:after="120"/>
              <w:rPr>
                <w:rFonts w:cs="Arial"/>
                <w:i/>
                <w:color w:val="C00000"/>
                <w:sz w:val="14"/>
                <w:szCs w:val="14"/>
                <w:lang w:eastAsia="de-DE"/>
              </w:rPr>
            </w:pPr>
          </w:p>
          <w:p w14:paraId="38A1DBDB" w14:textId="77777777" w:rsidR="006F5044" w:rsidRPr="006C4037" w:rsidRDefault="006F5044" w:rsidP="006F5044">
            <w:pPr>
              <w:spacing w:before="120" w:after="120"/>
              <w:jc w:val="right"/>
              <w:rPr>
                <w:rFonts w:cs="Arial"/>
                <w:i/>
                <w:color w:val="C00000"/>
                <w:sz w:val="14"/>
                <w:szCs w:val="14"/>
                <w:lang w:eastAsia="de-DE"/>
              </w:rPr>
            </w:pPr>
          </w:p>
          <w:p w14:paraId="347C3587" w14:textId="77777777" w:rsidR="006F5044" w:rsidRDefault="006F5044" w:rsidP="006F5044">
            <w:pPr>
              <w:spacing w:before="120" w:after="120"/>
              <w:jc w:val="right"/>
              <w:rPr>
                <w:rFonts w:cs="Arial"/>
                <w:i/>
                <w:color w:val="C00000"/>
                <w:sz w:val="14"/>
                <w:szCs w:val="14"/>
                <w:lang w:eastAsia="de-DE"/>
              </w:rPr>
            </w:pPr>
          </w:p>
          <w:p w14:paraId="1C1E5523" w14:textId="77777777" w:rsidR="00E64A08" w:rsidRPr="006C4037" w:rsidRDefault="00E64A08" w:rsidP="006F5044">
            <w:pPr>
              <w:spacing w:before="120" w:after="120"/>
              <w:jc w:val="right"/>
              <w:rPr>
                <w:rFonts w:cs="Arial"/>
                <w:i/>
                <w:color w:val="C00000"/>
                <w:sz w:val="14"/>
                <w:szCs w:val="14"/>
                <w:lang w:eastAsia="de-DE"/>
              </w:rPr>
            </w:pPr>
          </w:p>
          <w:p w14:paraId="52B4D211" w14:textId="77777777" w:rsidR="006F5044" w:rsidRPr="006C4037" w:rsidRDefault="000D7DF0" w:rsidP="006F5044">
            <w:pPr>
              <w:spacing w:before="120" w:after="120"/>
              <w:jc w:val="right"/>
              <w:rPr>
                <w:rFonts w:cs="Arial"/>
                <w:i/>
                <w:color w:val="C00000"/>
                <w:sz w:val="14"/>
                <w:szCs w:val="14"/>
                <w:lang w:eastAsia="de-DE"/>
              </w:rPr>
            </w:pPr>
            <w:r w:rsidRPr="006C4037">
              <w:rPr>
                <w:rFonts w:cs="Arial"/>
                <w:i/>
                <w:color w:val="C00000"/>
                <w:sz w:val="14"/>
                <w:szCs w:val="14"/>
                <w:lang w:eastAsia="de-DE"/>
              </w:rPr>
              <w:t>Die nachstehenden Fragen sind als Checkliste gedacht.</w:t>
            </w:r>
          </w:p>
          <w:p w14:paraId="7DEBB269" w14:textId="77777777" w:rsidR="006F5044" w:rsidRPr="00C56DF2" w:rsidRDefault="000D7DF0" w:rsidP="006F5044">
            <w:pPr>
              <w:spacing w:before="120" w:after="120"/>
              <w:jc w:val="right"/>
              <w:rPr>
                <w:rFonts w:cs="Arial"/>
                <w:sz w:val="14"/>
                <w:szCs w:val="22"/>
                <w:lang w:eastAsia="de-DE"/>
              </w:rPr>
            </w:pPr>
            <w:r w:rsidRPr="006C4037">
              <w:rPr>
                <w:rFonts w:cs="Arial"/>
                <w:i/>
                <w:color w:val="C00000"/>
                <w:sz w:val="14"/>
                <w:szCs w:val="14"/>
                <w:lang w:eastAsia="de-DE"/>
              </w:rPr>
              <w:t xml:space="preserve">Sie sollen bei der Visionsarbeit die wichtigsten Überlegungen streifen. </w:t>
            </w:r>
          </w:p>
        </w:tc>
      </w:tr>
      <w:tr w:rsidR="0057214D" w14:paraId="3FE9D61F"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76" w:type="dxa"/>
            <w:tcBorders>
              <w:top w:val="single" w:sz="18" w:space="0" w:color="auto"/>
              <w:bottom w:val="single" w:sz="18" w:space="0" w:color="auto"/>
            </w:tcBorders>
            <w:shd w:val="clear" w:color="auto" w:fill="BFBFBF" w:themeFill="background1" w:themeFillShade="BF"/>
          </w:tcPr>
          <w:p w14:paraId="649DF0AA" w14:textId="77777777" w:rsidR="006F5044" w:rsidRPr="006273D5" w:rsidRDefault="000D7DF0" w:rsidP="006F5044">
            <w:pPr>
              <w:spacing w:before="120" w:after="120"/>
              <w:jc w:val="right"/>
              <w:rPr>
                <w:rFonts w:cs="Arial"/>
                <w:b/>
                <w:sz w:val="16"/>
                <w:szCs w:val="18"/>
                <w:lang w:eastAsia="de-DE"/>
              </w:rPr>
            </w:pPr>
            <w:r w:rsidRPr="006273D5">
              <w:rPr>
                <w:rFonts w:cs="Arial"/>
                <w:b/>
                <w:sz w:val="16"/>
                <w:szCs w:val="18"/>
                <w:lang w:eastAsia="de-DE"/>
              </w:rPr>
              <w:t xml:space="preserve">Inhalt </w:t>
            </w:r>
          </w:p>
        </w:tc>
        <w:tc>
          <w:tcPr>
            <w:tcW w:w="9639" w:type="dxa"/>
            <w:gridSpan w:val="2"/>
            <w:tcBorders>
              <w:top w:val="single" w:sz="18" w:space="0" w:color="auto"/>
              <w:bottom w:val="single" w:sz="18" w:space="0" w:color="auto"/>
            </w:tcBorders>
            <w:shd w:val="clear" w:color="auto" w:fill="BFBFBF" w:themeFill="background1" w:themeFillShade="BF"/>
          </w:tcPr>
          <w:p w14:paraId="1A2691E9" w14:textId="77777777" w:rsidR="006F5044" w:rsidRPr="006273D5" w:rsidRDefault="000D7DF0" w:rsidP="006F5044">
            <w:pPr>
              <w:spacing w:before="120" w:after="120"/>
              <w:rPr>
                <w:rFonts w:cs="Arial"/>
                <w:b/>
                <w:sz w:val="16"/>
                <w:szCs w:val="18"/>
                <w:lang w:eastAsia="de-DE"/>
              </w:rPr>
            </w:pPr>
            <w:r w:rsidRPr="006273D5">
              <w:rPr>
                <w:rFonts w:cs="Arial"/>
                <w:b/>
                <w:sz w:val="16"/>
                <w:szCs w:val="18"/>
                <w:lang w:eastAsia="de-DE"/>
              </w:rPr>
              <w:t>Angaben</w:t>
            </w:r>
          </w:p>
        </w:tc>
        <w:tc>
          <w:tcPr>
            <w:tcW w:w="2977" w:type="dxa"/>
            <w:tcBorders>
              <w:top w:val="nil"/>
              <w:bottom w:val="single" w:sz="18" w:space="0" w:color="auto"/>
            </w:tcBorders>
            <w:shd w:val="clear" w:color="auto" w:fill="943634" w:themeFill="accent2" w:themeFillShade="BF"/>
          </w:tcPr>
          <w:p w14:paraId="54B85D8D" w14:textId="77777777" w:rsidR="006F5044" w:rsidRPr="006273D5" w:rsidRDefault="000D7DF0" w:rsidP="006F5044">
            <w:pPr>
              <w:spacing w:before="120" w:after="120"/>
              <w:rPr>
                <w:rFonts w:cs="Arial"/>
                <w:b/>
                <w:color w:val="000000" w:themeColor="text1"/>
                <w:sz w:val="16"/>
                <w:szCs w:val="18"/>
                <w:lang w:eastAsia="de-DE"/>
              </w:rPr>
            </w:pPr>
            <w:r w:rsidRPr="006C4037">
              <w:rPr>
                <w:rFonts w:cs="Arial"/>
                <w:b/>
                <w:color w:val="FFFFFF" w:themeColor="background1"/>
                <w:sz w:val="16"/>
                <w:szCs w:val="18"/>
                <w:lang w:eastAsia="de-DE"/>
              </w:rPr>
              <w:t>Fragen zu den Angaben</w:t>
            </w:r>
          </w:p>
        </w:tc>
      </w:tr>
      <w:tr w:rsidR="0057214D" w14:paraId="6D2A5557"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56"/>
        </w:trPr>
        <w:tc>
          <w:tcPr>
            <w:tcW w:w="2376" w:type="dxa"/>
            <w:vMerge w:val="restart"/>
            <w:tcBorders>
              <w:top w:val="single" w:sz="18" w:space="0" w:color="auto"/>
            </w:tcBorders>
            <w:shd w:val="clear" w:color="auto" w:fill="C1FFC1"/>
          </w:tcPr>
          <w:p w14:paraId="08C82C52" w14:textId="77777777" w:rsidR="006710E4" w:rsidRPr="00777DC4" w:rsidRDefault="006710E4" w:rsidP="006F5044">
            <w:pPr>
              <w:spacing w:before="120" w:after="120"/>
              <w:jc w:val="right"/>
              <w:rPr>
                <w:rFonts w:cs="Arial"/>
                <w:b/>
                <w:sz w:val="20"/>
                <w:szCs w:val="22"/>
                <w:lang w:eastAsia="de-DE"/>
              </w:rPr>
            </w:pPr>
            <w:r>
              <w:rPr>
                <w:rFonts w:cs="Arial"/>
                <w:b/>
                <w:sz w:val="20"/>
                <w:szCs w:val="22"/>
                <w:lang w:eastAsia="de-DE"/>
              </w:rPr>
              <w:t>Visionsarbeit</w:t>
            </w:r>
          </w:p>
        </w:tc>
        <w:tc>
          <w:tcPr>
            <w:tcW w:w="2405" w:type="dxa"/>
            <w:tcBorders>
              <w:top w:val="single" w:sz="18" w:space="0" w:color="auto"/>
              <w:bottom w:val="single" w:sz="4" w:space="0" w:color="auto"/>
            </w:tcBorders>
          </w:tcPr>
          <w:p w14:paraId="0258FD17" w14:textId="77777777" w:rsidR="006710E4" w:rsidRDefault="006710E4" w:rsidP="006710E4">
            <w:pPr>
              <w:tabs>
                <w:tab w:val="left" w:pos="2851"/>
              </w:tabs>
              <w:spacing w:before="120" w:after="120"/>
              <w:rPr>
                <w:noProof/>
              </w:rPr>
            </w:pPr>
            <w:r>
              <w:rPr>
                <w:noProof/>
              </w:rPr>
              <w:t>Visionen unserer Schule</w:t>
            </w:r>
          </w:p>
        </w:tc>
        <w:tc>
          <w:tcPr>
            <w:tcW w:w="7234" w:type="dxa"/>
            <w:tcBorders>
              <w:top w:val="single" w:sz="18" w:space="0" w:color="auto"/>
              <w:bottom w:val="single" w:sz="4" w:space="0" w:color="auto"/>
            </w:tcBorders>
          </w:tcPr>
          <w:p w14:paraId="2AF210C8" w14:textId="77777777" w:rsidR="006710E4" w:rsidRDefault="006710E4" w:rsidP="006F5044">
            <w:pPr>
              <w:tabs>
                <w:tab w:val="left" w:pos="2851"/>
              </w:tabs>
              <w:spacing w:before="120" w:after="120"/>
              <w:rPr>
                <w:noProof/>
              </w:rPr>
            </w:pPr>
          </w:p>
        </w:tc>
        <w:tc>
          <w:tcPr>
            <w:tcW w:w="2977" w:type="dxa"/>
            <w:vMerge w:val="restart"/>
            <w:tcBorders>
              <w:top w:val="single" w:sz="18" w:space="0" w:color="auto"/>
            </w:tcBorders>
          </w:tcPr>
          <w:p w14:paraId="237A8FB1" w14:textId="77777777" w:rsidR="006710E4" w:rsidRDefault="006710E4" w:rsidP="006F5044">
            <w:pPr>
              <w:spacing w:before="120" w:after="120"/>
              <w:rPr>
                <w:rFonts w:cs="Arial"/>
                <w:color w:val="CC3300"/>
                <w:sz w:val="18"/>
                <w:szCs w:val="18"/>
                <w:lang w:eastAsia="de-DE"/>
              </w:rPr>
            </w:pPr>
            <w:r w:rsidRPr="00E64A08">
              <w:rPr>
                <w:rFonts w:cs="Arial"/>
                <w:b/>
                <w:color w:val="CC3300"/>
                <w:sz w:val="18"/>
                <w:szCs w:val="18"/>
                <w:lang w:eastAsia="de-DE"/>
              </w:rPr>
              <w:t>Welche Visionen hat unsere Schule?</w:t>
            </w:r>
            <w:r>
              <w:rPr>
                <w:rFonts w:cs="Arial"/>
                <w:color w:val="CC3300"/>
                <w:sz w:val="18"/>
                <w:szCs w:val="18"/>
                <w:lang w:eastAsia="de-DE"/>
              </w:rPr>
              <w:br/>
            </w:r>
          </w:p>
          <w:p w14:paraId="2FE74B46" w14:textId="77777777" w:rsidR="006710E4" w:rsidRDefault="006710E4" w:rsidP="006F5044">
            <w:pPr>
              <w:spacing w:before="120" w:after="120"/>
              <w:rPr>
                <w:rFonts w:cs="Arial"/>
                <w:color w:val="CC3300"/>
                <w:sz w:val="18"/>
                <w:szCs w:val="18"/>
                <w:lang w:eastAsia="de-DE"/>
              </w:rPr>
            </w:pPr>
            <w:r>
              <w:rPr>
                <w:rFonts w:cs="Arial"/>
                <w:color w:val="CC3300"/>
                <w:sz w:val="18"/>
                <w:szCs w:val="18"/>
                <w:lang w:eastAsia="de-DE"/>
              </w:rPr>
              <w:t>Welche Visionen haben die Lernenden, das Schulteam, die Schulleitung und alle anderen Partner</w:t>
            </w:r>
            <w:r w:rsidRPr="00B32919">
              <w:rPr>
                <w:rFonts w:cs="Arial"/>
                <w:color w:val="CC3300"/>
                <w:sz w:val="18"/>
                <w:szCs w:val="18"/>
                <w:lang w:eastAsia="de-DE"/>
              </w:rPr>
              <w:t>?</w:t>
            </w:r>
          </w:p>
          <w:p w14:paraId="573F8B54" w14:textId="77777777" w:rsidR="006710E4" w:rsidRDefault="006710E4" w:rsidP="006F5044">
            <w:pPr>
              <w:spacing w:before="120" w:after="120"/>
              <w:rPr>
                <w:rFonts w:cs="Arial"/>
                <w:color w:val="CC3300"/>
                <w:sz w:val="18"/>
                <w:szCs w:val="18"/>
                <w:lang w:eastAsia="de-DE"/>
              </w:rPr>
            </w:pPr>
            <w:r w:rsidRPr="00777DC4">
              <w:rPr>
                <w:rFonts w:cs="Arial"/>
                <w:color w:val="CC3300"/>
                <w:sz w:val="18"/>
                <w:szCs w:val="18"/>
                <w:lang w:eastAsia="de-DE"/>
              </w:rPr>
              <w:t xml:space="preserve">Was </w:t>
            </w:r>
            <w:r>
              <w:rPr>
                <w:rFonts w:cs="Arial"/>
                <w:color w:val="CC3300"/>
                <w:sz w:val="18"/>
                <w:szCs w:val="18"/>
                <w:lang w:eastAsia="de-DE"/>
              </w:rPr>
              <w:t>zeichnet</w:t>
            </w:r>
            <w:r w:rsidRPr="00777DC4">
              <w:rPr>
                <w:rFonts w:cs="Arial"/>
                <w:color w:val="CC3300"/>
                <w:sz w:val="18"/>
                <w:szCs w:val="18"/>
                <w:lang w:eastAsia="de-DE"/>
              </w:rPr>
              <w:t xml:space="preserve"> </w:t>
            </w:r>
            <w:r>
              <w:rPr>
                <w:rFonts w:cs="Arial"/>
                <w:color w:val="CC3300"/>
                <w:sz w:val="18"/>
                <w:szCs w:val="18"/>
                <w:lang w:eastAsia="de-DE"/>
              </w:rPr>
              <w:t>unsere</w:t>
            </w:r>
            <w:r w:rsidRPr="00777DC4">
              <w:rPr>
                <w:rFonts w:cs="Arial"/>
                <w:color w:val="CC3300"/>
                <w:sz w:val="18"/>
                <w:szCs w:val="18"/>
                <w:lang w:eastAsia="de-DE"/>
              </w:rPr>
              <w:t xml:space="preserve"> S</w:t>
            </w:r>
            <w:r>
              <w:rPr>
                <w:rFonts w:cs="Arial"/>
                <w:color w:val="CC3300"/>
                <w:sz w:val="18"/>
                <w:szCs w:val="18"/>
                <w:lang w:eastAsia="de-DE"/>
              </w:rPr>
              <w:t>ORS-</w:t>
            </w:r>
            <w:r w:rsidRPr="00777DC4">
              <w:rPr>
                <w:rFonts w:cs="Arial"/>
                <w:color w:val="CC3300"/>
                <w:sz w:val="18"/>
                <w:szCs w:val="18"/>
                <w:lang w:eastAsia="de-DE"/>
              </w:rPr>
              <w:t xml:space="preserve"> Schule aus?</w:t>
            </w:r>
            <w:r>
              <w:rPr>
                <w:rFonts w:cs="Arial"/>
                <w:color w:val="CC3300"/>
                <w:sz w:val="18"/>
                <w:szCs w:val="18"/>
                <w:lang w:eastAsia="de-DE"/>
              </w:rPr>
              <w:t xml:space="preserve"> </w:t>
            </w:r>
          </w:p>
          <w:p w14:paraId="3BD0F99F" w14:textId="77777777" w:rsidR="006710E4" w:rsidRDefault="006710E4" w:rsidP="006F5044">
            <w:pPr>
              <w:spacing w:before="120" w:after="120"/>
              <w:rPr>
                <w:rFonts w:cs="Arial"/>
                <w:color w:val="CC3300"/>
                <w:sz w:val="18"/>
                <w:szCs w:val="18"/>
                <w:lang w:eastAsia="de-DE"/>
              </w:rPr>
            </w:pPr>
            <w:r>
              <w:rPr>
                <w:rFonts w:cs="Arial"/>
                <w:color w:val="CC3300"/>
                <w:sz w:val="18"/>
                <w:szCs w:val="18"/>
                <w:lang w:eastAsia="de-DE"/>
              </w:rPr>
              <w:t>Wo liegen die Stärken? Wo die Schwächen?</w:t>
            </w:r>
          </w:p>
          <w:p w14:paraId="5B051603" w14:textId="77777777" w:rsidR="006710E4" w:rsidRDefault="006710E4" w:rsidP="006F5044">
            <w:pPr>
              <w:spacing w:before="120" w:after="120"/>
              <w:rPr>
                <w:rFonts w:cs="Arial"/>
                <w:color w:val="CC3300"/>
                <w:sz w:val="18"/>
                <w:szCs w:val="18"/>
                <w:lang w:eastAsia="de-DE"/>
              </w:rPr>
            </w:pPr>
            <w:r w:rsidRPr="00777DC4">
              <w:rPr>
                <w:rFonts w:cs="Arial"/>
                <w:color w:val="CC3300"/>
                <w:sz w:val="18"/>
                <w:szCs w:val="18"/>
                <w:lang w:eastAsia="de-DE"/>
              </w:rPr>
              <w:t>Welche Inhalte sind uns wichtig (z.</w:t>
            </w:r>
            <w:r>
              <w:rPr>
                <w:rFonts w:cs="Arial"/>
                <w:color w:val="CC3300"/>
                <w:sz w:val="18"/>
                <w:szCs w:val="18"/>
                <w:lang w:eastAsia="de-DE"/>
              </w:rPr>
              <w:t xml:space="preserve"> </w:t>
            </w:r>
            <w:r w:rsidRPr="00777DC4">
              <w:rPr>
                <w:rFonts w:cs="Arial"/>
                <w:color w:val="CC3300"/>
                <w:sz w:val="18"/>
                <w:szCs w:val="18"/>
                <w:lang w:eastAsia="de-DE"/>
              </w:rPr>
              <w:t xml:space="preserve">B. Bildungsinhalte) </w:t>
            </w:r>
            <w:r>
              <w:rPr>
                <w:rFonts w:cs="Arial"/>
                <w:color w:val="CC3300"/>
                <w:sz w:val="18"/>
                <w:szCs w:val="18"/>
                <w:lang w:eastAsia="de-DE"/>
              </w:rPr>
              <w:br/>
            </w:r>
            <w:r w:rsidRPr="00777DC4">
              <w:rPr>
                <w:rFonts w:cs="Arial"/>
                <w:color w:val="CC3300"/>
                <w:sz w:val="18"/>
                <w:szCs w:val="18"/>
                <w:lang w:eastAsia="de-DE"/>
              </w:rPr>
              <w:t xml:space="preserve">und müssen unbedingt </w:t>
            </w:r>
            <w:r>
              <w:rPr>
                <w:rFonts w:cs="Arial"/>
                <w:color w:val="CC3300"/>
                <w:sz w:val="18"/>
                <w:szCs w:val="18"/>
                <w:lang w:eastAsia="de-DE"/>
              </w:rPr>
              <w:t>berücksichtigt</w:t>
            </w:r>
            <w:r w:rsidRPr="00777DC4">
              <w:rPr>
                <w:rFonts w:cs="Arial"/>
                <w:color w:val="CC3300"/>
                <w:sz w:val="18"/>
                <w:szCs w:val="18"/>
                <w:lang w:eastAsia="de-DE"/>
              </w:rPr>
              <w:t xml:space="preserve"> sein?</w:t>
            </w:r>
          </w:p>
        </w:tc>
      </w:tr>
      <w:tr w:rsidR="0057214D" w14:paraId="2B20BF8A"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9"/>
        </w:trPr>
        <w:tc>
          <w:tcPr>
            <w:tcW w:w="2376" w:type="dxa"/>
            <w:vMerge/>
            <w:shd w:val="clear" w:color="auto" w:fill="C1FFC1"/>
          </w:tcPr>
          <w:p w14:paraId="0C18EC29" w14:textId="77777777" w:rsidR="006710E4" w:rsidRDefault="006710E4" w:rsidP="006F5044">
            <w:pPr>
              <w:spacing w:before="120" w:after="120"/>
              <w:jc w:val="right"/>
              <w:rPr>
                <w:rFonts w:cs="Arial"/>
                <w:b/>
                <w:sz w:val="20"/>
                <w:szCs w:val="22"/>
                <w:lang w:eastAsia="de-DE"/>
              </w:rPr>
            </w:pPr>
          </w:p>
        </w:tc>
        <w:tc>
          <w:tcPr>
            <w:tcW w:w="2405" w:type="dxa"/>
            <w:tcBorders>
              <w:top w:val="single" w:sz="18" w:space="0" w:color="auto"/>
              <w:bottom w:val="single" w:sz="4" w:space="0" w:color="auto"/>
            </w:tcBorders>
          </w:tcPr>
          <w:p w14:paraId="3328969F" w14:textId="77777777" w:rsidR="006710E4" w:rsidRDefault="006710E4" w:rsidP="006F5044">
            <w:pPr>
              <w:tabs>
                <w:tab w:val="left" w:pos="2851"/>
              </w:tabs>
              <w:spacing w:before="120" w:after="120"/>
              <w:rPr>
                <w:noProof/>
              </w:rPr>
            </w:pPr>
            <w:r>
              <w:rPr>
                <w:noProof/>
              </w:rPr>
              <w:t>Diese Visionen haben unsere Lernenden</w:t>
            </w:r>
          </w:p>
        </w:tc>
        <w:tc>
          <w:tcPr>
            <w:tcW w:w="7234" w:type="dxa"/>
            <w:tcBorders>
              <w:top w:val="single" w:sz="18" w:space="0" w:color="auto"/>
              <w:bottom w:val="single" w:sz="4" w:space="0" w:color="auto"/>
            </w:tcBorders>
          </w:tcPr>
          <w:p w14:paraId="37270E4E" w14:textId="77777777" w:rsidR="006710E4" w:rsidRDefault="006710E4" w:rsidP="006F5044">
            <w:pPr>
              <w:tabs>
                <w:tab w:val="left" w:pos="2851"/>
              </w:tabs>
              <w:spacing w:before="120" w:after="120"/>
              <w:rPr>
                <w:noProof/>
              </w:rPr>
            </w:pPr>
          </w:p>
        </w:tc>
        <w:tc>
          <w:tcPr>
            <w:tcW w:w="2977" w:type="dxa"/>
            <w:vMerge/>
            <w:tcBorders>
              <w:top w:val="single" w:sz="18" w:space="0" w:color="auto"/>
            </w:tcBorders>
          </w:tcPr>
          <w:p w14:paraId="705C972E" w14:textId="77777777" w:rsidR="006710E4" w:rsidRPr="00B32919" w:rsidRDefault="006710E4" w:rsidP="006F5044">
            <w:pPr>
              <w:spacing w:before="120" w:after="120"/>
              <w:rPr>
                <w:rFonts w:cs="Arial"/>
                <w:color w:val="CC3300"/>
                <w:sz w:val="18"/>
                <w:szCs w:val="18"/>
                <w:lang w:eastAsia="de-DE"/>
              </w:rPr>
            </w:pPr>
          </w:p>
        </w:tc>
      </w:tr>
      <w:tr w:rsidR="0057214D" w14:paraId="55EEB8B7"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8"/>
        </w:trPr>
        <w:tc>
          <w:tcPr>
            <w:tcW w:w="2376" w:type="dxa"/>
            <w:vMerge/>
            <w:shd w:val="clear" w:color="auto" w:fill="C1FFC1"/>
          </w:tcPr>
          <w:p w14:paraId="2260E67A" w14:textId="77777777" w:rsidR="006710E4" w:rsidRDefault="006710E4" w:rsidP="006F5044">
            <w:pPr>
              <w:spacing w:before="120" w:after="120"/>
              <w:jc w:val="right"/>
              <w:rPr>
                <w:rFonts w:cs="Arial"/>
                <w:b/>
                <w:sz w:val="20"/>
                <w:szCs w:val="22"/>
                <w:lang w:eastAsia="de-DE"/>
              </w:rPr>
            </w:pPr>
          </w:p>
        </w:tc>
        <w:tc>
          <w:tcPr>
            <w:tcW w:w="2405" w:type="dxa"/>
            <w:tcBorders>
              <w:top w:val="single" w:sz="4" w:space="0" w:color="auto"/>
              <w:bottom w:val="single" w:sz="4" w:space="0" w:color="auto"/>
            </w:tcBorders>
          </w:tcPr>
          <w:p w14:paraId="7A76ABE3" w14:textId="77777777" w:rsidR="006710E4" w:rsidRDefault="006710E4" w:rsidP="006F5044">
            <w:pPr>
              <w:spacing w:before="120" w:after="120"/>
              <w:rPr>
                <w:noProof/>
              </w:rPr>
            </w:pPr>
            <w:r>
              <w:rPr>
                <w:noProof/>
              </w:rPr>
              <w:t>Diese Visionen hat unser Schuleteam</w:t>
            </w:r>
          </w:p>
        </w:tc>
        <w:tc>
          <w:tcPr>
            <w:tcW w:w="7234" w:type="dxa"/>
            <w:tcBorders>
              <w:top w:val="single" w:sz="4" w:space="0" w:color="auto"/>
              <w:bottom w:val="single" w:sz="4" w:space="0" w:color="auto"/>
            </w:tcBorders>
          </w:tcPr>
          <w:p w14:paraId="35AD0DF0" w14:textId="77777777" w:rsidR="006710E4" w:rsidRDefault="006710E4" w:rsidP="006F5044">
            <w:pPr>
              <w:spacing w:before="120" w:after="120"/>
              <w:rPr>
                <w:noProof/>
              </w:rPr>
            </w:pPr>
          </w:p>
        </w:tc>
        <w:tc>
          <w:tcPr>
            <w:tcW w:w="2977" w:type="dxa"/>
            <w:vMerge/>
            <w:tcBorders>
              <w:top w:val="single" w:sz="18" w:space="0" w:color="auto"/>
            </w:tcBorders>
          </w:tcPr>
          <w:p w14:paraId="4AFC8E5F" w14:textId="77777777" w:rsidR="006710E4" w:rsidRPr="00B32919" w:rsidRDefault="006710E4" w:rsidP="006F5044">
            <w:pPr>
              <w:spacing w:before="120" w:after="120"/>
              <w:rPr>
                <w:rFonts w:cs="Arial"/>
                <w:color w:val="CC3300"/>
                <w:sz w:val="18"/>
                <w:szCs w:val="18"/>
                <w:lang w:eastAsia="de-DE"/>
              </w:rPr>
            </w:pPr>
          </w:p>
        </w:tc>
      </w:tr>
      <w:tr w:rsidR="0057214D" w14:paraId="5AFB9BC2"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8"/>
        </w:trPr>
        <w:tc>
          <w:tcPr>
            <w:tcW w:w="2376" w:type="dxa"/>
            <w:vMerge/>
            <w:shd w:val="clear" w:color="auto" w:fill="C1FFC1"/>
          </w:tcPr>
          <w:p w14:paraId="42311507" w14:textId="77777777" w:rsidR="006710E4" w:rsidRDefault="006710E4" w:rsidP="006F5044">
            <w:pPr>
              <w:spacing w:before="120" w:after="120"/>
              <w:jc w:val="right"/>
              <w:rPr>
                <w:rFonts w:cs="Arial"/>
                <w:b/>
                <w:sz w:val="20"/>
                <w:szCs w:val="22"/>
                <w:lang w:eastAsia="de-DE"/>
              </w:rPr>
            </w:pPr>
          </w:p>
        </w:tc>
        <w:tc>
          <w:tcPr>
            <w:tcW w:w="2405" w:type="dxa"/>
            <w:tcBorders>
              <w:top w:val="single" w:sz="4" w:space="0" w:color="auto"/>
              <w:bottom w:val="single" w:sz="4" w:space="0" w:color="auto"/>
            </w:tcBorders>
          </w:tcPr>
          <w:p w14:paraId="7000917F" w14:textId="77777777" w:rsidR="006710E4" w:rsidRDefault="006710E4" w:rsidP="006F5044">
            <w:pPr>
              <w:spacing w:before="120" w:after="120"/>
              <w:rPr>
                <w:noProof/>
              </w:rPr>
            </w:pPr>
            <w:r>
              <w:rPr>
                <w:noProof/>
              </w:rPr>
              <w:t xml:space="preserve">Diese Visionen hat unsere Schulleitung </w:t>
            </w:r>
          </w:p>
        </w:tc>
        <w:tc>
          <w:tcPr>
            <w:tcW w:w="7234" w:type="dxa"/>
            <w:tcBorders>
              <w:top w:val="single" w:sz="4" w:space="0" w:color="auto"/>
              <w:bottom w:val="single" w:sz="4" w:space="0" w:color="auto"/>
            </w:tcBorders>
          </w:tcPr>
          <w:p w14:paraId="60DA9AD0" w14:textId="77777777" w:rsidR="006710E4" w:rsidRDefault="006710E4" w:rsidP="006F5044">
            <w:pPr>
              <w:spacing w:before="120" w:after="120"/>
              <w:rPr>
                <w:noProof/>
              </w:rPr>
            </w:pPr>
          </w:p>
        </w:tc>
        <w:tc>
          <w:tcPr>
            <w:tcW w:w="2977" w:type="dxa"/>
            <w:vMerge/>
            <w:tcBorders>
              <w:top w:val="single" w:sz="18" w:space="0" w:color="auto"/>
            </w:tcBorders>
          </w:tcPr>
          <w:p w14:paraId="3D720A22" w14:textId="77777777" w:rsidR="006710E4" w:rsidRPr="00B32919" w:rsidRDefault="006710E4" w:rsidP="006F5044">
            <w:pPr>
              <w:spacing w:before="120" w:after="120"/>
              <w:rPr>
                <w:rFonts w:cs="Arial"/>
                <w:color w:val="CC3300"/>
                <w:sz w:val="18"/>
                <w:szCs w:val="18"/>
                <w:lang w:eastAsia="de-DE"/>
              </w:rPr>
            </w:pPr>
          </w:p>
        </w:tc>
      </w:tr>
      <w:tr w:rsidR="0057214D" w14:paraId="1577C408"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31"/>
        </w:trPr>
        <w:tc>
          <w:tcPr>
            <w:tcW w:w="2376" w:type="dxa"/>
            <w:vMerge/>
            <w:shd w:val="clear" w:color="auto" w:fill="C1FFC1"/>
          </w:tcPr>
          <w:p w14:paraId="0193406A" w14:textId="77777777" w:rsidR="006710E4" w:rsidRDefault="006710E4" w:rsidP="006F5044">
            <w:pPr>
              <w:spacing w:before="120" w:after="120"/>
              <w:jc w:val="right"/>
              <w:rPr>
                <w:rFonts w:cs="Arial"/>
                <w:b/>
                <w:sz w:val="20"/>
                <w:szCs w:val="22"/>
                <w:lang w:eastAsia="de-DE"/>
              </w:rPr>
            </w:pPr>
          </w:p>
        </w:tc>
        <w:tc>
          <w:tcPr>
            <w:tcW w:w="2405" w:type="dxa"/>
            <w:tcBorders>
              <w:top w:val="single" w:sz="4" w:space="0" w:color="auto"/>
            </w:tcBorders>
          </w:tcPr>
          <w:p w14:paraId="091ADB4F" w14:textId="77777777" w:rsidR="006710E4" w:rsidRDefault="006710E4" w:rsidP="006F5044">
            <w:pPr>
              <w:spacing w:before="120" w:after="120"/>
              <w:rPr>
                <w:noProof/>
              </w:rPr>
            </w:pPr>
            <w:r>
              <w:rPr>
                <w:noProof/>
              </w:rPr>
              <w:t>Diese Visionen haben andere Akteure: Eltern, Bildungs-partner, Behörden...</w:t>
            </w:r>
          </w:p>
        </w:tc>
        <w:tc>
          <w:tcPr>
            <w:tcW w:w="7234" w:type="dxa"/>
            <w:tcBorders>
              <w:top w:val="single" w:sz="4" w:space="0" w:color="auto"/>
            </w:tcBorders>
          </w:tcPr>
          <w:p w14:paraId="665C0D09" w14:textId="77777777" w:rsidR="006710E4" w:rsidRDefault="006710E4" w:rsidP="006F5044">
            <w:pPr>
              <w:spacing w:before="120" w:after="120"/>
              <w:rPr>
                <w:noProof/>
              </w:rPr>
            </w:pPr>
          </w:p>
        </w:tc>
        <w:tc>
          <w:tcPr>
            <w:tcW w:w="2977" w:type="dxa"/>
            <w:vMerge/>
            <w:tcBorders>
              <w:top w:val="single" w:sz="18" w:space="0" w:color="auto"/>
            </w:tcBorders>
          </w:tcPr>
          <w:p w14:paraId="746D0578" w14:textId="77777777" w:rsidR="006710E4" w:rsidRPr="00B32919" w:rsidRDefault="006710E4" w:rsidP="006F5044">
            <w:pPr>
              <w:spacing w:before="120" w:after="120"/>
              <w:rPr>
                <w:rFonts w:cs="Arial"/>
                <w:color w:val="CC3300"/>
                <w:sz w:val="18"/>
                <w:szCs w:val="18"/>
                <w:lang w:eastAsia="de-DE"/>
              </w:rPr>
            </w:pPr>
          </w:p>
        </w:tc>
      </w:tr>
      <w:tr w:rsidR="0057214D" w14:paraId="332CB11C"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84"/>
        </w:trPr>
        <w:tc>
          <w:tcPr>
            <w:tcW w:w="2376" w:type="dxa"/>
            <w:tcBorders>
              <w:top w:val="single" w:sz="18" w:space="0" w:color="auto"/>
              <w:bottom w:val="single" w:sz="18" w:space="0" w:color="000000" w:themeColor="text1"/>
            </w:tcBorders>
          </w:tcPr>
          <w:p w14:paraId="2EA82F10" w14:textId="77777777" w:rsidR="006F5044" w:rsidRPr="006C796B" w:rsidRDefault="000D7DF0" w:rsidP="006F5044">
            <w:pPr>
              <w:spacing w:before="120" w:after="120"/>
              <w:jc w:val="right"/>
              <w:rPr>
                <w:rFonts w:cs="Arial"/>
                <w:b/>
                <w:sz w:val="20"/>
                <w:szCs w:val="22"/>
                <w:lang w:eastAsia="de-DE"/>
              </w:rPr>
            </w:pPr>
            <w:r w:rsidRPr="00777DC4">
              <w:rPr>
                <w:rFonts w:cs="Arial"/>
                <w:b/>
                <w:sz w:val="20"/>
                <w:szCs w:val="22"/>
                <w:lang w:eastAsia="de-DE"/>
              </w:rPr>
              <w:t>Bildungslandschaft</w:t>
            </w:r>
            <w:r>
              <w:rPr>
                <w:rFonts w:cs="Arial"/>
                <w:b/>
                <w:sz w:val="20"/>
                <w:szCs w:val="22"/>
                <w:lang w:eastAsia="de-DE"/>
              </w:rPr>
              <w:t xml:space="preserve"> / </w:t>
            </w:r>
            <w:r w:rsidRPr="006C796B">
              <w:rPr>
                <w:rFonts w:cs="Arial"/>
                <w:b/>
                <w:sz w:val="20"/>
                <w:szCs w:val="22"/>
                <w:lang w:eastAsia="de-DE"/>
              </w:rPr>
              <w:t>SORS-Visionen</w:t>
            </w:r>
          </w:p>
        </w:tc>
        <w:tc>
          <w:tcPr>
            <w:tcW w:w="9639" w:type="dxa"/>
            <w:gridSpan w:val="2"/>
            <w:tcBorders>
              <w:top w:val="single" w:sz="18" w:space="0" w:color="auto"/>
              <w:bottom w:val="single" w:sz="18" w:space="0" w:color="000000" w:themeColor="text1"/>
            </w:tcBorders>
          </w:tcPr>
          <w:p w14:paraId="05224F95" w14:textId="77777777" w:rsidR="006F5044" w:rsidRPr="00A54BD6" w:rsidRDefault="000D7DF0" w:rsidP="006F5044">
            <w:pPr>
              <w:spacing w:before="120" w:after="120"/>
              <w:rPr>
                <w:rFonts w:cs="Arial"/>
                <w:b/>
                <w:sz w:val="16"/>
                <w:szCs w:val="22"/>
                <w:lang w:val="de-DE" w:eastAsia="de-DE"/>
              </w:rPr>
            </w:pPr>
            <w:r>
              <w:rPr>
                <w:noProof/>
              </w:rPr>
              <w:drawing>
                <wp:inline distT="0" distB="0" distL="0" distR="0" wp14:anchorId="6C332E9C" wp14:editId="02901634">
                  <wp:extent cx="1484555" cy="1398494"/>
                  <wp:effectExtent l="0" t="0" r="190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489055" cy="1402733"/>
                          </a:xfrm>
                          <a:prstGeom prst="rect">
                            <a:avLst/>
                          </a:prstGeom>
                          <a:noFill/>
                          <a:ln>
                            <a:noFill/>
                          </a:ln>
                        </pic:spPr>
                      </pic:pic>
                    </a:graphicData>
                  </a:graphic>
                </wp:inline>
              </w:drawing>
            </w:r>
            <w:r>
              <w:rPr>
                <w:noProof/>
              </w:rPr>
              <w:t xml:space="preserve">                    </w:t>
            </w:r>
            <w:r w:rsidR="0090236D">
              <w:rPr>
                <w:noProof/>
              </w:rPr>
              <w:t xml:space="preserve">                      </w:t>
            </w:r>
            <w:r>
              <w:rPr>
                <w:noProof/>
              </w:rPr>
              <w:t xml:space="preserve">     </w:t>
            </w:r>
            <w:r w:rsidR="0090236D">
              <w:rPr>
                <w:noProof/>
              </w:rPr>
              <w:drawing>
                <wp:inline distT="0" distB="0" distL="0" distR="0" wp14:anchorId="6CB0825C" wp14:editId="4A85E97A">
                  <wp:extent cx="1397955" cy="1384053"/>
                  <wp:effectExtent l="0" t="0" r="0" b="698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49720" t="10401" b="7885"/>
                          <a:stretch>
                            <a:fillRect/>
                          </a:stretch>
                        </pic:blipFill>
                        <pic:spPr bwMode="auto">
                          <a:xfrm>
                            <a:off x="0" y="0"/>
                            <a:ext cx="1419882" cy="1405762"/>
                          </a:xfrm>
                          <a:prstGeom prst="rect">
                            <a:avLst/>
                          </a:prstGeom>
                          <a:ln>
                            <a:noFill/>
                          </a:ln>
                          <a:extLst>
                            <a:ext uri="{53640926-AAD7-44D8-BBD7-CCE9431645EC}">
                              <a14:shadowObscured xmlns:a14="http://schemas.microsoft.com/office/drawing/2010/main"/>
                            </a:ext>
                          </a:extLst>
                        </pic:spPr>
                      </pic:pic>
                    </a:graphicData>
                  </a:graphic>
                </wp:inline>
              </w:drawing>
            </w:r>
          </w:p>
          <w:p w14:paraId="1053C7A5" w14:textId="77777777" w:rsidR="006F5044" w:rsidRPr="006710E4" w:rsidRDefault="000D7DF0" w:rsidP="006710E4">
            <w:pPr>
              <w:spacing w:before="120" w:after="120"/>
              <w:rPr>
                <w:rFonts w:cs="Arial"/>
                <w:sz w:val="20"/>
                <w:szCs w:val="22"/>
                <w:lang w:eastAsia="de-DE"/>
              </w:rPr>
            </w:pPr>
            <w:r w:rsidRPr="00A54BD6">
              <w:rPr>
                <w:rFonts w:cs="Arial"/>
                <w:b/>
                <w:sz w:val="16"/>
                <w:szCs w:val="22"/>
                <w:lang w:val="de-DE" w:eastAsia="de-DE"/>
              </w:rPr>
              <w:t>A</w:t>
            </w:r>
            <w:r w:rsidRPr="00A54BD6">
              <w:rPr>
                <w:rFonts w:cs="Arial"/>
                <w:sz w:val="16"/>
                <w:szCs w:val="22"/>
                <w:lang w:val="de-DE" w:eastAsia="de-DE"/>
              </w:rPr>
              <w:t xml:space="preserve"> </w:t>
            </w:r>
            <w:r>
              <w:rPr>
                <w:rFonts w:cs="Arial"/>
                <w:sz w:val="16"/>
                <w:szCs w:val="22"/>
                <w:lang w:val="de-DE" w:eastAsia="de-DE"/>
              </w:rPr>
              <w:t>"</w:t>
            </w:r>
            <w:r w:rsidRPr="00A54BD6">
              <w:rPr>
                <w:rFonts w:cs="Arial"/>
                <w:sz w:val="16"/>
                <w:szCs w:val="22"/>
                <w:lang w:val="de-DE" w:eastAsia="de-DE"/>
              </w:rPr>
              <w:t>schulzentriert Netz</w:t>
            </w:r>
            <w:r w:rsidR="006710E4">
              <w:rPr>
                <w:rFonts w:cs="Arial"/>
                <w:sz w:val="16"/>
                <w:szCs w:val="22"/>
                <w:lang w:val="de-DE" w:eastAsia="de-DE"/>
              </w:rPr>
              <w:t>werk</w:t>
            </w:r>
            <w:r>
              <w:rPr>
                <w:rFonts w:cs="Arial"/>
                <w:sz w:val="16"/>
                <w:szCs w:val="22"/>
                <w:lang w:val="de-DE" w:eastAsia="de-DE"/>
              </w:rPr>
              <w:t>"</w:t>
            </w:r>
            <w:r w:rsidRPr="00A54BD6">
              <w:rPr>
                <w:rFonts w:cs="Arial"/>
                <w:sz w:val="16"/>
                <w:szCs w:val="22"/>
                <w:lang w:val="de-DE" w:eastAsia="de-DE"/>
              </w:rPr>
              <w:t xml:space="preserve">  </w:t>
            </w:r>
            <w:r w:rsidRPr="00A54BD6">
              <w:rPr>
                <w:rFonts w:cs="Arial"/>
                <w:sz w:val="12"/>
                <w:szCs w:val="22"/>
                <w:lang w:val="de-DE" w:eastAsia="de-DE"/>
              </w:rPr>
              <w:t>Abb. Schule Nebikon, 2017</w:t>
            </w:r>
            <w:r w:rsidR="0057214D">
              <w:rPr>
                <w:rFonts w:cs="Arial"/>
                <w:sz w:val="16"/>
                <w:szCs w:val="22"/>
                <w:lang w:val="de-DE" w:eastAsia="de-DE"/>
              </w:rPr>
              <w:t xml:space="preserve">           </w:t>
            </w:r>
            <w:r w:rsidR="0090236D">
              <w:rPr>
                <w:rFonts w:cs="Arial"/>
                <w:sz w:val="16"/>
                <w:szCs w:val="22"/>
                <w:lang w:val="de-DE" w:eastAsia="de-DE"/>
              </w:rPr>
              <w:t xml:space="preserve">             </w:t>
            </w:r>
            <w:r w:rsidR="0057214D">
              <w:rPr>
                <w:rFonts w:cs="Arial"/>
                <w:sz w:val="16"/>
                <w:szCs w:val="22"/>
                <w:lang w:val="de-DE" w:eastAsia="de-DE"/>
              </w:rPr>
              <w:t xml:space="preserve">  </w:t>
            </w:r>
            <w:r w:rsidR="0090236D">
              <w:rPr>
                <w:rFonts w:cs="Arial"/>
                <w:sz w:val="16"/>
                <w:szCs w:val="22"/>
                <w:lang w:val="de-DE" w:eastAsia="de-DE"/>
              </w:rPr>
              <w:t xml:space="preserve">      </w:t>
            </w:r>
            <w:r w:rsidRPr="00A54BD6">
              <w:rPr>
                <w:rFonts w:cs="Arial"/>
                <w:sz w:val="16"/>
                <w:szCs w:val="22"/>
                <w:lang w:val="de-DE" w:eastAsia="de-DE"/>
              </w:rPr>
              <w:t xml:space="preserve">   </w:t>
            </w:r>
            <w:r w:rsidRPr="00A54BD6">
              <w:rPr>
                <w:rFonts w:cs="Arial"/>
                <w:b/>
                <w:sz w:val="16"/>
                <w:szCs w:val="22"/>
                <w:lang w:val="de-DE" w:eastAsia="de-DE"/>
              </w:rPr>
              <w:t>B</w:t>
            </w:r>
            <w:r w:rsidRPr="00A54BD6">
              <w:rPr>
                <w:rFonts w:cs="Arial"/>
                <w:sz w:val="16"/>
                <w:szCs w:val="22"/>
                <w:lang w:val="de-DE" w:eastAsia="de-DE"/>
              </w:rPr>
              <w:t xml:space="preserve">   </w:t>
            </w:r>
            <w:r>
              <w:rPr>
                <w:rFonts w:cs="Arial"/>
                <w:sz w:val="16"/>
                <w:szCs w:val="22"/>
                <w:lang w:val="de-DE" w:eastAsia="de-DE"/>
              </w:rPr>
              <w:t>"</w:t>
            </w:r>
            <w:r w:rsidRPr="00A54BD6">
              <w:rPr>
                <w:rFonts w:cs="Arial"/>
                <w:sz w:val="16"/>
                <w:szCs w:val="22"/>
                <w:lang w:val="de-DE" w:eastAsia="de-DE"/>
              </w:rPr>
              <w:t>lokales Netz</w:t>
            </w:r>
            <w:r w:rsidR="006710E4">
              <w:rPr>
                <w:rFonts w:cs="Arial"/>
                <w:sz w:val="16"/>
                <w:szCs w:val="22"/>
                <w:lang w:val="de-DE" w:eastAsia="de-DE"/>
              </w:rPr>
              <w:t>werk</w:t>
            </w:r>
            <w:r>
              <w:rPr>
                <w:rFonts w:cs="Arial"/>
                <w:sz w:val="16"/>
                <w:szCs w:val="22"/>
                <w:lang w:val="de-DE" w:eastAsia="de-DE"/>
              </w:rPr>
              <w:t>"</w:t>
            </w:r>
            <w:r w:rsidR="006710E4">
              <w:rPr>
                <w:rFonts w:cs="Arial"/>
                <w:sz w:val="12"/>
                <w:szCs w:val="22"/>
                <w:lang w:val="de-DE" w:eastAsia="de-DE"/>
              </w:rPr>
              <w:t xml:space="preserve">   </w:t>
            </w:r>
            <w:r w:rsidRPr="00A54BD6">
              <w:rPr>
                <w:rFonts w:cs="Arial"/>
                <w:sz w:val="12"/>
                <w:szCs w:val="22"/>
                <w:lang w:val="de-DE" w:eastAsia="de-DE"/>
              </w:rPr>
              <w:t xml:space="preserve">Abb. </w:t>
            </w:r>
            <w:r w:rsidRPr="006710E4">
              <w:rPr>
                <w:rFonts w:cs="Arial"/>
                <w:sz w:val="12"/>
                <w:szCs w:val="22"/>
                <w:lang w:eastAsia="de-DE"/>
              </w:rPr>
              <w:t>Jacobs Fondation, 2015</w:t>
            </w:r>
          </w:p>
        </w:tc>
        <w:tc>
          <w:tcPr>
            <w:tcW w:w="2977" w:type="dxa"/>
            <w:tcBorders>
              <w:top w:val="single" w:sz="18" w:space="0" w:color="auto"/>
              <w:bottom w:val="single" w:sz="18" w:space="0" w:color="auto"/>
            </w:tcBorders>
          </w:tcPr>
          <w:p w14:paraId="791EC779" w14:textId="77777777" w:rsidR="0057214D" w:rsidRDefault="006710E4" w:rsidP="0057214D">
            <w:pPr>
              <w:spacing w:before="120" w:after="120"/>
              <w:rPr>
                <w:rFonts w:cs="Arial"/>
                <w:color w:val="CC3300"/>
                <w:sz w:val="18"/>
                <w:szCs w:val="18"/>
                <w:lang w:eastAsia="de-DE"/>
              </w:rPr>
            </w:pPr>
            <w:r>
              <w:rPr>
                <w:rFonts w:cs="Arial"/>
                <w:color w:val="CC3300"/>
                <w:sz w:val="18"/>
                <w:szCs w:val="18"/>
                <w:lang w:eastAsia="de-DE"/>
              </w:rPr>
              <w:t xml:space="preserve">Welche </w:t>
            </w:r>
            <w:r w:rsidRPr="0057214D">
              <w:rPr>
                <w:rFonts w:cs="Arial"/>
                <w:b/>
                <w:color w:val="CC3300"/>
                <w:sz w:val="18"/>
                <w:szCs w:val="18"/>
                <w:lang w:eastAsia="de-DE"/>
              </w:rPr>
              <w:t>Form</w:t>
            </w:r>
            <w:r>
              <w:rPr>
                <w:rFonts w:cs="Arial"/>
                <w:color w:val="CC3300"/>
                <w:sz w:val="18"/>
                <w:szCs w:val="18"/>
                <w:lang w:eastAsia="de-DE"/>
              </w:rPr>
              <w:t xml:space="preserve"> bauen wir auf?</w:t>
            </w:r>
          </w:p>
          <w:p w14:paraId="2CD7788D" w14:textId="77777777" w:rsidR="0057214D" w:rsidRDefault="0057214D" w:rsidP="0057214D">
            <w:pPr>
              <w:spacing w:before="120" w:after="120"/>
              <w:rPr>
                <w:rFonts w:cs="Arial"/>
                <w:color w:val="CC3300"/>
                <w:sz w:val="18"/>
                <w:szCs w:val="18"/>
                <w:lang w:eastAsia="de-DE"/>
              </w:rPr>
            </w:pPr>
            <w:r>
              <w:rPr>
                <w:rFonts w:cs="Arial"/>
                <w:color w:val="CC3300"/>
                <w:sz w:val="18"/>
                <w:szCs w:val="18"/>
                <w:lang w:eastAsia="de-DE"/>
              </w:rPr>
              <w:t xml:space="preserve">Welcher </w:t>
            </w:r>
            <w:r w:rsidRPr="0053673C">
              <w:rPr>
                <w:rFonts w:cs="Arial"/>
                <w:b/>
                <w:color w:val="CC3300"/>
                <w:sz w:val="18"/>
                <w:szCs w:val="18"/>
                <w:lang w:eastAsia="de-DE"/>
              </w:rPr>
              <w:t>Typus</w:t>
            </w:r>
            <w:r>
              <w:rPr>
                <w:rFonts w:cs="Arial"/>
                <w:b/>
                <w:color w:val="CC3300"/>
                <w:sz w:val="18"/>
                <w:szCs w:val="18"/>
                <w:lang w:eastAsia="de-DE"/>
              </w:rPr>
              <w:t xml:space="preserve"> </w:t>
            </w:r>
            <w:r w:rsidRPr="0057214D">
              <w:rPr>
                <w:rFonts w:cs="Arial"/>
                <w:color w:val="CC3300"/>
                <w:sz w:val="18"/>
                <w:szCs w:val="18"/>
                <w:lang w:eastAsia="de-DE"/>
              </w:rPr>
              <w:t>streben wir an</w:t>
            </w:r>
            <w:r>
              <w:rPr>
                <w:rFonts w:cs="Arial"/>
                <w:color w:val="CC3300"/>
                <w:sz w:val="18"/>
                <w:szCs w:val="18"/>
                <w:lang w:eastAsia="de-DE"/>
              </w:rPr>
              <w:t xml:space="preserve">? </w:t>
            </w:r>
          </w:p>
          <w:p w14:paraId="61387BFB" w14:textId="77777777" w:rsidR="0057214D" w:rsidRDefault="0057214D" w:rsidP="0057214D">
            <w:pPr>
              <w:spacing w:before="120" w:after="120"/>
              <w:rPr>
                <w:rFonts w:cs="Arial"/>
                <w:color w:val="CC3300"/>
                <w:sz w:val="18"/>
                <w:szCs w:val="18"/>
                <w:lang w:eastAsia="de-DE"/>
              </w:rPr>
            </w:pPr>
            <w:r w:rsidRPr="007750E8">
              <w:rPr>
                <w:rFonts w:cs="Arial"/>
                <w:b/>
                <w:color w:val="CC3300"/>
                <w:sz w:val="18"/>
                <w:szCs w:val="18"/>
                <w:lang w:eastAsia="de-DE"/>
              </w:rPr>
              <w:t>A</w:t>
            </w:r>
            <w:r>
              <w:rPr>
                <w:rFonts w:cs="Arial"/>
                <w:color w:val="CC3300"/>
                <w:sz w:val="18"/>
                <w:szCs w:val="18"/>
                <w:lang w:eastAsia="de-DE"/>
              </w:rPr>
              <w:t xml:space="preserve"> oder</w:t>
            </w:r>
            <w:r w:rsidRPr="007750E8">
              <w:rPr>
                <w:rFonts w:cs="Arial"/>
                <w:b/>
                <w:color w:val="CC3300"/>
                <w:sz w:val="18"/>
                <w:szCs w:val="18"/>
                <w:lang w:eastAsia="de-DE"/>
              </w:rPr>
              <w:t xml:space="preserve"> B</w:t>
            </w:r>
            <w:r>
              <w:rPr>
                <w:rFonts w:cs="Arial"/>
                <w:color w:val="CC3300"/>
                <w:sz w:val="18"/>
                <w:szCs w:val="18"/>
                <w:lang w:eastAsia="de-DE"/>
              </w:rPr>
              <w:t>?</w:t>
            </w:r>
          </w:p>
          <w:p w14:paraId="4EF94651" w14:textId="77777777" w:rsidR="006710E4" w:rsidRDefault="006710E4" w:rsidP="006F5044">
            <w:pPr>
              <w:spacing w:before="120" w:after="120"/>
              <w:rPr>
                <w:rFonts w:cs="Arial"/>
                <w:color w:val="CC3300"/>
                <w:sz w:val="18"/>
                <w:szCs w:val="18"/>
                <w:lang w:eastAsia="de-DE"/>
              </w:rPr>
            </w:pPr>
          </w:p>
          <w:p w14:paraId="4C0B6E1D" w14:textId="77777777" w:rsidR="006710E4" w:rsidRDefault="006710E4" w:rsidP="006F5044">
            <w:pPr>
              <w:spacing w:before="120" w:after="120"/>
              <w:rPr>
                <w:rFonts w:cs="Arial"/>
                <w:color w:val="CC3300"/>
                <w:sz w:val="18"/>
                <w:szCs w:val="18"/>
                <w:lang w:eastAsia="de-DE"/>
              </w:rPr>
            </w:pPr>
          </w:p>
          <w:p w14:paraId="6D8C1C75" w14:textId="77777777" w:rsidR="006F5044" w:rsidRPr="00B32919" w:rsidRDefault="006F5044" w:rsidP="006F5044">
            <w:pPr>
              <w:spacing w:before="120" w:after="120"/>
              <w:rPr>
                <w:rFonts w:cs="Arial"/>
                <w:color w:val="CC3300"/>
                <w:sz w:val="18"/>
                <w:szCs w:val="18"/>
                <w:lang w:eastAsia="de-DE"/>
              </w:rPr>
            </w:pPr>
          </w:p>
        </w:tc>
      </w:tr>
      <w:tr w:rsidR="0057214D" w14:paraId="1A2A5E52"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5"/>
        </w:trPr>
        <w:tc>
          <w:tcPr>
            <w:tcW w:w="2376" w:type="dxa"/>
            <w:vMerge w:val="restart"/>
            <w:tcBorders>
              <w:top w:val="single" w:sz="18" w:space="0" w:color="auto"/>
            </w:tcBorders>
            <w:shd w:val="clear" w:color="auto" w:fill="C1FFC1"/>
          </w:tcPr>
          <w:p w14:paraId="54935BB5" w14:textId="77777777" w:rsidR="006F5044" w:rsidRPr="006C796B" w:rsidRDefault="000D7DF0" w:rsidP="006F5044">
            <w:pPr>
              <w:tabs>
                <w:tab w:val="center" w:pos="1080"/>
                <w:tab w:val="right" w:pos="2160"/>
              </w:tabs>
              <w:spacing w:before="120" w:after="120"/>
              <w:rPr>
                <w:rFonts w:cs="Arial"/>
                <w:b/>
                <w:sz w:val="20"/>
                <w:szCs w:val="22"/>
                <w:lang w:eastAsia="de-DE"/>
              </w:rPr>
            </w:pPr>
            <w:r>
              <w:rPr>
                <w:rFonts w:cs="Arial"/>
                <w:b/>
                <w:sz w:val="20"/>
                <w:szCs w:val="22"/>
                <w:lang w:eastAsia="de-DE"/>
              </w:rPr>
              <w:tab/>
            </w:r>
            <w:r>
              <w:rPr>
                <w:rFonts w:cs="Arial"/>
                <w:b/>
                <w:sz w:val="20"/>
                <w:szCs w:val="22"/>
                <w:lang w:eastAsia="de-DE"/>
              </w:rPr>
              <w:tab/>
              <w:t>Verortung</w:t>
            </w:r>
          </w:p>
          <w:p w14:paraId="3432151B" w14:textId="77777777" w:rsidR="006F5044" w:rsidRPr="006C796B" w:rsidRDefault="006F5044" w:rsidP="006F5044">
            <w:pPr>
              <w:spacing w:before="120" w:after="120"/>
              <w:jc w:val="right"/>
              <w:rPr>
                <w:rFonts w:cs="Arial"/>
                <w:b/>
                <w:sz w:val="20"/>
                <w:szCs w:val="22"/>
                <w:lang w:eastAsia="de-DE"/>
              </w:rPr>
            </w:pPr>
          </w:p>
        </w:tc>
        <w:tc>
          <w:tcPr>
            <w:tcW w:w="2405" w:type="dxa"/>
            <w:tcBorders>
              <w:top w:val="single" w:sz="18" w:space="0" w:color="auto"/>
            </w:tcBorders>
            <w:shd w:val="clear" w:color="auto" w:fill="C1FFC1"/>
          </w:tcPr>
          <w:p w14:paraId="00608B4C" w14:textId="77777777" w:rsidR="006F5044" w:rsidRPr="008E1363" w:rsidRDefault="000D7DF0" w:rsidP="006F5044">
            <w:pPr>
              <w:spacing w:before="120" w:after="120"/>
              <w:rPr>
                <w:rFonts w:cs="Arial"/>
                <w:sz w:val="20"/>
                <w:szCs w:val="22"/>
                <w:lang w:eastAsia="de-DE"/>
              </w:rPr>
            </w:pPr>
            <w:r>
              <w:rPr>
                <w:rFonts w:cs="Arial"/>
                <w:b/>
                <w:sz w:val="16"/>
                <w:szCs w:val="18"/>
                <w:lang w:eastAsia="de-DE"/>
              </w:rPr>
              <w:t>Wo?</w:t>
            </w:r>
          </w:p>
        </w:tc>
        <w:tc>
          <w:tcPr>
            <w:tcW w:w="7234" w:type="dxa"/>
            <w:tcBorders>
              <w:top w:val="single" w:sz="18" w:space="0" w:color="auto"/>
            </w:tcBorders>
            <w:shd w:val="clear" w:color="auto" w:fill="C1FFC1"/>
          </w:tcPr>
          <w:p w14:paraId="12CC97F6" w14:textId="77777777" w:rsidR="006F5044" w:rsidRPr="0087312B" w:rsidRDefault="000D7DF0" w:rsidP="006F5044">
            <w:pPr>
              <w:spacing w:before="120" w:after="120"/>
              <w:rPr>
                <w:rFonts w:cs="Arial"/>
                <w:b/>
                <w:sz w:val="16"/>
                <w:szCs w:val="18"/>
                <w:lang w:eastAsia="de-DE"/>
              </w:rPr>
            </w:pPr>
            <w:r>
              <w:rPr>
                <w:rFonts w:cs="Arial"/>
                <w:b/>
                <w:sz w:val="16"/>
                <w:szCs w:val="18"/>
                <w:lang w:eastAsia="de-DE"/>
              </w:rPr>
              <w:t xml:space="preserve">Ja? Nein? </w:t>
            </w:r>
            <w:r w:rsidRPr="0087312B">
              <w:rPr>
                <w:rFonts w:cs="Arial"/>
                <w:b/>
                <w:sz w:val="16"/>
                <w:szCs w:val="18"/>
                <w:lang w:eastAsia="de-DE"/>
              </w:rPr>
              <w:t>Wie</w:t>
            </w:r>
            <w:r>
              <w:rPr>
                <w:rFonts w:cs="Arial"/>
                <w:b/>
                <w:sz w:val="16"/>
                <w:szCs w:val="18"/>
                <w:lang w:eastAsia="de-DE"/>
              </w:rPr>
              <w:t xml:space="preserve">? </w:t>
            </w:r>
            <w:r w:rsidRPr="00BB406C">
              <w:rPr>
                <w:rFonts w:cs="Arial"/>
                <w:sz w:val="16"/>
                <w:szCs w:val="18"/>
                <w:lang w:eastAsia="de-DE"/>
              </w:rPr>
              <w:t>&gt; entsprechender Text</w:t>
            </w:r>
          </w:p>
        </w:tc>
        <w:tc>
          <w:tcPr>
            <w:tcW w:w="2977" w:type="dxa"/>
            <w:vMerge w:val="restart"/>
            <w:tcBorders>
              <w:top w:val="single" w:sz="18" w:space="0" w:color="auto"/>
            </w:tcBorders>
          </w:tcPr>
          <w:p w14:paraId="4DEE786F" w14:textId="77777777" w:rsidR="006F5044" w:rsidRDefault="000D7DF0" w:rsidP="006F5044">
            <w:pPr>
              <w:spacing w:before="120" w:after="120"/>
              <w:rPr>
                <w:rFonts w:cs="Arial"/>
                <w:color w:val="CC3300"/>
                <w:sz w:val="18"/>
                <w:szCs w:val="18"/>
                <w:lang w:eastAsia="de-DE"/>
              </w:rPr>
            </w:pPr>
            <w:r w:rsidRPr="00B32919">
              <w:rPr>
                <w:rFonts w:cs="Arial"/>
                <w:color w:val="CC3300"/>
                <w:sz w:val="18"/>
                <w:szCs w:val="18"/>
                <w:lang w:eastAsia="de-DE"/>
              </w:rPr>
              <w:t>Was steht im Leitbild?</w:t>
            </w:r>
            <w:r w:rsidRPr="00D07D78">
              <w:rPr>
                <w:rFonts w:cs="Arial"/>
                <w:color w:val="CC3300"/>
                <w:sz w:val="18"/>
                <w:szCs w:val="18"/>
                <w:lang w:eastAsia="de-DE"/>
              </w:rPr>
              <w:t xml:space="preserve"> </w:t>
            </w:r>
            <w:r>
              <w:rPr>
                <w:rFonts w:cs="Arial"/>
                <w:color w:val="CC3300"/>
                <w:sz w:val="18"/>
                <w:szCs w:val="18"/>
                <w:lang w:eastAsia="de-DE"/>
              </w:rPr>
              <w:br/>
            </w:r>
            <w:r w:rsidRPr="00D07D78">
              <w:rPr>
                <w:rFonts w:cs="Arial"/>
                <w:color w:val="CC3300"/>
                <w:sz w:val="18"/>
                <w:szCs w:val="18"/>
                <w:lang w:eastAsia="de-DE"/>
              </w:rPr>
              <w:t>Welche</w:t>
            </w:r>
            <w:r w:rsidR="00E64A08">
              <w:rPr>
                <w:rFonts w:cs="Arial"/>
                <w:color w:val="CC3300"/>
                <w:sz w:val="18"/>
                <w:szCs w:val="18"/>
                <w:lang w:eastAsia="de-DE"/>
              </w:rPr>
              <w:t xml:space="preserve"> SORS-</w:t>
            </w:r>
            <w:r w:rsidRPr="00D07D78">
              <w:rPr>
                <w:rFonts w:cs="Arial"/>
                <w:color w:val="CC3300"/>
                <w:sz w:val="18"/>
                <w:szCs w:val="18"/>
                <w:lang w:eastAsia="de-DE"/>
              </w:rPr>
              <w:t xml:space="preserve">Leitsätze </w:t>
            </w:r>
            <w:r>
              <w:rPr>
                <w:rFonts w:cs="Arial"/>
                <w:color w:val="CC3300"/>
                <w:sz w:val="18"/>
                <w:szCs w:val="18"/>
                <w:lang w:eastAsia="de-DE"/>
              </w:rPr>
              <w:t>werden</w:t>
            </w:r>
            <w:r w:rsidRPr="00D07D78">
              <w:rPr>
                <w:rFonts w:cs="Arial"/>
                <w:color w:val="CC3300"/>
                <w:sz w:val="18"/>
                <w:szCs w:val="18"/>
                <w:lang w:eastAsia="de-DE"/>
              </w:rPr>
              <w:t xml:space="preserve"> fest</w:t>
            </w:r>
            <w:r>
              <w:rPr>
                <w:rFonts w:cs="Arial"/>
                <w:color w:val="CC3300"/>
                <w:sz w:val="18"/>
                <w:szCs w:val="18"/>
                <w:lang w:eastAsia="de-DE"/>
              </w:rPr>
              <w:t>ge</w:t>
            </w:r>
            <w:r w:rsidRPr="00D07D78">
              <w:rPr>
                <w:rFonts w:cs="Arial"/>
                <w:color w:val="CC3300"/>
                <w:sz w:val="18"/>
                <w:szCs w:val="18"/>
                <w:lang w:eastAsia="de-DE"/>
              </w:rPr>
              <w:t>halten?</w:t>
            </w:r>
            <w:r>
              <w:rPr>
                <w:rFonts w:cs="Arial"/>
                <w:color w:val="CC3300"/>
                <w:sz w:val="18"/>
                <w:szCs w:val="18"/>
                <w:lang w:eastAsia="de-DE"/>
              </w:rPr>
              <w:t xml:space="preserve"> </w:t>
            </w:r>
          </w:p>
          <w:p w14:paraId="508F07C8" w14:textId="77777777" w:rsidR="006F5044" w:rsidRPr="00032EB0" w:rsidRDefault="000D7DF0" w:rsidP="006F5044">
            <w:pPr>
              <w:spacing w:before="120" w:after="120"/>
              <w:rPr>
                <w:rFonts w:cs="Arial"/>
                <w:sz w:val="18"/>
                <w:szCs w:val="18"/>
                <w:lang w:eastAsia="de-DE"/>
              </w:rPr>
            </w:pPr>
            <w:r>
              <w:rPr>
                <w:rFonts w:cs="Arial"/>
                <w:color w:val="CC3300"/>
                <w:sz w:val="18"/>
                <w:szCs w:val="18"/>
                <w:lang w:eastAsia="de-DE"/>
              </w:rPr>
              <w:t>Braucht es neue</w:t>
            </w:r>
            <w:r w:rsidR="007750E8">
              <w:rPr>
                <w:rFonts w:cs="Arial"/>
                <w:color w:val="CC3300"/>
                <w:sz w:val="18"/>
                <w:szCs w:val="18"/>
                <w:lang w:eastAsia="de-DE"/>
              </w:rPr>
              <w:t xml:space="preserve"> Leitsätze</w:t>
            </w:r>
            <w:r>
              <w:rPr>
                <w:rFonts w:cs="Arial"/>
                <w:color w:val="CC3300"/>
                <w:sz w:val="18"/>
                <w:szCs w:val="18"/>
                <w:lang w:eastAsia="de-DE"/>
              </w:rPr>
              <w:t>?</w:t>
            </w:r>
            <w:r>
              <w:rPr>
                <w:rFonts w:cs="Arial"/>
                <w:color w:val="CC3300"/>
                <w:sz w:val="18"/>
                <w:szCs w:val="18"/>
                <w:lang w:eastAsia="de-DE"/>
              </w:rPr>
              <w:br/>
            </w:r>
            <w:r w:rsidRPr="0053673C">
              <w:rPr>
                <w:rFonts w:cs="Arial"/>
                <w:b/>
                <w:color w:val="CC3300"/>
                <w:sz w:val="18"/>
                <w:szCs w:val="18"/>
                <w:lang w:eastAsia="de-DE"/>
              </w:rPr>
              <w:t>Verortung</w:t>
            </w:r>
            <w:r>
              <w:rPr>
                <w:rFonts w:cs="Arial"/>
                <w:color w:val="CC3300"/>
                <w:sz w:val="18"/>
                <w:szCs w:val="18"/>
                <w:lang w:eastAsia="de-DE"/>
              </w:rPr>
              <w:t xml:space="preserve"> andernorts: </w:t>
            </w:r>
            <w:r w:rsidR="00817775">
              <w:rPr>
                <w:rFonts w:cs="Arial"/>
                <w:color w:val="CC3300"/>
                <w:sz w:val="18"/>
                <w:szCs w:val="18"/>
                <w:lang w:eastAsia="de-DE"/>
              </w:rPr>
              <w:t xml:space="preserve">Betrieblicher Leistungsauftrag, </w:t>
            </w:r>
            <w:r>
              <w:rPr>
                <w:rFonts w:cs="Arial"/>
                <w:color w:val="CC3300"/>
                <w:sz w:val="18"/>
                <w:szCs w:val="18"/>
                <w:lang w:eastAsia="de-DE"/>
              </w:rPr>
              <w:t xml:space="preserve">Schulprogramm, Budget, </w:t>
            </w:r>
            <w:r w:rsidRPr="00096CC9">
              <w:rPr>
                <w:rFonts w:cs="Arial"/>
                <w:color w:val="CC3300"/>
                <w:sz w:val="18"/>
                <w:szCs w:val="18"/>
                <w:lang w:eastAsia="de-DE"/>
              </w:rPr>
              <w:t>Mehrjahresplanung, Leistungsauftrag</w:t>
            </w:r>
          </w:p>
        </w:tc>
      </w:tr>
      <w:tr w:rsidR="0057214D" w14:paraId="1AF4A78D"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5"/>
        </w:trPr>
        <w:tc>
          <w:tcPr>
            <w:tcW w:w="2376" w:type="dxa"/>
            <w:vMerge/>
            <w:tcBorders>
              <w:top w:val="single" w:sz="18" w:space="0" w:color="auto"/>
            </w:tcBorders>
            <w:shd w:val="clear" w:color="auto" w:fill="C1FFC1"/>
          </w:tcPr>
          <w:p w14:paraId="66714162" w14:textId="77777777" w:rsidR="00681F9B" w:rsidRDefault="00681F9B" w:rsidP="006F5044">
            <w:pPr>
              <w:tabs>
                <w:tab w:val="center" w:pos="1080"/>
                <w:tab w:val="right" w:pos="2160"/>
              </w:tabs>
              <w:spacing w:before="120" w:after="120"/>
              <w:rPr>
                <w:rFonts w:cs="Arial"/>
                <w:b/>
                <w:sz w:val="20"/>
                <w:szCs w:val="22"/>
                <w:lang w:eastAsia="de-DE"/>
              </w:rPr>
            </w:pPr>
          </w:p>
        </w:tc>
        <w:tc>
          <w:tcPr>
            <w:tcW w:w="2405" w:type="dxa"/>
            <w:tcBorders>
              <w:top w:val="single" w:sz="18" w:space="0" w:color="auto"/>
            </w:tcBorders>
            <w:shd w:val="clear" w:color="auto" w:fill="auto"/>
          </w:tcPr>
          <w:p w14:paraId="21E64563" w14:textId="77777777" w:rsidR="00681F9B" w:rsidRDefault="00681F9B" w:rsidP="006F5044">
            <w:pPr>
              <w:spacing w:before="120" w:after="120"/>
              <w:rPr>
                <w:rFonts w:cs="Arial"/>
                <w:b/>
                <w:sz w:val="16"/>
                <w:szCs w:val="18"/>
                <w:lang w:eastAsia="de-DE"/>
              </w:rPr>
            </w:pPr>
            <w:r>
              <w:rPr>
                <w:rFonts w:cs="Arial"/>
                <w:sz w:val="20"/>
                <w:szCs w:val="22"/>
                <w:lang w:eastAsia="de-DE"/>
              </w:rPr>
              <w:t>Leitbild</w:t>
            </w:r>
          </w:p>
        </w:tc>
        <w:tc>
          <w:tcPr>
            <w:tcW w:w="7234" w:type="dxa"/>
            <w:tcBorders>
              <w:top w:val="single" w:sz="18" w:space="0" w:color="auto"/>
            </w:tcBorders>
            <w:shd w:val="clear" w:color="auto" w:fill="auto"/>
          </w:tcPr>
          <w:p w14:paraId="1A00B950" w14:textId="77777777" w:rsidR="00681F9B" w:rsidRDefault="00681F9B" w:rsidP="006F5044">
            <w:pPr>
              <w:spacing w:before="120" w:after="120"/>
              <w:rPr>
                <w:rFonts w:cs="Arial"/>
                <w:b/>
                <w:sz w:val="16"/>
                <w:szCs w:val="18"/>
                <w:lang w:eastAsia="de-DE"/>
              </w:rPr>
            </w:pPr>
          </w:p>
        </w:tc>
        <w:tc>
          <w:tcPr>
            <w:tcW w:w="2977" w:type="dxa"/>
            <w:vMerge/>
            <w:tcBorders>
              <w:top w:val="single" w:sz="18" w:space="0" w:color="auto"/>
            </w:tcBorders>
          </w:tcPr>
          <w:p w14:paraId="28D1FD71" w14:textId="77777777" w:rsidR="00681F9B" w:rsidRPr="00B32919" w:rsidRDefault="00681F9B" w:rsidP="006F5044">
            <w:pPr>
              <w:spacing w:before="120" w:after="120"/>
              <w:rPr>
                <w:rFonts w:cs="Arial"/>
                <w:color w:val="CC3300"/>
                <w:sz w:val="18"/>
                <w:szCs w:val="18"/>
                <w:lang w:eastAsia="de-DE"/>
              </w:rPr>
            </w:pPr>
          </w:p>
        </w:tc>
      </w:tr>
      <w:tr w:rsidR="0057214D" w14:paraId="4A6003FE"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0"/>
        </w:trPr>
        <w:tc>
          <w:tcPr>
            <w:tcW w:w="2376" w:type="dxa"/>
            <w:vMerge/>
            <w:shd w:val="clear" w:color="auto" w:fill="C1FFC1"/>
          </w:tcPr>
          <w:p w14:paraId="36CC9B59" w14:textId="77777777" w:rsidR="006F5044" w:rsidRDefault="006F5044" w:rsidP="006F5044">
            <w:pPr>
              <w:spacing w:before="120" w:after="120"/>
              <w:jc w:val="right"/>
              <w:rPr>
                <w:rFonts w:cs="Arial"/>
                <w:b/>
                <w:sz w:val="20"/>
                <w:szCs w:val="22"/>
                <w:lang w:eastAsia="de-DE"/>
              </w:rPr>
            </w:pPr>
          </w:p>
        </w:tc>
        <w:tc>
          <w:tcPr>
            <w:tcW w:w="2405" w:type="dxa"/>
            <w:shd w:val="clear" w:color="auto" w:fill="auto"/>
          </w:tcPr>
          <w:p w14:paraId="627077FA" w14:textId="77777777" w:rsidR="006F5044" w:rsidRPr="008E1363" w:rsidRDefault="0090236D" w:rsidP="0057214D">
            <w:pPr>
              <w:spacing w:before="120" w:after="120"/>
              <w:rPr>
                <w:rFonts w:cs="Arial"/>
                <w:sz w:val="20"/>
                <w:szCs w:val="22"/>
                <w:lang w:eastAsia="de-DE"/>
              </w:rPr>
            </w:pPr>
            <w:r>
              <w:rPr>
                <w:rFonts w:cs="Arial"/>
                <w:sz w:val="20"/>
                <w:szCs w:val="22"/>
                <w:lang w:eastAsia="de-DE"/>
              </w:rPr>
              <w:t>Betriebliche</w:t>
            </w:r>
            <w:r w:rsidR="00817775">
              <w:rPr>
                <w:rFonts w:cs="Arial"/>
                <w:sz w:val="20"/>
                <w:szCs w:val="22"/>
                <w:lang w:eastAsia="de-DE"/>
              </w:rPr>
              <w:t xml:space="preserve"> Leistungs</w:t>
            </w:r>
            <w:r w:rsidR="0057214D">
              <w:rPr>
                <w:rFonts w:cs="Arial"/>
                <w:sz w:val="20"/>
                <w:szCs w:val="22"/>
                <w:lang w:eastAsia="de-DE"/>
              </w:rPr>
              <w:t>vereinbarung</w:t>
            </w:r>
          </w:p>
        </w:tc>
        <w:tc>
          <w:tcPr>
            <w:tcW w:w="7234" w:type="dxa"/>
            <w:shd w:val="clear" w:color="auto" w:fill="auto"/>
          </w:tcPr>
          <w:p w14:paraId="0FB79913" w14:textId="77777777" w:rsidR="006F5044" w:rsidRPr="008E1363" w:rsidRDefault="006F5044" w:rsidP="006F5044">
            <w:pPr>
              <w:spacing w:before="120" w:after="120"/>
              <w:rPr>
                <w:rFonts w:cs="Arial"/>
                <w:sz w:val="20"/>
                <w:szCs w:val="22"/>
                <w:lang w:eastAsia="de-DE"/>
              </w:rPr>
            </w:pPr>
          </w:p>
        </w:tc>
        <w:tc>
          <w:tcPr>
            <w:tcW w:w="2977" w:type="dxa"/>
            <w:vMerge/>
          </w:tcPr>
          <w:p w14:paraId="11782CEC" w14:textId="77777777" w:rsidR="006F5044" w:rsidRPr="00096CC9" w:rsidRDefault="006F5044" w:rsidP="006F5044">
            <w:pPr>
              <w:spacing w:before="120" w:after="120"/>
              <w:rPr>
                <w:rFonts w:cs="Arial"/>
                <w:color w:val="CC3300"/>
                <w:sz w:val="18"/>
                <w:szCs w:val="18"/>
                <w:lang w:eastAsia="de-DE"/>
              </w:rPr>
            </w:pPr>
          </w:p>
        </w:tc>
      </w:tr>
      <w:tr w:rsidR="0057214D" w14:paraId="298DB282"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3"/>
        </w:trPr>
        <w:tc>
          <w:tcPr>
            <w:tcW w:w="2376" w:type="dxa"/>
            <w:vMerge/>
            <w:shd w:val="clear" w:color="auto" w:fill="C1FFC1"/>
          </w:tcPr>
          <w:p w14:paraId="60861232" w14:textId="77777777" w:rsidR="006F5044" w:rsidRDefault="006F5044" w:rsidP="006F5044">
            <w:pPr>
              <w:spacing w:before="120" w:after="120"/>
              <w:jc w:val="right"/>
              <w:rPr>
                <w:rFonts w:cs="Arial"/>
                <w:b/>
                <w:sz w:val="20"/>
                <w:szCs w:val="22"/>
                <w:lang w:eastAsia="de-DE"/>
              </w:rPr>
            </w:pPr>
          </w:p>
        </w:tc>
        <w:tc>
          <w:tcPr>
            <w:tcW w:w="2405" w:type="dxa"/>
            <w:tcBorders>
              <w:bottom w:val="single" w:sz="18" w:space="0" w:color="auto"/>
            </w:tcBorders>
            <w:shd w:val="clear" w:color="auto" w:fill="auto"/>
          </w:tcPr>
          <w:p w14:paraId="1274E9B9" w14:textId="77777777" w:rsidR="006F5044" w:rsidRDefault="000D7DF0" w:rsidP="006F5044">
            <w:pPr>
              <w:spacing w:before="120" w:after="120"/>
              <w:rPr>
                <w:rFonts w:cs="Arial"/>
                <w:sz w:val="20"/>
                <w:szCs w:val="22"/>
                <w:lang w:eastAsia="de-DE"/>
              </w:rPr>
            </w:pPr>
            <w:r>
              <w:rPr>
                <w:rFonts w:cs="Arial"/>
                <w:sz w:val="20"/>
                <w:szCs w:val="22"/>
                <w:lang w:eastAsia="de-DE"/>
              </w:rPr>
              <w:t>andere Verortung</w:t>
            </w:r>
          </w:p>
        </w:tc>
        <w:tc>
          <w:tcPr>
            <w:tcW w:w="7234" w:type="dxa"/>
            <w:tcBorders>
              <w:bottom w:val="single" w:sz="18" w:space="0" w:color="auto"/>
            </w:tcBorders>
            <w:shd w:val="clear" w:color="auto" w:fill="auto"/>
          </w:tcPr>
          <w:p w14:paraId="2A3724B7" w14:textId="77777777" w:rsidR="006F5044" w:rsidRPr="008E1363" w:rsidRDefault="006F5044" w:rsidP="006F5044">
            <w:pPr>
              <w:spacing w:before="120" w:after="120"/>
              <w:rPr>
                <w:rFonts w:cs="Arial"/>
                <w:sz w:val="20"/>
                <w:szCs w:val="22"/>
                <w:lang w:eastAsia="de-DE"/>
              </w:rPr>
            </w:pPr>
          </w:p>
        </w:tc>
        <w:tc>
          <w:tcPr>
            <w:tcW w:w="2977" w:type="dxa"/>
            <w:vMerge/>
          </w:tcPr>
          <w:p w14:paraId="20885766" w14:textId="77777777" w:rsidR="006F5044" w:rsidRPr="00096CC9" w:rsidRDefault="006F5044" w:rsidP="006F5044">
            <w:pPr>
              <w:spacing w:before="120" w:after="120"/>
              <w:rPr>
                <w:rFonts w:cs="Arial"/>
                <w:color w:val="CC3300"/>
                <w:sz w:val="18"/>
                <w:szCs w:val="18"/>
                <w:lang w:eastAsia="de-DE"/>
              </w:rPr>
            </w:pPr>
          </w:p>
        </w:tc>
      </w:tr>
      <w:tr w:rsidR="0057214D" w14:paraId="51BE40FF"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76" w:type="dxa"/>
            <w:tcBorders>
              <w:top w:val="single" w:sz="18" w:space="0" w:color="auto"/>
              <w:bottom w:val="single" w:sz="18" w:space="0" w:color="auto"/>
              <w:right w:val="nil"/>
            </w:tcBorders>
            <w:shd w:val="clear" w:color="auto" w:fill="auto"/>
          </w:tcPr>
          <w:p w14:paraId="3C05DF85" w14:textId="77777777" w:rsidR="006F5044" w:rsidRPr="006C796B" w:rsidRDefault="0057214D" w:rsidP="006F5044">
            <w:pPr>
              <w:spacing w:before="120" w:after="120"/>
              <w:jc w:val="right"/>
              <w:rPr>
                <w:rFonts w:cs="Arial"/>
                <w:b/>
                <w:sz w:val="20"/>
                <w:szCs w:val="22"/>
                <w:lang w:eastAsia="de-DE"/>
              </w:rPr>
            </w:pPr>
            <w:r>
              <w:rPr>
                <w:rFonts w:cs="Arial"/>
                <w:b/>
                <w:sz w:val="20"/>
                <w:szCs w:val="22"/>
                <w:lang w:eastAsia="de-DE"/>
              </w:rPr>
              <w:t>Profil / Entwicklungs-schwerpunkt</w:t>
            </w:r>
          </w:p>
        </w:tc>
        <w:tc>
          <w:tcPr>
            <w:tcW w:w="9639" w:type="dxa"/>
            <w:gridSpan w:val="2"/>
            <w:tcBorders>
              <w:top w:val="single" w:sz="18" w:space="0" w:color="auto"/>
              <w:left w:val="nil"/>
              <w:bottom w:val="single" w:sz="18" w:space="0" w:color="auto"/>
            </w:tcBorders>
            <w:shd w:val="clear" w:color="auto" w:fill="auto"/>
          </w:tcPr>
          <w:p w14:paraId="485CD74B" w14:textId="77777777" w:rsidR="00CC541B" w:rsidRPr="00EF6303" w:rsidRDefault="00CC541B" w:rsidP="00D7551B">
            <w:pPr>
              <w:numPr>
                <w:ilvl w:val="0"/>
                <w:numId w:val="3"/>
              </w:numPr>
              <w:tabs>
                <w:tab w:val="clear" w:pos="720"/>
                <w:tab w:val="num" w:pos="450"/>
              </w:tabs>
              <w:spacing w:before="120" w:after="120"/>
              <w:ind w:left="312" w:hanging="272"/>
              <w:rPr>
                <w:sz w:val="20"/>
              </w:rPr>
            </w:pPr>
            <w:r>
              <w:rPr>
                <w:b/>
                <w:sz w:val="20"/>
              </w:rPr>
              <w:t>SORS-</w:t>
            </w:r>
            <w:r w:rsidRPr="00FC01C3">
              <w:rPr>
                <w:b/>
                <w:sz w:val="20"/>
              </w:rPr>
              <w:t>Angebote</w:t>
            </w:r>
            <w:r>
              <w:rPr>
                <w:b/>
                <w:sz w:val="20"/>
              </w:rPr>
              <w:t xml:space="preserve"> (zusätzliche Angebote)</w:t>
            </w:r>
            <w:r w:rsidR="00EF6303">
              <w:rPr>
                <w:b/>
                <w:sz w:val="20"/>
              </w:rPr>
              <w:t xml:space="preserve"> &gt; </w:t>
            </w:r>
            <w:r w:rsidR="00EF6303" w:rsidRPr="00EF6303">
              <w:rPr>
                <w:sz w:val="20"/>
              </w:rPr>
              <w:t>Kooperationen mit ausserschulischen I</w:t>
            </w:r>
            <w:r w:rsidR="00EF6303">
              <w:rPr>
                <w:sz w:val="20"/>
              </w:rPr>
              <w:t>nstitutionen</w:t>
            </w:r>
          </w:p>
          <w:p w14:paraId="2CBC3A41" w14:textId="77777777" w:rsidR="00CC541B" w:rsidRPr="00FC01C3" w:rsidRDefault="00CC541B" w:rsidP="00D7551B">
            <w:pPr>
              <w:numPr>
                <w:ilvl w:val="0"/>
                <w:numId w:val="3"/>
              </w:numPr>
              <w:tabs>
                <w:tab w:val="clear" w:pos="720"/>
                <w:tab w:val="num" w:pos="450"/>
              </w:tabs>
              <w:spacing w:before="120" w:after="120"/>
              <w:ind w:left="312" w:hanging="272"/>
              <w:rPr>
                <w:b/>
                <w:sz w:val="20"/>
              </w:rPr>
            </w:pPr>
            <w:r>
              <w:rPr>
                <w:b/>
                <w:sz w:val="20"/>
              </w:rPr>
              <w:t>Übergänge:</w:t>
            </w:r>
          </w:p>
          <w:p w14:paraId="4C139991" w14:textId="77777777" w:rsidR="00CC541B" w:rsidRDefault="00CC541B" w:rsidP="00D7551B">
            <w:pPr>
              <w:numPr>
                <w:ilvl w:val="0"/>
                <w:numId w:val="3"/>
              </w:numPr>
              <w:spacing w:before="120" w:after="120" w:line="160" w:lineRule="exact"/>
              <w:ind w:left="714" w:hanging="357"/>
              <w:rPr>
                <w:b/>
                <w:sz w:val="20"/>
              </w:rPr>
            </w:pPr>
            <w:r w:rsidRPr="00CC541B">
              <w:rPr>
                <w:b/>
                <w:sz w:val="20"/>
              </w:rPr>
              <w:t>«Integration fremdsprachiger Kinder»</w:t>
            </w:r>
            <w:r>
              <w:rPr>
                <w:b/>
                <w:sz w:val="20"/>
              </w:rPr>
              <w:t xml:space="preserve"> </w:t>
            </w:r>
          </w:p>
          <w:p w14:paraId="26F7343B" w14:textId="77777777" w:rsidR="00CC541B" w:rsidRDefault="00CC541B" w:rsidP="00CC541B">
            <w:pPr>
              <w:spacing w:before="120" w:after="120" w:line="160" w:lineRule="exact"/>
              <w:ind w:left="714"/>
              <w:rPr>
                <w:b/>
                <w:sz w:val="20"/>
              </w:rPr>
            </w:pPr>
            <w:r>
              <w:rPr>
                <w:b/>
                <w:sz w:val="20"/>
              </w:rPr>
              <w:t xml:space="preserve">                     und/oder</w:t>
            </w:r>
            <w:r w:rsidRPr="00CC541B">
              <w:rPr>
                <w:b/>
                <w:sz w:val="20"/>
              </w:rPr>
              <w:t xml:space="preserve"> </w:t>
            </w:r>
          </w:p>
          <w:p w14:paraId="749B8C21" w14:textId="77777777" w:rsidR="00CC541B" w:rsidRPr="00CC541B" w:rsidRDefault="00CC541B" w:rsidP="00D7551B">
            <w:pPr>
              <w:numPr>
                <w:ilvl w:val="0"/>
                <w:numId w:val="3"/>
              </w:numPr>
              <w:spacing w:before="120" w:after="120" w:line="160" w:lineRule="exact"/>
              <w:ind w:left="714" w:hanging="357"/>
              <w:rPr>
                <w:b/>
                <w:sz w:val="20"/>
              </w:rPr>
            </w:pPr>
            <w:r>
              <w:rPr>
                <w:b/>
                <w:sz w:val="20"/>
              </w:rPr>
              <w:t>«</w:t>
            </w:r>
            <w:r w:rsidRPr="00CC541B">
              <w:rPr>
                <w:b/>
                <w:sz w:val="20"/>
              </w:rPr>
              <w:t>Familie/Kitas – Kindergarten/Schule</w:t>
            </w:r>
            <w:r>
              <w:rPr>
                <w:b/>
                <w:sz w:val="20"/>
              </w:rPr>
              <w:t>»</w:t>
            </w:r>
            <w:r w:rsidRPr="00CC541B">
              <w:rPr>
                <w:b/>
                <w:sz w:val="20"/>
              </w:rPr>
              <w:t xml:space="preserve"> </w:t>
            </w:r>
            <w:r>
              <w:rPr>
                <w:sz w:val="20"/>
              </w:rPr>
              <w:t>(Frühe Sprachförderung)</w:t>
            </w:r>
          </w:p>
          <w:p w14:paraId="0E5BBFE2" w14:textId="77777777" w:rsidR="00CC541B" w:rsidRPr="00CC541B" w:rsidRDefault="00CC541B" w:rsidP="00D7551B">
            <w:pPr>
              <w:numPr>
                <w:ilvl w:val="0"/>
                <w:numId w:val="3"/>
              </w:numPr>
              <w:spacing w:before="120" w:after="120" w:line="160" w:lineRule="exact"/>
              <w:ind w:left="714" w:hanging="357"/>
              <w:rPr>
                <w:b/>
                <w:sz w:val="20"/>
              </w:rPr>
            </w:pPr>
            <w:r w:rsidRPr="00CC541B">
              <w:rPr>
                <w:b/>
                <w:sz w:val="20"/>
              </w:rPr>
              <w:t>«Schule – Tagesstrukturen»</w:t>
            </w:r>
            <w:r w:rsidRPr="00CC541B">
              <w:rPr>
                <w:sz w:val="20"/>
              </w:rPr>
              <w:t xml:space="preserve"> (Betreuung)</w:t>
            </w:r>
          </w:p>
          <w:p w14:paraId="70DCF82C" w14:textId="77777777" w:rsidR="00CC541B" w:rsidRPr="00CC541B" w:rsidRDefault="00CC541B" w:rsidP="00D7551B">
            <w:pPr>
              <w:numPr>
                <w:ilvl w:val="0"/>
                <w:numId w:val="3"/>
              </w:numPr>
              <w:spacing w:before="120" w:after="120" w:line="160" w:lineRule="exact"/>
              <w:ind w:left="714" w:hanging="357"/>
              <w:rPr>
                <w:b/>
                <w:sz w:val="20"/>
              </w:rPr>
            </w:pPr>
            <w:r w:rsidRPr="00CC541B">
              <w:rPr>
                <w:b/>
                <w:sz w:val="20"/>
              </w:rPr>
              <w:t xml:space="preserve">«Schule – Freizeit» </w:t>
            </w:r>
            <w:r w:rsidRPr="00CC541B">
              <w:rPr>
                <w:sz w:val="20"/>
              </w:rPr>
              <w:t>(Vereine, Verbände)</w:t>
            </w:r>
          </w:p>
          <w:p w14:paraId="68299D3A" w14:textId="77777777" w:rsidR="00CC541B" w:rsidRPr="00CC541B" w:rsidRDefault="00CC541B" w:rsidP="00D7551B">
            <w:pPr>
              <w:numPr>
                <w:ilvl w:val="0"/>
                <w:numId w:val="3"/>
              </w:numPr>
              <w:spacing w:before="120" w:after="120" w:line="160" w:lineRule="exact"/>
              <w:ind w:left="714" w:hanging="357"/>
              <w:rPr>
                <w:b/>
                <w:sz w:val="20"/>
              </w:rPr>
            </w:pPr>
            <w:r w:rsidRPr="00CC541B">
              <w:rPr>
                <w:b/>
                <w:sz w:val="20"/>
              </w:rPr>
              <w:t>«Schule – Berufswelt»</w:t>
            </w:r>
            <w:r w:rsidRPr="00CC541B">
              <w:rPr>
                <w:sz w:val="20"/>
              </w:rPr>
              <w:t xml:space="preserve"> (Gewerbe, Firmen, Anschlussschulen)</w:t>
            </w:r>
          </w:p>
          <w:p w14:paraId="1F81B3FB" w14:textId="77777777" w:rsidR="0057214D" w:rsidRPr="00CC541B" w:rsidRDefault="00CC541B" w:rsidP="00D7551B">
            <w:pPr>
              <w:numPr>
                <w:ilvl w:val="0"/>
                <w:numId w:val="3"/>
              </w:numPr>
              <w:tabs>
                <w:tab w:val="clear" w:pos="720"/>
                <w:tab w:val="num" w:pos="450"/>
              </w:tabs>
              <w:spacing w:before="120" w:after="120"/>
              <w:ind w:left="312" w:hanging="272"/>
              <w:rPr>
                <w:b/>
                <w:sz w:val="20"/>
              </w:rPr>
            </w:pPr>
            <w:r>
              <w:rPr>
                <w:b/>
                <w:sz w:val="20"/>
              </w:rPr>
              <w:t>Ort der Begegnung</w:t>
            </w:r>
            <w:r w:rsidRPr="00CC541B">
              <w:rPr>
                <w:sz w:val="20"/>
              </w:rPr>
              <w:t xml:space="preserve"> (Kultur</w:t>
            </w:r>
            <w:r w:rsidR="00EF6303">
              <w:rPr>
                <w:sz w:val="20"/>
              </w:rPr>
              <w:t>- und/und Sport</w:t>
            </w:r>
            <w:r w:rsidRPr="00CC541B">
              <w:rPr>
                <w:sz w:val="20"/>
              </w:rPr>
              <w:t>zentrum</w:t>
            </w:r>
            <w:r w:rsidR="00EF6303">
              <w:rPr>
                <w:sz w:val="20"/>
              </w:rPr>
              <w:t xml:space="preserve"> &gt; Profil «Kultur»/«Sport» &gt; vgl. kantonale Profile</w:t>
            </w:r>
            <w:r w:rsidR="00EF6303" w:rsidRPr="00CC541B">
              <w:rPr>
                <w:sz w:val="20"/>
              </w:rPr>
              <w:t>)</w:t>
            </w:r>
          </w:p>
          <w:p w14:paraId="4DE26BF7" w14:textId="77777777" w:rsidR="00CC541B" w:rsidRDefault="00CC541B" w:rsidP="00D7551B">
            <w:pPr>
              <w:numPr>
                <w:ilvl w:val="0"/>
                <w:numId w:val="3"/>
              </w:numPr>
              <w:tabs>
                <w:tab w:val="clear" w:pos="720"/>
                <w:tab w:val="num" w:pos="450"/>
              </w:tabs>
              <w:spacing w:before="120" w:after="120"/>
              <w:ind w:left="312" w:hanging="272"/>
              <w:rPr>
                <w:b/>
                <w:sz w:val="20"/>
              </w:rPr>
            </w:pPr>
            <w:r>
              <w:rPr>
                <w:b/>
                <w:sz w:val="20"/>
              </w:rPr>
              <w:t>Schulhauskultur</w:t>
            </w:r>
            <w:r w:rsidRPr="00CC541B">
              <w:rPr>
                <w:sz w:val="20"/>
              </w:rPr>
              <w:t xml:space="preserve"> (Partizipation der Lernenden und Mitwirkung der Eltern</w:t>
            </w:r>
            <w:r w:rsidR="00EF6303">
              <w:rPr>
                <w:sz w:val="20"/>
              </w:rPr>
              <w:t xml:space="preserve"> &gt; vgl. kantonale Profile</w:t>
            </w:r>
            <w:r w:rsidRPr="00CC541B">
              <w:rPr>
                <w:sz w:val="20"/>
              </w:rPr>
              <w:t>)</w:t>
            </w:r>
          </w:p>
          <w:p w14:paraId="0254BD06" w14:textId="77777777" w:rsidR="00CC541B" w:rsidRDefault="00CC541B" w:rsidP="00D7551B">
            <w:pPr>
              <w:numPr>
                <w:ilvl w:val="0"/>
                <w:numId w:val="3"/>
              </w:numPr>
              <w:tabs>
                <w:tab w:val="clear" w:pos="720"/>
                <w:tab w:val="num" w:pos="450"/>
              </w:tabs>
              <w:spacing w:before="120" w:after="120"/>
              <w:ind w:left="312" w:hanging="272"/>
              <w:rPr>
                <w:b/>
                <w:sz w:val="20"/>
              </w:rPr>
            </w:pPr>
            <w:r>
              <w:rPr>
                <w:b/>
                <w:sz w:val="20"/>
              </w:rPr>
              <w:t xml:space="preserve">Unterricht </w:t>
            </w:r>
            <w:r w:rsidRPr="00CC541B">
              <w:rPr>
                <w:sz w:val="20"/>
              </w:rPr>
              <w:t>(sozialraumorientierter Unterricht)</w:t>
            </w:r>
          </w:p>
          <w:p w14:paraId="07E43DF0" w14:textId="77777777" w:rsidR="006F5044" w:rsidRPr="00EF6303" w:rsidRDefault="00CC541B" w:rsidP="00D7551B">
            <w:pPr>
              <w:numPr>
                <w:ilvl w:val="0"/>
                <w:numId w:val="3"/>
              </w:numPr>
              <w:tabs>
                <w:tab w:val="clear" w:pos="720"/>
                <w:tab w:val="num" w:pos="450"/>
              </w:tabs>
              <w:spacing w:before="120" w:after="120"/>
              <w:ind w:left="312" w:hanging="272"/>
              <w:rPr>
                <w:b/>
                <w:sz w:val="20"/>
              </w:rPr>
            </w:pPr>
            <w:r>
              <w:rPr>
                <w:b/>
                <w:sz w:val="20"/>
              </w:rPr>
              <w:t>Andere</w:t>
            </w:r>
            <w:r w:rsidR="00EF6303">
              <w:rPr>
                <w:b/>
                <w:sz w:val="20"/>
              </w:rPr>
              <w:t>,</w:t>
            </w:r>
            <w:r>
              <w:rPr>
                <w:b/>
                <w:sz w:val="20"/>
              </w:rPr>
              <w:t xml:space="preserve"> ergänzende</w:t>
            </w:r>
            <w:r w:rsidR="00EF6303">
              <w:rPr>
                <w:b/>
                <w:sz w:val="20"/>
              </w:rPr>
              <w:t xml:space="preserve"> kantonale</w:t>
            </w:r>
            <w:r>
              <w:rPr>
                <w:b/>
                <w:sz w:val="20"/>
              </w:rPr>
              <w:t xml:space="preserve"> Profile</w:t>
            </w:r>
            <w:r w:rsidR="00EF6303" w:rsidRPr="00EF6303">
              <w:rPr>
                <w:sz w:val="20"/>
              </w:rPr>
              <w:t xml:space="preserve"> (Umweltbildung</w:t>
            </w:r>
            <w:r w:rsidR="00EF6303">
              <w:rPr>
                <w:sz w:val="20"/>
              </w:rPr>
              <w:t xml:space="preserve"> &gt; vgl. </w:t>
            </w:r>
            <w:hyperlink r:id="rId47" w:history="1">
              <w:r w:rsidR="00EF6303" w:rsidRPr="00EF6303">
                <w:rPr>
                  <w:rStyle w:val="Lienhypertexte"/>
                  <w:sz w:val="20"/>
                </w:rPr>
                <w:t>kantonale Profile</w:t>
              </w:r>
            </w:hyperlink>
            <w:r w:rsidR="0090236D">
              <w:rPr>
                <w:rStyle w:val="Lienhypertexte"/>
                <w:sz w:val="20"/>
              </w:rPr>
              <w:t xml:space="preserve"> &gt; Umsetzungshilfe A</w:t>
            </w:r>
            <w:r w:rsidR="00EF6303" w:rsidRPr="00EF6303">
              <w:rPr>
                <w:sz w:val="20"/>
              </w:rPr>
              <w:t>)</w:t>
            </w:r>
          </w:p>
        </w:tc>
        <w:tc>
          <w:tcPr>
            <w:tcW w:w="2977" w:type="dxa"/>
            <w:tcBorders>
              <w:top w:val="single" w:sz="18" w:space="0" w:color="auto"/>
              <w:bottom w:val="single" w:sz="18" w:space="0" w:color="auto"/>
            </w:tcBorders>
          </w:tcPr>
          <w:p w14:paraId="5A28E0DA" w14:textId="77777777" w:rsidR="006F5044" w:rsidRPr="0053673C" w:rsidRDefault="000D7DF0" w:rsidP="006F5044">
            <w:pPr>
              <w:spacing w:before="120" w:after="120"/>
              <w:rPr>
                <w:rFonts w:cs="Arial"/>
                <w:b/>
                <w:color w:val="CC3300"/>
                <w:sz w:val="18"/>
                <w:szCs w:val="18"/>
                <w:lang w:eastAsia="de-DE"/>
              </w:rPr>
            </w:pPr>
            <w:r w:rsidRPr="0053673C">
              <w:rPr>
                <w:rFonts w:cs="Arial"/>
                <w:b/>
                <w:color w:val="CC3300"/>
                <w:sz w:val="18"/>
                <w:szCs w:val="18"/>
                <w:lang w:eastAsia="de-DE"/>
              </w:rPr>
              <w:t>Profil</w:t>
            </w:r>
          </w:p>
          <w:p w14:paraId="6D46F2A9" w14:textId="77777777" w:rsidR="00CC541B" w:rsidRDefault="000D7DF0" w:rsidP="0057214D">
            <w:pPr>
              <w:spacing w:before="120" w:after="120"/>
              <w:rPr>
                <w:rFonts w:cs="Arial"/>
                <w:color w:val="CC3300"/>
                <w:sz w:val="18"/>
                <w:szCs w:val="18"/>
                <w:lang w:eastAsia="de-DE"/>
              </w:rPr>
            </w:pPr>
            <w:r>
              <w:rPr>
                <w:rFonts w:cs="Arial"/>
                <w:color w:val="CC3300"/>
                <w:sz w:val="18"/>
                <w:szCs w:val="18"/>
                <w:lang w:eastAsia="de-DE"/>
              </w:rPr>
              <w:t xml:space="preserve">Was macht die Schule zur SORS-Schule? </w:t>
            </w:r>
            <w:r>
              <w:rPr>
                <w:rFonts w:cs="Arial"/>
                <w:color w:val="CC3300"/>
                <w:sz w:val="18"/>
                <w:szCs w:val="18"/>
                <w:lang w:eastAsia="de-DE"/>
              </w:rPr>
              <w:br/>
              <w:t xml:space="preserve">Was macht sie aus? </w:t>
            </w:r>
            <w:r>
              <w:rPr>
                <w:rFonts w:cs="Arial"/>
                <w:color w:val="CC3300"/>
                <w:sz w:val="18"/>
                <w:szCs w:val="18"/>
                <w:lang w:eastAsia="de-DE"/>
              </w:rPr>
              <w:br/>
              <w:t>Kurzer, knapper</w:t>
            </w:r>
            <w:r w:rsidR="00CC541B">
              <w:rPr>
                <w:rFonts w:cs="Arial"/>
                <w:color w:val="CC3300"/>
                <w:sz w:val="18"/>
                <w:szCs w:val="18"/>
                <w:lang w:eastAsia="de-DE"/>
              </w:rPr>
              <w:t>, prägnanter</w:t>
            </w:r>
            <w:r>
              <w:rPr>
                <w:rFonts w:cs="Arial"/>
                <w:color w:val="CC3300"/>
                <w:sz w:val="18"/>
                <w:szCs w:val="18"/>
                <w:lang w:eastAsia="de-DE"/>
              </w:rPr>
              <w:t xml:space="preserve"> Beschrieb. </w:t>
            </w:r>
          </w:p>
          <w:p w14:paraId="55D82864" w14:textId="77777777" w:rsidR="007750E8" w:rsidRDefault="007750E8" w:rsidP="0057214D">
            <w:pPr>
              <w:spacing w:before="120" w:after="120"/>
              <w:rPr>
                <w:rFonts w:cs="Arial"/>
                <w:color w:val="CC3300"/>
                <w:sz w:val="18"/>
                <w:szCs w:val="18"/>
                <w:lang w:eastAsia="de-DE"/>
              </w:rPr>
            </w:pPr>
          </w:p>
          <w:p w14:paraId="60926CDA" w14:textId="77777777" w:rsidR="0057214D" w:rsidRDefault="0057214D" w:rsidP="0057214D">
            <w:pPr>
              <w:spacing w:before="120" w:after="120"/>
              <w:rPr>
                <w:rFonts w:cs="Arial"/>
                <w:color w:val="CC3300"/>
                <w:sz w:val="18"/>
                <w:szCs w:val="18"/>
                <w:lang w:eastAsia="de-DE"/>
              </w:rPr>
            </w:pPr>
            <w:r>
              <w:rPr>
                <w:rFonts w:cs="Arial"/>
                <w:color w:val="CC3300"/>
                <w:sz w:val="18"/>
                <w:szCs w:val="18"/>
                <w:lang w:eastAsia="de-DE"/>
              </w:rPr>
              <w:t>Wo setzten wir unseren Entwicklungsschwerpunkt</w:t>
            </w:r>
            <w:r w:rsidR="007750E8">
              <w:rPr>
                <w:rFonts w:cs="Arial"/>
                <w:color w:val="CC3300"/>
                <w:sz w:val="18"/>
                <w:szCs w:val="18"/>
                <w:lang w:eastAsia="de-DE"/>
              </w:rPr>
              <w:t xml:space="preserve"> jetzt und in Zukunft</w:t>
            </w:r>
            <w:r>
              <w:rPr>
                <w:rFonts w:cs="Arial"/>
                <w:color w:val="CC3300"/>
                <w:sz w:val="18"/>
                <w:szCs w:val="18"/>
                <w:lang w:eastAsia="de-DE"/>
              </w:rPr>
              <w:t>?</w:t>
            </w:r>
          </w:p>
          <w:p w14:paraId="6C66CFF1" w14:textId="77777777" w:rsidR="006F5044" w:rsidRDefault="006F5044" w:rsidP="006F5044">
            <w:pPr>
              <w:spacing w:before="120" w:after="120"/>
              <w:rPr>
                <w:rFonts w:cs="Arial"/>
                <w:color w:val="CC3300"/>
                <w:sz w:val="18"/>
                <w:szCs w:val="18"/>
                <w:lang w:eastAsia="de-DE"/>
              </w:rPr>
            </w:pPr>
          </w:p>
          <w:p w14:paraId="3F444E35" w14:textId="77777777" w:rsidR="007750E8" w:rsidRDefault="007750E8" w:rsidP="006F5044">
            <w:pPr>
              <w:spacing w:before="120" w:after="120"/>
              <w:rPr>
                <w:rFonts w:cs="Arial"/>
                <w:color w:val="CC3300"/>
                <w:sz w:val="18"/>
                <w:szCs w:val="18"/>
                <w:lang w:eastAsia="de-DE"/>
              </w:rPr>
            </w:pPr>
          </w:p>
          <w:p w14:paraId="3A791242" w14:textId="77777777" w:rsidR="006F5044" w:rsidRPr="00E64A08" w:rsidRDefault="00955731" w:rsidP="00955731">
            <w:pPr>
              <w:spacing w:before="120" w:after="120"/>
              <w:rPr>
                <w:rFonts w:cs="Arial"/>
                <w:b/>
                <w:color w:val="0066FF"/>
                <w:szCs w:val="22"/>
                <w:lang w:eastAsia="de-DE"/>
              </w:rPr>
            </w:pPr>
            <w:r>
              <w:rPr>
                <w:rFonts w:cs="Arial"/>
                <w:sz w:val="16"/>
                <w:szCs w:val="18"/>
                <w:lang w:eastAsia="de-DE"/>
              </w:rPr>
              <w:t>&gt;</w:t>
            </w:r>
            <w:r w:rsidR="000D7DF0" w:rsidRPr="00860B9C">
              <w:rPr>
                <w:rFonts w:cs="Arial"/>
                <w:b/>
                <w:color w:val="17365D" w:themeColor="text2" w:themeShade="BF"/>
                <w:sz w:val="16"/>
                <w:szCs w:val="18"/>
                <w:lang w:eastAsia="de-DE"/>
              </w:rPr>
              <w:t xml:space="preserve"> </w:t>
            </w:r>
            <w:hyperlink w:anchor="_4.1_Ressourcen_strategisch" w:history="1">
              <w:r w:rsidR="00E64A08" w:rsidRPr="00955731">
                <w:rPr>
                  <w:rStyle w:val="Lienhypertexte"/>
                  <w:rFonts w:cs="Arial"/>
                  <w:b/>
                  <w:color w:val="244061" w:themeColor="accent1" w:themeShade="80"/>
                  <w:sz w:val="16"/>
                  <w:szCs w:val="18"/>
                  <w:lang w:eastAsia="de-DE"/>
                </w:rPr>
                <w:t>4</w:t>
              </w:r>
              <w:r w:rsidR="000D7DF0" w:rsidRPr="00955731">
                <w:rPr>
                  <w:rStyle w:val="Lienhypertexte"/>
                  <w:rFonts w:cs="Arial"/>
                  <w:b/>
                  <w:color w:val="244061" w:themeColor="accent1" w:themeShade="80"/>
                  <w:sz w:val="16"/>
                  <w:szCs w:val="18"/>
                  <w:lang w:eastAsia="de-DE"/>
                </w:rPr>
                <w:t>.1 Ressourcen planen</w:t>
              </w:r>
            </w:hyperlink>
            <w:r w:rsidR="000D7DF0" w:rsidRPr="00955731">
              <w:rPr>
                <w:rFonts w:cs="Arial"/>
                <w:b/>
                <w:color w:val="244061" w:themeColor="accent1" w:themeShade="80"/>
                <w:sz w:val="18"/>
                <w:szCs w:val="18"/>
                <w:lang w:eastAsia="de-DE"/>
              </w:rPr>
              <w:t xml:space="preserve"> </w:t>
            </w:r>
          </w:p>
        </w:tc>
      </w:tr>
      <w:tr w:rsidR="0057214D" w14:paraId="7CEF68D2"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76" w:type="dxa"/>
            <w:tcBorders>
              <w:top w:val="single" w:sz="18" w:space="0" w:color="auto"/>
              <w:bottom w:val="single" w:sz="18" w:space="0" w:color="auto"/>
              <w:right w:val="nil"/>
            </w:tcBorders>
            <w:shd w:val="clear" w:color="auto" w:fill="auto"/>
          </w:tcPr>
          <w:p w14:paraId="0AD05A5F" w14:textId="77777777" w:rsidR="0057214D" w:rsidRDefault="0057214D" w:rsidP="006F5044">
            <w:pPr>
              <w:spacing w:before="120" w:after="120"/>
              <w:jc w:val="right"/>
              <w:rPr>
                <w:rFonts w:cs="Arial"/>
                <w:b/>
                <w:sz w:val="20"/>
                <w:szCs w:val="22"/>
                <w:lang w:eastAsia="de-DE"/>
              </w:rPr>
            </w:pPr>
          </w:p>
        </w:tc>
        <w:tc>
          <w:tcPr>
            <w:tcW w:w="9639" w:type="dxa"/>
            <w:gridSpan w:val="2"/>
            <w:tcBorders>
              <w:top w:val="single" w:sz="18" w:space="0" w:color="auto"/>
              <w:left w:val="nil"/>
              <w:bottom w:val="single" w:sz="18" w:space="0" w:color="auto"/>
            </w:tcBorders>
            <w:shd w:val="clear" w:color="auto" w:fill="auto"/>
          </w:tcPr>
          <w:p w14:paraId="762798EB" w14:textId="77777777" w:rsidR="0057214D" w:rsidRDefault="0057214D" w:rsidP="0057214D">
            <w:pPr>
              <w:spacing w:before="120" w:after="120"/>
              <w:ind w:left="312"/>
              <w:rPr>
                <w:b/>
                <w:sz w:val="20"/>
              </w:rPr>
            </w:pPr>
            <w:r>
              <w:rPr>
                <w:rFonts w:ascii="Futura Bk BT" w:hAnsi="Futura Bk BT"/>
                <w:noProof/>
                <w:szCs w:val="22"/>
              </w:rPr>
              <w:drawing>
                <wp:inline distT="0" distB="0" distL="0" distR="0" wp14:anchorId="0E5AC703" wp14:editId="4B9181D3">
                  <wp:extent cx="5553075" cy="3966882"/>
                  <wp:effectExtent l="0" t="0" r="0" b="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75833" cy="3983139"/>
                          </a:xfrm>
                          <a:prstGeom prst="rect">
                            <a:avLst/>
                          </a:prstGeom>
                          <a:noFill/>
                        </pic:spPr>
                      </pic:pic>
                    </a:graphicData>
                  </a:graphic>
                </wp:inline>
              </w:drawing>
            </w:r>
          </w:p>
          <w:p w14:paraId="6822683A" w14:textId="77777777" w:rsidR="0090236D" w:rsidRPr="00FC01C3" w:rsidRDefault="0090236D" w:rsidP="0057214D">
            <w:pPr>
              <w:spacing w:before="120" w:after="120"/>
              <w:ind w:left="312"/>
              <w:rPr>
                <w:b/>
                <w:sz w:val="20"/>
              </w:rPr>
            </w:pPr>
          </w:p>
        </w:tc>
        <w:tc>
          <w:tcPr>
            <w:tcW w:w="2977" w:type="dxa"/>
            <w:tcBorders>
              <w:top w:val="single" w:sz="18" w:space="0" w:color="auto"/>
              <w:bottom w:val="single" w:sz="18" w:space="0" w:color="auto"/>
            </w:tcBorders>
          </w:tcPr>
          <w:p w14:paraId="0B0578D4" w14:textId="77777777" w:rsidR="0090236D" w:rsidRPr="0090236D" w:rsidRDefault="0090236D" w:rsidP="0090236D">
            <w:pPr>
              <w:spacing w:before="120" w:after="120"/>
              <w:rPr>
                <w:rFonts w:cs="Arial"/>
                <w:b/>
                <w:color w:val="CC3300"/>
                <w:sz w:val="18"/>
                <w:szCs w:val="18"/>
                <w:lang w:eastAsia="de-DE"/>
              </w:rPr>
            </w:pPr>
            <w:r w:rsidRPr="0090236D">
              <w:rPr>
                <w:rFonts w:cs="Arial"/>
                <w:b/>
                <w:color w:val="CC3300"/>
                <w:sz w:val="18"/>
                <w:szCs w:val="18"/>
                <w:lang w:eastAsia="de-DE"/>
              </w:rPr>
              <w:t xml:space="preserve">Entwicklungsschwerpunkte und Möglichkeiten </w:t>
            </w:r>
            <w:r>
              <w:rPr>
                <w:rFonts w:cs="Arial"/>
                <w:b/>
                <w:color w:val="CC3300"/>
                <w:sz w:val="18"/>
                <w:szCs w:val="18"/>
                <w:lang w:eastAsia="de-DE"/>
              </w:rPr>
              <w:t>der Profilausrichtung</w:t>
            </w:r>
          </w:p>
          <w:p w14:paraId="6BF904E0" w14:textId="77777777" w:rsidR="0090236D" w:rsidRPr="0090236D" w:rsidRDefault="0090236D" w:rsidP="0090236D">
            <w:pPr>
              <w:spacing w:before="120" w:after="120"/>
              <w:rPr>
                <w:rFonts w:cs="Arial"/>
                <w:color w:val="CC3300"/>
                <w:sz w:val="18"/>
                <w:szCs w:val="18"/>
                <w:lang w:eastAsia="de-DE"/>
              </w:rPr>
            </w:pPr>
            <w:r w:rsidRPr="0090236D">
              <w:rPr>
                <w:rFonts w:cs="Arial"/>
                <w:color w:val="CC3300"/>
                <w:sz w:val="18"/>
                <w:szCs w:val="18"/>
                <w:lang w:eastAsia="de-DE"/>
              </w:rPr>
              <w:t>Je nach örtlichem Bedürfnis und Situation lässt sich der Entwicklungsfokus einer Schule setzen</w:t>
            </w:r>
            <w:r>
              <w:rPr>
                <w:rFonts w:cs="Arial"/>
                <w:color w:val="CC3300"/>
                <w:sz w:val="18"/>
                <w:szCs w:val="18"/>
                <w:lang w:eastAsia="de-DE"/>
              </w:rPr>
              <w:t xml:space="preserve"> und die Schule und ihre Kultur gestalten.</w:t>
            </w:r>
          </w:p>
          <w:p w14:paraId="4B3CF77E" w14:textId="77777777" w:rsidR="0057214D" w:rsidRPr="0053673C" w:rsidRDefault="0057214D" w:rsidP="006F5044">
            <w:pPr>
              <w:spacing w:before="120" w:after="120"/>
              <w:rPr>
                <w:rFonts w:cs="Arial"/>
                <w:b/>
                <w:color w:val="CC3300"/>
                <w:sz w:val="18"/>
                <w:szCs w:val="18"/>
                <w:lang w:eastAsia="de-DE"/>
              </w:rPr>
            </w:pPr>
          </w:p>
        </w:tc>
      </w:tr>
      <w:tr w:rsidR="0057214D" w14:paraId="07AA77E8"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5"/>
        </w:trPr>
        <w:tc>
          <w:tcPr>
            <w:tcW w:w="2376" w:type="dxa"/>
            <w:tcBorders>
              <w:top w:val="single" w:sz="18" w:space="0" w:color="auto"/>
              <w:bottom w:val="single" w:sz="18" w:space="0" w:color="auto"/>
            </w:tcBorders>
            <w:shd w:val="clear" w:color="auto" w:fill="C1FFC1"/>
          </w:tcPr>
          <w:p w14:paraId="07954E82" w14:textId="77777777" w:rsidR="006F5044" w:rsidRPr="006C796B" w:rsidRDefault="0090236D" w:rsidP="006F5044">
            <w:pPr>
              <w:spacing w:before="120" w:after="120"/>
              <w:jc w:val="right"/>
              <w:rPr>
                <w:rFonts w:cs="Arial"/>
                <w:b/>
                <w:sz w:val="20"/>
                <w:szCs w:val="22"/>
                <w:lang w:eastAsia="de-DE"/>
              </w:rPr>
            </w:pPr>
            <w:r>
              <w:rPr>
                <w:rFonts w:cs="Arial"/>
                <w:b/>
                <w:sz w:val="20"/>
                <w:szCs w:val="22"/>
                <w:lang w:eastAsia="de-DE"/>
              </w:rPr>
              <w:t xml:space="preserve">Allgemeine </w:t>
            </w:r>
            <w:r w:rsidR="000D7DF0">
              <w:rPr>
                <w:rFonts w:cs="Arial"/>
                <w:b/>
                <w:sz w:val="20"/>
                <w:szCs w:val="22"/>
                <w:lang w:eastAsia="de-DE"/>
              </w:rPr>
              <w:t>Faktoren</w:t>
            </w:r>
            <w:r w:rsidR="000D7DF0" w:rsidRPr="006C796B">
              <w:rPr>
                <w:rFonts w:cs="Arial"/>
                <w:b/>
                <w:sz w:val="20"/>
                <w:szCs w:val="22"/>
                <w:lang w:eastAsia="de-DE"/>
              </w:rPr>
              <w:t>, die zum Gelingen beitragen</w:t>
            </w:r>
          </w:p>
        </w:tc>
        <w:tc>
          <w:tcPr>
            <w:tcW w:w="9639" w:type="dxa"/>
            <w:gridSpan w:val="2"/>
            <w:tcBorders>
              <w:top w:val="single" w:sz="18" w:space="0" w:color="auto"/>
              <w:bottom w:val="single" w:sz="18" w:space="0" w:color="auto"/>
            </w:tcBorders>
            <w:shd w:val="clear" w:color="auto" w:fill="auto"/>
          </w:tcPr>
          <w:p w14:paraId="05F17B6A" w14:textId="77777777" w:rsidR="006F5044" w:rsidRPr="003C3BA0" w:rsidRDefault="000D7DF0" w:rsidP="00D7551B">
            <w:pPr>
              <w:numPr>
                <w:ilvl w:val="0"/>
                <w:numId w:val="3"/>
              </w:numPr>
              <w:tabs>
                <w:tab w:val="clear" w:pos="720"/>
                <w:tab w:val="num" w:pos="450"/>
              </w:tabs>
              <w:spacing w:before="120"/>
              <w:ind w:left="312" w:hanging="272"/>
            </w:pPr>
            <w:r>
              <w:rPr>
                <w:rFonts w:cs="Arial"/>
                <w:bCs/>
                <w:sz w:val="20"/>
                <w:szCs w:val="22"/>
                <w:lang w:eastAsia="de-DE"/>
              </w:rPr>
              <w:t xml:space="preserve">So </w:t>
            </w:r>
            <w:r w:rsidRPr="003C3228">
              <w:rPr>
                <w:rFonts w:cs="Arial"/>
                <w:bCs/>
                <w:sz w:val="20"/>
                <w:szCs w:val="22"/>
                <w:lang w:eastAsia="de-DE"/>
              </w:rPr>
              <w:t xml:space="preserve">fördern und achten </w:t>
            </w:r>
            <w:r>
              <w:rPr>
                <w:rFonts w:cs="Arial"/>
                <w:bCs/>
                <w:sz w:val="20"/>
                <w:szCs w:val="22"/>
                <w:lang w:eastAsia="de-DE"/>
              </w:rPr>
              <w:t xml:space="preserve">wir </w:t>
            </w:r>
            <w:r w:rsidRPr="003C3228">
              <w:rPr>
                <w:rFonts w:cs="Arial"/>
                <w:bCs/>
                <w:sz w:val="20"/>
                <w:szCs w:val="22"/>
                <w:lang w:eastAsia="de-DE"/>
              </w:rPr>
              <w:t xml:space="preserve">auf die </w:t>
            </w:r>
            <w:r w:rsidRPr="00EE0B69">
              <w:rPr>
                <w:rFonts w:cs="Arial"/>
                <w:b/>
                <w:bCs/>
                <w:sz w:val="20"/>
                <w:szCs w:val="22"/>
                <w:lang w:eastAsia="de-DE"/>
              </w:rPr>
              <w:t>Identifikation:</w:t>
            </w:r>
          </w:p>
          <w:p w14:paraId="1C184F1A" w14:textId="77777777" w:rsidR="006F5044" w:rsidRPr="003C3BA0" w:rsidRDefault="006F5044" w:rsidP="00D7551B">
            <w:pPr>
              <w:numPr>
                <w:ilvl w:val="1"/>
                <w:numId w:val="3"/>
              </w:numPr>
              <w:spacing w:after="120"/>
              <w:ind w:left="1434" w:hanging="357"/>
              <w:rPr>
                <w:sz w:val="20"/>
              </w:rPr>
            </w:pPr>
          </w:p>
          <w:p w14:paraId="6B9F57C2" w14:textId="77777777" w:rsidR="006F5044" w:rsidRPr="007371D1" w:rsidRDefault="000D7DF0" w:rsidP="00D7551B">
            <w:pPr>
              <w:numPr>
                <w:ilvl w:val="0"/>
                <w:numId w:val="3"/>
              </w:numPr>
              <w:tabs>
                <w:tab w:val="clear" w:pos="720"/>
                <w:tab w:val="num" w:pos="450"/>
              </w:tabs>
              <w:spacing w:before="120"/>
              <w:ind w:left="312" w:hanging="272"/>
              <w:rPr>
                <w:rFonts w:cs="Arial"/>
                <w:sz w:val="20"/>
                <w:szCs w:val="22"/>
                <w:lang w:eastAsia="de-DE"/>
              </w:rPr>
            </w:pPr>
            <w:r>
              <w:rPr>
                <w:rFonts w:cs="Arial"/>
                <w:bCs/>
                <w:sz w:val="20"/>
                <w:szCs w:val="22"/>
                <w:lang w:eastAsia="de-DE"/>
              </w:rPr>
              <w:t>So</w:t>
            </w:r>
            <w:r w:rsidRPr="003C3228">
              <w:rPr>
                <w:rFonts w:cs="Arial"/>
                <w:bCs/>
                <w:sz w:val="20"/>
                <w:szCs w:val="22"/>
                <w:lang w:eastAsia="de-DE"/>
              </w:rPr>
              <w:t xml:space="preserve"> ermöglichen </w:t>
            </w:r>
            <w:r>
              <w:rPr>
                <w:rFonts w:cs="Arial"/>
                <w:bCs/>
                <w:sz w:val="20"/>
                <w:szCs w:val="22"/>
                <w:lang w:eastAsia="de-DE"/>
              </w:rPr>
              <w:t xml:space="preserve">wir </w:t>
            </w:r>
            <w:r w:rsidRPr="003C3228">
              <w:rPr>
                <w:rFonts w:cs="Arial"/>
                <w:b/>
                <w:bCs/>
                <w:sz w:val="20"/>
                <w:szCs w:val="22"/>
                <w:lang w:eastAsia="de-DE"/>
              </w:rPr>
              <w:t>Partizipation, Selbstwirksamkeit</w:t>
            </w:r>
            <w:r w:rsidRPr="003C3228">
              <w:rPr>
                <w:rFonts w:cs="Arial"/>
                <w:bCs/>
                <w:sz w:val="20"/>
                <w:szCs w:val="22"/>
                <w:lang w:eastAsia="de-DE"/>
              </w:rPr>
              <w:t>:</w:t>
            </w:r>
          </w:p>
          <w:p w14:paraId="5AF699F9" w14:textId="77777777" w:rsidR="006F5044" w:rsidRPr="003C3228" w:rsidRDefault="000D7DF0" w:rsidP="00D7551B">
            <w:pPr>
              <w:numPr>
                <w:ilvl w:val="1"/>
                <w:numId w:val="3"/>
              </w:numPr>
              <w:spacing w:after="120"/>
              <w:ind w:left="1434" w:hanging="357"/>
              <w:rPr>
                <w:rFonts w:cs="Arial"/>
                <w:sz w:val="20"/>
                <w:szCs w:val="22"/>
                <w:lang w:eastAsia="de-DE"/>
              </w:rPr>
            </w:pPr>
            <w:r w:rsidRPr="003C3228">
              <w:rPr>
                <w:rFonts w:cs="Arial"/>
                <w:bCs/>
                <w:sz w:val="20"/>
                <w:szCs w:val="22"/>
                <w:lang w:eastAsia="de-DE"/>
              </w:rPr>
              <w:t xml:space="preserve"> </w:t>
            </w:r>
          </w:p>
          <w:p w14:paraId="417DBFE5" w14:textId="77777777" w:rsidR="006F5044" w:rsidRPr="007371D1" w:rsidRDefault="000D7DF0" w:rsidP="00D7551B">
            <w:pPr>
              <w:numPr>
                <w:ilvl w:val="0"/>
                <w:numId w:val="3"/>
              </w:numPr>
              <w:tabs>
                <w:tab w:val="clear" w:pos="720"/>
                <w:tab w:val="num" w:pos="450"/>
              </w:tabs>
              <w:spacing w:before="120"/>
              <w:ind w:left="312" w:hanging="272"/>
              <w:rPr>
                <w:rFonts w:cs="Arial"/>
                <w:sz w:val="20"/>
                <w:szCs w:val="22"/>
                <w:lang w:eastAsia="de-DE"/>
              </w:rPr>
            </w:pPr>
            <w:r>
              <w:rPr>
                <w:rFonts w:cs="Arial"/>
                <w:bCs/>
                <w:sz w:val="20"/>
                <w:szCs w:val="22"/>
                <w:lang w:eastAsia="de-DE"/>
              </w:rPr>
              <w:t>So</w:t>
            </w:r>
            <w:r w:rsidRPr="003C3228">
              <w:rPr>
                <w:rFonts w:cs="Arial"/>
                <w:bCs/>
                <w:sz w:val="20"/>
                <w:szCs w:val="22"/>
                <w:lang w:eastAsia="de-DE"/>
              </w:rPr>
              <w:t xml:space="preserve"> schaffen </w:t>
            </w:r>
            <w:r>
              <w:rPr>
                <w:rFonts w:cs="Arial"/>
                <w:bCs/>
                <w:sz w:val="20"/>
                <w:szCs w:val="22"/>
                <w:lang w:eastAsia="de-DE"/>
              </w:rPr>
              <w:t xml:space="preserve">wir </w:t>
            </w:r>
            <w:r w:rsidRPr="003C3228">
              <w:rPr>
                <w:rFonts w:cs="Arial"/>
                <w:b/>
                <w:bCs/>
                <w:sz w:val="20"/>
                <w:szCs w:val="22"/>
                <w:lang w:eastAsia="de-DE"/>
              </w:rPr>
              <w:t>Win-win-Situation</w:t>
            </w:r>
            <w:r w:rsidRPr="003441A5">
              <w:rPr>
                <w:rFonts w:cs="Arial"/>
                <w:b/>
                <w:bCs/>
                <w:sz w:val="20"/>
                <w:szCs w:val="22"/>
                <w:lang w:eastAsia="de-DE"/>
              </w:rPr>
              <w:t>en</w:t>
            </w:r>
            <w:r>
              <w:rPr>
                <w:rFonts w:cs="Arial"/>
                <w:bCs/>
                <w:sz w:val="20"/>
                <w:szCs w:val="22"/>
                <w:lang w:eastAsia="de-DE"/>
              </w:rPr>
              <w:t>, damit alle Beteiligten einen Nutzen und Wert sehen und haben</w:t>
            </w:r>
            <w:r w:rsidRPr="003C3228">
              <w:rPr>
                <w:rFonts w:cs="Arial"/>
                <w:bCs/>
                <w:sz w:val="20"/>
                <w:szCs w:val="22"/>
                <w:lang w:eastAsia="de-DE"/>
              </w:rPr>
              <w:t>:</w:t>
            </w:r>
          </w:p>
          <w:p w14:paraId="10379740" w14:textId="77777777" w:rsidR="006F5044" w:rsidRPr="003C3228" w:rsidRDefault="006F5044" w:rsidP="00D7551B">
            <w:pPr>
              <w:numPr>
                <w:ilvl w:val="1"/>
                <w:numId w:val="3"/>
              </w:numPr>
              <w:spacing w:after="120"/>
              <w:ind w:left="1434" w:hanging="357"/>
              <w:rPr>
                <w:rFonts w:cs="Arial"/>
                <w:sz w:val="20"/>
                <w:szCs w:val="22"/>
                <w:lang w:eastAsia="de-DE"/>
              </w:rPr>
            </w:pPr>
          </w:p>
          <w:p w14:paraId="3FB22AAC" w14:textId="77777777" w:rsidR="006F5044" w:rsidRDefault="000D7DF0" w:rsidP="00D7551B">
            <w:pPr>
              <w:numPr>
                <w:ilvl w:val="0"/>
                <w:numId w:val="3"/>
              </w:numPr>
              <w:tabs>
                <w:tab w:val="clear" w:pos="720"/>
                <w:tab w:val="num" w:pos="450"/>
              </w:tabs>
              <w:spacing w:before="120" w:after="120"/>
              <w:ind w:left="312" w:hanging="272"/>
              <w:rPr>
                <w:rFonts w:cs="Arial"/>
                <w:bCs/>
                <w:sz w:val="20"/>
                <w:szCs w:val="22"/>
                <w:lang w:eastAsia="de-DE"/>
              </w:rPr>
            </w:pPr>
            <w:r w:rsidRPr="003C3228">
              <w:rPr>
                <w:rFonts w:cs="Arial"/>
                <w:bCs/>
                <w:sz w:val="20"/>
                <w:szCs w:val="22"/>
                <w:lang w:eastAsia="de-DE"/>
              </w:rPr>
              <w:t>Unsere</w:t>
            </w:r>
            <w:r w:rsidRPr="00E42747">
              <w:rPr>
                <w:rFonts w:cs="Arial"/>
                <w:bCs/>
                <w:color w:val="00FF00"/>
                <w:sz w:val="20"/>
                <w:szCs w:val="22"/>
                <w:lang w:eastAsia="de-DE"/>
              </w:rPr>
              <w:t xml:space="preserve"> </w:t>
            </w:r>
            <w:r w:rsidRPr="00EE0B69">
              <w:rPr>
                <w:rFonts w:cs="Arial"/>
                <w:b/>
                <w:bCs/>
                <w:sz w:val="20"/>
                <w:szCs w:val="22"/>
                <w:lang w:eastAsia="de-DE"/>
              </w:rPr>
              <w:t xml:space="preserve">Kommunikation </w:t>
            </w:r>
            <w:r w:rsidRPr="00EE0B69">
              <w:rPr>
                <w:rFonts w:cs="Arial"/>
                <w:bCs/>
                <w:sz w:val="20"/>
                <w:szCs w:val="22"/>
                <w:lang w:eastAsia="de-DE"/>
              </w:rPr>
              <w:t>basiert</w:t>
            </w:r>
            <w:r w:rsidRPr="003C3228">
              <w:rPr>
                <w:rFonts w:cs="Arial"/>
                <w:bCs/>
                <w:sz w:val="20"/>
                <w:szCs w:val="22"/>
                <w:lang w:eastAsia="de-DE"/>
              </w:rPr>
              <w:t xml:space="preserve"> </w:t>
            </w:r>
            <w:r>
              <w:rPr>
                <w:rFonts w:cs="Arial"/>
                <w:bCs/>
                <w:sz w:val="20"/>
                <w:szCs w:val="22"/>
                <w:lang w:eastAsia="de-DE"/>
              </w:rPr>
              <w:t>auf</w:t>
            </w:r>
            <w:r w:rsidRPr="003C3228">
              <w:rPr>
                <w:rFonts w:cs="Arial"/>
                <w:bCs/>
                <w:sz w:val="20"/>
                <w:szCs w:val="22"/>
                <w:lang w:eastAsia="de-DE"/>
              </w:rPr>
              <w:t xml:space="preserve">: </w:t>
            </w:r>
            <w:r>
              <w:rPr>
                <w:rFonts w:cs="Arial"/>
                <w:bCs/>
                <w:sz w:val="18"/>
                <w:szCs w:val="22"/>
                <w:lang w:eastAsia="de-DE"/>
              </w:rPr>
              <w:t xml:space="preserve">&gt; ev. Hinweis auf </w:t>
            </w:r>
            <w:r w:rsidRPr="00955731">
              <w:rPr>
                <w:rFonts w:cs="Arial"/>
                <w:b/>
                <w:bCs/>
                <w:color w:val="C00000"/>
                <w:sz w:val="18"/>
                <w:szCs w:val="22"/>
                <w:lang w:eastAsia="de-DE"/>
              </w:rPr>
              <w:t>‚</w:t>
            </w:r>
            <w:hyperlink w:anchor="_5_Kommunikation_professionalisieren" w:history="1">
              <w:r w:rsidRPr="00955731">
                <w:rPr>
                  <w:rStyle w:val="Lienhypertexte"/>
                  <w:rFonts w:cs="Arial"/>
                  <w:b/>
                  <w:bCs/>
                  <w:color w:val="C00000"/>
                  <w:sz w:val="18"/>
                  <w:szCs w:val="22"/>
                  <w:lang w:eastAsia="de-DE"/>
                </w:rPr>
                <w:t>Kommunikation professionalisieren</w:t>
              </w:r>
            </w:hyperlink>
          </w:p>
        </w:tc>
        <w:tc>
          <w:tcPr>
            <w:tcW w:w="2977" w:type="dxa"/>
            <w:tcBorders>
              <w:top w:val="single" w:sz="18" w:space="0" w:color="auto"/>
              <w:bottom w:val="single" w:sz="18" w:space="0" w:color="auto"/>
            </w:tcBorders>
          </w:tcPr>
          <w:p w14:paraId="311BD9B5" w14:textId="77777777" w:rsidR="006F5044" w:rsidRPr="0053673C" w:rsidRDefault="000D7DF0" w:rsidP="006F5044">
            <w:pPr>
              <w:spacing w:before="120" w:after="120"/>
              <w:rPr>
                <w:rFonts w:cs="Arial"/>
                <w:b/>
                <w:color w:val="CC3300"/>
                <w:sz w:val="18"/>
                <w:szCs w:val="18"/>
                <w:lang w:eastAsia="de-DE"/>
              </w:rPr>
            </w:pPr>
            <w:r w:rsidRPr="0053673C">
              <w:rPr>
                <w:rFonts w:cs="Arial"/>
                <w:b/>
                <w:color w:val="CC3300"/>
                <w:sz w:val="18"/>
                <w:szCs w:val="18"/>
                <w:lang w:eastAsia="de-DE"/>
              </w:rPr>
              <w:t>Gelingensfaktoren</w:t>
            </w:r>
          </w:p>
          <w:p w14:paraId="147BCAB3" w14:textId="77777777" w:rsidR="006F5044" w:rsidRDefault="000D7DF0" w:rsidP="006F5044">
            <w:pPr>
              <w:spacing w:before="120" w:after="120"/>
              <w:rPr>
                <w:rFonts w:cs="Arial"/>
                <w:color w:val="CC3300"/>
                <w:sz w:val="18"/>
                <w:szCs w:val="18"/>
                <w:lang w:eastAsia="de-DE"/>
              </w:rPr>
            </w:pPr>
            <w:r>
              <w:rPr>
                <w:rFonts w:cs="Arial"/>
                <w:color w:val="CC3300"/>
                <w:sz w:val="18"/>
                <w:szCs w:val="18"/>
                <w:lang w:eastAsia="de-DE"/>
              </w:rPr>
              <w:t>Z</w:t>
            </w:r>
            <w:r w:rsidRPr="00B32919">
              <w:rPr>
                <w:rFonts w:cs="Arial"/>
                <w:color w:val="CC3300"/>
                <w:sz w:val="18"/>
                <w:szCs w:val="18"/>
                <w:lang w:eastAsia="de-DE"/>
              </w:rPr>
              <w:t xml:space="preserve">u diesen </w:t>
            </w:r>
            <w:r>
              <w:rPr>
                <w:rFonts w:cs="Arial"/>
                <w:color w:val="CC3300"/>
                <w:sz w:val="18"/>
                <w:szCs w:val="18"/>
                <w:lang w:eastAsia="de-DE"/>
              </w:rPr>
              <w:t xml:space="preserve">vier </w:t>
            </w:r>
            <w:r w:rsidRPr="00B32919">
              <w:rPr>
                <w:rFonts w:cs="Arial"/>
                <w:color w:val="CC3300"/>
                <w:sz w:val="18"/>
                <w:szCs w:val="18"/>
                <w:lang w:eastAsia="de-DE"/>
              </w:rPr>
              <w:t xml:space="preserve">Bereichen ist es sinnvoll </w:t>
            </w:r>
            <w:r>
              <w:rPr>
                <w:rFonts w:cs="Arial"/>
                <w:color w:val="CC3300"/>
                <w:sz w:val="18"/>
                <w:szCs w:val="18"/>
                <w:lang w:eastAsia="de-DE"/>
              </w:rPr>
              <w:t xml:space="preserve">und wichtig, konkrete </w:t>
            </w:r>
            <w:r w:rsidRPr="00B32919">
              <w:rPr>
                <w:rFonts w:cs="Arial"/>
                <w:color w:val="CC3300"/>
                <w:sz w:val="18"/>
                <w:szCs w:val="18"/>
                <w:lang w:eastAsia="de-DE"/>
              </w:rPr>
              <w:t xml:space="preserve">Aussagen </w:t>
            </w:r>
            <w:r>
              <w:rPr>
                <w:rFonts w:cs="Arial"/>
                <w:color w:val="CC3300"/>
                <w:sz w:val="18"/>
                <w:szCs w:val="18"/>
                <w:lang w:eastAsia="de-DE"/>
              </w:rPr>
              <w:t xml:space="preserve">und Ziele </w:t>
            </w:r>
            <w:r w:rsidRPr="00B32919">
              <w:rPr>
                <w:rFonts w:cs="Arial"/>
                <w:color w:val="CC3300"/>
                <w:sz w:val="18"/>
                <w:szCs w:val="18"/>
                <w:lang w:eastAsia="de-DE"/>
              </w:rPr>
              <w:t xml:space="preserve">zu </w:t>
            </w:r>
            <w:r>
              <w:rPr>
                <w:rFonts w:cs="Arial"/>
                <w:color w:val="CC3300"/>
                <w:sz w:val="18"/>
                <w:szCs w:val="18"/>
                <w:lang w:eastAsia="de-DE"/>
              </w:rPr>
              <w:t xml:space="preserve">formulieren. </w:t>
            </w:r>
          </w:p>
          <w:p w14:paraId="6C1BF59D" w14:textId="77777777" w:rsidR="006F5044" w:rsidRDefault="000D7DF0" w:rsidP="006F5044">
            <w:pPr>
              <w:spacing w:before="120" w:after="120"/>
              <w:rPr>
                <w:rFonts w:cs="Arial"/>
                <w:color w:val="CC3300"/>
                <w:sz w:val="18"/>
                <w:szCs w:val="18"/>
                <w:lang w:eastAsia="de-DE"/>
              </w:rPr>
            </w:pPr>
            <w:r>
              <w:rPr>
                <w:rFonts w:cs="Arial"/>
                <w:color w:val="CC3300"/>
                <w:sz w:val="18"/>
                <w:szCs w:val="18"/>
                <w:lang w:eastAsia="de-DE"/>
              </w:rPr>
              <w:t>Kurzer, knapper Beschrieb.</w:t>
            </w:r>
          </w:p>
        </w:tc>
      </w:tr>
      <w:tr w:rsidR="0090236D" w14:paraId="34E2667B" w14:textId="77777777" w:rsidTr="001062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5"/>
        </w:trPr>
        <w:tc>
          <w:tcPr>
            <w:tcW w:w="2376" w:type="dxa"/>
            <w:tcBorders>
              <w:top w:val="single" w:sz="18" w:space="0" w:color="auto"/>
              <w:bottom w:val="single" w:sz="18" w:space="0" w:color="auto"/>
            </w:tcBorders>
            <w:shd w:val="clear" w:color="auto" w:fill="C1FFC1"/>
          </w:tcPr>
          <w:p w14:paraId="31C6BA1A" w14:textId="77777777" w:rsidR="0090236D" w:rsidRDefault="001062A5" w:rsidP="0090236D">
            <w:pPr>
              <w:spacing w:before="120" w:after="120"/>
              <w:jc w:val="right"/>
              <w:rPr>
                <w:rFonts w:cs="Arial"/>
                <w:b/>
                <w:sz w:val="20"/>
                <w:szCs w:val="22"/>
                <w:lang w:eastAsia="de-DE"/>
              </w:rPr>
            </w:pPr>
            <w:r>
              <w:rPr>
                <w:rFonts w:cs="Arial"/>
                <w:b/>
                <w:sz w:val="20"/>
                <w:szCs w:val="22"/>
                <w:lang w:eastAsia="de-DE"/>
              </w:rPr>
              <w:t>F</w:t>
            </w:r>
            <w:r w:rsidR="0090236D">
              <w:rPr>
                <w:rFonts w:cs="Arial"/>
                <w:b/>
                <w:sz w:val="20"/>
                <w:szCs w:val="22"/>
                <w:lang w:eastAsia="de-DE"/>
              </w:rPr>
              <w:t>aktoren</w:t>
            </w:r>
            <w:r>
              <w:rPr>
                <w:rFonts w:cs="Arial"/>
                <w:b/>
                <w:sz w:val="20"/>
                <w:szCs w:val="22"/>
                <w:lang w:eastAsia="de-DE"/>
              </w:rPr>
              <w:t>, die</w:t>
            </w:r>
            <w:r w:rsidR="0090236D">
              <w:rPr>
                <w:rFonts w:cs="Arial"/>
                <w:b/>
                <w:sz w:val="20"/>
                <w:szCs w:val="22"/>
                <w:lang w:eastAsia="de-DE"/>
              </w:rPr>
              <w:t xml:space="preserve"> beim Aufbau</w:t>
            </w:r>
            <w:r>
              <w:rPr>
                <w:rFonts w:cs="Arial"/>
                <w:b/>
                <w:sz w:val="20"/>
                <w:szCs w:val="22"/>
                <w:lang w:eastAsia="de-DE"/>
              </w:rPr>
              <w:t xml:space="preserve"> zum Gelingen beitragen</w:t>
            </w:r>
          </w:p>
        </w:tc>
        <w:tc>
          <w:tcPr>
            <w:tcW w:w="9639" w:type="dxa"/>
            <w:gridSpan w:val="2"/>
            <w:tcBorders>
              <w:top w:val="single" w:sz="18" w:space="0" w:color="auto"/>
              <w:bottom w:val="single" w:sz="18" w:space="0" w:color="auto"/>
            </w:tcBorders>
            <w:shd w:val="clear" w:color="auto" w:fill="auto"/>
          </w:tcPr>
          <w:p w14:paraId="2FDE417A" w14:textId="77777777" w:rsidR="0090236D" w:rsidRPr="00F1188B" w:rsidRDefault="0090236D" w:rsidP="00D7551B">
            <w:pPr>
              <w:pStyle w:val="Paragraphedeliste"/>
              <w:numPr>
                <w:ilvl w:val="0"/>
                <w:numId w:val="18"/>
              </w:numPr>
              <w:spacing w:before="120" w:line="360" w:lineRule="auto"/>
              <w:ind w:left="317" w:hanging="266"/>
              <w:rPr>
                <w:rFonts w:cs="Arial"/>
                <w:szCs w:val="22"/>
              </w:rPr>
            </w:pPr>
            <w:r w:rsidRPr="00F1188B">
              <w:rPr>
                <w:rFonts w:cs="Arial"/>
                <w:szCs w:val="22"/>
              </w:rPr>
              <w:t>Genaue Analyse der Quartierstrukturen in der Aufbauphase erfassen.</w:t>
            </w:r>
          </w:p>
          <w:p w14:paraId="7C82AA7A" w14:textId="77777777" w:rsidR="0090236D" w:rsidRPr="00F1188B" w:rsidRDefault="0090236D" w:rsidP="00D7551B">
            <w:pPr>
              <w:pStyle w:val="Paragraphedeliste"/>
              <w:numPr>
                <w:ilvl w:val="0"/>
                <w:numId w:val="18"/>
              </w:numPr>
              <w:spacing w:line="360" w:lineRule="auto"/>
              <w:ind w:left="314" w:hanging="265"/>
              <w:rPr>
                <w:rFonts w:cs="Arial"/>
                <w:szCs w:val="22"/>
              </w:rPr>
            </w:pPr>
            <w:r w:rsidRPr="00F1188B">
              <w:rPr>
                <w:rFonts w:cs="Arial"/>
                <w:szCs w:val="22"/>
              </w:rPr>
              <w:t xml:space="preserve">Schule und Bildungspartner erarbeiten Visionen gemeinsam; </w:t>
            </w:r>
            <w:r w:rsidRPr="00F1188B">
              <w:rPr>
                <w:rFonts w:cs="Arial"/>
                <w:bCs/>
                <w:szCs w:val="22"/>
              </w:rPr>
              <w:t>d.h. einbeziehen der Politik, der Lehrpersonen, des Hausdienstes und der Bildungspartnern</w:t>
            </w:r>
          </w:p>
          <w:p w14:paraId="3BD2FD43" w14:textId="77777777" w:rsidR="0090236D" w:rsidRPr="00F1188B" w:rsidRDefault="0090236D" w:rsidP="00D7551B">
            <w:pPr>
              <w:pStyle w:val="Paragraphedeliste"/>
              <w:numPr>
                <w:ilvl w:val="0"/>
                <w:numId w:val="18"/>
              </w:numPr>
              <w:spacing w:line="360" w:lineRule="auto"/>
              <w:ind w:left="314" w:right="-103" w:hanging="265"/>
              <w:rPr>
                <w:rFonts w:cs="Arial"/>
                <w:bCs/>
                <w:szCs w:val="22"/>
              </w:rPr>
            </w:pPr>
            <w:r w:rsidRPr="00F1188B">
              <w:rPr>
                <w:rFonts w:cs="Arial"/>
                <w:bCs/>
                <w:szCs w:val="22"/>
              </w:rPr>
              <w:t>klare Informationen und Kommunikation über das Vorhaben und die Prozesse</w:t>
            </w:r>
          </w:p>
          <w:p w14:paraId="284ABF65" w14:textId="77777777" w:rsidR="0090236D" w:rsidRPr="00F1188B" w:rsidRDefault="0090236D" w:rsidP="00D7551B">
            <w:pPr>
              <w:pStyle w:val="Paragraphedeliste"/>
              <w:numPr>
                <w:ilvl w:val="0"/>
                <w:numId w:val="18"/>
              </w:numPr>
              <w:spacing w:line="360" w:lineRule="auto"/>
              <w:ind w:left="314" w:hanging="265"/>
              <w:rPr>
                <w:rFonts w:cs="Arial"/>
                <w:szCs w:val="22"/>
              </w:rPr>
            </w:pPr>
            <w:r w:rsidRPr="00F1188B">
              <w:rPr>
                <w:rFonts w:cs="Arial"/>
                <w:szCs w:val="22"/>
              </w:rPr>
              <w:t>Zeit für Vertrauensbildung im Prozess einplanen</w:t>
            </w:r>
          </w:p>
          <w:p w14:paraId="569D472D" w14:textId="77777777" w:rsidR="0090236D" w:rsidRPr="00F1188B" w:rsidRDefault="0090236D" w:rsidP="00D7551B">
            <w:pPr>
              <w:pStyle w:val="Paragraphedeliste"/>
              <w:numPr>
                <w:ilvl w:val="0"/>
                <w:numId w:val="18"/>
              </w:numPr>
              <w:spacing w:line="360" w:lineRule="auto"/>
              <w:ind w:left="314" w:hanging="265"/>
              <w:rPr>
                <w:rFonts w:cs="Arial"/>
                <w:szCs w:val="22"/>
              </w:rPr>
            </w:pPr>
            <w:r w:rsidRPr="00F1188B">
              <w:rPr>
                <w:rFonts w:cs="Arial"/>
                <w:szCs w:val="22"/>
              </w:rPr>
              <w:t>klarer, ev. geminsamer Start ins SORS-Modell («Eröffnungsfeier»)</w:t>
            </w:r>
          </w:p>
          <w:p w14:paraId="6AC0801B" w14:textId="77777777" w:rsidR="0090236D" w:rsidRPr="00F1188B" w:rsidRDefault="0090236D" w:rsidP="00D7551B">
            <w:pPr>
              <w:pStyle w:val="Paragraphedeliste"/>
              <w:numPr>
                <w:ilvl w:val="0"/>
                <w:numId w:val="18"/>
              </w:numPr>
              <w:spacing w:line="360" w:lineRule="auto"/>
              <w:ind w:left="314" w:hanging="265"/>
              <w:rPr>
                <w:rFonts w:cs="Arial"/>
                <w:szCs w:val="22"/>
              </w:rPr>
            </w:pPr>
            <w:r w:rsidRPr="00F1188B">
              <w:rPr>
                <w:rFonts w:cs="Arial"/>
                <w:szCs w:val="22"/>
              </w:rPr>
              <w:t>Nur Teilprojekte anpacken, die sich im Regelbetrieb implementieren lassen.</w:t>
            </w:r>
          </w:p>
          <w:p w14:paraId="75FF8830" w14:textId="77777777" w:rsidR="0090236D" w:rsidRPr="00F1188B" w:rsidRDefault="0090236D" w:rsidP="00D7551B">
            <w:pPr>
              <w:pStyle w:val="Paragraphedeliste"/>
              <w:numPr>
                <w:ilvl w:val="0"/>
                <w:numId w:val="18"/>
              </w:numPr>
              <w:spacing w:line="360" w:lineRule="auto"/>
              <w:ind w:left="314" w:hanging="265"/>
              <w:rPr>
                <w:rFonts w:cs="Arial"/>
                <w:szCs w:val="22"/>
              </w:rPr>
            </w:pPr>
            <w:r w:rsidRPr="00F1188B">
              <w:rPr>
                <w:rFonts w:cs="Arial"/>
                <w:szCs w:val="22"/>
              </w:rPr>
              <w:t>Lead klar bei Projektleitung &gt; resp. bei Schulleitung</w:t>
            </w:r>
          </w:p>
          <w:p w14:paraId="6718875B" w14:textId="77777777" w:rsidR="0090236D" w:rsidRPr="00F1188B" w:rsidRDefault="0090236D" w:rsidP="00D7551B">
            <w:pPr>
              <w:pStyle w:val="Paragraphedeliste"/>
              <w:numPr>
                <w:ilvl w:val="0"/>
                <w:numId w:val="18"/>
              </w:numPr>
              <w:spacing w:line="360" w:lineRule="auto"/>
              <w:ind w:left="314" w:hanging="265"/>
              <w:rPr>
                <w:rFonts w:cs="Arial"/>
                <w:szCs w:val="22"/>
              </w:rPr>
            </w:pPr>
            <w:r w:rsidRPr="00F1188B">
              <w:rPr>
                <w:rFonts w:cs="Arial"/>
                <w:szCs w:val="22"/>
              </w:rPr>
              <w:t>Anstehender Umbau, Neubau oder Sanierung als Chance nutzen, um die Idee und Bedürfnisse einer SORS-Schule besser zu realisieren.</w:t>
            </w:r>
          </w:p>
          <w:p w14:paraId="330D99E2" w14:textId="77777777" w:rsidR="0090236D" w:rsidRPr="00F1188B" w:rsidRDefault="0090236D" w:rsidP="00D7551B">
            <w:pPr>
              <w:pStyle w:val="Paragraphedeliste"/>
              <w:numPr>
                <w:ilvl w:val="0"/>
                <w:numId w:val="18"/>
              </w:numPr>
              <w:spacing w:line="360" w:lineRule="auto"/>
              <w:ind w:left="314" w:hanging="265"/>
              <w:rPr>
                <w:rFonts w:cs="Arial"/>
                <w:szCs w:val="22"/>
              </w:rPr>
            </w:pPr>
            <w:r w:rsidRPr="00F1188B">
              <w:rPr>
                <w:rFonts w:cs="Arial"/>
                <w:szCs w:val="22"/>
              </w:rPr>
              <w:t xml:space="preserve">Finanzen, zeitliche Ressourcen für </w:t>
            </w:r>
            <w:r w:rsidRPr="00F1188B">
              <w:rPr>
                <w:rFonts w:cs="Arial"/>
                <w:bCs/>
                <w:szCs w:val="22"/>
              </w:rPr>
              <w:t>Reflexion und Entwicklung</w:t>
            </w:r>
            <w:r w:rsidRPr="00F1188B">
              <w:rPr>
                <w:rFonts w:cs="Arial"/>
                <w:szCs w:val="22"/>
              </w:rPr>
              <w:t xml:space="preserve"> sicherstellen.</w:t>
            </w:r>
          </w:p>
          <w:p w14:paraId="2BD53531" w14:textId="77777777" w:rsidR="0090236D" w:rsidRDefault="0090236D" w:rsidP="00D7551B">
            <w:pPr>
              <w:pStyle w:val="Paragraphedeliste"/>
              <w:numPr>
                <w:ilvl w:val="0"/>
                <w:numId w:val="18"/>
              </w:numPr>
              <w:spacing w:line="360" w:lineRule="auto"/>
              <w:ind w:left="314" w:hanging="265"/>
              <w:rPr>
                <w:rFonts w:cs="Arial"/>
                <w:szCs w:val="22"/>
              </w:rPr>
            </w:pPr>
            <w:r w:rsidRPr="00F1188B">
              <w:rPr>
                <w:rFonts w:cs="Arial"/>
                <w:szCs w:val="22"/>
              </w:rPr>
              <w:t>regelmässige Informationen für alle Akteure und Dritte (Newsletter)</w:t>
            </w:r>
          </w:p>
          <w:p w14:paraId="2D665438" w14:textId="77777777" w:rsidR="001062A5" w:rsidRPr="00F1188B" w:rsidRDefault="001062A5" w:rsidP="001062A5">
            <w:pPr>
              <w:pStyle w:val="Paragraphedeliste"/>
              <w:ind w:left="314"/>
              <w:rPr>
                <w:rFonts w:cs="Arial"/>
                <w:szCs w:val="22"/>
              </w:rPr>
            </w:pPr>
          </w:p>
        </w:tc>
        <w:tc>
          <w:tcPr>
            <w:tcW w:w="2977" w:type="dxa"/>
            <w:tcBorders>
              <w:top w:val="single" w:sz="18" w:space="0" w:color="auto"/>
              <w:bottom w:val="single" w:sz="18" w:space="0" w:color="auto"/>
            </w:tcBorders>
          </w:tcPr>
          <w:p w14:paraId="49B9C3C2" w14:textId="77777777" w:rsidR="001062A5" w:rsidRPr="001062A5" w:rsidRDefault="001062A5" w:rsidP="0090236D">
            <w:pPr>
              <w:spacing w:before="120" w:after="120"/>
              <w:rPr>
                <w:rFonts w:cs="Arial"/>
                <w:b/>
                <w:color w:val="CC3300"/>
                <w:sz w:val="18"/>
                <w:szCs w:val="18"/>
                <w:lang w:eastAsia="de-DE"/>
              </w:rPr>
            </w:pPr>
            <w:r w:rsidRPr="001062A5">
              <w:rPr>
                <w:rFonts w:cs="Arial"/>
                <w:b/>
                <w:color w:val="CC3300"/>
                <w:sz w:val="18"/>
                <w:szCs w:val="18"/>
                <w:lang w:eastAsia="de-DE"/>
              </w:rPr>
              <w:t xml:space="preserve">Erfarhungen während des SORS-Projektes </w:t>
            </w:r>
          </w:p>
          <w:p w14:paraId="7697B407" w14:textId="77777777" w:rsidR="0090236D" w:rsidRPr="001062A5" w:rsidRDefault="001062A5" w:rsidP="0090236D">
            <w:pPr>
              <w:spacing w:before="120" w:after="120"/>
              <w:rPr>
                <w:rFonts w:cs="Arial"/>
                <w:color w:val="CC3300"/>
                <w:sz w:val="18"/>
                <w:szCs w:val="18"/>
                <w:lang w:eastAsia="de-DE"/>
              </w:rPr>
            </w:pPr>
            <w:r w:rsidRPr="001062A5">
              <w:rPr>
                <w:rFonts w:cs="Arial"/>
                <w:color w:val="CC3300"/>
                <w:sz w:val="18"/>
                <w:szCs w:val="18"/>
                <w:lang w:eastAsia="de-DE"/>
              </w:rPr>
              <w:t>Diese Faktoren wurden bei der Schlussevaluation des SORS -Projektes zurückgemeldet (2020)</w:t>
            </w:r>
          </w:p>
        </w:tc>
      </w:tr>
    </w:tbl>
    <w:p w14:paraId="6C8252EC" w14:textId="77777777" w:rsidR="001062A5" w:rsidRDefault="001062A5">
      <w:bookmarkStart w:id="23" w:name="_Toc256000007"/>
      <w:bookmarkStart w:id="24" w:name="_Toc518382904"/>
      <w:bookmarkStart w:id="25" w:name="_Toc526417741"/>
      <w:r>
        <w:rPr>
          <w:b/>
          <w:bCs/>
        </w:rPr>
        <w:br w:type="page"/>
      </w:r>
    </w:p>
    <w:tbl>
      <w:tblPr>
        <w:tblStyle w:val="Grilledutableau"/>
        <w:tblW w:w="15024" w:type="dxa"/>
        <w:tblInd w:w="-32" w:type="dxa"/>
        <w:tblBorders>
          <w:top w:val="nil"/>
          <w:left w:val="nil"/>
          <w:bottom w:val="nil"/>
          <w:right w:val="nil"/>
          <w:insideH w:val="nil"/>
          <w:insideV w:val="nil"/>
        </w:tblBorders>
        <w:tblLook w:val="04A0" w:firstRow="1" w:lastRow="0" w:firstColumn="1" w:lastColumn="0" w:noHBand="0" w:noVBand="1"/>
      </w:tblPr>
      <w:tblGrid>
        <w:gridCol w:w="12331"/>
        <w:gridCol w:w="2693"/>
      </w:tblGrid>
      <w:tr w:rsidR="0090236D" w14:paraId="427A523A" w14:textId="77777777" w:rsidTr="00817775">
        <w:trPr>
          <w:trHeight w:val="399"/>
        </w:trPr>
        <w:tc>
          <w:tcPr>
            <w:tcW w:w="12331" w:type="dxa"/>
            <w:shd w:val="clear" w:color="auto" w:fill="7030A0"/>
          </w:tcPr>
          <w:p w14:paraId="5EB42A8F" w14:textId="77777777" w:rsidR="0090236D" w:rsidRPr="00A03066" w:rsidRDefault="0090236D" w:rsidP="0090236D">
            <w:pPr>
              <w:pStyle w:val="Titre1"/>
              <w:spacing w:before="120" w:after="120"/>
              <w:rPr>
                <w:b w:val="0"/>
                <w:color w:val="FFE600"/>
                <w:sz w:val="28"/>
                <w:szCs w:val="22"/>
                <w:lang w:eastAsia="de-DE"/>
              </w:rPr>
            </w:pPr>
            <w:bookmarkStart w:id="26" w:name="_2_Vernetzung_fördern"/>
            <w:bookmarkEnd w:id="26"/>
            <w:r>
              <w:rPr>
                <w:b w:val="0"/>
                <w:color w:val="FFFFFF" w:themeColor="background1"/>
                <w:sz w:val="28"/>
                <w:lang w:eastAsia="de-DE"/>
              </w:rPr>
              <w:t xml:space="preserve">2 </w:t>
            </w:r>
            <w:r w:rsidRPr="0075230D">
              <w:rPr>
                <w:b w:val="0"/>
                <w:color w:val="FFFFFF" w:themeColor="background1"/>
                <w:sz w:val="28"/>
                <w:lang w:eastAsia="de-DE"/>
              </w:rPr>
              <w:t xml:space="preserve">Vernetzung </w:t>
            </w:r>
            <w:r>
              <w:rPr>
                <w:b w:val="0"/>
                <w:color w:val="FFFFFF" w:themeColor="background1"/>
                <w:sz w:val="28"/>
                <w:lang w:eastAsia="de-DE"/>
              </w:rPr>
              <w:t>fördern und pflegen</w:t>
            </w:r>
            <w:bookmarkEnd w:id="23"/>
            <w:bookmarkEnd w:id="24"/>
            <w:bookmarkEnd w:id="25"/>
          </w:p>
        </w:tc>
        <w:tc>
          <w:tcPr>
            <w:tcW w:w="2693" w:type="dxa"/>
            <w:shd w:val="clear" w:color="auto" w:fill="FFFFFF" w:themeFill="background1"/>
          </w:tcPr>
          <w:p w14:paraId="40D18F7C" w14:textId="77777777" w:rsidR="0090236D" w:rsidRPr="00BD7EC7" w:rsidRDefault="0090236D" w:rsidP="0090236D">
            <w:pPr>
              <w:pStyle w:val="Titre1"/>
              <w:spacing w:before="120" w:after="120"/>
              <w:rPr>
                <w:sz w:val="4"/>
                <w:szCs w:val="22"/>
                <w:lang w:eastAsia="de-DE"/>
              </w:rPr>
            </w:pPr>
          </w:p>
        </w:tc>
      </w:tr>
      <w:tr w:rsidR="0090236D" w14:paraId="5858A8B6" w14:textId="77777777" w:rsidTr="0081777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331" w:type="dxa"/>
            <w:tcBorders>
              <w:top w:val="nil"/>
              <w:left w:val="nil"/>
              <w:bottom w:val="nil"/>
              <w:right w:val="nil"/>
            </w:tcBorders>
          </w:tcPr>
          <w:p w14:paraId="69B14E2A" w14:textId="77777777" w:rsidR="0090236D" w:rsidRPr="00BB2604" w:rsidRDefault="0090236D" w:rsidP="0090236D">
            <w:pPr>
              <w:spacing w:before="120" w:after="120"/>
              <w:rPr>
                <w:color w:val="7030A0"/>
                <w:sz w:val="24"/>
                <w:lang w:val="de-DE"/>
              </w:rPr>
            </w:pPr>
            <w:r w:rsidRPr="00BB2604">
              <w:rPr>
                <w:b/>
                <w:color w:val="7030A0"/>
                <w:sz w:val="24"/>
              </w:rPr>
              <w:t>Ziel: Vernetzungen und Verankerung aufbauen, fördern, pflegen, verankern</w:t>
            </w:r>
            <w:r w:rsidRPr="00BB2604">
              <w:rPr>
                <w:color w:val="7030A0"/>
                <w:sz w:val="24"/>
                <w:lang w:val="de-DE"/>
              </w:rPr>
              <w:t xml:space="preserve"> </w:t>
            </w:r>
            <w:r w:rsidRPr="00BB2604">
              <w:rPr>
                <w:b/>
                <w:color w:val="7030A0"/>
                <w:sz w:val="24"/>
              </w:rPr>
              <w:t>und zur Tradition werden lassen</w:t>
            </w:r>
          </w:p>
          <w:p w14:paraId="52108BF4" w14:textId="77777777" w:rsidR="0090236D" w:rsidRPr="007750E8" w:rsidRDefault="0090236D" w:rsidP="00955731">
            <w:pPr>
              <w:spacing w:before="120" w:after="120"/>
              <w:rPr>
                <w:rFonts w:cs="Arial"/>
                <w:b/>
                <w:color w:val="3399FF"/>
                <w:sz w:val="18"/>
                <w:szCs w:val="18"/>
                <w:lang w:eastAsia="de-DE"/>
              </w:rPr>
            </w:pPr>
            <w:r w:rsidRPr="00C6071D">
              <w:rPr>
                <w:szCs w:val="22"/>
                <w:lang w:val="de-DE"/>
              </w:rPr>
              <w:t>Es ist wichtig seinen Sozialraum, seine ausserschulischen Partner zu kennen, um ein tragendes Netzwerk aufzubauen. Deshalb ist es nützlich, eine Situations</w:t>
            </w:r>
            <w:r w:rsidR="00BA2B86">
              <w:rPr>
                <w:szCs w:val="22"/>
                <w:lang w:val="de-DE"/>
              </w:rPr>
              <w:t>- und Bedarfs</w:t>
            </w:r>
            <w:r w:rsidRPr="00C6071D">
              <w:rPr>
                <w:szCs w:val="22"/>
                <w:lang w:val="de-DE"/>
              </w:rPr>
              <w:t>analyse (Stakeholder-Analyse/Analyse der Anspruchsgruppen*)  zu erstellen und diese von Zeit zu Zeit zu aktualisieren.</w:t>
            </w:r>
            <w:r>
              <w:rPr>
                <w:rFonts w:cs="Arial"/>
                <w:b/>
                <w:color w:val="00B0F0"/>
                <w:szCs w:val="22"/>
                <w:lang w:eastAsia="de-DE"/>
              </w:rPr>
              <w:t xml:space="preserve"> </w:t>
            </w:r>
            <w:r>
              <w:rPr>
                <w:szCs w:val="22"/>
                <w:lang w:val="de-DE"/>
              </w:rPr>
              <w:t xml:space="preserve">&gt; </w:t>
            </w:r>
            <w:hyperlink w:anchor="_3_Organisation_und" w:history="1">
              <w:r w:rsidRPr="00955731">
                <w:rPr>
                  <w:rStyle w:val="Lienhypertexte"/>
                  <w:rFonts w:cs="Arial"/>
                  <w:b/>
                  <w:color w:val="00B0F0"/>
                  <w:sz w:val="18"/>
                  <w:szCs w:val="18"/>
                  <w:lang w:eastAsia="de-DE"/>
                </w:rPr>
                <w:t>3 Organisation</w:t>
              </w:r>
            </w:hyperlink>
            <w:r w:rsidRPr="00955731">
              <w:rPr>
                <w:rFonts w:cs="Arial"/>
                <w:b/>
                <w:color w:val="00B0F0"/>
                <w:szCs w:val="22"/>
                <w:lang w:eastAsia="de-DE"/>
              </w:rPr>
              <w:t xml:space="preserve"> </w:t>
            </w:r>
            <w:r w:rsidRPr="00C6071D">
              <w:rPr>
                <w:rFonts w:cs="Arial"/>
                <w:b/>
                <w:color w:val="00B0F0"/>
                <w:szCs w:val="22"/>
                <w:lang w:eastAsia="de-DE"/>
              </w:rPr>
              <w:br/>
            </w:r>
            <w:r w:rsidRPr="00C6071D">
              <w:rPr>
                <w:szCs w:val="22"/>
              </w:rPr>
              <w:t>Hier wird unterschieden zwischen innerer und äusserer Vernetzung. Innere meint die Vernetzung innerhalb der Schule. Äussere ist die Vernetzung mit den ausserschulischen Partnern, dem Sozialraum; aber auch mit der Politik, den Institutionen…</w:t>
            </w:r>
          </w:p>
        </w:tc>
        <w:tc>
          <w:tcPr>
            <w:tcW w:w="2693" w:type="dxa"/>
            <w:tcBorders>
              <w:top w:val="nil"/>
              <w:left w:val="nil"/>
              <w:bottom w:val="nil"/>
              <w:right w:val="nil"/>
            </w:tcBorders>
          </w:tcPr>
          <w:p w14:paraId="5FD602A7" w14:textId="77777777" w:rsidR="0090236D" w:rsidRPr="00860B9C" w:rsidRDefault="0090236D" w:rsidP="0090236D">
            <w:pPr>
              <w:spacing w:before="120" w:after="120"/>
              <w:jc w:val="right"/>
              <w:rPr>
                <w:rFonts w:cs="Arial"/>
                <w:i/>
                <w:color w:val="C00000"/>
                <w:sz w:val="14"/>
                <w:szCs w:val="14"/>
                <w:lang w:eastAsia="de-DE"/>
              </w:rPr>
            </w:pPr>
            <w:r w:rsidRPr="00860B9C">
              <w:rPr>
                <w:rFonts w:cs="Arial"/>
                <w:i/>
                <w:color w:val="000000" w:themeColor="text1"/>
                <w:sz w:val="20"/>
                <w:szCs w:val="14"/>
                <w:lang w:eastAsia="de-DE"/>
              </w:rPr>
              <w:t>Nach der Bearbeitung des Rasters können die 3.Spalte und unnötige Zeilen gelöscht werden.</w:t>
            </w:r>
          </w:p>
          <w:p w14:paraId="3030B9E7" w14:textId="77777777" w:rsidR="0090236D" w:rsidRPr="00D62A6F" w:rsidRDefault="0090236D" w:rsidP="0090236D">
            <w:pPr>
              <w:spacing w:before="120" w:after="120"/>
              <w:jc w:val="right"/>
              <w:rPr>
                <w:rFonts w:cs="Arial"/>
                <w:b/>
                <w:color w:val="7030A0"/>
                <w:sz w:val="14"/>
                <w:szCs w:val="14"/>
                <w:lang w:eastAsia="de-DE"/>
              </w:rPr>
            </w:pPr>
          </w:p>
        </w:tc>
      </w:tr>
    </w:tbl>
    <w:p w14:paraId="5C4D2721" w14:textId="77777777" w:rsidR="006F5044" w:rsidRPr="00116F77" w:rsidRDefault="006F5044" w:rsidP="006F5044">
      <w:pPr>
        <w:spacing w:before="120" w:after="120"/>
        <w:rPr>
          <w:sz w:val="14"/>
        </w:rPr>
      </w:pPr>
    </w:p>
    <w:tbl>
      <w:tblPr>
        <w:tblStyle w:val="Grilledutableau"/>
        <w:tblW w:w="15166" w:type="dxa"/>
        <w:tblInd w:w="-32" w:type="dxa"/>
        <w:tblLook w:val="04A0" w:firstRow="1" w:lastRow="0" w:firstColumn="1" w:lastColumn="0" w:noHBand="0" w:noVBand="1"/>
      </w:tblPr>
      <w:tblGrid>
        <w:gridCol w:w="12331"/>
        <w:gridCol w:w="2691"/>
        <w:gridCol w:w="144"/>
      </w:tblGrid>
      <w:tr w:rsidR="00332A64" w14:paraId="318DF928" w14:textId="77777777" w:rsidTr="006F5044">
        <w:trPr>
          <w:gridAfter w:val="1"/>
          <w:wAfter w:w="144" w:type="dxa"/>
          <w:trHeight w:val="527"/>
        </w:trPr>
        <w:tc>
          <w:tcPr>
            <w:tcW w:w="12331" w:type="dxa"/>
            <w:tcBorders>
              <w:top w:val="nil"/>
              <w:left w:val="nil"/>
              <w:bottom w:val="single" w:sz="4" w:space="0" w:color="auto"/>
              <w:right w:val="nil"/>
            </w:tcBorders>
            <w:shd w:val="clear" w:color="auto" w:fill="7030A0"/>
          </w:tcPr>
          <w:p w14:paraId="16E3151A" w14:textId="77777777" w:rsidR="006F5044" w:rsidRPr="00701130" w:rsidRDefault="00CB1E3F" w:rsidP="008A4C56">
            <w:pPr>
              <w:pStyle w:val="Titre2"/>
              <w:spacing w:before="120" w:after="120"/>
              <w:rPr>
                <w:color w:val="FFE600"/>
              </w:rPr>
            </w:pPr>
            <w:bookmarkStart w:id="27" w:name="_2.1_Vernetzung_nach"/>
            <w:bookmarkStart w:id="28" w:name="_Toc256000009"/>
            <w:bookmarkStart w:id="29" w:name="_Toc518382905"/>
            <w:bookmarkStart w:id="30" w:name="_Toc526417742"/>
            <w:bookmarkEnd w:id="27"/>
            <w:r>
              <w:t>2</w:t>
            </w:r>
            <w:r w:rsidR="000D7DF0" w:rsidRPr="00901B80">
              <w:t>.1 Vernetzung nach aussen</w:t>
            </w:r>
            <w:bookmarkEnd w:id="28"/>
            <w:bookmarkEnd w:id="29"/>
            <w:bookmarkEnd w:id="30"/>
          </w:p>
        </w:tc>
        <w:tc>
          <w:tcPr>
            <w:tcW w:w="2691" w:type="dxa"/>
            <w:tcBorders>
              <w:top w:val="nil"/>
              <w:left w:val="nil"/>
              <w:bottom w:val="single" w:sz="4" w:space="0" w:color="auto"/>
              <w:right w:val="nil"/>
            </w:tcBorders>
            <w:shd w:val="clear" w:color="auto" w:fill="FFFFFF" w:themeFill="background1"/>
          </w:tcPr>
          <w:p w14:paraId="20AD4071" w14:textId="77777777" w:rsidR="006F5044" w:rsidRPr="00BD7EC7" w:rsidRDefault="006F5044" w:rsidP="006F5044">
            <w:pPr>
              <w:pStyle w:val="Titre2"/>
              <w:spacing w:before="120" w:after="120"/>
            </w:pPr>
          </w:p>
        </w:tc>
      </w:tr>
      <w:tr w:rsidR="00332A64" w14:paraId="24530010" w14:textId="77777777" w:rsidTr="006F5044">
        <w:trPr>
          <w:trHeight w:val="399"/>
        </w:trPr>
        <w:tc>
          <w:tcPr>
            <w:tcW w:w="12331" w:type="dxa"/>
            <w:tcBorders>
              <w:top w:val="nil"/>
              <w:left w:val="nil"/>
              <w:bottom w:val="single" w:sz="4" w:space="0" w:color="auto"/>
              <w:right w:val="nil"/>
            </w:tcBorders>
            <w:shd w:val="clear" w:color="auto" w:fill="auto"/>
          </w:tcPr>
          <w:p w14:paraId="2E9C3FA9" w14:textId="77777777" w:rsidR="00C6071D" w:rsidRPr="00BB2604" w:rsidRDefault="00C6071D" w:rsidP="00C6071D">
            <w:pPr>
              <w:spacing w:before="120" w:after="120"/>
              <w:rPr>
                <w:color w:val="7030A0"/>
                <w:sz w:val="24"/>
                <w:lang w:val="de-DE"/>
              </w:rPr>
            </w:pPr>
            <w:r w:rsidRPr="00BB2604">
              <w:rPr>
                <w:b/>
                <w:color w:val="7030A0"/>
                <w:sz w:val="24"/>
              </w:rPr>
              <w:t>Ziel: Vernetzungen aufbauen, fördern, pflegen, verankern</w:t>
            </w:r>
            <w:r w:rsidRPr="00BB2604">
              <w:rPr>
                <w:color w:val="7030A0"/>
                <w:sz w:val="24"/>
                <w:lang w:val="de-DE"/>
              </w:rPr>
              <w:t xml:space="preserve"> </w:t>
            </w:r>
          </w:p>
          <w:p w14:paraId="3B42FEDA" w14:textId="77777777" w:rsidR="00C6071D" w:rsidRDefault="000D7DF0" w:rsidP="006F5044">
            <w:pPr>
              <w:spacing w:before="120" w:after="120"/>
              <w:rPr>
                <w:lang w:val="de-DE"/>
              </w:rPr>
            </w:pPr>
            <w:r>
              <w:rPr>
                <w:b/>
              </w:rPr>
              <w:t xml:space="preserve">Die </w:t>
            </w:r>
            <w:r w:rsidRPr="00C52BC4">
              <w:rPr>
                <w:b/>
              </w:rPr>
              <w:t>äussere Vernetzung:</w:t>
            </w:r>
            <w:r>
              <w:t xml:space="preserve"> </w:t>
            </w:r>
            <w:hyperlink r:id="rId49" w:history="1">
              <w:r w:rsidRPr="00B87EA3">
                <w:t>Sozialraumorientierte Schulen Luzern</w:t>
              </w:r>
            </w:hyperlink>
            <w:r w:rsidRPr="00B942EA">
              <w:rPr>
                <w:noProof/>
              </w:rPr>
              <w:t>, sogenante SORS-Schulen</w:t>
            </w:r>
            <w:r w:rsidRPr="00B942EA">
              <w:rPr>
                <w:lang w:val="de-DE"/>
              </w:rPr>
              <w:t xml:space="preserve"> </w:t>
            </w:r>
            <w:r>
              <w:rPr>
                <w:lang w:val="de-DE"/>
              </w:rPr>
              <w:t xml:space="preserve">oder auch Bildungslandschaften genannt, sind aktive Netzwerke, die </w:t>
            </w:r>
            <w:r w:rsidRPr="00B942EA">
              <w:rPr>
                <w:lang w:val="de-DE"/>
              </w:rPr>
              <w:t xml:space="preserve">sich </w:t>
            </w:r>
            <w:r>
              <w:rPr>
                <w:lang w:val="de-DE"/>
              </w:rPr>
              <w:t>mit ihrem Sozialraum</w:t>
            </w:r>
            <w:r w:rsidRPr="00B942EA">
              <w:rPr>
                <w:lang w:val="de-DE"/>
              </w:rPr>
              <w:t xml:space="preserve"> </w:t>
            </w:r>
            <w:r>
              <w:rPr>
                <w:lang w:val="de-DE"/>
              </w:rPr>
              <w:t xml:space="preserve">aktiv </w:t>
            </w:r>
            <w:r w:rsidRPr="00B942EA">
              <w:rPr>
                <w:lang w:val="de-DE"/>
              </w:rPr>
              <w:t>vernetzen</w:t>
            </w:r>
            <w:r>
              <w:rPr>
                <w:lang w:val="de-DE"/>
              </w:rPr>
              <w:t>. Sie bilden Begegnungszentren</w:t>
            </w:r>
            <w:r w:rsidRPr="00B942EA">
              <w:rPr>
                <w:lang w:val="de-DE"/>
              </w:rPr>
              <w:t>, die zum</w:t>
            </w:r>
            <w:r w:rsidRPr="00B942EA">
              <w:rPr>
                <w:noProof/>
              </w:rPr>
              <w:t xml:space="preserve"> Ausgangspunkt </w:t>
            </w:r>
            <w:r>
              <w:rPr>
                <w:lang w:val="de-DE"/>
              </w:rPr>
              <w:t xml:space="preserve">vieler </w:t>
            </w:r>
            <w:r w:rsidRPr="00B942EA">
              <w:rPr>
                <w:lang w:val="de-DE"/>
              </w:rPr>
              <w:t>Bildung</w:t>
            </w:r>
            <w:r>
              <w:rPr>
                <w:lang w:val="de-DE"/>
              </w:rPr>
              <w:t>s-</w:t>
            </w:r>
            <w:r w:rsidRPr="00B942EA">
              <w:rPr>
                <w:lang w:val="de-DE"/>
              </w:rPr>
              <w:t>, Freizeit</w:t>
            </w:r>
            <w:r>
              <w:rPr>
                <w:lang w:val="de-DE"/>
              </w:rPr>
              <w:t>-</w:t>
            </w:r>
            <w:r w:rsidRPr="00B942EA">
              <w:rPr>
                <w:lang w:val="de-DE"/>
              </w:rPr>
              <w:t>, Betreuung</w:t>
            </w:r>
            <w:r>
              <w:rPr>
                <w:lang w:val="de-DE"/>
              </w:rPr>
              <w:t>s-</w:t>
            </w:r>
            <w:r w:rsidRPr="00B942EA">
              <w:rPr>
                <w:lang w:val="de-DE"/>
              </w:rPr>
              <w:t xml:space="preserve"> und Kultur</w:t>
            </w:r>
            <w:r>
              <w:rPr>
                <w:lang w:val="de-DE"/>
              </w:rPr>
              <w:t>angebote</w:t>
            </w:r>
            <w:r w:rsidRPr="00B942EA">
              <w:rPr>
                <w:lang w:val="de-DE"/>
              </w:rPr>
              <w:t xml:space="preserve"> werden</w:t>
            </w:r>
            <w:r>
              <w:rPr>
                <w:lang w:val="de-DE"/>
              </w:rPr>
              <w:t>.</w:t>
            </w:r>
            <w:r w:rsidRPr="00B942EA">
              <w:rPr>
                <w:lang w:val="de-DE"/>
              </w:rPr>
              <w:t xml:space="preserve"> </w:t>
            </w:r>
            <w:r>
              <w:rPr>
                <w:lang w:val="de-DE"/>
              </w:rPr>
              <w:t xml:space="preserve">Sozialraumorientierte Schulen suchen gezielt die Kooperation </w:t>
            </w:r>
            <w:r w:rsidRPr="00B942EA">
              <w:rPr>
                <w:lang w:val="de-DE"/>
              </w:rPr>
              <w:t>mit ausserschulischen Bildungsp</w:t>
            </w:r>
            <w:r>
              <w:rPr>
                <w:lang w:val="de-DE"/>
              </w:rPr>
              <w:t>artnern. Diese Voraussetzung bietet für</w:t>
            </w:r>
            <w:r w:rsidRPr="00B942EA">
              <w:rPr>
                <w:lang w:val="de-DE"/>
              </w:rPr>
              <w:t xml:space="preserve"> </w:t>
            </w:r>
            <w:r>
              <w:rPr>
                <w:lang w:val="de-DE"/>
              </w:rPr>
              <w:t xml:space="preserve">alle Akteure die einmalige </w:t>
            </w:r>
            <w:r w:rsidRPr="00B942EA">
              <w:rPr>
                <w:lang w:val="de-DE"/>
              </w:rPr>
              <w:t>Chance</w:t>
            </w:r>
            <w:r>
              <w:rPr>
                <w:lang w:val="de-DE"/>
              </w:rPr>
              <w:t xml:space="preserve">, gemeinsam einen </w:t>
            </w:r>
            <w:r w:rsidRPr="00B942EA">
              <w:rPr>
                <w:lang w:val="de-DE"/>
              </w:rPr>
              <w:t xml:space="preserve">pädagogischen Rahmen </w:t>
            </w:r>
            <w:r>
              <w:rPr>
                <w:lang w:val="de-DE"/>
              </w:rPr>
              <w:t>mitzu</w:t>
            </w:r>
            <w:r w:rsidRPr="00B942EA">
              <w:rPr>
                <w:lang w:val="de-DE"/>
              </w:rPr>
              <w:t>gestalten</w:t>
            </w:r>
            <w:r>
              <w:rPr>
                <w:lang w:val="de-DE"/>
              </w:rPr>
              <w:t>,</w:t>
            </w:r>
            <w:r w:rsidRPr="00616BD1">
              <w:rPr>
                <w:lang w:val="de-DE"/>
              </w:rPr>
              <w:t xml:space="preserve"> </w:t>
            </w:r>
            <w:r>
              <w:rPr>
                <w:lang w:val="de-DE"/>
              </w:rPr>
              <w:t>aktiv mitzuwirken</w:t>
            </w:r>
            <w:r w:rsidRPr="00616BD1">
              <w:rPr>
                <w:lang w:val="de-DE"/>
              </w:rPr>
              <w:t xml:space="preserve"> </w:t>
            </w:r>
            <w:r>
              <w:rPr>
                <w:lang w:val="de-DE"/>
              </w:rPr>
              <w:t>und mitzutragen. Der soziale</w:t>
            </w:r>
            <w:r w:rsidRPr="00B942EA">
              <w:rPr>
                <w:lang w:val="de-DE"/>
              </w:rPr>
              <w:t xml:space="preserve"> Dialog </w:t>
            </w:r>
            <w:r>
              <w:rPr>
                <w:lang w:val="de-DE"/>
              </w:rPr>
              <w:t xml:space="preserve">wird ermöglicht und gepflegt, </w:t>
            </w:r>
            <w:r w:rsidRPr="00B942EA">
              <w:rPr>
                <w:lang w:val="de-DE"/>
              </w:rPr>
              <w:t>die gesellschaftliche Kohäsion</w:t>
            </w:r>
            <w:r w:rsidRPr="00907B98">
              <w:rPr>
                <w:lang w:val="de-DE"/>
              </w:rPr>
              <w:t xml:space="preserve"> </w:t>
            </w:r>
            <w:r>
              <w:rPr>
                <w:lang w:val="de-DE"/>
              </w:rPr>
              <w:t>und Identifikation ge</w:t>
            </w:r>
            <w:r w:rsidRPr="00B942EA">
              <w:rPr>
                <w:lang w:val="de-DE"/>
              </w:rPr>
              <w:t>fördert</w:t>
            </w:r>
            <w:r>
              <w:rPr>
                <w:lang w:val="de-DE"/>
              </w:rPr>
              <w:t>.</w:t>
            </w:r>
            <w:r>
              <w:rPr>
                <w:lang w:val="de-DE"/>
              </w:rPr>
              <w:br/>
              <w:t>SORS-</w:t>
            </w:r>
            <w:r w:rsidRPr="00B942EA">
              <w:rPr>
                <w:lang w:val="de-DE"/>
              </w:rPr>
              <w:t>Schulen bauen</w:t>
            </w:r>
            <w:r w:rsidRPr="00747A44">
              <w:rPr>
                <w:lang w:val="de-DE"/>
              </w:rPr>
              <w:t xml:space="preserve"> </w:t>
            </w:r>
            <w:r w:rsidRPr="00B942EA">
              <w:rPr>
                <w:lang w:val="de-DE"/>
              </w:rPr>
              <w:t>eine Schulhauskultur</w:t>
            </w:r>
            <w:r>
              <w:rPr>
                <w:lang w:val="de-DE"/>
              </w:rPr>
              <w:t xml:space="preserve"> auf, nutzen und pflegen eine Tradition der Sozialraumorientierung. Diese </w:t>
            </w:r>
            <w:r w:rsidRPr="00B942EA">
              <w:rPr>
                <w:lang w:val="de-DE"/>
              </w:rPr>
              <w:t xml:space="preserve">aktive, systematische </w:t>
            </w:r>
            <w:r>
              <w:rPr>
                <w:lang w:val="de-DE"/>
              </w:rPr>
              <w:t>Zusammenarbeit</w:t>
            </w:r>
            <w:r w:rsidRPr="00B942EA">
              <w:rPr>
                <w:lang w:val="de-DE"/>
              </w:rPr>
              <w:t xml:space="preserve"> </w:t>
            </w:r>
            <w:r>
              <w:rPr>
                <w:lang w:val="de-DE"/>
              </w:rPr>
              <w:t>zwischen</w:t>
            </w:r>
            <w:r w:rsidRPr="00B942EA">
              <w:rPr>
                <w:lang w:val="de-DE"/>
              </w:rPr>
              <w:t xml:space="preserve"> </w:t>
            </w:r>
            <w:r>
              <w:rPr>
                <w:lang w:val="de-DE"/>
              </w:rPr>
              <w:t xml:space="preserve">der </w:t>
            </w:r>
            <w:r w:rsidRPr="00B942EA">
              <w:rPr>
                <w:lang w:val="de-DE"/>
              </w:rPr>
              <w:t>Schu</w:t>
            </w:r>
            <w:r>
              <w:rPr>
                <w:lang w:val="de-DE"/>
              </w:rPr>
              <w:t>le und ihren ausserschulischen P</w:t>
            </w:r>
            <w:r w:rsidRPr="00B942EA">
              <w:rPr>
                <w:lang w:val="de-DE"/>
              </w:rPr>
              <w:t xml:space="preserve">artnern </w:t>
            </w:r>
            <w:r w:rsidRPr="00E212A9">
              <w:rPr>
                <w:lang w:eastAsia="de-DE"/>
              </w:rPr>
              <w:t>aus ganz verschiedenen Bereichen gewährleistet</w:t>
            </w:r>
            <w:r w:rsidRPr="00B942EA">
              <w:rPr>
                <w:lang w:val="de-DE"/>
              </w:rPr>
              <w:t xml:space="preserve"> </w:t>
            </w:r>
            <w:r>
              <w:rPr>
                <w:lang w:val="de-DE"/>
              </w:rPr>
              <w:t xml:space="preserve">eine </w:t>
            </w:r>
            <w:r w:rsidRPr="00E212A9">
              <w:rPr>
                <w:lang w:eastAsia="de-DE"/>
              </w:rPr>
              <w:t>breite Abstützung</w:t>
            </w:r>
            <w:r>
              <w:rPr>
                <w:lang w:eastAsia="de-DE"/>
              </w:rPr>
              <w:t xml:space="preserve"> und Achtung im Sozialraum</w:t>
            </w:r>
            <w:r w:rsidRPr="00B942EA">
              <w:rPr>
                <w:lang w:val="de-DE"/>
              </w:rPr>
              <w:t xml:space="preserve"> </w:t>
            </w:r>
            <w:r>
              <w:rPr>
                <w:lang w:val="de-DE"/>
              </w:rPr>
              <w:t xml:space="preserve">und </w:t>
            </w:r>
            <w:r w:rsidRPr="00B942EA">
              <w:rPr>
                <w:lang w:val="de-DE"/>
              </w:rPr>
              <w:t>generiert</w:t>
            </w:r>
            <w:r>
              <w:rPr>
                <w:lang w:val="de-DE"/>
              </w:rPr>
              <w:t xml:space="preserve"> für beide Seiten einen nachhaltigen </w:t>
            </w:r>
            <w:r w:rsidRPr="00B942EA">
              <w:rPr>
                <w:lang w:val="de-DE"/>
              </w:rPr>
              <w:t>Nutzen.</w:t>
            </w:r>
          </w:p>
          <w:p w14:paraId="1437BD7A" w14:textId="77777777" w:rsidR="006F5044" w:rsidRDefault="000D7DF0" w:rsidP="00D7551B">
            <w:pPr>
              <w:pStyle w:val="paragraph"/>
              <w:numPr>
                <w:ilvl w:val="0"/>
                <w:numId w:val="14"/>
              </w:numPr>
              <w:textAlignment w:val="baseline"/>
              <w:rPr>
                <w:rFonts w:ascii="Arial" w:hAnsi="Arial"/>
                <w:sz w:val="22"/>
              </w:rPr>
            </w:pPr>
            <w:r>
              <w:rPr>
                <w:rFonts w:ascii="Arial" w:hAnsi="Arial"/>
                <w:sz w:val="22"/>
              </w:rPr>
              <w:t xml:space="preserve">Nähre Angaben; </w:t>
            </w:r>
            <w:r w:rsidR="007750E8">
              <w:rPr>
                <w:rFonts w:ascii="Arial" w:hAnsi="Arial"/>
                <w:sz w:val="22"/>
              </w:rPr>
              <w:t>&gt; siehe</w:t>
            </w:r>
            <w:r>
              <w:rPr>
                <w:rFonts w:ascii="Arial" w:hAnsi="Arial"/>
                <w:sz w:val="22"/>
              </w:rPr>
              <w:t>:</w:t>
            </w:r>
            <w:r>
              <w:t xml:space="preserve"> </w:t>
            </w:r>
            <w:hyperlink r:id="rId50" w:history="1">
              <w:r w:rsidRPr="008A2762">
                <w:rPr>
                  <w:rStyle w:val="Lienhypertexte"/>
                  <w:rFonts w:ascii="Arial" w:hAnsi="Arial"/>
                  <w:sz w:val="22"/>
                </w:rPr>
                <w:t>www.volksschulbildung.lu.ch</w:t>
              </w:r>
            </w:hyperlink>
            <w:r>
              <w:rPr>
                <w:rFonts w:ascii="Arial" w:hAnsi="Arial"/>
                <w:sz w:val="22"/>
              </w:rPr>
              <w:t>, Suche:  "</w:t>
            </w:r>
            <w:hyperlink r:id="rId51" w:history="1">
              <w:r w:rsidRPr="00B87EA3">
                <w:rPr>
                  <w:rStyle w:val="Lienhypertexte"/>
                  <w:rFonts w:ascii="Arial" w:hAnsi="Arial"/>
                  <w:sz w:val="22"/>
                </w:rPr>
                <w:t>Sozialraumorientierte Schulen</w:t>
              </w:r>
            </w:hyperlink>
            <w:r>
              <w:rPr>
                <w:rFonts w:ascii="Arial" w:hAnsi="Arial"/>
                <w:sz w:val="22"/>
              </w:rPr>
              <w:t>"</w:t>
            </w:r>
          </w:p>
          <w:p w14:paraId="396CA15A" w14:textId="77777777" w:rsidR="006F5044" w:rsidRPr="00C6071D" w:rsidRDefault="000D7DF0" w:rsidP="00D7551B">
            <w:pPr>
              <w:pStyle w:val="paragraph"/>
              <w:numPr>
                <w:ilvl w:val="0"/>
                <w:numId w:val="14"/>
              </w:numPr>
              <w:textAlignment w:val="baseline"/>
              <w:rPr>
                <w:rStyle w:val="Lienhypertexte"/>
                <w:rFonts w:ascii="Arial" w:hAnsi="Arial"/>
                <w:color w:val="auto"/>
                <w:sz w:val="22"/>
                <w:u w:val="none"/>
              </w:rPr>
            </w:pPr>
            <w:r>
              <w:rPr>
                <w:rFonts w:ascii="Arial" w:hAnsi="Arial"/>
                <w:sz w:val="22"/>
              </w:rPr>
              <w:t xml:space="preserve">Nähre Angaben; </w:t>
            </w:r>
            <w:r w:rsidR="007750E8">
              <w:rPr>
                <w:rFonts w:ascii="Arial" w:hAnsi="Arial"/>
                <w:sz w:val="22"/>
              </w:rPr>
              <w:t>&gt; siehe</w:t>
            </w:r>
            <w:r>
              <w:rPr>
                <w:rFonts w:ascii="Arial" w:hAnsi="Arial"/>
                <w:sz w:val="22"/>
              </w:rPr>
              <w:t xml:space="preserve">: </w:t>
            </w:r>
            <w:hyperlink r:id="rId52" w:history="1">
              <w:r w:rsidRPr="00B87EA3">
                <w:rPr>
                  <w:rStyle w:val="Lienhypertexte"/>
                  <w:rFonts w:ascii="Arial" w:hAnsi="Arial"/>
                  <w:sz w:val="22"/>
                </w:rPr>
                <w:t>bildungslandschaften.ch</w:t>
              </w:r>
            </w:hyperlink>
          </w:p>
          <w:p w14:paraId="1776BDBC" w14:textId="77777777" w:rsidR="00C6071D" w:rsidRPr="00C6071D" w:rsidRDefault="00C6071D" w:rsidP="00C6071D">
            <w:pPr>
              <w:pStyle w:val="paragraph"/>
              <w:ind w:left="360"/>
              <w:textAlignment w:val="baseline"/>
              <w:rPr>
                <w:rFonts w:ascii="Arial" w:hAnsi="Arial"/>
                <w:sz w:val="22"/>
              </w:rPr>
            </w:pPr>
          </w:p>
        </w:tc>
        <w:tc>
          <w:tcPr>
            <w:tcW w:w="2835" w:type="dxa"/>
            <w:gridSpan w:val="2"/>
            <w:tcBorders>
              <w:top w:val="nil"/>
              <w:left w:val="nil"/>
              <w:bottom w:val="single" w:sz="4" w:space="0" w:color="auto"/>
              <w:right w:val="nil"/>
            </w:tcBorders>
            <w:shd w:val="clear" w:color="auto" w:fill="FFFFFF" w:themeFill="background1"/>
          </w:tcPr>
          <w:p w14:paraId="41598613" w14:textId="77777777" w:rsidR="007750E8" w:rsidRDefault="00F37F02" w:rsidP="007750E8">
            <w:pPr>
              <w:spacing w:before="120" w:after="120"/>
              <w:rPr>
                <w:rFonts w:cs="Arial"/>
                <w:b/>
                <w:color w:val="3399FF"/>
                <w:sz w:val="18"/>
                <w:szCs w:val="18"/>
                <w:lang w:eastAsia="de-DE"/>
              </w:rPr>
            </w:pPr>
            <w:r>
              <w:rPr>
                <w:rFonts w:cs="Arial"/>
                <w:color w:val="17365D" w:themeColor="text2" w:themeShade="BF"/>
                <w:sz w:val="18"/>
                <w:szCs w:val="18"/>
                <w:lang w:eastAsia="de-DE"/>
              </w:rPr>
              <w:t>&gt;</w:t>
            </w:r>
            <w:r w:rsidR="00860B9C" w:rsidRPr="00605EFC">
              <w:rPr>
                <w:rFonts w:cs="Arial"/>
                <w:color w:val="17365D" w:themeColor="text2" w:themeShade="BF"/>
                <w:sz w:val="18"/>
                <w:szCs w:val="18"/>
                <w:lang w:eastAsia="de-DE"/>
              </w:rPr>
              <w:t xml:space="preserve"> </w:t>
            </w:r>
            <w:hyperlink w:anchor="_3_Organisation_und" w:history="1">
              <w:r w:rsidR="007750E8" w:rsidRPr="00955731">
                <w:rPr>
                  <w:rStyle w:val="Lienhypertexte"/>
                  <w:rFonts w:cs="Arial"/>
                  <w:b/>
                  <w:color w:val="00B0F0"/>
                  <w:sz w:val="18"/>
                  <w:szCs w:val="18"/>
                  <w:shd w:val="clear" w:color="auto" w:fill="FFFFFF" w:themeFill="background1"/>
                  <w:lang w:eastAsia="de-DE"/>
                </w:rPr>
                <w:t>3 Organisation</w:t>
              </w:r>
            </w:hyperlink>
          </w:p>
          <w:p w14:paraId="22796A42" w14:textId="77777777" w:rsidR="006F5044" w:rsidRDefault="006F5044" w:rsidP="006F5044">
            <w:pPr>
              <w:spacing w:before="120" w:after="120"/>
              <w:contextualSpacing/>
              <w:rPr>
                <w:rFonts w:cs="Arial"/>
                <w:b/>
                <w:color w:val="00B0F0"/>
                <w:sz w:val="18"/>
                <w:szCs w:val="18"/>
                <w:lang w:eastAsia="de-DE"/>
              </w:rPr>
            </w:pPr>
          </w:p>
          <w:p w14:paraId="26EE3A46" w14:textId="77777777" w:rsidR="008B436A" w:rsidRDefault="008B436A" w:rsidP="006F5044">
            <w:pPr>
              <w:spacing w:before="120" w:after="120"/>
              <w:contextualSpacing/>
              <w:rPr>
                <w:rFonts w:cs="Arial"/>
                <w:b/>
                <w:color w:val="00B0F0"/>
                <w:sz w:val="18"/>
                <w:szCs w:val="18"/>
                <w:lang w:eastAsia="de-DE"/>
              </w:rPr>
            </w:pPr>
          </w:p>
          <w:p w14:paraId="1C3E502C" w14:textId="77777777" w:rsidR="008B436A" w:rsidRDefault="008B436A" w:rsidP="006F5044">
            <w:pPr>
              <w:spacing w:before="120" w:after="120"/>
              <w:contextualSpacing/>
              <w:rPr>
                <w:rFonts w:cs="Arial"/>
                <w:b/>
                <w:color w:val="00B0F0"/>
                <w:sz w:val="18"/>
                <w:szCs w:val="18"/>
                <w:lang w:eastAsia="de-DE"/>
              </w:rPr>
            </w:pPr>
          </w:p>
          <w:p w14:paraId="1D965911" w14:textId="77777777" w:rsidR="008B436A" w:rsidRDefault="008B436A" w:rsidP="006F5044">
            <w:pPr>
              <w:spacing w:before="120" w:after="120"/>
              <w:contextualSpacing/>
              <w:rPr>
                <w:rFonts w:cs="Arial"/>
                <w:b/>
                <w:color w:val="00B0F0"/>
                <w:sz w:val="18"/>
                <w:szCs w:val="18"/>
                <w:lang w:eastAsia="de-DE"/>
              </w:rPr>
            </w:pPr>
          </w:p>
          <w:p w14:paraId="2BE393AE" w14:textId="77777777" w:rsidR="008B436A" w:rsidRDefault="008B436A" w:rsidP="006F5044">
            <w:pPr>
              <w:spacing w:before="120" w:after="120"/>
              <w:contextualSpacing/>
              <w:rPr>
                <w:rFonts w:cs="Arial"/>
                <w:b/>
                <w:color w:val="00B0F0"/>
                <w:sz w:val="18"/>
                <w:szCs w:val="18"/>
                <w:lang w:eastAsia="de-DE"/>
              </w:rPr>
            </w:pPr>
          </w:p>
          <w:p w14:paraId="54A53E05" w14:textId="77777777" w:rsidR="008B436A" w:rsidRDefault="008B436A" w:rsidP="006F5044">
            <w:pPr>
              <w:spacing w:before="120" w:after="120"/>
              <w:contextualSpacing/>
              <w:rPr>
                <w:rFonts w:cs="Arial"/>
                <w:b/>
                <w:color w:val="00B0F0"/>
                <w:sz w:val="18"/>
                <w:szCs w:val="18"/>
                <w:lang w:eastAsia="de-DE"/>
              </w:rPr>
            </w:pPr>
          </w:p>
          <w:p w14:paraId="62492E6A" w14:textId="77777777" w:rsidR="008B436A" w:rsidRDefault="008B436A" w:rsidP="006F5044">
            <w:pPr>
              <w:spacing w:before="120" w:after="120"/>
              <w:contextualSpacing/>
              <w:rPr>
                <w:rFonts w:cs="Arial"/>
                <w:b/>
                <w:color w:val="00B0F0"/>
                <w:sz w:val="18"/>
                <w:szCs w:val="18"/>
                <w:lang w:eastAsia="de-DE"/>
              </w:rPr>
            </w:pPr>
          </w:p>
          <w:p w14:paraId="2C86883A" w14:textId="77777777" w:rsidR="008B436A" w:rsidRDefault="008B436A" w:rsidP="006F5044">
            <w:pPr>
              <w:spacing w:before="120" w:after="120"/>
              <w:contextualSpacing/>
              <w:rPr>
                <w:rFonts w:cs="Arial"/>
                <w:b/>
                <w:color w:val="00B0F0"/>
                <w:sz w:val="18"/>
                <w:szCs w:val="18"/>
                <w:lang w:eastAsia="de-DE"/>
              </w:rPr>
            </w:pPr>
          </w:p>
          <w:p w14:paraId="4024EC3E" w14:textId="77777777" w:rsidR="008B436A" w:rsidRDefault="008B436A" w:rsidP="006F5044">
            <w:pPr>
              <w:spacing w:before="120" w:after="120"/>
              <w:contextualSpacing/>
              <w:rPr>
                <w:rFonts w:cs="Arial"/>
                <w:b/>
                <w:color w:val="00B0F0"/>
                <w:sz w:val="18"/>
                <w:szCs w:val="18"/>
                <w:lang w:eastAsia="de-DE"/>
              </w:rPr>
            </w:pPr>
          </w:p>
          <w:p w14:paraId="6387D1D3" w14:textId="77777777" w:rsidR="008B436A" w:rsidRDefault="008B436A" w:rsidP="006F5044">
            <w:pPr>
              <w:spacing w:before="120" w:after="120"/>
              <w:contextualSpacing/>
              <w:rPr>
                <w:rFonts w:cs="Arial"/>
                <w:b/>
                <w:color w:val="00B0F0"/>
                <w:sz w:val="18"/>
                <w:szCs w:val="18"/>
                <w:lang w:eastAsia="de-DE"/>
              </w:rPr>
            </w:pPr>
          </w:p>
          <w:p w14:paraId="6C897A8B" w14:textId="77777777" w:rsidR="008B436A" w:rsidRDefault="008B436A" w:rsidP="006F5044">
            <w:pPr>
              <w:spacing w:before="120" w:after="120"/>
              <w:contextualSpacing/>
              <w:rPr>
                <w:rFonts w:cs="Arial"/>
                <w:b/>
                <w:color w:val="00B0F0"/>
                <w:sz w:val="18"/>
                <w:szCs w:val="18"/>
                <w:lang w:eastAsia="de-DE"/>
              </w:rPr>
            </w:pPr>
          </w:p>
          <w:p w14:paraId="712F201A" w14:textId="77777777" w:rsidR="008B436A" w:rsidRDefault="008B436A" w:rsidP="006F5044">
            <w:pPr>
              <w:spacing w:before="120" w:after="120"/>
              <w:contextualSpacing/>
              <w:rPr>
                <w:rFonts w:cs="Arial"/>
                <w:b/>
                <w:color w:val="00B0F0"/>
                <w:sz w:val="18"/>
                <w:szCs w:val="18"/>
                <w:lang w:eastAsia="de-DE"/>
              </w:rPr>
            </w:pPr>
          </w:p>
          <w:p w14:paraId="37EF7E28" w14:textId="77777777" w:rsidR="008B436A" w:rsidRDefault="008B436A" w:rsidP="006F5044">
            <w:pPr>
              <w:spacing w:before="120" w:after="120"/>
              <w:contextualSpacing/>
              <w:rPr>
                <w:rFonts w:cs="Arial"/>
                <w:b/>
                <w:color w:val="00B0F0"/>
                <w:sz w:val="18"/>
                <w:szCs w:val="18"/>
                <w:lang w:eastAsia="de-DE"/>
              </w:rPr>
            </w:pPr>
          </w:p>
          <w:p w14:paraId="79C78FFB" w14:textId="77777777" w:rsidR="008B436A" w:rsidRDefault="008B436A" w:rsidP="006F5044">
            <w:pPr>
              <w:spacing w:before="120" w:after="120"/>
              <w:contextualSpacing/>
              <w:rPr>
                <w:rFonts w:cs="Arial"/>
                <w:b/>
                <w:color w:val="00B0F0"/>
                <w:sz w:val="18"/>
                <w:szCs w:val="18"/>
                <w:lang w:eastAsia="de-DE"/>
              </w:rPr>
            </w:pPr>
          </w:p>
          <w:p w14:paraId="77EB8D03" w14:textId="77777777" w:rsidR="008B436A" w:rsidRDefault="008B436A" w:rsidP="006F5044">
            <w:pPr>
              <w:spacing w:before="120" w:after="120"/>
              <w:contextualSpacing/>
              <w:rPr>
                <w:rFonts w:cs="Arial"/>
                <w:b/>
                <w:color w:val="00B0F0"/>
                <w:sz w:val="18"/>
                <w:szCs w:val="18"/>
                <w:lang w:eastAsia="de-DE"/>
              </w:rPr>
            </w:pPr>
          </w:p>
          <w:p w14:paraId="228D9D9C" w14:textId="77777777" w:rsidR="008B436A" w:rsidRPr="006C4037" w:rsidRDefault="008B436A" w:rsidP="008B436A">
            <w:pPr>
              <w:spacing w:before="120" w:after="120"/>
              <w:jc w:val="right"/>
              <w:rPr>
                <w:rFonts w:cs="Arial"/>
                <w:i/>
                <w:color w:val="C00000"/>
                <w:sz w:val="14"/>
                <w:szCs w:val="14"/>
                <w:lang w:eastAsia="de-DE"/>
              </w:rPr>
            </w:pPr>
            <w:r w:rsidRPr="006C4037">
              <w:rPr>
                <w:rFonts w:cs="Arial"/>
                <w:i/>
                <w:color w:val="C00000"/>
                <w:sz w:val="14"/>
                <w:szCs w:val="14"/>
                <w:lang w:eastAsia="de-DE"/>
              </w:rPr>
              <w:t>Die nachstehenden Fragen sind als Checkliste gedacht.</w:t>
            </w:r>
          </w:p>
          <w:p w14:paraId="2DE42458" w14:textId="77777777" w:rsidR="008B436A" w:rsidRPr="00BD7EC7" w:rsidRDefault="008B436A" w:rsidP="008B436A">
            <w:pPr>
              <w:spacing w:before="120" w:after="120"/>
              <w:contextualSpacing/>
              <w:jc w:val="right"/>
              <w:rPr>
                <w:rFonts w:cs="Arial"/>
                <w:sz w:val="4"/>
                <w:szCs w:val="22"/>
                <w:lang w:eastAsia="de-DE"/>
              </w:rPr>
            </w:pPr>
            <w:r w:rsidRPr="006C4037">
              <w:rPr>
                <w:rFonts w:cs="Arial"/>
                <w:i/>
                <w:color w:val="C00000"/>
                <w:sz w:val="14"/>
                <w:szCs w:val="14"/>
                <w:lang w:eastAsia="de-DE"/>
              </w:rPr>
              <w:t>Sie sollen bei der Visionsarbeit die wichtigsten Überlegungen streifen.</w:t>
            </w:r>
          </w:p>
        </w:tc>
      </w:tr>
    </w:tbl>
    <w:p w14:paraId="1F363337" w14:textId="77777777" w:rsidR="006F5044" w:rsidRDefault="000D7DF0">
      <w:r>
        <w:br w:type="page"/>
      </w:r>
    </w:p>
    <w:tbl>
      <w:tblPr>
        <w:tblStyle w:val="Grilledutableau"/>
        <w:tblW w:w="15166" w:type="dxa"/>
        <w:tblInd w:w="-32" w:type="dxa"/>
        <w:tblLayout w:type="fixed"/>
        <w:tblLook w:val="04A0" w:firstRow="1" w:lastRow="0" w:firstColumn="1" w:lastColumn="0" w:noHBand="0" w:noVBand="1"/>
      </w:tblPr>
      <w:tblGrid>
        <w:gridCol w:w="2322"/>
        <w:gridCol w:w="1594"/>
        <w:gridCol w:w="1641"/>
        <w:gridCol w:w="962"/>
        <w:gridCol w:w="158"/>
        <w:gridCol w:w="1543"/>
        <w:gridCol w:w="992"/>
        <w:gridCol w:w="1560"/>
        <w:gridCol w:w="312"/>
        <w:gridCol w:w="1247"/>
        <w:gridCol w:w="2835"/>
      </w:tblGrid>
      <w:tr w:rsidR="00332A64" w14:paraId="1351AFA8" w14:textId="77777777" w:rsidTr="006F5044">
        <w:tc>
          <w:tcPr>
            <w:tcW w:w="2322" w:type="dxa"/>
            <w:tcBorders>
              <w:top w:val="single" w:sz="4" w:space="0" w:color="auto"/>
              <w:bottom w:val="single" w:sz="18" w:space="0" w:color="auto"/>
            </w:tcBorders>
            <w:shd w:val="clear" w:color="auto" w:fill="BFBFBF" w:themeFill="background1" w:themeFillShade="BF"/>
          </w:tcPr>
          <w:p w14:paraId="7D5790CE" w14:textId="77777777" w:rsidR="006F5044" w:rsidRPr="006273D5" w:rsidRDefault="000D7DF0" w:rsidP="006F5044">
            <w:pPr>
              <w:spacing w:before="120" w:after="120"/>
              <w:jc w:val="right"/>
              <w:rPr>
                <w:rFonts w:cs="Arial"/>
                <w:b/>
                <w:sz w:val="16"/>
                <w:szCs w:val="18"/>
                <w:lang w:eastAsia="de-DE"/>
              </w:rPr>
            </w:pPr>
            <w:r w:rsidRPr="006273D5">
              <w:rPr>
                <w:rFonts w:cs="Arial"/>
                <w:b/>
                <w:sz w:val="16"/>
                <w:szCs w:val="18"/>
                <w:lang w:eastAsia="de-DE"/>
              </w:rPr>
              <w:t xml:space="preserve">Inhalt </w:t>
            </w:r>
          </w:p>
        </w:tc>
        <w:tc>
          <w:tcPr>
            <w:tcW w:w="10009" w:type="dxa"/>
            <w:gridSpan w:val="9"/>
            <w:tcBorders>
              <w:top w:val="single" w:sz="4" w:space="0" w:color="auto"/>
              <w:bottom w:val="single" w:sz="18" w:space="0" w:color="auto"/>
            </w:tcBorders>
            <w:shd w:val="clear" w:color="auto" w:fill="BFBFBF" w:themeFill="background1" w:themeFillShade="BF"/>
          </w:tcPr>
          <w:p w14:paraId="235B2826" w14:textId="77777777" w:rsidR="006F5044" w:rsidRPr="006273D5" w:rsidRDefault="000D7DF0" w:rsidP="006F5044">
            <w:pPr>
              <w:spacing w:before="120" w:after="120"/>
              <w:rPr>
                <w:rFonts w:cs="Arial"/>
                <w:b/>
                <w:sz w:val="16"/>
                <w:szCs w:val="18"/>
                <w:lang w:eastAsia="de-DE"/>
              </w:rPr>
            </w:pPr>
            <w:r w:rsidRPr="006273D5">
              <w:rPr>
                <w:rFonts w:cs="Arial"/>
                <w:b/>
                <w:sz w:val="16"/>
                <w:szCs w:val="18"/>
                <w:lang w:eastAsia="de-DE"/>
              </w:rPr>
              <w:t>Angaben</w:t>
            </w:r>
            <w:r>
              <w:rPr>
                <w:rFonts w:cs="Arial"/>
                <w:b/>
                <w:sz w:val="16"/>
                <w:szCs w:val="18"/>
                <w:lang w:eastAsia="de-DE"/>
              </w:rPr>
              <w:t xml:space="preserve">, ev. mit Kurzbeschreibungen </w:t>
            </w:r>
          </w:p>
        </w:tc>
        <w:tc>
          <w:tcPr>
            <w:tcW w:w="2835" w:type="dxa"/>
            <w:tcBorders>
              <w:top w:val="single" w:sz="4" w:space="0" w:color="auto"/>
              <w:bottom w:val="single" w:sz="18" w:space="0" w:color="auto"/>
            </w:tcBorders>
            <w:shd w:val="clear" w:color="auto" w:fill="943634" w:themeFill="accent2" w:themeFillShade="BF"/>
          </w:tcPr>
          <w:p w14:paraId="7B1FF046" w14:textId="77777777" w:rsidR="006F5044" w:rsidRPr="006273D5" w:rsidRDefault="000D7DF0" w:rsidP="006F5044">
            <w:pPr>
              <w:spacing w:before="120" w:after="120"/>
              <w:rPr>
                <w:rFonts w:cs="Arial"/>
                <w:b/>
                <w:color w:val="000000" w:themeColor="text1"/>
                <w:sz w:val="16"/>
                <w:szCs w:val="18"/>
                <w:lang w:eastAsia="de-DE"/>
              </w:rPr>
            </w:pPr>
            <w:r w:rsidRPr="006C4037">
              <w:rPr>
                <w:rFonts w:cs="Arial"/>
                <w:b/>
                <w:color w:val="FFFFFF" w:themeColor="background1"/>
                <w:sz w:val="16"/>
                <w:szCs w:val="18"/>
                <w:lang w:eastAsia="de-DE"/>
              </w:rPr>
              <w:t>Fragen zu den Angaben</w:t>
            </w:r>
          </w:p>
        </w:tc>
      </w:tr>
      <w:tr w:rsidR="00332A64" w14:paraId="13AFD306" w14:textId="77777777" w:rsidTr="00BA2B86">
        <w:trPr>
          <w:trHeight w:val="384"/>
        </w:trPr>
        <w:tc>
          <w:tcPr>
            <w:tcW w:w="2322" w:type="dxa"/>
            <w:vMerge w:val="restart"/>
            <w:tcBorders>
              <w:top w:val="single" w:sz="18" w:space="0" w:color="auto"/>
            </w:tcBorders>
            <w:shd w:val="clear" w:color="auto" w:fill="EAD5FF"/>
          </w:tcPr>
          <w:p w14:paraId="3FCC8E2F" w14:textId="77777777" w:rsidR="006F5044" w:rsidRDefault="000D7DF0" w:rsidP="006F5044">
            <w:pPr>
              <w:spacing w:before="120" w:after="120"/>
              <w:jc w:val="right"/>
              <w:rPr>
                <w:rFonts w:cs="Arial"/>
                <w:b/>
                <w:sz w:val="20"/>
                <w:szCs w:val="22"/>
                <w:lang w:eastAsia="de-DE"/>
              </w:rPr>
            </w:pPr>
            <w:r>
              <w:rPr>
                <w:rFonts w:cs="Arial"/>
                <w:b/>
                <w:sz w:val="20"/>
                <w:szCs w:val="22"/>
                <w:lang w:eastAsia="de-DE"/>
              </w:rPr>
              <w:t>Dokumentation der Ansprechgruppen</w:t>
            </w:r>
          </w:p>
        </w:tc>
        <w:tc>
          <w:tcPr>
            <w:tcW w:w="1594" w:type="dxa"/>
            <w:tcBorders>
              <w:top w:val="single" w:sz="18" w:space="0" w:color="auto"/>
              <w:bottom w:val="single" w:sz="18" w:space="0" w:color="auto"/>
            </w:tcBorders>
            <w:shd w:val="clear" w:color="auto" w:fill="E5DFEC" w:themeFill="accent4" w:themeFillTint="33"/>
          </w:tcPr>
          <w:p w14:paraId="257765DC" w14:textId="77777777" w:rsidR="006F5044" w:rsidRPr="00DE554C" w:rsidRDefault="000D7DF0" w:rsidP="006F5044">
            <w:pPr>
              <w:spacing w:before="120" w:after="120"/>
              <w:rPr>
                <w:rFonts w:cs="Arial"/>
                <w:b/>
                <w:sz w:val="16"/>
                <w:szCs w:val="18"/>
                <w:lang w:eastAsia="de-DE"/>
              </w:rPr>
            </w:pPr>
            <w:r w:rsidRPr="002431EB">
              <w:rPr>
                <w:rFonts w:cs="Arial"/>
                <w:b/>
                <w:sz w:val="16"/>
                <w:szCs w:val="18"/>
                <w:lang w:eastAsia="de-DE"/>
              </w:rPr>
              <w:t>Anspruchsgruppe</w:t>
            </w:r>
          </w:p>
        </w:tc>
        <w:tc>
          <w:tcPr>
            <w:tcW w:w="1641" w:type="dxa"/>
            <w:tcBorders>
              <w:top w:val="single" w:sz="18" w:space="0" w:color="auto"/>
              <w:bottom w:val="single" w:sz="18" w:space="0" w:color="auto"/>
            </w:tcBorders>
            <w:shd w:val="clear" w:color="auto" w:fill="E5DFEC" w:themeFill="accent4" w:themeFillTint="33"/>
          </w:tcPr>
          <w:p w14:paraId="708B7905" w14:textId="77777777" w:rsidR="006F5044" w:rsidRPr="00DE554C" w:rsidRDefault="000D7DF0" w:rsidP="006F5044">
            <w:pPr>
              <w:spacing w:before="120" w:after="120"/>
              <w:ind w:left="61"/>
              <w:rPr>
                <w:rFonts w:cs="Arial"/>
                <w:b/>
                <w:sz w:val="16"/>
                <w:szCs w:val="18"/>
                <w:lang w:eastAsia="de-DE"/>
              </w:rPr>
            </w:pPr>
            <w:r w:rsidRPr="00DE554C">
              <w:rPr>
                <w:rFonts w:cs="Arial"/>
                <w:b/>
                <w:sz w:val="16"/>
                <w:szCs w:val="18"/>
                <w:lang w:eastAsia="de-DE"/>
              </w:rPr>
              <w:t xml:space="preserve">Betroffenheit </w:t>
            </w:r>
            <w:r>
              <w:rPr>
                <w:rFonts w:cs="Arial"/>
                <w:b/>
                <w:sz w:val="16"/>
                <w:szCs w:val="18"/>
                <w:lang w:eastAsia="de-DE"/>
              </w:rPr>
              <w:t>?</w:t>
            </w:r>
          </w:p>
        </w:tc>
        <w:tc>
          <w:tcPr>
            <w:tcW w:w="962" w:type="dxa"/>
            <w:tcBorders>
              <w:top w:val="single" w:sz="18" w:space="0" w:color="auto"/>
              <w:bottom w:val="single" w:sz="18" w:space="0" w:color="auto"/>
            </w:tcBorders>
            <w:shd w:val="clear" w:color="auto" w:fill="E5DFEC" w:themeFill="accent4" w:themeFillTint="33"/>
          </w:tcPr>
          <w:p w14:paraId="31AE9553" w14:textId="77777777" w:rsidR="006F5044" w:rsidRPr="00DE554C" w:rsidRDefault="000D7DF0" w:rsidP="006F5044">
            <w:pPr>
              <w:spacing w:before="120" w:after="120"/>
              <w:ind w:left="81"/>
              <w:rPr>
                <w:rFonts w:cs="Arial"/>
                <w:b/>
                <w:sz w:val="16"/>
                <w:szCs w:val="18"/>
                <w:lang w:eastAsia="de-DE"/>
              </w:rPr>
            </w:pPr>
            <w:r w:rsidRPr="00DE554C">
              <w:rPr>
                <w:rFonts w:cs="Arial"/>
                <w:b/>
                <w:sz w:val="16"/>
                <w:szCs w:val="18"/>
                <w:lang w:eastAsia="de-DE"/>
              </w:rPr>
              <w:t>Grund</w:t>
            </w:r>
            <w:r>
              <w:rPr>
                <w:rFonts w:cs="Arial"/>
                <w:b/>
                <w:sz w:val="16"/>
                <w:szCs w:val="18"/>
                <w:lang w:eastAsia="de-DE"/>
              </w:rPr>
              <w:t>?</w:t>
            </w:r>
          </w:p>
        </w:tc>
        <w:tc>
          <w:tcPr>
            <w:tcW w:w="1701" w:type="dxa"/>
            <w:gridSpan w:val="2"/>
            <w:tcBorders>
              <w:top w:val="single" w:sz="18" w:space="0" w:color="auto"/>
              <w:bottom w:val="single" w:sz="18" w:space="0" w:color="auto"/>
            </w:tcBorders>
            <w:shd w:val="clear" w:color="auto" w:fill="E5DFEC" w:themeFill="accent4" w:themeFillTint="33"/>
          </w:tcPr>
          <w:p w14:paraId="11A36932" w14:textId="77777777" w:rsidR="006F5044" w:rsidRPr="00DE554C" w:rsidRDefault="000D7DF0" w:rsidP="006F5044">
            <w:pPr>
              <w:spacing w:before="120" w:after="120"/>
              <w:ind w:left="55"/>
              <w:rPr>
                <w:rFonts w:cs="Arial"/>
                <w:b/>
                <w:sz w:val="16"/>
                <w:szCs w:val="18"/>
                <w:lang w:eastAsia="de-DE"/>
              </w:rPr>
            </w:pPr>
            <w:r w:rsidRPr="00DE554C">
              <w:rPr>
                <w:rFonts w:cs="Arial"/>
                <w:b/>
                <w:sz w:val="16"/>
                <w:szCs w:val="18"/>
                <w:lang w:eastAsia="de-DE"/>
              </w:rPr>
              <w:t>Einfluss</w:t>
            </w:r>
          </w:p>
        </w:tc>
        <w:tc>
          <w:tcPr>
            <w:tcW w:w="992" w:type="dxa"/>
            <w:tcBorders>
              <w:top w:val="single" w:sz="18" w:space="0" w:color="auto"/>
              <w:bottom w:val="single" w:sz="18" w:space="0" w:color="auto"/>
            </w:tcBorders>
            <w:shd w:val="clear" w:color="auto" w:fill="E5DFEC" w:themeFill="accent4" w:themeFillTint="33"/>
          </w:tcPr>
          <w:p w14:paraId="4507670D" w14:textId="77777777" w:rsidR="006F5044" w:rsidRPr="00DE554C" w:rsidRDefault="000D7DF0" w:rsidP="006F5044">
            <w:pPr>
              <w:spacing w:before="120" w:after="120"/>
              <w:rPr>
                <w:rFonts w:cs="Arial"/>
                <w:b/>
                <w:sz w:val="16"/>
                <w:szCs w:val="18"/>
                <w:lang w:eastAsia="de-DE"/>
              </w:rPr>
            </w:pPr>
            <w:r w:rsidRPr="00DE554C">
              <w:rPr>
                <w:rFonts w:cs="Arial"/>
                <w:b/>
                <w:sz w:val="16"/>
                <w:szCs w:val="18"/>
                <w:lang w:eastAsia="de-DE"/>
              </w:rPr>
              <w:t>Weshalb?</w:t>
            </w:r>
          </w:p>
        </w:tc>
        <w:tc>
          <w:tcPr>
            <w:tcW w:w="1872" w:type="dxa"/>
            <w:gridSpan w:val="2"/>
            <w:tcBorders>
              <w:top w:val="single" w:sz="18" w:space="0" w:color="auto"/>
              <w:bottom w:val="single" w:sz="18" w:space="0" w:color="auto"/>
            </w:tcBorders>
            <w:shd w:val="clear" w:color="auto" w:fill="E5DFEC" w:themeFill="accent4" w:themeFillTint="33"/>
          </w:tcPr>
          <w:p w14:paraId="480926ED" w14:textId="77777777" w:rsidR="006F5044" w:rsidRPr="00DE554C" w:rsidRDefault="000D7DF0" w:rsidP="006F5044">
            <w:pPr>
              <w:spacing w:before="120" w:after="120"/>
              <w:ind w:left="38"/>
              <w:rPr>
                <w:rFonts w:cs="Arial"/>
                <w:b/>
                <w:sz w:val="16"/>
                <w:szCs w:val="18"/>
                <w:lang w:eastAsia="de-DE"/>
              </w:rPr>
            </w:pPr>
            <w:r w:rsidRPr="00DE554C">
              <w:rPr>
                <w:rFonts w:cs="Arial"/>
                <w:b/>
                <w:sz w:val="16"/>
                <w:szCs w:val="18"/>
                <w:lang w:eastAsia="de-DE"/>
              </w:rPr>
              <w:t>Veränderungsdruck</w:t>
            </w:r>
            <w:r>
              <w:rPr>
                <w:rFonts w:cs="Arial"/>
                <w:b/>
                <w:sz w:val="16"/>
                <w:szCs w:val="18"/>
                <w:lang w:eastAsia="de-DE"/>
              </w:rPr>
              <w:t>?</w:t>
            </w:r>
          </w:p>
        </w:tc>
        <w:tc>
          <w:tcPr>
            <w:tcW w:w="1247" w:type="dxa"/>
            <w:tcBorders>
              <w:top w:val="single" w:sz="18" w:space="0" w:color="auto"/>
              <w:bottom w:val="single" w:sz="18" w:space="0" w:color="auto"/>
            </w:tcBorders>
            <w:shd w:val="clear" w:color="auto" w:fill="E5DFEC" w:themeFill="accent4" w:themeFillTint="33"/>
          </w:tcPr>
          <w:p w14:paraId="22273DB2" w14:textId="77777777" w:rsidR="006F5044" w:rsidRPr="00DE554C" w:rsidRDefault="000D7DF0" w:rsidP="006F5044">
            <w:pPr>
              <w:spacing w:before="120" w:after="120"/>
              <w:rPr>
                <w:rFonts w:cs="Arial"/>
                <w:b/>
                <w:sz w:val="16"/>
                <w:szCs w:val="18"/>
                <w:lang w:eastAsia="de-DE"/>
              </w:rPr>
            </w:pPr>
            <w:r>
              <w:rPr>
                <w:rFonts w:cs="Arial"/>
                <w:b/>
                <w:sz w:val="16"/>
                <w:szCs w:val="18"/>
                <w:lang w:eastAsia="de-DE"/>
              </w:rPr>
              <w:t>Grund?</w:t>
            </w:r>
          </w:p>
        </w:tc>
        <w:tc>
          <w:tcPr>
            <w:tcW w:w="2835" w:type="dxa"/>
            <w:vMerge w:val="restart"/>
            <w:tcBorders>
              <w:top w:val="single" w:sz="18" w:space="0" w:color="auto"/>
            </w:tcBorders>
            <w:shd w:val="clear" w:color="auto" w:fill="FFFFFF" w:themeFill="background1"/>
          </w:tcPr>
          <w:p w14:paraId="5676A935" w14:textId="77777777" w:rsidR="00BA2B86" w:rsidRDefault="00BA2B86" w:rsidP="006F5044">
            <w:pPr>
              <w:spacing w:before="120" w:after="120"/>
              <w:rPr>
                <w:rFonts w:cs="Arial"/>
                <w:color w:val="CC3300"/>
                <w:sz w:val="18"/>
                <w:szCs w:val="18"/>
                <w:lang w:eastAsia="de-DE"/>
              </w:rPr>
            </w:pPr>
            <w:r>
              <w:rPr>
                <w:rFonts w:cs="Arial"/>
                <w:color w:val="CC3300"/>
                <w:sz w:val="18"/>
                <w:szCs w:val="18"/>
                <w:lang w:eastAsia="de-DE"/>
              </w:rPr>
              <w:t xml:space="preserve">Analysen &gt; </w:t>
            </w:r>
            <w:r w:rsidR="001C66ED">
              <w:rPr>
                <w:rFonts w:cs="Arial"/>
                <w:color w:val="CC3300"/>
                <w:sz w:val="18"/>
                <w:szCs w:val="18"/>
                <w:lang w:eastAsia="de-DE"/>
              </w:rPr>
              <w:t xml:space="preserve">BL21-Link &gt; </w:t>
            </w:r>
            <w:hyperlink r:id="rId53" w:history="1">
              <w:r w:rsidRPr="00ED0F65">
                <w:rPr>
                  <w:rStyle w:val="Lienhypertexte"/>
                  <w:rFonts w:cs="Arial"/>
                  <w:sz w:val="18"/>
                  <w:szCs w:val="18"/>
                  <w:lang w:eastAsia="de-DE"/>
                </w:rPr>
                <w:t>https://www.education21.ch/de/bildungslandschaften21/analysen</w:t>
              </w:r>
            </w:hyperlink>
            <w:r>
              <w:rPr>
                <w:rFonts w:cs="Arial"/>
                <w:color w:val="CC3300"/>
                <w:sz w:val="18"/>
                <w:szCs w:val="18"/>
                <w:lang w:eastAsia="de-DE"/>
              </w:rPr>
              <w:t xml:space="preserve"> </w:t>
            </w:r>
          </w:p>
          <w:p w14:paraId="21464467" w14:textId="77777777" w:rsidR="006F5044" w:rsidRDefault="00860B9C" w:rsidP="006F5044">
            <w:pPr>
              <w:spacing w:before="120" w:after="120"/>
              <w:rPr>
                <w:rFonts w:cs="Arial"/>
                <w:color w:val="CC3300"/>
                <w:sz w:val="18"/>
                <w:szCs w:val="18"/>
                <w:lang w:eastAsia="de-DE"/>
              </w:rPr>
            </w:pPr>
            <w:r>
              <w:rPr>
                <w:rFonts w:cs="Arial"/>
                <w:color w:val="CC3300"/>
                <w:sz w:val="18"/>
                <w:szCs w:val="18"/>
                <w:lang w:eastAsia="de-DE"/>
              </w:rPr>
              <w:t xml:space="preserve">Beim </w:t>
            </w:r>
            <w:r w:rsidR="000D7DF0">
              <w:rPr>
                <w:rFonts w:cs="Arial"/>
                <w:color w:val="CC3300"/>
                <w:sz w:val="18"/>
                <w:szCs w:val="18"/>
                <w:lang w:eastAsia="de-DE"/>
              </w:rPr>
              <w:t>Aufbau einer SORS-Schule gibt es Veränderung: Wer ist da betroffen? Gründe dazu?</w:t>
            </w:r>
          </w:p>
          <w:p w14:paraId="1FBAD758" w14:textId="77777777" w:rsidR="006F5044" w:rsidRDefault="000D7DF0" w:rsidP="006F5044">
            <w:pPr>
              <w:spacing w:before="120" w:after="120"/>
              <w:rPr>
                <w:rFonts w:cs="Arial"/>
                <w:color w:val="CC3300"/>
                <w:sz w:val="18"/>
                <w:szCs w:val="18"/>
                <w:lang w:eastAsia="de-DE"/>
              </w:rPr>
            </w:pPr>
            <w:r>
              <w:rPr>
                <w:rFonts w:cs="Arial"/>
                <w:color w:val="CC3300"/>
                <w:sz w:val="18"/>
                <w:szCs w:val="18"/>
                <w:lang w:eastAsia="de-DE"/>
              </w:rPr>
              <w:t>Wer hat welchen Einfluss auf dies</w:t>
            </w:r>
            <w:r w:rsidR="00860B9C">
              <w:rPr>
                <w:rFonts w:cs="Arial"/>
                <w:color w:val="CC3300"/>
                <w:sz w:val="18"/>
                <w:szCs w:val="18"/>
                <w:lang w:eastAsia="de-DE"/>
              </w:rPr>
              <w:t>e</w:t>
            </w:r>
            <w:r>
              <w:rPr>
                <w:rFonts w:cs="Arial"/>
                <w:color w:val="CC3300"/>
                <w:sz w:val="18"/>
                <w:szCs w:val="18"/>
                <w:lang w:eastAsia="de-DE"/>
              </w:rPr>
              <w:t xml:space="preserve"> Veränderung (Macht, Ressourcen)</w:t>
            </w:r>
          </w:p>
          <w:p w14:paraId="5DE42016" w14:textId="77777777" w:rsidR="006F5044" w:rsidRPr="00D25C6F" w:rsidRDefault="000D7DF0" w:rsidP="006F5044">
            <w:pPr>
              <w:spacing w:before="120" w:after="120"/>
              <w:rPr>
                <w:rFonts w:cs="Arial"/>
                <w:color w:val="CC3300"/>
                <w:sz w:val="18"/>
                <w:szCs w:val="18"/>
                <w:lang w:eastAsia="de-DE"/>
              </w:rPr>
            </w:pPr>
            <w:r>
              <w:rPr>
                <w:rFonts w:cs="Arial"/>
                <w:color w:val="CC3300"/>
                <w:sz w:val="18"/>
                <w:szCs w:val="18"/>
                <w:lang w:eastAsia="de-DE"/>
              </w:rPr>
              <w:t>Wer, der verschiedenen Gruppen, hat welchen Veränderungsdruck?</w:t>
            </w:r>
          </w:p>
        </w:tc>
      </w:tr>
      <w:tr w:rsidR="00332A64" w14:paraId="500F770C" w14:textId="77777777" w:rsidTr="00BA2B86">
        <w:trPr>
          <w:trHeight w:val="384"/>
        </w:trPr>
        <w:tc>
          <w:tcPr>
            <w:tcW w:w="2322" w:type="dxa"/>
            <w:vMerge/>
            <w:shd w:val="clear" w:color="auto" w:fill="EAD5FF"/>
          </w:tcPr>
          <w:p w14:paraId="5B3F374A" w14:textId="77777777" w:rsidR="006F5044" w:rsidRDefault="006F5044" w:rsidP="006F5044">
            <w:pPr>
              <w:spacing w:before="120" w:after="120"/>
              <w:jc w:val="right"/>
              <w:rPr>
                <w:rFonts w:cs="Arial"/>
                <w:b/>
                <w:sz w:val="20"/>
                <w:szCs w:val="22"/>
                <w:lang w:eastAsia="de-DE"/>
              </w:rPr>
            </w:pPr>
          </w:p>
        </w:tc>
        <w:tc>
          <w:tcPr>
            <w:tcW w:w="1594" w:type="dxa"/>
            <w:tcBorders>
              <w:top w:val="single" w:sz="18" w:space="0" w:color="auto"/>
              <w:bottom w:val="single" w:sz="4" w:space="0" w:color="auto"/>
            </w:tcBorders>
            <w:shd w:val="clear" w:color="auto" w:fill="FFFFFF" w:themeFill="background1"/>
          </w:tcPr>
          <w:p w14:paraId="2338EEDF" w14:textId="77777777" w:rsidR="006F5044" w:rsidRPr="00DE554C" w:rsidRDefault="000D7DF0" w:rsidP="006F5044">
            <w:pPr>
              <w:spacing w:before="100" w:beforeAutospacing="1" w:after="100" w:afterAutospacing="1"/>
              <w:rPr>
                <w:rFonts w:cs="Arial"/>
                <w:sz w:val="16"/>
                <w:szCs w:val="18"/>
                <w:lang w:eastAsia="de-DE"/>
              </w:rPr>
            </w:pPr>
            <w:r w:rsidRPr="00DE554C">
              <w:rPr>
                <w:rFonts w:cs="Arial"/>
                <w:sz w:val="16"/>
                <w:szCs w:val="18"/>
                <w:lang w:eastAsia="de-DE"/>
              </w:rPr>
              <w:t>Lernende</w:t>
            </w:r>
          </w:p>
        </w:tc>
        <w:tc>
          <w:tcPr>
            <w:tcW w:w="1641" w:type="dxa"/>
            <w:tcBorders>
              <w:top w:val="single" w:sz="18"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706FC3AB" w14:textId="77777777" w:rsidTr="006F5044">
              <w:trPr>
                <w:trHeight w:val="203"/>
              </w:trPr>
              <w:tc>
                <w:tcPr>
                  <w:tcW w:w="282" w:type="dxa"/>
                </w:tcPr>
                <w:p w14:paraId="5A30A472"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1721958A"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7E7286BA"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0AA7853C"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57AF056B"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0AB2633F" w14:textId="77777777" w:rsidR="006F5044" w:rsidRPr="00DE554C" w:rsidRDefault="006F5044" w:rsidP="006F5044">
            <w:pPr>
              <w:spacing w:before="100" w:beforeAutospacing="1" w:after="100" w:afterAutospacing="1"/>
              <w:ind w:left="61"/>
              <w:rPr>
                <w:rFonts w:cs="Arial"/>
                <w:b/>
                <w:sz w:val="16"/>
                <w:szCs w:val="18"/>
                <w:lang w:eastAsia="de-DE"/>
              </w:rPr>
            </w:pPr>
          </w:p>
        </w:tc>
        <w:tc>
          <w:tcPr>
            <w:tcW w:w="962" w:type="dxa"/>
            <w:tcBorders>
              <w:top w:val="single" w:sz="18" w:space="0" w:color="auto"/>
              <w:bottom w:val="single" w:sz="4" w:space="0" w:color="auto"/>
            </w:tcBorders>
            <w:shd w:val="clear" w:color="auto" w:fill="FFFFFF" w:themeFill="background1"/>
          </w:tcPr>
          <w:p w14:paraId="78961F8E" w14:textId="77777777" w:rsidR="006F5044" w:rsidRPr="00DE554C" w:rsidRDefault="006F5044" w:rsidP="006F5044">
            <w:pPr>
              <w:spacing w:before="100" w:beforeAutospacing="1" w:after="100" w:afterAutospacing="1"/>
              <w:ind w:left="81"/>
              <w:rPr>
                <w:rFonts w:cs="Arial"/>
                <w:b/>
                <w:sz w:val="16"/>
                <w:szCs w:val="18"/>
                <w:lang w:eastAsia="de-DE"/>
              </w:rPr>
            </w:pPr>
          </w:p>
        </w:tc>
        <w:tc>
          <w:tcPr>
            <w:tcW w:w="1701" w:type="dxa"/>
            <w:gridSpan w:val="2"/>
            <w:tcBorders>
              <w:top w:val="single" w:sz="18"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35D3FBB7" w14:textId="77777777" w:rsidTr="006F5044">
              <w:trPr>
                <w:trHeight w:val="203"/>
              </w:trPr>
              <w:tc>
                <w:tcPr>
                  <w:tcW w:w="282" w:type="dxa"/>
                </w:tcPr>
                <w:p w14:paraId="32458937"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30ADDBEC"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18DAB784"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19BF0112"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4F98D945"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206C788B" w14:textId="77777777" w:rsidR="006F5044" w:rsidRPr="00DE554C" w:rsidRDefault="006F5044" w:rsidP="006F5044">
            <w:pPr>
              <w:spacing w:before="100" w:beforeAutospacing="1" w:after="100" w:afterAutospacing="1"/>
              <w:ind w:left="55"/>
              <w:rPr>
                <w:rFonts w:cs="Arial"/>
                <w:b/>
                <w:sz w:val="16"/>
                <w:szCs w:val="18"/>
                <w:lang w:eastAsia="de-DE"/>
              </w:rPr>
            </w:pPr>
          </w:p>
        </w:tc>
        <w:tc>
          <w:tcPr>
            <w:tcW w:w="992" w:type="dxa"/>
            <w:tcBorders>
              <w:top w:val="single" w:sz="18" w:space="0" w:color="auto"/>
              <w:bottom w:val="single" w:sz="4" w:space="0" w:color="auto"/>
            </w:tcBorders>
            <w:shd w:val="clear" w:color="auto" w:fill="FFFFFF" w:themeFill="background1"/>
          </w:tcPr>
          <w:p w14:paraId="7C5936E6" w14:textId="77777777" w:rsidR="006F5044" w:rsidRPr="00DE554C" w:rsidRDefault="006F5044" w:rsidP="006F5044">
            <w:pPr>
              <w:spacing w:before="100" w:beforeAutospacing="1" w:after="100" w:afterAutospacing="1"/>
              <w:rPr>
                <w:rFonts w:cs="Arial"/>
                <w:b/>
                <w:sz w:val="16"/>
                <w:szCs w:val="18"/>
                <w:lang w:eastAsia="de-DE"/>
              </w:rPr>
            </w:pPr>
          </w:p>
        </w:tc>
        <w:tc>
          <w:tcPr>
            <w:tcW w:w="1872" w:type="dxa"/>
            <w:gridSpan w:val="2"/>
            <w:tcBorders>
              <w:top w:val="single" w:sz="18"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61AC26D3" w14:textId="77777777" w:rsidTr="006F5044">
              <w:trPr>
                <w:trHeight w:val="203"/>
              </w:trPr>
              <w:tc>
                <w:tcPr>
                  <w:tcW w:w="282" w:type="dxa"/>
                </w:tcPr>
                <w:p w14:paraId="059BFD8F"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4C5B0EEC"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5C584182"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40D606E5"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6DD363E4"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245A5661" w14:textId="77777777" w:rsidR="006F5044" w:rsidRPr="00DE554C" w:rsidRDefault="006F5044" w:rsidP="006F5044">
            <w:pPr>
              <w:spacing w:before="100" w:beforeAutospacing="1" w:after="100" w:afterAutospacing="1"/>
              <w:ind w:left="38"/>
              <w:rPr>
                <w:rFonts w:cs="Arial"/>
                <w:b/>
                <w:sz w:val="16"/>
                <w:szCs w:val="18"/>
                <w:lang w:eastAsia="de-DE"/>
              </w:rPr>
            </w:pPr>
          </w:p>
        </w:tc>
        <w:tc>
          <w:tcPr>
            <w:tcW w:w="1247" w:type="dxa"/>
            <w:tcBorders>
              <w:top w:val="single" w:sz="18" w:space="0" w:color="auto"/>
              <w:bottom w:val="single" w:sz="4" w:space="0" w:color="auto"/>
            </w:tcBorders>
            <w:shd w:val="clear" w:color="auto" w:fill="FFFFFF" w:themeFill="background1"/>
          </w:tcPr>
          <w:p w14:paraId="38B08607" w14:textId="77777777" w:rsidR="006F5044" w:rsidRDefault="006F5044" w:rsidP="006F5044">
            <w:pPr>
              <w:spacing w:before="100" w:beforeAutospacing="1" w:after="100" w:afterAutospacing="1"/>
              <w:rPr>
                <w:rFonts w:cs="Arial"/>
                <w:b/>
                <w:sz w:val="16"/>
                <w:szCs w:val="18"/>
                <w:lang w:eastAsia="de-DE"/>
              </w:rPr>
            </w:pPr>
          </w:p>
        </w:tc>
        <w:tc>
          <w:tcPr>
            <w:tcW w:w="2835" w:type="dxa"/>
            <w:vMerge/>
            <w:shd w:val="clear" w:color="auto" w:fill="FFFFFF" w:themeFill="background1"/>
          </w:tcPr>
          <w:p w14:paraId="67129C9F" w14:textId="77777777" w:rsidR="006F5044" w:rsidRPr="00EB1BE0" w:rsidRDefault="006F5044" w:rsidP="006F5044">
            <w:pPr>
              <w:spacing w:before="120" w:after="120"/>
              <w:rPr>
                <w:rFonts w:cs="Arial"/>
                <w:b/>
                <w:color w:val="00B0F0"/>
                <w:sz w:val="18"/>
                <w:szCs w:val="18"/>
                <w:lang w:eastAsia="de-DE"/>
              </w:rPr>
            </w:pPr>
          </w:p>
        </w:tc>
      </w:tr>
      <w:tr w:rsidR="00332A64" w14:paraId="1E0A7293" w14:textId="77777777" w:rsidTr="00BA2B86">
        <w:trPr>
          <w:trHeight w:val="384"/>
        </w:trPr>
        <w:tc>
          <w:tcPr>
            <w:tcW w:w="2322" w:type="dxa"/>
            <w:vMerge/>
            <w:shd w:val="clear" w:color="auto" w:fill="EAD5FF"/>
          </w:tcPr>
          <w:p w14:paraId="7C56E7CA" w14:textId="77777777" w:rsidR="006F5044" w:rsidRDefault="006F5044" w:rsidP="006F5044">
            <w:pPr>
              <w:spacing w:before="120" w:after="120"/>
              <w:jc w:val="right"/>
              <w:rPr>
                <w:rFonts w:cs="Arial"/>
                <w:b/>
                <w:sz w:val="20"/>
                <w:szCs w:val="22"/>
                <w:lang w:eastAsia="de-DE"/>
              </w:rPr>
            </w:pPr>
          </w:p>
        </w:tc>
        <w:tc>
          <w:tcPr>
            <w:tcW w:w="1594" w:type="dxa"/>
            <w:tcBorders>
              <w:top w:val="single" w:sz="4" w:space="0" w:color="auto"/>
              <w:bottom w:val="single" w:sz="4" w:space="0" w:color="auto"/>
            </w:tcBorders>
            <w:shd w:val="clear" w:color="auto" w:fill="FFFFFF" w:themeFill="background1"/>
          </w:tcPr>
          <w:p w14:paraId="2D0727D2" w14:textId="77777777" w:rsidR="006F5044" w:rsidRPr="00DE554C" w:rsidRDefault="000D7DF0" w:rsidP="006F5044">
            <w:pPr>
              <w:spacing w:before="100" w:beforeAutospacing="1" w:after="100" w:afterAutospacing="1"/>
              <w:rPr>
                <w:rFonts w:cs="Arial"/>
                <w:sz w:val="16"/>
                <w:szCs w:val="18"/>
                <w:lang w:eastAsia="de-DE"/>
              </w:rPr>
            </w:pPr>
            <w:r w:rsidRPr="00DE554C">
              <w:rPr>
                <w:rFonts w:cs="Arial"/>
                <w:sz w:val="16"/>
                <w:szCs w:val="18"/>
                <w:lang w:eastAsia="de-DE"/>
              </w:rPr>
              <w:t xml:space="preserve">Eltern </w:t>
            </w:r>
          </w:p>
        </w:tc>
        <w:tc>
          <w:tcPr>
            <w:tcW w:w="1641" w:type="dxa"/>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7F3F5AA2" w14:textId="77777777" w:rsidTr="006F5044">
              <w:trPr>
                <w:trHeight w:val="203"/>
              </w:trPr>
              <w:tc>
                <w:tcPr>
                  <w:tcW w:w="282" w:type="dxa"/>
                </w:tcPr>
                <w:p w14:paraId="068F6B73"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4719CB2E"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43948A96"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34958565"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672B328E"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3C84EC04" w14:textId="77777777" w:rsidR="006F5044" w:rsidRPr="00DE554C" w:rsidRDefault="006F5044" w:rsidP="006F5044">
            <w:pPr>
              <w:spacing w:before="100" w:beforeAutospacing="1" w:after="100" w:afterAutospacing="1"/>
              <w:ind w:left="61"/>
              <w:rPr>
                <w:rFonts w:cs="Arial"/>
                <w:b/>
                <w:sz w:val="16"/>
                <w:szCs w:val="18"/>
                <w:lang w:eastAsia="de-DE"/>
              </w:rPr>
            </w:pPr>
          </w:p>
        </w:tc>
        <w:tc>
          <w:tcPr>
            <w:tcW w:w="962" w:type="dxa"/>
            <w:tcBorders>
              <w:top w:val="single" w:sz="4" w:space="0" w:color="auto"/>
              <w:bottom w:val="single" w:sz="4" w:space="0" w:color="auto"/>
            </w:tcBorders>
            <w:shd w:val="clear" w:color="auto" w:fill="FFFFFF" w:themeFill="background1"/>
          </w:tcPr>
          <w:p w14:paraId="525F3656" w14:textId="77777777" w:rsidR="006F5044" w:rsidRPr="00DE554C" w:rsidRDefault="006F5044" w:rsidP="006F5044">
            <w:pPr>
              <w:spacing w:before="100" w:beforeAutospacing="1" w:after="100" w:afterAutospacing="1"/>
              <w:ind w:left="81"/>
              <w:rPr>
                <w:rFonts w:cs="Arial"/>
                <w:b/>
                <w:sz w:val="16"/>
                <w:szCs w:val="18"/>
                <w:lang w:eastAsia="de-DE"/>
              </w:rPr>
            </w:pPr>
          </w:p>
        </w:tc>
        <w:tc>
          <w:tcPr>
            <w:tcW w:w="1701" w:type="dxa"/>
            <w:gridSpan w:val="2"/>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15212517" w14:textId="77777777" w:rsidTr="006F5044">
              <w:trPr>
                <w:trHeight w:val="203"/>
              </w:trPr>
              <w:tc>
                <w:tcPr>
                  <w:tcW w:w="282" w:type="dxa"/>
                </w:tcPr>
                <w:p w14:paraId="29B455C3"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064AEF7D"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03D23321"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32002C9D"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4BBC62A5"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3398B255" w14:textId="77777777" w:rsidR="006F5044" w:rsidRPr="00DE554C" w:rsidRDefault="006F5044" w:rsidP="006F5044">
            <w:pPr>
              <w:spacing w:before="100" w:beforeAutospacing="1" w:after="100" w:afterAutospacing="1"/>
              <w:ind w:left="55"/>
              <w:rPr>
                <w:rFonts w:cs="Arial"/>
                <w:b/>
                <w:sz w:val="16"/>
                <w:szCs w:val="18"/>
                <w:lang w:eastAsia="de-DE"/>
              </w:rPr>
            </w:pPr>
          </w:p>
        </w:tc>
        <w:tc>
          <w:tcPr>
            <w:tcW w:w="992" w:type="dxa"/>
            <w:tcBorders>
              <w:top w:val="single" w:sz="4" w:space="0" w:color="auto"/>
              <w:bottom w:val="single" w:sz="4" w:space="0" w:color="auto"/>
            </w:tcBorders>
            <w:shd w:val="clear" w:color="auto" w:fill="FFFFFF" w:themeFill="background1"/>
          </w:tcPr>
          <w:p w14:paraId="03FE2B98" w14:textId="77777777" w:rsidR="006F5044" w:rsidRPr="00DE554C" w:rsidRDefault="006F5044" w:rsidP="006F5044">
            <w:pPr>
              <w:spacing w:before="100" w:beforeAutospacing="1" w:after="100" w:afterAutospacing="1"/>
              <w:rPr>
                <w:rFonts w:cs="Arial"/>
                <w:b/>
                <w:sz w:val="16"/>
                <w:szCs w:val="18"/>
                <w:lang w:eastAsia="de-DE"/>
              </w:rPr>
            </w:pPr>
          </w:p>
        </w:tc>
        <w:tc>
          <w:tcPr>
            <w:tcW w:w="1872" w:type="dxa"/>
            <w:gridSpan w:val="2"/>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4EF92EA8" w14:textId="77777777" w:rsidTr="006F5044">
              <w:trPr>
                <w:trHeight w:val="203"/>
              </w:trPr>
              <w:tc>
                <w:tcPr>
                  <w:tcW w:w="282" w:type="dxa"/>
                </w:tcPr>
                <w:p w14:paraId="48DB08FC"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15F4902E"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624BE603"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14C3EEDD"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3BAF4BBC"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487FC82F" w14:textId="77777777" w:rsidR="006F5044" w:rsidRPr="00DE554C" w:rsidRDefault="006F5044" w:rsidP="006F5044">
            <w:pPr>
              <w:spacing w:before="100" w:beforeAutospacing="1" w:after="100" w:afterAutospacing="1"/>
              <w:ind w:left="38"/>
              <w:rPr>
                <w:rFonts w:cs="Arial"/>
                <w:b/>
                <w:sz w:val="16"/>
                <w:szCs w:val="18"/>
                <w:lang w:eastAsia="de-DE"/>
              </w:rPr>
            </w:pPr>
          </w:p>
        </w:tc>
        <w:tc>
          <w:tcPr>
            <w:tcW w:w="1247" w:type="dxa"/>
            <w:tcBorders>
              <w:top w:val="single" w:sz="4" w:space="0" w:color="auto"/>
              <w:bottom w:val="single" w:sz="4" w:space="0" w:color="auto"/>
            </w:tcBorders>
            <w:shd w:val="clear" w:color="auto" w:fill="FFFFFF" w:themeFill="background1"/>
          </w:tcPr>
          <w:p w14:paraId="692F9527" w14:textId="77777777" w:rsidR="006F5044" w:rsidRDefault="006F5044" w:rsidP="006F5044">
            <w:pPr>
              <w:spacing w:before="100" w:beforeAutospacing="1" w:after="100" w:afterAutospacing="1"/>
              <w:rPr>
                <w:rFonts w:cs="Arial"/>
                <w:b/>
                <w:sz w:val="16"/>
                <w:szCs w:val="18"/>
                <w:lang w:eastAsia="de-DE"/>
              </w:rPr>
            </w:pPr>
          </w:p>
        </w:tc>
        <w:tc>
          <w:tcPr>
            <w:tcW w:w="2835" w:type="dxa"/>
            <w:vMerge/>
            <w:shd w:val="clear" w:color="auto" w:fill="FFFFFF" w:themeFill="background1"/>
          </w:tcPr>
          <w:p w14:paraId="6179F074" w14:textId="77777777" w:rsidR="006F5044" w:rsidRPr="00EB1BE0" w:rsidRDefault="006F5044" w:rsidP="006F5044">
            <w:pPr>
              <w:spacing w:before="120" w:after="120"/>
              <w:rPr>
                <w:rFonts w:cs="Arial"/>
                <w:b/>
                <w:color w:val="00B0F0"/>
                <w:sz w:val="18"/>
                <w:szCs w:val="18"/>
                <w:lang w:eastAsia="de-DE"/>
              </w:rPr>
            </w:pPr>
          </w:p>
        </w:tc>
      </w:tr>
      <w:tr w:rsidR="00332A64" w14:paraId="1046B729" w14:textId="77777777" w:rsidTr="00BA2B86">
        <w:trPr>
          <w:trHeight w:val="384"/>
        </w:trPr>
        <w:tc>
          <w:tcPr>
            <w:tcW w:w="2322" w:type="dxa"/>
            <w:vMerge/>
            <w:shd w:val="clear" w:color="auto" w:fill="EAD5FF"/>
          </w:tcPr>
          <w:p w14:paraId="11DA427A" w14:textId="77777777" w:rsidR="006F5044" w:rsidRDefault="006F5044" w:rsidP="006F5044">
            <w:pPr>
              <w:spacing w:before="120" w:after="120"/>
              <w:jc w:val="right"/>
              <w:rPr>
                <w:rFonts w:cs="Arial"/>
                <w:b/>
                <w:sz w:val="20"/>
                <w:szCs w:val="22"/>
                <w:lang w:eastAsia="de-DE"/>
              </w:rPr>
            </w:pPr>
          </w:p>
        </w:tc>
        <w:tc>
          <w:tcPr>
            <w:tcW w:w="1594" w:type="dxa"/>
            <w:tcBorders>
              <w:top w:val="single" w:sz="4" w:space="0" w:color="auto"/>
              <w:bottom w:val="single" w:sz="4" w:space="0" w:color="auto"/>
            </w:tcBorders>
            <w:shd w:val="clear" w:color="auto" w:fill="FFFFFF" w:themeFill="background1"/>
          </w:tcPr>
          <w:p w14:paraId="7D350A53" w14:textId="77777777" w:rsidR="006F5044" w:rsidRPr="00DE554C" w:rsidRDefault="000D7DF0" w:rsidP="006F5044">
            <w:pPr>
              <w:spacing w:before="100" w:beforeAutospacing="1" w:after="100" w:afterAutospacing="1"/>
              <w:rPr>
                <w:rFonts w:cs="Arial"/>
                <w:sz w:val="16"/>
                <w:szCs w:val="18"/>
                <w:lang w:eastAsia="de-DE"/>
              </w:rPr>
            </w:pPr>
            <w:r w:rsidRPr="00DE554C">
              <w:rPr>
                <w:rFonts w:cs="Arial"/>
                <w:sz w:val="16"/>
                <w:szCs w:val="18"/>
                <w:lang w:eastAsia="de-DE"/>
              </w:rPr>
              <w:t>Lehrpersonen</w:t>
            </w:r>
          </w:p>
        </w:tc>
        <w:tc>
          <w:tcPr>
            <w:tcW w:w="1641" w:type="dxa"/>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7032C3C4" w14:textId="77777777" w:rsidTr="006F5044">
              <w:trPr>
                <w:trHeight w:val="203"/>
              </w:trPr>
              <w:tc>
                <w:tcPr>
                  <w:tcW w:w="282" w:type="dxa"/>
                </w:tcPr>
                <w:p w14:paraId="76DA0158"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24727C17"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570F4037"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7F1F7137"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7447591E"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668D1762" w14:textId="77777777" w:rsidR="006F5044" w:rsidRPr="00DE554C" w:rsidRDefault="006F5044" w:rsidP="006F5044">
            <w:pPr>
              <w:spacing w:before="100" w:beforeAutospacing="1" w:after="100" w:afterAutospacing="1"/>
              <w:ind w:left="61"/>
              <w:rPr>
                <w:rFonts w:cs="Arial"/>
                <w:b/>
                <w:sz w:val="16"/>
                <w:szCs w:val="18"/>
                <w:lang w:eastAsia="de-DE"/>
              </w:rPr>
            </w:pPr>
          </w:p>
        </w:tc>
        <w:tc>
          <w:tcPr>
            <w:tcW w:w="962" w:type="dxa"/>
            <w:tcBorders>
              <w:top w:val="single" w:sz="4" w:space="0" w:color="auto"/>
              <w:bottom w:val="single" w:sz="4" w:space="0" w:color="auto"/>
            </w:tcBorders>
            <w:shd w:val="clear" w:color="auto" w:fill="FFFFFF" w:themeFill="background1"/>
          </w:tcPr>
          <w:p w14:paraId="4DC6FB12" w14:textId="77777777" w:rsidR="006F5044" w:rsidRPr="00DE554C" w:rsidRDefault="006F5044" w:rsidP="006F5044">
            <w:pPr>
              <w:spacing w:before="100" w:beforeAutospacing="1" w:after="100" w:afterAutospacing="1"/>
              <w:ind w:left="81"/>
              <w:rPr>
                <w:rFonts w:cs="Arial"/>
                <w:b/>
                <w:sz w:val="16"/>
                <w:szCs w:val="18"/>
                <w:lang w:eastAsia="de-DE"/>
              </w:rPr>
            </w:pPr>
          </w:p>
        </w:tc>
        <w:tc>
          <w:tcPr>
            <w:tcW w:w="1701" w:type="dxa"/>
            <w:gridSpan w:val="2"/>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2797A9B6" w14:textId="77777777" w:rsidTr="006F5044">
              <w:trPr>
                <w:trHeight w:val="203"/>
              </w:trPr>
              <w:tc>
                <w:tcPr>
                  <w:tcW w:w="282" w:type="dxa"/>
                </w:tcPr>
                <w:p w14:paraId="659AADAA"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7A054193"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36B1970B"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55FC578A"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4CB71B1B"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005668DD" w14:textId="77777777" w:rsidR="006F5044" w:rsidRPr="00DE554C" w:rsidRDefault="006F5044" w:rsidP="006F5044">
            <w:pPr>
              <w:spacing w:before="100" w:beforeAutospacing="1" w:after="100" w:afterAutospacing="1"/>
              <w:ind w:left="55"/>
              <w:rPr>
                <w:rFonts w:cs="Arial"/>
                <w:b/>
                <w:sz w:val="16"/>
                <w:szCs w:val="18"/>
                <w:lang w:eastAsia="de-DE"/>
              </w:rPr>
            </w:pPr>
          </w:p>
        </w:tc>
        <w:tc>
          <w:tcPr>
            <w:tcW w:w="992" w:type="dxa"/>
            <w:tcBorders>
              <w:top w:val="single" w:sz="4" w:space="0" w:color="auto"/>
              <w:bottom w:val="single" w:sz="4" w:space="0" w:color="auto"/>
            </w:tcBorders>
            <w:shd w:val="clear" w:color="auto" w:fill="FFFFFF" w:themeFill="background1"/>
          </w:tcPr>
          <w:p w14:paraId="0E018D2D" w14:textId="77777777" w:rsidR="006F5044" w:rsidRPr="00DE554C" w:rsidRDefault="006F5044" w:rsidP="006F5044">
            <w:pPr>
              <w:spacing w:before="100" w:beforeAutospacing="1" w:after="100" w:afterAutospacing="1"/>
              <w:rPr>
                <w:rFonts w:cs="Arial"/>
                <w:b/>
                <w:sz w:val="16"/>
                <w:szCs w:val="18"/>
                <w:lang w:eastAsia="de-DE"/>
              </w:rPr>
            </w:pPr>
          </w:p>
        </w:tc>
        <w:tc>
          <w:tcPr>
            <w:tcW w:w="1872" w:type="dxa"/>
            <w:gridSpan w:val="2"/>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2F66C766" w14:textId="77777777" w:rsidTr="006F5044">
              <w:trPr>
                <w:trHeight w:val="203"/>
              </w:trPr>
              <w:tc>
                <w:tcPr>
                  <w:tcW w:w="282" w:type="dxa"/>
                </w:tcPr>
                <w:p w14:paraId="6C91B53D"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2CE2CEB8"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14212191"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56117E68"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782B479A"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14FC4FA0" w14:textId="77777777" w:rsidR="006F5044" w:rsidRPr="00DE554C" w:rsidRDefault="006F5044" w:rsidP="006F5044">
            <w:pPr>
              <w:spacing w:before="100" w:beforeAutospacing="1" w:after="100" w:afterAutospacing="1"/>
              <w:ind w:left="38"/>
              <w:rPr>
                <w:rFonts w:cs="Arial"/>
                <w:b/>
                <w:sz w:val="16"/>
                <w:szCs w:val="18"/>
                <w:lang w:eastAsia="de-DE"/>
              </w:rPr>
            </w:pPr>
          </w:p>
        </w:tc>
        <w:tc>
          <w:tcPr>
            <w:tcW w:w="1247" w:type="dxa"/>
            <w:tcBorders>
              <w:top w:val="single" w:sz="4" w:space="0" w:color="auto"/>
              <w:bottom w:val="single" w:sz="4" w:space="0" w:color="auto"/>
            </w:tcBorders>
            <w:shd w:val="clear" w:color="auto" w:fill="FFFFFF" w:themeFill="background1"/>
          </w:tcPr>
          <w:p w14:paraId="2E87701D" w14:textId="77777777" w:rsidR="006F5044" w:rsidRDefault="006F5044" w:rsidP="006F5044">
            <w:pPr>
              <w:spacing w:before="100" w:beforeAutospacing="1" w:after="100" w:afterAutospacing="1"/>
              <w:rPr>
                <w:rFonts w:cs="Arial"/>
                <w:b/>
                <w:sz w:val="16"/>
                <w:szCs w:val="18"/>
                <w:lang w:eastAsia="de-DE"/>
              </w:rPr>
            </w:pPr>
          </w:p>
        </w:tc>
        <w:tc>
          <w:tcPr>
            <w:tcW w:w="2835" w:type="dxa"/>
            <w:vMerge/>
            <w:shd w:val="clear" w:color="auto" w:fill="FFFFFF" w:themeFill="background1"/>
          </w:tcPr>
          <w:p w14:paraId="1CE4CAD9" w14:textId="77777777" w:rsidR="006F5044" w:rsidRPr="00EB1BE0" w:rsidRDefault="006F5044" w:rsidP="006F5044">
            <w:pPr>
              <w:spacing w:before="120" w:after="120"/>
              <w:rPr>
                <w:rFonts w:cs="Arial"/>
                <w:b/>
                <w:color w:val="00B0F0"/>
                <w:sz w:val="18"/>
                <w:szCs w:val="18"/>
                <w:lang w:eastAsia="de-DE"/>
              </w:rPr>
            </w:pPr>
          </w:p>
        </w:tc>
      </w:tr>
      <w:tr w:rsidR="00332A64" w14:paraId="56CAC5BD" w14:textId="77777777" w:rsidTr="00BA2B86">
        <w:trPr>
          <w:trHeight w:val="384"/>
        </w:trPr>
        <w:tc>
          <w:tcPr>
            <w:tcW w:w="2322" w:type="dxa"/>
            <w:vMerge/>
            <w:shd w:val="clear" w:color="auto" w:fill="EAD5FF"/>
          </w:tcPr>
          <w:p w14:paraId="03ED4896" w14:textId="77777777" w:rsidR="006F5044" w:rsidRDefault="006F5044" w:rsidP="006F5044">
            <w:pPr>
              <w:spacing w:before="120" w:after="120"/>
              <w:jc w:val="right"/>
              <w:rPr>
                <w:rFonts w:cs="Arial"/>
                <w:b/>
                <w:sz w:val="20"/>
                <w:szCs w:val="22"/>
                <w:lang w:eastAsia="de-DE"/>
              </w:rPr>
            </w:pPr>
          </w:p>
        </w:tc>
        <w:tc>
          <w:tcPr>
            <w:tcW w:w="1594" w:type="dxa"/>
            <w:tcBorders>
              <w:top w:val="single" w:sz="4" w:space="0" w:color="auto"/>
              <w:bottom w:val="single" w:sz="4" w:space="0" w:color="auto"/>
            </w:tcBorders>
            <w:shd w:val="clear" w:color="auto" w:fill="FFFFFF" w:themeFill="background1"/>
          </w:tcPr>
          <w:p w14:paraId="410647CF" w14:textId="77777777" w:rsidR="006F5044" w:rsidRPr="00DE554C" w:rsidRDefault="000D7DF0" w:rsidP="006F5044">
            <w:pPr>
              <w:spacing w:before="100" w:beforeAutospacing="1" w:after="100" w:afterAutospacing="1"/>
              <w:rPr>
                <w:rFonts w:cs="Arial"/>
                <w:sz w:val="16"/>
                <w:szCs w:val="18"/>
                <w:lang w:eastAsia="de-DE"/>
              </w:rPr>
            </w:pPr>
            <w:r w:rsidRPr="00DE554C">
              <w:rPr>
                <w:rFonts w:cs="Arial"/>
                <w:sz w:val="16"/>
                <w:szCs w:val="18"/>
                <w:lang w:eastAsia="de-DE"/>
              </w:rPr>
              <w:t>Institution xy</w:t>
            </w:r>
          </w:p>
        </w:tc>
        <w:tc>
          <w:tcPr>
            <w:tcW w:w="1641" w:type="dxa"/>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16D11046" w14:textId="77777777" w:rsidTr="006F5044">
              <w:trPr>
                <w:trHeight w:val="203"/>
              </w:trPr>
              <w:tc>
                <w:tcPr>
                  <w:tcW w:w="282" w:type="dxa"/>
                </w:tcPr>
                <w:p w14:paraId="28FD9536"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2351F742"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1A877320"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5958456D"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2A6C4648"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6D6A1848" w14:textId="77777777" w:rsidR="006F5044" w:rsidRPr="007224E7" w:rsidRDefault="006F5044" w:rsidP="006F5044">
            <w:pPr>
              <w:spacing w:before="100" w:beforeAutospacing="1" w:after="100" w:afterAutospacing="1"/>
              <w:rPr>
                <w:rFonts w:cs="Arial"/>
                <w:i/>
                <w:sz w:val="12"/>
                <w:szCs w:val="12"/>
              </w:rPr>
            </w:pPr>
          </w:p>
        </w:tc>
        <w:tc>
          <w:tcPr>
            <w:tcW w:w="962" w:type="dxa"/>
            <w:tcBorders>
              <w:top w:val="single" w:sz="4" w:space="0" w:color="auto"/>
              <w:bottom w:val="single" w:sz="4" w:space="0" w:color="auto"/>
            </w:tcBorders>
            <w:shd w:val="clear" w:color="auto" w:fill="FFFFFF" w:themeFill="background1"/>
          </w:tcPr>
          <w:p w14:paraId="1A326D9B" w14:textId="77777777" w:rsidR="006F5044" w:rsidRPr="00DE554C" w:rsidRDefault="006F5044" w:rsidP="006F5044">
            <w:pPr>
              <w:spacing w:before="100" w:beforeAutospacing="1" w:after="100" w:afterAutospacing="1"/>
              <w:ind w:left="81"/>
              <w:rPr>
                <w:rFonts w:cs="Arial"/>
                <w:b/>
                <w:sz w:val="16"/>
                <w:szCs w:val="18"/>
                <w:lang w:eastAsia="de-DE"/>
              </w:rPr>
            </w:pPr>
          </w:p>
        </w:tc>
        <w:tc>
          <w:tcPr>
            <w:tcW w:w="1701" w:type="dxa"/>
            <w:gridSpan w:val="2"/>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20178827" w14:textId="77777777" w:rsidTr="006F5044">
              <w:trPr>
                <w:trHeight w:val="203"/>
              </w:trPr>
              <w:tc>
                <w:tcPr>
                  <w:tcW w:w="282" w:type="dxa"/>
                </w:tcPr>
                <w:p w14:paraId="1BA39912"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6E33FF22"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5BCFB303"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4A135713"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63005DB3"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41CEF7C4" w14:textId="77777777" w:rsidR="006F5044" w:rsidRPr="00DE554C" w:rsidRDefault="006F5044" w:rsidP="006F5044">
            <w:pPr>
              <w:spacing w:before="100" w:beforeAutospacing="1" w:after="100" w:afterAutospacing="1"/>
              <w:ind w:left="55"/>
              <w:rPr>
                <w:rFonts w:cs="Arial"/>
                <w:b/>
                <w:sz w:val="16"/>
                <w:szCs w:val="18"/>
                <w:lang w:eastAsia="de-DE"/>
              </w:rPr>
            </w:pPr>
          </w:p>
        </w:tc>
        <w:tc>
          <w:tcPr>
            <w:tcW w:w="992" w:type="dxa"/>
            <w:tcBorders>
              <w:top w:val="single" w:sz="4" w:space="0" w:color="auto"/>
              <w:bottom w:val="single" w:sz="4" w:space="0" w:color="auto"/>
            </w:tcBorders>
            <w:shd w:val="clear" w:color="auto" w:fill="FFFFFF" w:themeFill="background1"/>
          </w:tcPr>
          <w:p w14:paraId="3C03EB80" w14:textId="77777777" w:rsidR="006F5044" w:rsidRPr="00DE554C" w:rsidRDefault="006F5044" w:rsidP="006F5044">
            <w:pPr>
              <w:spacing w:before="100" w:beforeAutospacing="1" w:after="100" w:afterAutospacing="1"/>
              <w:rPr>
                <w:rFonts w:cs="Arial"/>
                <w:b/>
                <w:sz w:val="16"/>
                <w:szCs w:val="18"/>
                <w:lang w:eastAsia="de-DE"/>
              </w:rPr>
            </w:pPr>
          </w:p>
        </w:tc>
        <w:tc>
          <w:tcPr>
            <w:tcW w:w="1872" w:type="dxa"/>
            <w:gridSpan w:val="2"/>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00448BEB" w14:textId="77777777" w:rsidTr="006F5044">
              <w:trPr>
                <w:trHeight w:val="203"/>
              </w:trPr>
              <w:tc>
                <w:tcPr>
                  <w:tcW w:w="282" w:type="dxa"/>
                </w:tcPr>
                <w:p w14:paraId="7D6E6A68"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0FF520FA"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49FEE0C6"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5201F07C"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2F7395BF"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60B86D71" w14:textId="77777777" w:rsidR="006F5044" w:rsidRPr="00DE554C" w:rsidRDefault="006F5044" w:rsidP="006F5044">
            <w:pPr>
              <w:spacing w:before="100" w:beforeAutospacing="1" w:after="100" w:afterAutospacing="1"/>
              <w:ind w:left="38"/>
              <w:rPr>
                <w:rFonts w:cs="Arial"/>
                <w:b/>
                <w:sz w:val="16"/>
                <w:szCs w:val="18"/>
                <w:lang w:eastAsia="de-DE"/>
              </w:rPr>
            </w:pPr>
          </w:p>
        </w:tc>
        <w:tc>
          <w:tcPr>
            <w:tcW w:w="1247" w:type="dxa"/>
            <w:tcBorders>
              <w:top w:val="single" w:sz="4" w:space="0" w:color="auto"/>
              <w:bottom w:val="single" w:sz="4" w:space="0" w:color="auto"/>
            </w:tcBorders>
            <w:shd w:val="clear" w:color="auto" w:fill="FFFFFF" w:themeFill="background1"/>
          </w:tcPr>
          <w:p w14:paraId="1E4B754D" w14:textId="77777777" w:rsidR="006F5044" w:rsidRDefault="006F5044" w:rsidP="006F5044">
            <w:pPr>
              <w:spacing w:before="100" w:beforeAutospacing="1" w:after="100" w:afterAutospacing="1"/>
              <w:rPr>
                <w:rFonts w:cs="Arial"/>
                <w:b/>
                <w:sz w:val="16"/>
                <w:szCs w:val="18"/>
                <w:lang w:eastAsia="de-DE"/>
              </w:rPr>
            </w:pPr>
          </w:p>
        </w:tc>
        <w:tc>
          <w:tcPr>
            <w:tcW w:w="2835" w:type="dxa"/>
            <w:vMerge/>
            <w:shd w:val="clear" w:color="auto" w:fill="FFFFFF" w:themeFill="background1"/>
          </w:tcPr>
          <w:p w14:paraId="4FDFC664" w14:textId="77777777" w:rsidR="006F5044" w:rsidRPr="00EB1BE0" w:rsidRDefault="006F5044" w:rsidP="006F5044">
            <w:pPr>
              <w:spacing w:before="120" w:after="120"/>
              <w:rPr>
                <w:rFonts w:cs="Arial"/>
                <w:b/>
                <w:color w:val="00B0F0"/>
                <w:sz w:val="18"/>
                <w:szCs w:val="18"/>
                <w:lang w:eastAsia="de-DE"/>
              </w:rPr>
            </w:pPr>
          </w:p>
        </w:tc>
      </w:tr>
      <w:tr w:rsidR="00332A64" w14:paraId="4C8B40F3" w14:textId="77777777" w:rsidTr="00BA2B86">
        <w:trPr>
          <w:trHeight w:val="78"/>
        </w:trPr>
        <w:tc>
          <w:tcPr>
            <w:tcW w:w="2322" w:type="dxa"/>
            <w:vMerge/>
            <w:tcBorders>
              <w:bottom w:val="single" w:sz="18" w:space="0" w:color="auto"/>
            </w:tcBorders>
            <w:shd w:val="clear" w:color="auto" w:fill="EAD5FF"/>
          </w:tcPr>
          <w:p w14:paraId="3C10D494" w14:textId="77777777" w:rsidR="006F5044" w:rsidRDefault="006F5044" w:rsidP="006F5044">
            <w:pPr>
              <w:spacing w:before="120" w:after="120"/>
              <w:jc w:val="right"/>
              <w:rPr>
                <w:rFonts w:cs="Arial"/>
                <w:b/>
                <w:sz w:val="20"/>
                <w:szCs w:val="22"/>
                <w:lang w:eastAsia="de-DE"/>
              </w:rPr>
            </w:pPr>
          </w:p>
        </w:tc>
        <w:tc>
          <w:tcPr>
            <w:tcW w:w="1594" w:type="dxa"/>
            <w:tcBorders>
              <w:top w:val="single" w:sz="4" w:space="0" w:color="auto"/>
              <w:bottom w:val="single" w:sz="18" w:space="0" w:color="auto"/>
            </w:tcBorders>
            <w:shd w:val="clear" w:color="auto" w:fill="FFFFFF" w:themeFill="background1"/>
          </w:tcPr>
          <w:p w14:paraId="6CB80156" w14:textId="77777777" w:rsidR="006F5044" w:rsidRPr="00DE554C" w:rsidRDefault="006F5044" w:rsidP="006F5044">
            <w:pPr>
              <w:spacing w:before="100" w:beforeAutospacing="1" w:after="100" w:afterAutospacing="1"/>
              <w:rPr>
                <w:rFonts w:cs="Arial"/>
                <w:sz w:val="16"/>
                <w:szCs w:val="18"/>
                <w:lang w:eastAsia="de-DE"/>
              </w:rPr>
            </w:pPr>
          </w:p>
        </w:tc>
        <w:tc>
          <w:tcPr>
            <w:tcW w:w="1641" w:type="dxa"/>
            <w:tcBorders>
              <w:top w:val="single" w:sz="4" w:space="0" w:color="auto"/>
              <w:bottom w:val="single" w:sz="18"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07471C98" w14:textId="77777777" w:rsidTr="006F5044">
              <w:trPr>
                <w:trHeight w:val="203"/>
              </w:trPr>
              <w:tc>
                <w:tcPr>
                  <w:tcW w:w="282" w:type="dxa"/>
                </w:tcPr>
                <w:p w14:paraId="6A183CB2"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3EDD6DA1"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4FC381B8"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1A544D95"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2F310986"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4E20AE90" w14:textId="77777777" w:rsidR="006F5044" w:rsidRPr="00DE554C" w:rsidRDefault="006F5044" w:rsidP="006F5044">
            <w:pPr>
              <w:spacing w:before="100" w:beforeAutospacing="1" w:after="100" w:afterAutospacing="1"/>
              <w:ind w:left="61"/>
              <w:rPr>
                <w:rFonts w:cs="Arial"/>
                <w:b/>
                <w:sz w:val="16"/>
                <w:szCs w:val="18"/>
                <w:lang w:eastAsia="de-DE"/>
              </w:rPr>
            </w:pPr>
          </w:p>
        </w:tc>
        <w:tc>
          <w:tcPr>
            <w:tcW w:w="962" w:type="dxa"/>
            <w:tcBorders>
              <w:top w:val="single" w:sz="4" w:space="0" w:color="auto"/>
              <w:bottom w:val="single" w:sz="18" w:space="0" w:color="auto"/>
            </w:tcBorders>
            <w:shd w:val="clear" w:color="auto" w:fill="FFFFFF" w:themeFill="background1"/>
          </w:tcPr>
          <w:p w14:paraId="56D59EC1" w14:textId="77777777" w:rsidR="006F5044" w:rsidRPr="00DE554C" w:rsidRDefault="006F5044" w:rsidP="006F5044">
            <w:pPr>
              <w:spacing w:before="100" w:beforeAutospacing="1" w:after="100" w:afterAutospacing="1"/>
              <w:ind w:left="81"/>
              <w:rPr>
                <w:rFonts w:cs="Arial"/>
                <w:b/>
                <w:sz w:val="16"/>
                <w:szCs w:val="18"/>
                <w:lang w:eastAsia="de-DE"/>
              </w:rPr>
            </w:pPr>
          </w:p>
        </w:tc>
        <w:tc>
          <w:tcPr>
            <w:tcW w:w="1701" w:type="dxa"/>
            <w:gridSpan w:val="2"/>
            <w:tcBorders>
              <w:top w:val="single" w:sz="4" w:space="0" w:color="auto"/>
              <w:bottom w:val="single" w:sz="18"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7A7CB4EE" w14:textId="77777777" w:rsidTr="006F5044">
              <w:trPr>
                <w:trHeight w:val="203"/>
              </w:trPr>
              <w:tc>
                <w:tcPr>
                  <w:tcW w:w="282" w:type="dxa"/>
                </w:tcPr>
                <w:p w14:paraId="5C384726"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760E725D"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234659C4"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5CEE70F8"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4270BFD9"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1D360B25" w14:textId="77777777" w:rsidR="006F5044" w:rsidRPr="00DE554C" w:rsidRDefault="006F5044" w:rsidP="006F5044">
            <w:pPr>
              <w:spacing w:before="100" w:beforeAutospacing="1" w:after="100" w:afterAutospacing="1"/>
              <w:ind w:left="55"/>
              <w:rPr>
                <w:rFonts w:cs="Arial"/>
                <w:b/>
                <w:sz w:val="16"/>
                <w:szCs w:val="18"/>
                <w:lang w:eastAsia="de-DE"/>
              </w:rPr>
            </w:pPr>
          </w:p>
        </w:tc>
        <w:tc>
          <w:tcPr>
            <w:tcW w:w="992" w:type="dxa"/>
            <w:tcBorders>
              <w:top w:val="single" w:sz="4" w:space="0" w:color="auto"/>
              <w:bottom w:val="single" w:sz="18" w:space="0" w:color="auto"/>
            </w:tcBorders>
            <w:shd w:val="clear" w:color="auto" w:fill="FFFFFF" w:themeFill="background1"/>
          </w:tcPr>
          <w:p w14:paraId="3D564782" w14:textId="77777777" w:rsidR="006F5044" w:rsidRPr="00DE554C" w:rsidRDefault="006F5044" w:rsidP="006F5044">
            <w:pPr>
              <w:spacing w:before="100" w:beforeAutospacing="1" w:after="100" w:afterAutospacing="1"/>
              <w:rPr>
                <w:rFonts w:cs="Arial"/>
                <w:b/>
                <w:sz w:val="16"/>
                <w:szCs w:val="18"/>
                <w:lang w:eastAsia="de-DE"/>
              </w:rPr>
            </w:pPr>
          </w:p>
        </w:tc>
        <w:tc>
          <w:tcPr>
            <w:tcW w:w="1872" w:type="dxa"/>
            <w:gridSpan w:val="2"/>
            <w:tcBorders>
              <w:top w:val="single" w:sz="4" w:space="0" w:color="auto"/>
              <w:bottom w:val="single" w:sz="18"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3505181E" w14:textId="77777777" w:rsidTr="006F5044">
              <w:trPr>
                <w:trHeight w:val="203"/>
              </w:trPr>
              <w:tc>
                <w:tcPr>
                  <w:tcW w:w="282" w:type="dxa"/>
                </w:tcPr>
                <w:p w14:paraId="3202217E"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1</w:t>
                  </w:r>
                </w:p>
              </w:tc>
              <w:tc>
                <w:tcPr>
                  <w:tcW w:w="282" w:type="dxa"/>
                </w:tcPr>
                <w:p w14:paraId="16CB9B65"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2</w:t>
                  </w:r>
                </w:p>
              </w:tc>
              <w:tc>
                <w:tcPr>
                  <w:tcW w:w="282" w:type="dxa"/>
                </w:tcPr>
                <w:p w14:paraId="1C152326"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3</w:t>
                  </w:r>
                </w:p>
              </w:tc>
              <w:tc>
                <w:tcPr>
                  <w:tcW w:w="282" w:type="dxa"/>
                </w:tcPr>
                <w:p w14:paraId="71F217C8"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4</w:t>
                  </w:r>
                </w:p>
              </w:tc>
              <w:tc>
                <w:tcPr>
                  <w:tcW w:w="282" w:type="dxa"/>
                </w:tcPr>
                <w:p w14:paraId="6F874F96" w14:textId="77777777" w:rsidR="006F5044" w:rsidRPr="007224E7" w:rsidRDefault="000D7DF0" w:rsidP="006F5044">
                  <w:pPr>
                    <w:spacing w:before="100" w:beforeAutospacing="1" w:after="100" w:afterAutospacing="1"/>
                    <w:rPr>
                      <w:rFonts w:cs="Arial"/>
                      <w:i/>
                      <w:sz w:val="12"/>
                      <w:szCs w:val="12"/>
                    </w:rPr>
                  </w:pPr>
                  <w:r w:rsidRPr="007224E7">
                    <w:rPr>
                      <w:rFonts w:cs="Arial"/>
                      <w:i/>
                      <w:sz w:val="12"/>
                      <w:szCs w:val="12"/>
                    </w:rPr>
                    <w:t>5</w:t>
                  </w:r>
                </w:p>
              </w:tc>
            </w:tr>
          </w:tbl>
          <w:p w14:paraId="1F7AFCA9" w14:textId="77777777" w:rsidR="006F5044" w:rsidRPr="00DE554C" w:rsidRDefault="006F5044" w:rsidP="006F5044">
            <w:pPr>
              <w:spacing w:before="100" w:beforeAutospacing="1" w:after="100" w:afterAutospacing="1"/>
              <w:ind w:left="38"/>
              <w:rPr>
                <w:rFonts w:cs="Arial"/>
                <w:b/>
                <w:sz w:val="16"/>
                <w:szCs w:val="18"/>
                <w:lang w:eastAsia="de-DE"/>
              </w:rPr>
            </w:pPr>
          </w:p>
        </w:tc>
        <w:tc>
          <w:tcPr>
            <w:tcW w:w="1247" w:type="dxa"/>
            <w:tcBorders>
              <w:top w:val="single" w:sz="4" w:space="0" w:color="auto"/>
              <w:bottom w:val="single" w:sz="18" w:space="0" w:color="auto"/>
            </w:tcBorders>
            <w:shd w:val="clear" w:color="auto" w:fill="FFFFFF" w:themeFill="background1"/>
          </w:tcPr>
          <w:p w14:paraId="4C3B96FE" w14:textId="77777777" w:rsidR="006F5044" w:rsidRDefault="006F5044" w:rsidP="006F5044">
            <w:pPr>
              <w:spacing w:before="100" w:beforeAutospacing="1" w:after="100" w:afterAutospacing="1"/>
              <w:rPr>
                <w:rFonts w:cs="Arial"/>
                <w:b/>
                <w:sz w:val="16"/>
                <w:szCs w:val="18"/>
                <w:lang w:eastAsia="de-DE"/>
              </w:rPr>
            </w:pPr>
          </w:p>
        </w:tc>
        <w:tc>
          <w:tcPr>
            <w:tcW w:w="2835" w:type="dxa"/>
            <w:vMerge/>
            <w:tcBorders>
              <w:bottom w:val="single" w:sz="18" w:space="0" w:color="auto"/>
            </w:tcBorders>
            <w:shd w:val="clear" w:color="auto" w:fill="FFFFFF" w:themeFill="background1"/>
          </w:tcPr>
          <w:p w14:paraId="251C5F93" w14:textId="77777777" w:rsidR="006F5044" w:rsidRPr="00EB1BE0" w:rsidRDefault="006F5044" w:rsidP="006F5044">
            <w:pPr>
              <w:spacing w:before="120" w:after="120"/>
              <w:rPr>
                <w:rFonts w:cs="Arial"/>
                <w:b/>
                <w:color w:val="00B0F0"/>
                <w:sz w:val="18"/>
                <w:szCs w:val="18"/>
                <w:lang w:eastAsia="de-DE"/>
              </w:rPr>
            </w:pPr>
          </w:p>
        </w:tc>
      </w:tr>
      <w:tr w:rsidR="00332A64" w14:paraId="1BC3B1EA" w14:textId="77777777" w:rsidTr="006F5044">
        <w:tc>
          <w:tcPr>
            <w:tcW w:w="2322" w:type="dxa"/>
            <w:vMerge w:val="restart"/>
            <w:tcBorders>
              <w:top w:val="single" w:sz="18" w:space="0" w:color="auto"/>
            </w:tcBorders>
            <w:shd w:val="clear" w:color="auto" w:fill="FFFFFF" w:themeFill="background1"/>
          </w:tcPr>
          <w:p w14:paraId="15478D1C" w14:textId="77777777" w:rsidR="006F5044" w:rsidRDefault="000D7DF0" w:rsidP="006F5044">
            <w:pPr>
              <w:spacing w:before="120" w:after="120"/>
              <w:jc w:val="right"/>
              <w:rPr>
                <w:rFonts w:cs="Arial"/>
                <w:b/>
                <w:sz w:val="20"/>
                <w:szCs w:val="22"/>
                <w:lang w:eastAsia="de-DE"/>
              </w:rPr>
            </w:pPr>
            <w:r>
              <w:rPr>
                <w:rFonts w:cs="Arial"/>
                <w:b/>
                <w:sz w:val="20"/>
                <w:szCs w:val="22"/>
                <w:lang w:eastAsia="de-DE"/>
              </w:rPr>
              <w:t>Situationsanalyse/</w:t>
            </w:r>
            <w:r>
              <w:rPr>
                <w:rFonts w:cs="Arial"/>
                <w:b/>
                <w:sz w:val="20"/>
                <w:szCs w:val="22"/>
                <w:lang w:eastAsia="de-DE"/>
              </w:rPr>
              <w:br/>
              <w:t>Bestandesaufnahme  im Sozialraum</w:t>
            </w:r>
          </w:p>
        </w:tc>
        <w:tc>
          <w:tcPr>
            <w:tcW w:w="4355" w:type="dxa"/>
            <w:gridSpan w:val="4"/>
            <w:tcBorders>
              <w:top w:val="single" w:sz="18" w:space="0" w:color="auto"/>
              <w:bottom w:val="single" w:sz="18" w:space="0" w:color="auto"/>
            </w:tcBorders>
            <w:shd w:val="clear" w:color="auto" w:fill="E5DFEC" w:themeFill="accent4" w:themeFillTint="33"/>
          </w:tcPr>
          <w:p w14:paraId="74FD350C" w14:textId="77777777" w:rsidR="006F5044" w:rsidRPr="008245F9" w:rsidRDefault="000D7DF0" w:rsidP="006F5044">
            <w:pPr>
              <w:spacing w:before="120" w:after="120"/>
              <w:rPr>
                <w:rFonts w:cs="Arial"/>
                <w:b/>
                <w:sz w:val="16"/>
                <w:szCs w:val="18"/>
                <w:lang w:eastAsia="de-DE"/>
              </w:rPr>
            </w:pPr>
            <w:r>
              <w:rPr>
                <w:rFonts w:cs="Arial"/>
                <w:b/>
                <w:sz w:val="16"/>
                <w:szCs w:val="18"/>
                <w:lang w:eastAsia="de-DE"/>
              </w:rPr>
              <w:t>Angebote</w:t>
            </w:r>
          </w:p>
        </w:tc>
        <w:tc>
          <w:tcPr>
            <w:tcW w:w="4095" w:type="dxa"/>
            <w:gridSpan w:val="3"/>
            <w:tcBorders>
              <w:top w:val="single" w:sz="18" w:space="0" w:color="auto"/>
              <w:bottom w:val="single" w:sz="18" w:space="0" w:color="auto"/>
            </w:tcBorders>
            <w:shd w:val="clear" w:color="auto" w:fill="E5DFEC" w:themeFill="accent4" w:themeFillTint="33"/>
          </w:tcPr>
          <w:p w14:paraId="30E9114F" w14:textId="77777777" w:rsidR="006F5044" w:rsidRPr="008245F9" w:rsidRDefault="000D7DF0" w:rsidP="006F5044">
            <w:pPr>
              <w:spacing w:before="120" w:after="120"/>
              <w:rPr>
                <w:rFonts w:cs="Arial"/>
                <w:b/>
                <w:sz w:val="16"/>
                <w:szCs w:val="18"/>
                <w:lang w:eastAsia="de-DE"/>
              </w:rPr>
            </w:pPr>
            <w:r w:rsidRPr="008245F9">
              <w:rPr>
                <w:rFonts w:cs="Arial"/>
                <w:b/>
                <w:sz w:val="16"/>
                <w:szCs w:val="18"/>
                <w:lang w:eastAsia="de-DE"/>
              </w:rPr>
              <w:t>Wer?</w:t>
            </w:r>
          </w:p>
        </w:tc>
        <w:tc>
          <w:tcPr>
            <w:tcW w:w="1559" w:type="dxa"/>
            <w:gridSpan w:val="2"/>
            <w:tcBorders>
              <w:top w:val="single" w:sz="18" w:space="0" w:color="auto"/>
              <w:bottom w:val="single" w:sz="18" w:space="0" w:color="auto"/>
            </w:tcBorders>
            <w:shd w:val="clear" w:color="auto" w:fill="E5DFEC" w:themeFill="accent4" w:themeFillTint="33"/>
          </w:tcPr>
          <w:p w14:paraId="7849D897" w14:textId="77777777" w:rsidR="006F5044" w:rsidRPr="008245F9" w:rsidRDefault="000D7DF0" w:rsidP="006F5044">
            <w:pPr>
              <w:spacing w:before="120" w:after="120"/>
              <w:rPr>
                <w:rFonts w:cs="Arial"/>
                <w:b/>
                <w:sz w:val="16"/>
                <w:szCs w:val="18"/>
                <w:lang w:eastAsia="de-DE"/>
              </w:rPr>
            </w:pPr>
            <w:r w:rsidRPr="008245F9">
              <w:rPr>
                <w:rFonts w:cs="Arial"/>
                <w:b/>
                <w:sz w:val="16"/>
                <w:szCs w:val="18"/>
                <w:lang w:eastAsia="de-DE"/>
              </w:rPr>
              <w:t>Bewertung</w:t>
            </w:r>
          </w:p>
        </w:tc>
        <w:tc>
          <w:tcPr>
            <w:tcW w:w="2835" w:type="dxa"/>
            <w:vMerge w:val="restart"/>
            <w:tcBorders>
              <w:top w:val="single" w:sz="18" w:space="0" w:color="auto"/>
            </w:tcBorders>
            <w:shd w:val="clear" w:color="auto" w:fill="FFFFFF" w:themeFill="background1"/>
          </w:tcPr>
          <w:p w14:paraId="44071157" w14:textId="77777777" w:rsidR="006F5044" w:rsidRDefault="00860B9C" w:rsidP="006F5044">
            <w:pPr>
              <w:spacing w:before="120" w:after="120"/>
              <w:rPr>
                <w:rFonts w:cs="Arial"/>
                <w:color w:val="CC3300"/>
                <w:sz w:val="18"/>
                <w:szCs w:val="18"/>
                <w:lang w:eastAsia="de-DE"/>
              </w:rPr>
            </w:pPr>
            <w:r>
              <w:rPr>
                <w:rFonts w:cs="Arial"/>
                <w:color w:val="CC3300"/>
                <w:sz w:val="18"/>
                <w:szCs w:val="18"/>
                <w:lang w:eastAsia="de-DE"/>
              </w:rPr>
              <w:t>Möglichst flächendeckend</w:t>
            </w:r>
            <w:r w:rsidR="000D7DF0" w:rsidRPr="007A66BF">
              <w:rPr>
                <w:rFonts w:cs="Arial"/>
                <w:color w:val="CC3300"/>
                <w:sz w:val="18"/>
                <w:szCs w:val="18"/>
                <w:lang w:eastAsia="de-DE"/>
              </w:rPr>
              <w:t xml:space="preserve"> Bildungspartner und ausserschulische Angebote erfassen.</w:t>
            </w:r>
          </w:p>
          <w:p w14:paraId="5E311371" w14:textId="77777777" w:rsidR="006F5044" w:rsidRPr="000E5A6C" w:rsidRDefault="000D7DF0" w:rsidP="00D7551B">
            <w:pPr>
              <w:pStyle w:val="Paragraphedeliste"/>
              <w:numPr>
                <w:ilvl w:val="0"/>
                <w:numId w:val="15"/>
              </w:numPr>
              <w:ind w:left="318" w:hanging="261"/>
              <w:rPr>
                <w:rFonts w:cs="Arial"/>
                <w:color w:val="CC3300"/>
                <w:sz w:val="18"/>
                <w:szCs w:val="18"/>
                <w:lang w:eastAsia="de-DE"/>
              </w:rPr>
            </w:pPr>
            <w:r>
              <w:rPr>
                <w:rFonts w:cs="Arial"/>
                <w:color w:val="CC3300"/>
                <w:sz w:val="18"/>
                <w:szCs w:val="18"/>
                <w:lang w:eastAsia="de-DE"/>
              </w:rPr>
              <w:t xml:space="preserve">Nähere Angaben, </w:t>
            </w:r>
            <w:r w:rsidR="00F37F02">
              <w:rPr>
                <w:rFonts w:cs="Arial"/>
                <w:color w:val="CC3300"/>
                <w:sz w:val="18"/>
                <w:szCs w:val="18"/>
                <w:lang w:eastAsia="de-DE"/>
              </w:rPr>
              <w:t>&gt; siehe:</w:t>
            </w:r>
            <w:r>
              <w:rPr>
                <w:rFonts w:cs="Arial"/>
                <w:color w:val="CC3300"/>
                <w:sz w:val="18"/>
                <w:szCs w:val="18"/>
                <w:lang w:eastAsia="de-DE"/>
              </w:rPr>
              <w:t xml:space="preserve">: </w:t>
            </w:r>
            <w:hyperlink r:id="rId54" w:history="1">
              <w:r w:rsidRPr="000E5A6C">
                <w:rPr>
                  <w:rStyle w:val="Lienhypertexte"/>
                  <w:rFonts w:cs="Arial"/>
                  <w:sz w:val="18"/>
                  <w:szCs w:val="18"/>
                  <w:lang w:eastAsia="de-DE"/>
                </w:rPr>
                <w:t xml:space="preserve">sozialraum.de, </w:t>
              </w:r>
            </w:hyperlink>
            <w:r w:rsidR="007750E8">
              <w:rPr>
                <w:rStyle w:val="Lienhypertexte"/>
                <w:rFonts w:cs="Arial"/>
                <w:sz w:val="18"/>
                <w:szCs w:val="18"/>
                <w:lang w:eastAsia="de-DE"/>
              </w:rPr>
              <w:br/>
            </w:r>
            <w:r>
              <w:rPr>
                <w:rFonts w:cs="Arial"/>
                <w:color w:val="CC3300"/>
                <w:sz w:val="18"/>
                <w:szCs w:val="18"/>
                <w:lang w:eastAsia="de-DE"/>
              </w:rPr>
              <w:t xml:space="preserve">Suche: </w:t>
            </w:r>
            <w:r w:rsidRPr="000E5A6C">
              <w:rPr>
                <w:rFonts w:cs="Arial"/>
                <w:b/>
                <w:color w:val="CC3300"/>
                <w:sz w:val="18"/>
                <w:szCs w:val="18"/>
                <w:lang w:eastAsia="de-DE"/>
              </w:rPr>
              <w:t>Methodenkoffer</w:t>
            </w:r>
            <w:r w:rsidRPr="000E5A6C">
              <w:rPr>
                <w:rFonts w:cs="Arial"/>
                <w:color w:val="CC3300"/>
                <w:sz w:val="18"/>
                <w:szCs w:val="18"/>
                <w:lang w:eastAsia="de-DE"/>
              </w:rPr>
              <w:t xml:space="preserve"> für SORS-Analysen</w:t>
            </w:r>
          </w:p>
        </w:tc>
      </w:tr>
      <w:tr w:rsidR="00332A64" w14:paraId="1F0AA663" w14:textId="77777777" w:rsidTr="006F5044">
        <w:tc>
          <w:tcPr>
            <w:tcW w:w="2322" w:type="dxa"/>
            <w:vMerge/>
            <w:shd w:val="clear" w:color="auto" w:fill="FFFFFF" w:themeFill="background1"/>
          </w:tcPr>
          <w:p w14:paraId="3D8D2C02" w14:textId="77777777" w:rsidR="006F5044" w:rsidRDefault="006F5044" w:rsidP="006F5044">
            <w:pPr>
              <w:spacing w:before="120" w:after="120"/>
              <w:jc w:val="right"/>
              <w:rPr>
                <w:rFonts w:cs="Arial"/>
                <w:b/>
                <w:sz w:val="20"/>
                <w:szCs w:val="22"/>
                <w:lang w:eastAsia="de-DE"/>
              </w:rPr>
            </w:pPr>
          </w:p>
        </w:tc>
        <w:tc>
          <w:tcPr>
            <w:tcW w:w="4355" w:type="dxa"/>
            <w:gridSpan w:val="4"/>
            <w:tcBorders>
              <w:top w:val="single" w:sz="18" w:space="0" w:color="auto"/>
              <w:bottom w:val="single" w:sz="4" w:space="0" w:color="auto"/>
            </w:tcBorders>
            <w:shd w:val="clear" w:color="auto" w:fill="FFFFFF" w:themeFill="background1"/>
          </w:tcPr>
          <w:p w14:paraId="6BDE25EF" w14:textId="77777777" w:rsidR="006F5044" w:rsidRDefault="006F5044" w:rsidP="006F5044">
            <w:pPr>
              <w:spacing w:after="120"/>
              <w:ind w:left="40"/>
              <w:rPr>
                <w:rFonts w:cs="Arial"/>
                <w:noProof/>
                <w:sz w:val="20"/>
                <w:szCs w:val="22"/>
              </w:rPr>
            </w:pPr>
          </w:p>
        </w:tc>
        <w:tc>
          <w:tcPr>
            <w:tcW w:w="4095" w:type="dxa"/>
            <w:gridSpan w:val="3"/>
            <w:tcBorders>
              <w:top w:val="single" w:sz="18" w:space="0" w:color="auto"/>
              <w:bottom w:val="single" w:sz="4" w:space="0" w:color="auto"/>
            </w:tcBorders>
            <w:shd w:val="clear" w:color="auto" w:fill="FFFFFF" w:themeFill="background1"/>
          </w:tcPr>
          <w:p w14:paraId="44624087" w14:textId="77777777" w:rsidR="006F5044" w:rsidRDefault="006F5044" w:rsidP="00D7551B">
            <w:pPr>
              <w:numPr>
                <w:ilvl w:val="0"/>
                <w:numId w:val="3"/>
              </w:numPr>
              <w:tabs>
                <w:tab w:val="clear" w:pos="720"/>
                <w:tab w:val="num" w:pos="450"/>
              </w:tabs>
              <w:spacing w:after="120"/>
              <w:ind w:left="312" w:hanging="272"/>
              <w:rPr>
                <w:rFonts w:cs="Arial"/>
                <w:noProof/>
                <w:sz w:val="20"/>
                <w:szCs w:val="22"/>
              </w:rPr>
            </w:pPr>
          </w:p>
        </w:tc>
        <w:tc>
          <w:tcPr>
            <w:tcW w:w="1559" w:type="dxa"/>
            <w:gridSpan w:val="2"/>
            <w:tcBorders>
              <w:top w:val="single" w:sz="18"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3B7B6ABF" w14:textId="77777777" w:rsidTr="006F5044">
              <w:trPr>
                <w:trHeight w:val="203"/>
              </w:trPr>
              <w:tc>
                <w:tcPr>
                  <w:tcW w:w="282" w:type="dxa"/>
                </w:tcPr>
                <w:p w14:paraId="08525AE1" w14:textId="77777777" w:rsidR="006F5044" w:rsidRPr="007224E7" w:rsidRDefault="000D7DF0" w:rsidP="006F5044">
                  <w:pPr>
                    <w:spacing w:after="120"/>
                    <w:rPr>
                      <w:rFonts w:cs="Arial"/>
                      <w:i/>
                      <w:sz w:val="12"/>
                      <w:szCs w:val="12"/>
                    </w:rPr>
                  </w:pPr>
                  <w:r w:rsidRPr="007224E7">
                    <w:rPr>
                      <w:rFonts w:cs="Arial"/>
                      <w:i/>
                      <w:sz w:val="12"/>
                      <w:szCs w:val="12"/>
                    </w:rPr>
                    <w:t>1</w:t>
                  </w:r>
                </w:p>
              </w:tc>
              <w:tc>
                <w:tcPr>
                  <w:tcW w:w="282" w:type="dxa"/>
                </w:tcPr>
                <w:p w14:paraId="5A75296D" w14:textId="77777777" w:rsidR="006F5044" w:rsidRPr="007224E7" w:rsidRDefault="000D7DF0" w:rsidP="006F5044">
                  <w:pPr>
                    <w:spacing w:after="120"/>
                    <w:rPr>
                      <w:rFonts w:cs="Arial"/>
                      <w:i/>
                      <w:sz w:val="12"/>
                      <w:szCs w:val="12"/>
                    </w:rPr>
                  </w:pPr>
                  <w:r w:rsidRPr="007224E7">
                    <w:rPr>
                      <w:rFonts w:cs="Arial"/>
                      <w:i/>
                      <w:sz w:val="12"/>
                      <w:szCs w:val="12"/>
                    </w:rPr>
                    <w:t>2</w:t>
                  </w:r>
                </w:p>
              </w:tc>
              <w:tc>
                <w:tcPr>
                  <w:tcW w:w="282" w:type="dxa"/>
                </w:tcPr>
                <w:p w14:paraId="5BC32392" w14:textId="77777777" w:rsidR="006F5044" w:rsidRPr="007224E7" w:rsidRDefault="000D7DF0" w:rsidP="006F5044">
                  <w:pPr>
                    <w:spacing w:after="120"/>
                    <w:rPr>
                      <w:rFonts w:cs="Arial"/>
                      <w:i/>
                      <w:sz w:val="12"/>
                      <w:szCs w:val="12"/>
                    </w:rPr>
                  </w:pPr>
                  <w:r w:rsidRPr="007224E7">
                    <w:rPr>
                      <w:rFonts w:cs="Arial"/>
                      <w:i/>
                      <w:sz w:val="12"/>
                      <w:szCs w:val="12"/>
                    </w:rPr>
                    <w:t>3</w:t>
                  </w:r>
                </w:p>
              </w:tc>
              <w:tc>
                <w:tcPr>
                  <w:tcW w:w="282" w:type="dxa"/>
                </w:tcPr>
                <w:p w14:paraId="6838843C" w14:textId="77777777" w:rsidR="006F5044" w:rsidRPr="007224E7" w:rsidRDefault="000D7DF0" w:rsidP="006F5044">
                  <w:pPr>
                    <w:spacing w:after="120"/>
                    <w:rPr>
                      <w:rFonts w:cs="Arial"/>
                      <w:i/>
                      <w:sz w:val="12"/>
                      <w:szCs w:val="12"/>
                    </w:rPr>
                  </w:pPr>
                  <w:r w:rsidRPr="007224E7">
                    <w:rPr>
                      <w:rFonts w:cs="Arial"/>
                      <w:i/>
                      <w:sz w:val="12"/>
                      <w:szCs w:val="12"/>
                    </w:rPr>
                    <w:t>4</w:t>
                  </w:r>
                </w:p>
              </w:tc>
              <w:tc>
                <w:tcPr>
                  <w:tcW w:w="282" w:type="dxa"/>
                </w:tcPr>
                <w:p w14:paraId="5B35D6B9" w14:textId="77777777" w:rsidR="006F5044" w:rsidRPr="007224E7" w:rsidRDefault="000D7DF0" w:rsidP="006F5044">
                  <w:pPr>
                    <w:spacing w:after="120"/>
                    <w:rPr>
                      <w:rFonts w:cs="Arial"/>
                      <w:i/>
                      <w:sz w:val="12"/>
                      <w:szCs w:val="12"/>
                    </w:rPr>
                  </w:pPr>
                  <w:r w:rsidRPr="007224E7">
                    <w:rPr>
                      <w:rFonts w:cs="Arial"/>
                      <w:i/>
                      <w:sz w:val="12"/>
                      <w:szCs w:val="12"/>
                    </w:rPr>
                    <w:t>5</w:t>
                  </w:r>
                </w:p>
              </w:tc>
            </w:tr>
          </w:tbl>
          <w:p w14:paraId="08BAFEAD" w14:textId="77777777" w:rsidR="006F5044" w:rsidRDefault="006F5044" w:rsidP="006F5044">
            <w:pPr>
              <w:spacing w:after="120"/>
              <w:ind w:left="40"/>
              <w:rPr>
                <w:rFonts w:cs="Arial"/>
                <w:noProof/>
                <w:sz w:val="20"/>
                <w:szCs w:val="22"/>
              </w:rPr>
            </w:pPr>
          </w:p>
        </w:tc>
        <w:tc>
          <w:tcPr>
            <w:tcW w:w="2835" w:type="dxa"/>
            <w:vMerge/>
            <w:shd w:val="clear" w:color="auto" w:fill="FFFFFF" w:themeFill="background1"/>
          </w:tcPr>
          <w:p w14:paraId="08C8EBCC" w14:textId="77777777" w:rsidR="006F5044" w:rsidRPr="007A66BF" w:rsidRDefault="006F5044" w:rsidP="006F5044">
            <w:pPr>
              <w:spacing w:before="120" w:after="120"/>
              <w:rPr>
                <w:rFonts w:cs="Arial"/>
                <w:color w:val="CC3300"/>
                <w:sz w:val="18"/>
                <w:szCs w:val="18"/>
                <w:lang w:eastAsia="de-DE"/>
              </w:rPr>
            </w:pPr>
          </w:p>
        </w:tc>
      </w:tr>
      <w:tr w:rsidR="00332A64" w14:paraId="2FC98053" w14:textId="77777777" w:rsidTr="006F5044">
        <w:tc>
          <w:tcPr>
            <w:tcW w:w="2322" w:type="dxa"/>
            <w:vMerge/>
            <w:shd w:val="clear" w:color="auto" w:fill="FFFFFF" w:themeFill="background1"/>
          </w:tcPr>
          <w:p w14:paraId="769DDD0F" w14:textId="77777777" w:rsidR="006F5044" w:rsidRDefault="006F5044" w:rsidP="006F5044">
            <w:pPr>
              <w:spacing w:before="120" w:after="120"/>
              <w:jc w:val="right"/>
              <w:rPr>
                <w:rFonts w:cs="Arial"/>
                <w:b/>
                <w:sz w:val="20"/>
                <w:szCs w:val="22"/>
                <w:lang w:eastAsia="de-DE"/>
              </w:rPr>
            </w:pPr>
          </w:p>
        </w:tc>
        <w:tc>
          <w:tcPr>
            <w:tcW w:w="4355" w:type="dxa"/>
            <w:gridSpan w:val="4"/>
            <w:tcBorders>
              <w:top w:val="single" w:sz="4" w:space="0" w:color="auto"/>
              <w:bottom w:val="single" w:sz="4" w:space="0" w:color="auto"/>
            </w:tcBorders>
            <w:shd w:val="clear" w:color="auto" w:fill="FFFFFF" w:themeFill="background1"/>
          </w:tcPr>
          <w:p w14:paraId="21367207" w14:textId="77777777" w:rsidR="006F5044" w:rsidRDefault="006F5044" w:rsidP="006F5044">
            <w:pPr>
              <w:spacing w:after="120"/>
              <w:ind w:left="40"/>
              <w:rPr>
                <w:rFonts w:cs="Arial"/>
                <w:noProof/>
                <w:sz w:val="20"/>
                <w:szCs w:val="22"/>
              </w:rPr>
            </w:pPr>
          </w:p>
        </w:tc>
        <w:tc>
          <w:tcPr>
            <w:tcW w:w="4095" w:type="dxa"/>
            <w:gridSpan w:val="3"/>
            <w:tcBorders>
              <w:top w:val="single" w:sz="4" w:space="0" w:color="auto"/>
              <w:bottom w:val="single" w:sz="4" w:space="0" w:color="auto"/>
            </w:tcBorders>
            <w:shd w:val="clear" w:color="auto" w:fill="FFFFFF" w:themeFill="background1"/>
          </w:tcPr>
          <w:p w14:paraId="40C12779" w14:textId="77777777" w:rsidR="006F5044" w:rsidRDefault="006F5044" w:rsidP="00D7551B">
            <w:pPr>
              <w:numPr>
                <w:ilvl w:val="0"/>
                <w:numId w:val="3"/>
              </w:numPr>
              <w:tabs>
                <w:tab w:val="clear" w:pos="720"/>
                <w:tab w:val="num" w:pos="450"/>
              </w:tabs>
              <w:spacing w:after="120"/>
              <w:ind w:left="312" w:hanging="272"/>
              <w:rPr>
                <w:rFonts w:cs="Arial"/>
                <w:noProof/>
                <w:sz w:val="20"/>
                <w:szCs w:val="22"/>
              </w:rPr>
            </w:pPr>
          </w:p>
        </w:tc>
        <w:tc>
          <w:tcPr>
            <w:tcW w:w="1559" w:type="dxa"/>
            <w:gridSpan w:val="2"/>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68AE8D5A" w14:textId="77777777" w:rsidTr="006F5044">
              <w:trPr>
                <w:trHeight w:val="203"/>
              </w:trPr>
              <w:tc>
                <w:tcPr>
                  <w:tcW w:w="282" w:type="dxa"/>
                </w:tcPr>
                <w:p w14:paraId="4D1417E3" w14:textId="77777777" w:rsidR="006F5044" w:rsidRPr="007224E7" w:rsidRDefault="000D7DF0" w:rsidP="006F5044">
                  <w:pPr>
                    <w:spacing w:after="120"/>
                    <w:rPr>
                      <w:rFonts w:cs="Arial"/>
                      <w:i/>
                      <w:sz w:val="12"/>
                      <w:szCs w:val="12"/>
                    </w:rPr>
                  </w:pPr>
                  <w:r w:rsidRPr="007224E7">
                    <w:rPr>
                      <w:rFonts w:cs="Arial"/>
                      <w:i/>
                      <w:sz w:val="12"/>
                      <w:szCs w:val="12"/>
                    </w:rPr>
                    <w:t>1</w:t>
                  </w:r>
                </w:p>
              </w:tc>
              <w:tc>
                <w:tcPr>
                  <w:tcW w:w="282" w:type="dxa"/>
                </w:tcPr>
                <w:p w14:paraId="16E52B85" w14:textId="77777777" w:rsidR="006F5044" w:rsidRPr="007224E7" w:rsidRDefault="000D7DF0" w:rsidP="006F5044">
                  <w:pPr>
                    <w:spacing w:after="120"/>
                    <w:rPr>
                      <w:rFonts w:cs="Arial"/>
                      <w:i/>
                      <w:sz w:val="12"/>
                      <w:szCs w:val="12"/>
                    </w:rPr>
                  </w:pPr>
                  <w:r w:rsidRPr="007224E7">
                    <w:rPr>
                      <w:rFonts w:cs="Arial"/>
                      <w:i/>
                      <w:sz w:val="12"/>
                      <w:szCs w:val="12"/>
                    </w:rPr>
                    <w:t>2</w:t>
                  </w:r>
                </w:p>
              </w:tc>
              <w:tc>
                <w:tcPr>
                  <w:tcW w:w="282" w:type="dxa"/>
                </w:tcPr>
                <w:p w14:paraId="70C34ECD" w14:textId="77777777" w:rsidR="006F5044" w:rsidRPr="007224E7" w:rsidRDefault="000D7DF0" w:rsidP="006F5044">
                  <w:pPr>
                    <w:spacing w:after="120"/>
                    <w:rPr>
                      <w:rFonts w:cs="Arial"/>
                      <w:i/>
                      <w:sz w:val="12"/>
                      <w:szCs w:val="12"/>
                    </w:rPr>
                  </w:pPr>
                  <w:r w:rsidRPr="007224E7">
                    <w:rPr>
                      <w:rFonts w:cs="Arial"/>
                      <w:i/>
                      <w:sz w:val="12"/>
                      <w:szCs w:val="12"/>
                    </w:rPr>
                    <w:t>3</w:t>
                  </w:r>
                </w:p>
              </w:tc>
              <w:tc>
                <w:tcPr>
                  <w:tcW w:w="282" w:type="dxa"/>
                </w:tcPr>
                <w:p w14:paraId="0FB3053D" w14:textId="77777777" w:rsidR="006F5044" w:rsidRPr="007224E7" w:rsidRDefault="000D7DF0" w:rsidP="006F5044">
                  <w:pPr>
                    <w:spacing w:after="120"/>
                    <w:rPr>
                      <w:rFonts w:cs="Arial"/>
                      <w:i/>
                      <w:sz w:val="12"/>
                      <w:szCs w:val="12"/>
                    </w:rPr>
                  </w:pPr>
                  <w:r w:rsidRPr="007224E7">
                    <w:rPr>
                      <w:rFonts w:cs="Arial"/>
                      <w:i/>
                      <w:sz w:val="12"/>
                      <w:szCs w:val="12"/>
                    </w:rPr>
                    <w:t>4</w:t>
                  </w:r>
                </w:p>
              </w:tc>
              <w:tc>
                <w:tcPr>
                  <w:tcW w:w="282" w:type="dxa"/>
                </w:tcPr>
                <w:p w14:paraId="61DCA4E3" w14:textId="77777777" w:rsidR="006F5044" w:rsidRPr="007224E7" w:rsidRDefault="000D7DF0" w:rsidP="006F5044">
                  <w:pPr>
                    <w:spacing w:after="120"/>
                    <w:rPr>
                      <w:rFonts w:cs="Arial"/>
                      <w:i/>
                      <w:sz w:val="12"/>
                      <w:szCs w:val="12"/>
                    </w:rPr>
                  </w:pPr>
                  <w:r w:rsidRPr="007224E7">
                    <w:rPr>
                      <w:rFonts w:cs="Arial"/>
                      <w:i/>
                      <w:sz w:val="12"/>
                      <w:szCs w:val="12"/>
                    </w:rPr>
                    <w:t>5</w:t>
                  </w:r>
                </w:p>
              </w:tc>
            </w:tr>
          </w:tbl>
          <w:p w14:paraId="0B719D53" w14:textId="77777777" w:rsidR="006F5044" w:rsidRDefault="006F5044" w:rsidP="006F5044">
            <w:pPr>
              <w:spacing w:after="120"/>
              <w:ind w:left="40"/>
              <w:rPr>
                <w:rFonts w:cs="Arial"/>
                <w:noProof/>
                <w:sz w:val="20"/>
                <w:szCs w:val="22"/>
              </w:rPr>
            </w:pPr>
          </w:p>
        </w:tc>
        <w:tc>
          <w:tcPr>
            <w:tcW w:w="2835" w:type="dxa"/>
            <w:vMerge/>
            <w:shd w:val="clear" w:color="auto" w:fill="FFFFFF" w:themeFill="background1"/>
          </w:tcPr>
          <w:p w14:paraId="20AD34A6" w14:textId="77777777" w:rsidR="006F5044" w:rsidRPr="007A66BF" w:rsidRDefault="006F5044" w:rsidP="006F5044">
            <w:pPr>
              <w:spacing w:before="120" w:after="120"/>
              <w:rPr>
                <w:rFonts w:cs="Arial"/>
                <w:color w:val="CC3300"/>
                <w:sz w:val="18"/>
                <w:szCs w:val="18"/>
                <w:lang w:eastAsia="de-DE"/>
              </w:rPr>
            </w:pPr>
          </w:p>
        </w:tc>
      </w:tr>
      <w:tr w:rsidR="00332A64" w14:paraId="7C840863" w14:textId="77777777" w:rsidTr="006F5044">
        <w:trPr>
          <w:trHeight w:val="652"/>
        </w:trPr>
        <w:tc>
          <w:tcPr>
            <w:tcW w:w="2322" w:type="dxa"/>
            <w:vMerge/>
            <w:tcBorders>
              <w:bottom w:val="single" w:sz="18" w:space="0" w:color="auto"/>
            </w:tcBorders>
            <w:shd w:val="clear" w:color="auto" w:fill="FFFFFF" w:themeFill="background1"/>
          </w:tcPr>
          <w:p w14:paraId="604CB695" w14:textId="77777777" w:rsidR="006F5044" w:rsidRDefault="006F5044" w:rsidP="006F5044">
            <w:pPr>
              <w:spacing w:before="120" w:after="120"/>
              <w:jc w:val="right"/>
              <w:rPr>
                <w:rFonts w:cs="Arial"/>
                <w:b/>
                <w:sz w:val="20"/>
                <w:szCs w:val="22"/>
                <w:lang w:eastAsia="de-DE"/>
              </w:rPr>
            </w:pPr>
          </w:p>
        </w:tc>
        <w:tc>
          <w:tcPr>
            <w:tcW w:w="4355" w:type="dxa"/>
            <w:gridSpan w:val="4"/>
            <w:tcBorders>
              <w:top w:val="single" w:sz="4" w:space="0" w:color="auto"/>
              <w:bottom w:val="single" w:sz="18" w:space="0" w:color="auto"/>
            </w:tcBorders>
            <w:shd w:val="clear" w:color="auto" w:fill="FFFFFF" w:themeFill="background1"/>
          </w:tcPr>
          <w:p w14:paraId="7A056870" w14:textId="77777777" w:rsidR="006F5044" w:rsidRDefault="006F5044" w:rsidP="006F5044">
            <w:pPr>
              <w:spacing w:after="120"/>
              <w:ind w:left="40"/>
              <w:rPr>
                <w:rFonts w:cs="Arial"/>
                <w:noProof/>
                <w:sz w:val="20"/>
                <w:szCs w:val="22"/>
              </w:rPr>
            </w:pPr>
          </w:p>
        </w:tc>
        <w:tc>
          <w:tcPr>
            <w:tcW w:w="4095" w:type="dxa"/>
            <w:gridSpan w:val="3"/>
            <w:tcBorders>
              <w:top w:val="single" w:sz="4" w:space="0" w:color="auto"/>
              <w:bottom w:val="single" w:sz="18" w:space="0" w:color="auto"/>
            </w:tcBorders>
            <w:shd w:val="clear" w:color="auto" w:fill="FFFFFF" w:themeFill="background1"/>
          </w:tcPr>
          <w:p w14:paraId="3C84899F" w14:textId="77777777" w:rsidR="006F5044" w:rsidRDefault="006F5044" w:rsidP="00D7551B">
            <w:pPr>
              <w:numPr>
                <w:ilvl w:val="0"/>
                <w:numId w:val="3"/>
              </w:numPr>
              <w:tabs>
                <w:tab w:val="clear" w:pos="720"/>
                <w:tab w:val="num" w:pos="450"/>
              </w:tabs>
              <w:spacing w:after="120"/>
              <w:ind w:left="312" w:hanging="272"/>
              <w:rPr>
                <w:rFonts w:cs="Arial"/>
                <w:noProof/>
                <w:sz w:val="20"/>
                <w:szCs w:val="22"/>
              </w:rPr>
            </w:pPr>
          </w:p>
        </w:tc>
        <w:tc>
          <w:tcPr>
            <w:tcW w:w="1559" w:type="dxa"/>
            <w:gridSpan w:val="2"/>
            <w:tcBorders>
              <w:top w:val="single" w:sz="4" w:space="0" w:color="auto"/>
              <w:bottom w:val="single" w:sz="18"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332A64" w14:paraId="1D288F3C" w14:textId="77777777" w:rsidTr="006F5044">
              <w:trPr>
                <w:trHeight w:val="203"/>
              </w:trPr>
              <w:tc>
                <w:tcPr>
                  <w:tcW w:w="282" w:type="dxa"/>
                </w:tcPr>
                <w:p w14:paraId="43A07932" w14:textId="77777777" w:rsidR="006F5044" w:rsidRPr="007224E7" w:rsidRDefault="000D7DF0" w:rsidP="006F5044">
                  <w:pPr>
                    <w:spacing w:after="120"/>
                    <w:rPr>
                      <w:rFonts w:cs="Arial"/>
                      <w:i/>
                      <w:sz w:val="12"/>
                      <w:szCs w:val="12"/>
                    </w:rPr>
                  </w:pPr>
                  <w:r w:rsidRPr="007224E7">
                    <w:rPr>
                      <w:rFonts w:cs="Arial"/>
                      <w:i/>
                      <w:sz w:val="12"/>
                      <w:szCs w:val="12"/>
                    </w:rPr>
                    <w:t>1</w:t>
                  </w:r>
                </w:p>
              </w:tc>
              <w:tc>
                <w:tcPr>
                  <w:tcW w:w="282" w:type="dxa"/>
                </w:tcPr>
                <w:p w14:paraId="7E56443C" w14:textId="77777777" w:rsidR="006F5044" w:rsidRPr="007224E7" w:rsidRDefault="000D7DF0" w:rsidP="006F5044">
                  <w:pPr>
                    <w:spacing w:after="120"/>
                    <w:rPr>
                      <w:rFonts w:cs="Arial"/>
                      <w:i/>
                      <w:sz w:val="12"/>
                      <w:szCs w:val="12"/>
                    </w:rPr>
                  </w:pPr>
                  <w:r w:rsidRPr="007224E7">
                    <w:rPr>
                      <w:rFonts w:cs="Arial"/>
                      <w:i/>
                      <w:sz w:val="12"/>
                      <w:szCs w:val="12"/>
                    </w:rPr>
                    <w:t>2</w:t>
                  </w:r>
                </w:p>
              </w:tc>
              <w:tc>
                <w:tcPr>
                  <w:tcW w:w="282" w:type="dxa"/>
                </w:tcPr>
                <w:p w14:paraId="4E84A02A" w14:textId="77777777" w:rsidR="006F5044" w:rsidRPr="007224E7" w:rsidRDefault="000D7DF0" w:rsidP="006F5044">
                  <w:pPr>
                    <w:spacing w:after="120"/>
                    <w:rPr>
                      <w:rFonts w:cs="Arial"/>
                      <w:i/>
                      <w:sz w:val="12"/>
                      <w:szCs w:val="12"/>
                    </w:rPr>
                  </w:pPr>
                  <w:r w:rsidRPr="007224E7">
                    <w:rPr>
                      <w:rFonts w:cs="Arial"/>
                      <w:i/>
                      <w:sz w:val="12"/>
                      <w:szCs w:val="12"/>
                    </w:rPr>
                    <w:t>3</w:t>
                  </w:r>
                </w:p>
              </w:tc>
              <w:tc>
                <w:tcPr>
                  <w:tcW w:w="282" w:type="dxa"/>
                </w:tcPr>
                <w:p w14:paraId="51015A87" w14:textId="77777777" w:rsidR="006F5044" w:rsidRPr="007224E7" w:rsidRDefault="000D7DF0" w:rsidP="006F5044">
                  <w:pPr>
                    <w:spacing w:after="120"/>
                    <w:rPr>
                      <w:rFonts w:cs="Arial"/>
                      <w:i/>
                      <w:sz w:val="12"/>
                      <w:szCs w:val="12"/>
                    </w:rPr>
                  </w:pPr>
                  <w:r w:rsidRPr="007224E7">
                    <w:rPr>
                      <w:rFonts w:cs="Arial"/>
                      <w:i/>
                      <w:sz w:val="12"/>
                      <w:szCs w:val="12"/>
                    </w:rPr>
                    <w:t>4</w:t>
                  </w:r>
                </w:p>
              </w:tc>
              <w:tc>
                <w:tcPr>
                  <w:tcW w:w="282" w:type="dxa"/>
                </w:tcPr>
                <w:p w14:paraId="3BFABCC4" w14:textId="77777777" w:rsidR="006F5044" w:rsidRPr="007224E7" w:rsidRDefault="000D7DF0" w:rsidP="006F5044">
                  <w:pPr>
                    <w:spacing w:after="120"/>
                    <w:rPr>
                      <w:rFonts w:cs="Arial"/>
                      <w:i/>
                      <w:sz w:val="12"/>
                      <w:szCs w:val="12"/>
                    </w:rPr>
                  </w:pPr>
                  <w:r w:rsidRPr="007224E7">
                    <w:rPr>
                      <w:rFonts w:cs="Arial"/>
                      <w:i/>
                      <w:sz w:val="12"/>
                      <w:szCs w:val="12"/>
                    </w:rPr>
                    <w:t>5</w:t>
                  </w:r>
                </w:p>
              </w:tc>
            </w:tr>
          </w:tbl>
          <w:p w14:paraId="380BB715" w14:textId="77777777" w:rsidR="006F5044" w:rsidRDefault="006F5044" w:rsidP="006F5044">
            <w:pPr>
              <w:spacing w:after="120"/>
              <w:ind w:left="40"/>
              <w:rPr>
                <w:rFonts w:cs="Arial"/>
                <w:noProof/>
                <w:sz w:val="20"/>
                <w:szCs w:val="22"/>
              </w:rPr>
            </w:pPr>
          </w:p>
        </w:tc>
        <w:tc>
          <w:tcPr>
            <w:tcW w:w="2835" w:type="dxa"/>
            <w:vMerge/>
            <w:tcBorders>
              <w:bottom w:val="single" w:sz="18" w:space="0" w:color="auto"/>
            </w:tcBorders>
            <w:shd w:val="clear" w:color="auto" w:fill="FFFFFF" w:themeFill="background1"/>
          </w:tcPr>
          <w:p w14:paraId="347B62A4" w14:textId="77777777" w:rsidR="006F5044" w:rsidRPr="007A66BF" w:rsidRDefault="006F5044" w:rsidP="006F5044">
            <w:pPr>
              <w:spacing w:before="120" w:after="120"/>
              <w:rPr>
                <w:rFonts w:cs="Arial"/>
                <w:color w:val="CC3300"/>
                <w:sz w:val="18"/>
                <w:szCs w:val="18"/>
                <w:lang w:eastAsia="de-DE"/>
              </w:rPr>
            </w:pPr>
          </w:p>
        </w:tc>
      </w:tr>
      <w:tr w:rsidR="001C66ED" w14:paraId="4661B075" w14:textId="77777777" w:rsidTr="006F5044">
        <w:tc>
          <w:tcPr>
            <w:tcW w:w="2322" w:type="dxa"/>
            <w:vMerge w:val="restart"/>
            <w:tcBorders>
              <w:top w:val="single" w:sz="18" w:space="0" w:color="auto"/>
            </w:tcBorders>
            <w:shd w:val="clear" w:color="auto" w:fill="EAD5FF"/>
          </w:tcPr>
          <w:p w14:paraId="7042C3DC" w14:textId="77777777" w:rsidR="001C66ED" w:rsidRDefault="001C66ED" w:rsidP="006F5044">
            <w:pPr>
              <w:tabs>
                <w:tab w:val="right" w:pos="2106"/>
              </w:tabs>
              <w:spacing w:before="120" w:after="120"/>
              <w:rPr>
                <w:rFonts w:cs="Arial"/>
                <w:b/>
                <w:sz w:val="20"/>
                <w:szCs w:val="22"/>
                <w:lang w:eastAsia="de-DE"/>
              </w:rPr>
            </w:pPr>
            <w:r>
              <w:rPr>
                <w:rFonts w:cs="Arial"/>
                <w:b/>
                <w:sz w:val="20"/>
                <w:szCs w:val="22"/>
                <w:lang w:eastAsia="de-DE"/>
              </w:rPr>
              <w:tab/>
              <w:t xml:space="preserve">Bedarfs- und Bedürfnisklärung  </w:t>
            </w:r>
          </w:p>
        </w:tc>
        <w:tc>
          <w:tcPr>
            <w:tcW w:w="4355" w:type="dxa"/>
            <w:gridSpan w:val="4"/>
            <w:tcBorders>
              <w:top w:val="single" w:sz="18" w:space="0" w:color="auto"/>
              <w:bottom w:val="single" w:sz="18" w:space="0" w:color="auto"/>
            </w:tcBorders>
            <w:shd w:val="clear" w:color="auto" w:fill="E5DFEC" w:themeFill="accent4" w:themeFillTint="33"/>
          </w:tcPr>
          <w:p w14:paraId="4C60BF8A" w14:textId="77777777" w:rsidR="001C66ED" w:rsidRDefault="001C66ED" w:rsidP="006F5044">
            <w:pPr>
              <w:spacing w:before="120" w:after="120"/>
              <w:ind w:left="40"/>
              <w:rPr>
                <w:rFonts w:cs="Arial"/>
                <w:noProof/>
                <w:sz w:val="20"/>
                <w:szCs w:val="22"/>
              </w:rPr>
            </w:pPr>
            <w:r>
              <w:rPr>
                <w:rFonts w:cs="Arial"/>
                <w:b/>
                <w:sz w:val="16"/>
                <w:szCs w:val="18"/>
                <w:lang w:eastAsia="de-DE"/>
              </w:rPr>
              <w:t>Zusätzlicher Angebot? (Beschreibung)</w:t>
            </w:r>
          </w:p>
        </w:tc>
        <w:tc>
          <w:tcPr>
            <w:tcW w:w="4095" w:type="dxa"/>
            <w:gridSpan w:val="3"/>
            <w:tcBorders>
              <w:top w:val="single" w:sz="18" w:space="0" w:color="auto"/>
              <w:bottom w:val="single" w:sz="18" w:space="0" w:color="auto"/>
            </w:tcBorders>
            <w:shd w:val="clear" w:color="auto" w:fill="E5DFEC" w:themeFill="accent4" w:themeFillTint="33"/>
          </w:tcPr>
          <w:p w14:paraId="36A0EB46" w14:textId="77777777" w:rsidR="001C66ED" w:rsidRDefault="001C66ED" w:rsidP="006F5044">
            <w:pPr>
              <w:spacing w:before="120" w:after="120"/>
              <w:ind w:left="40"/>
              <w:rPr>
                <w:rFonts w:cs="Arial"/>
                <w:noProof/>
                <w:sz w:val="20"/>
                <w:szCs w:val="22"/>
              </w:rPr>
            </w:pPr>
            <w:r w:rsidRPr="008245F9">
              <w:rPr>
                <w:rFonts w:cs="Arial"/>
                <w:b/>
                <w:sz w:val="16"/>
                <w:szCs w:val="18"/>
                <w:lang w:eastAsia="de-DE"/>
              </w:rPr>
              <w:t>Wer</w:t>
            </w:r>
            <w:r>
              <w:rPr>
                <w:rFonts w:cs="Arial"/>
                <w:b/>
                <w:sz w:val="16"/>
                <w:szCs w:val="18"/>
                <w:lang w:eastAsia="de-DE"/>
              </w:rPr>
              <w:t>t</w:t>
            </w:r>
            <w:r w:rsidRPr="008245F9">
              <w:rPr>
                <w:rFonts w:cs="Arial"/>
                <w:b/>
                <w:sz w:val="16"/>
                <w:szCs w:val="18"/>
                <w:lang w:eastAsia="de-DE"/>
              </w:rPr>
              <w:t>?</w:t>
            </w:r>
          </w:p>
        </w:tc>
        <w:tc>
          <w:tcPr>
            <w:tcW w:w="1559" w:type="dxa"/>
            <w:gridSpan w:val="2"/>
            <w:tcBorders>
              <w:top w:val="single" w:sz="18" w:space="0" w:color="auto"/>
              <w:bottom w:val="single" w:sz="18" w:space="0" w:color="auto"/>
            </w:tcBorders>
            <w:shd w:val="clear" w:color="auto" w:fill="E5DFEC" w:themeFill="accent4" w:themeFillTint="33"/>
          </w:tcPr>
          <w:p w14:paraId="566EA39C" w14:textId="77777777" w:rsidR="001C66ED" w:rsidRDefault="001C66ED" w:rsidP="006F5044">
            <w:pPr>
              <w:spacing w:before="120" w:after="120"/>
              <w:ind w:left="40"/>
              <w:rPr>
                <w:rFonts w:cs="Arial"/>
                <w:noProof/>
                <w:sz w:val="20"/>
                <w:szCs w:val="22"/>
              </w:rPr>
            </w:pPr>
            <w:r>
              <w:rPr>
                <w:rFonts w:cs="Arial"/>
                <w:b/>
                <w:sz w:val="16"/>
                <w:szCs w:val="18"/>
                <w:lang w:eastAsia="de-DE"/>
              </w:rPr>
              <w:t>Vorrang</w:t>
            </w:r>
          </w:p>
        </w:tc>
        <w:tc>
          <w:tcPr>
            <w:tcW w:w="2835" w:type="dxa"/>
            <w:vMerge w:val="restart"/>
            <w:tcBorders>
              <w:top w:val="single" w:sz="18" w:space="0" w:color="auto"/>
            </w:tcBorders>
            <w:shd w:val="clear" w:color="auto" w:fill="FFFFFF" w:themeFill="background1"/>
          </w:tcPr>
          <w:p w14:paraId="6D8786F0" w14:textId="77777777" w:rsidR="001C66ED" w:rsidRDefault="001C66ED" w:rsidP="006F5044">
            <w:pPr>
              <w:spacing w:before="120" w:after="120"/>
              <w:rPr>
                <w:rFonts w:cs="Arial"/>
                <w:color w:val="CC3300"/>
                <w:sz w:val="18"/>
                <w:szCs w:val="18"/>
                <w:lang w:eastAsia="de-DE"/>
              </w:rPr>
            </w:pPr>
            <w:r>
              <w:rPr>
                <w:rFonts w:cs="Arial"/>
                <w:color w:val="CC3300"/>
                <w:sz w:val="18"/>
                <w:szCs w:val="18"/>
                <w:lang w:eastAsia="de-DE"/>
              </w:rPr>
              <w:t xml:space="preserve">Analysen &gt; BL21-Link &gt; </w:t>
            </w:r>
            <w:hyperlink r:id="rId55" w:history="1">
              <w:r w:rsidRPr="00ED0F65">
                <w:rPr>
                  <w:rStyle w:val="Lienhypertexte"/>
                  <w:rFonts w:cs="Arial"/>
                  <w:sz w:val="18"/>
                  <w:szCs w:val="18"/>
                  <w:lang w:eastAsia="de-DE"/>
                </w:rPr>
                <w:t>https://www.education21.ch/de/bildungslandschaften21/bedarfsanalyse</w:t>
              </w:r>
            </w:hyperlink>
            <w:r>
              <w:rPr>
                <w:rFonts w:cs="Arial"/>
                <w:color w:val="CC3300"/>
                <w:sz w:val="18"/>
                <w:szCs w:val="18"/>
                <w:lang w:eastAsia="de-DE"/>
              </w:rPr>
              <w:t xml:space="preserve"> </w:t>
            </w:r>
          </w:p>
          <w:p w14:paraId="03509B47" w14:textId="77777777" w:rsidR="001C66ED" w:rsidRPr="002871B2" w:rsidRDefault="001C66ED" w:rsidP="006F5044">
            <w:pPr>
              <w:spacing w:before="120" w:after="120"/>
              <w:rPr>
                <w:rFonts w:cs="Arial"/>
                <w:color w:val="CC3300"/>
                <w:sz w:val="18"/>
                <w:szCs w:val="18"/>
                <w:lang w:eastAsia="de-DE"/>
              </w:rPr>
            </w:pPr>
            <w:r>
              <w:rPr>
                <w:rFonts w:cs="Arial"/>
                <w:color w:val="CC3300"/>
                <w:sz w:val="18"/>
                <w:szCs w:val="18"/>
                <w:lang w:eastAsia="de-DE"/>
              </w:rPr>
              <w:t xml:space="preserve">Wo herrscht noch Bedarf an zusätzlichen Angeboten? </w:t>
            </w:r>
            <w:r>
              <w:rPr>
                <w:rFonts w:cs="Arial"/>
                <w:color w:val="CC3300"/>
                <w:sz w:val="18"/>
                <w:szCs w:val="18"/>
                <w:lang w:eastAsia="de-DE"/>
              </w:rPr>
              <w:br/>
              <w:t>Was brauchen wir noch?</w:t>
            </w:r>
            <w:r>
              <w:rPr>
                <w:rFonts w:cs="Arial"/>
                <w:color w:val="CC3300"/>
                <w:sz w:val="18"/>
                <w:szCs w:val="18"/>
                <w:lang w:eastAsia="de-DE"/>
              </w:rPr>
              <w:br/>
              <w:t>Wo haben wir noch Schwächen?</w:t>
            </w:r>
            <w:r>
              <w:rPr>
                <w:rFonts w:cs="Arial"/>
                <w:color w:val="CC3300"/>
                <w:sz w:val="18"/>
                <w:szCs w:val="18"/>
                <w:lang w:eastAsia="de-DE"/>
              </w:rPr>
              <w:br/>
              <w:t>Was möchten wir noch bieten?</w:t>
            </w:r>
          </w:p>
        </w:tc>
      </w:tr>
      <w:tr w:rsidR="001C66ED" w14:paraId="0985F998" w14:textId="77777777" w:rsidTr="006F5044">
        <w:tc>
          <w:tcPr>
            <w:tcW w:w="2322" w:type="dxa"/>
            <w:vMerge/>
            <w:shd w:val="clear" w:color="auto" w:fill="EAD5FF"/>
          </w:tcPr>
          <w:p w14:paraId="2CBB6527" w14:textId="77777777" w:rsidR="001C66ED" w:rsidRDefault="001C66ED" w:rsidP="006F5044">
            <w:pPr>
              <w:spacing w:before="120" w:after="120"/>
              <w:jc w:val="right"/>
              <w:rPr>
                <w:rFonts w:cs="Arial"/>
                <w:b/>
                <w:sz w:val="20"/>
                <w:szCs w:val="22"/>
                <w:lang w:eastAsia="de-DE"/>
              </w:rPr>
            </w:pPr>
          </w:p>
        </w:tc>
        <w:tc>
          <w:tcPr>
            <w:tcW w:w="4355" w:type="dxa"/>
            <w:gridSpan w:val="4"/>
            <w:tcBorders>
              <w:top w:val="single" w:sz="4" w:space="0" w:color="auto"/>
              <w:bottom w:val="single" w:sz="4" w:space="0" w:color="auto"/>
            </w:tcBorders>
            <w:shd w:val="clear" w:color="auto" w:fill="FFFFFF" w:themeFill="background1"/>
          </w:tcPr>
          <w:p w14:paraId="2C24622F" w14:textId="77777777" w:rsidR="001C66ED" w:rsidRPr="008245F9" w:rsidRDefault="001C66ED" w:rsidP="006F5044">
            <w:pPr>
              <w:spacing w:after="120"/>
              <w:rPr>
                <w:rFonts w:cs="Arial"/>
                <w:b/>
                <w:sz w:val="16"/>
                <w:szCs w:val="18"/>
                <w:lang w:eastAsia="de-DE"/>
              </w:rPr>
            </w:pPr>
          </w:p>
        </w:tc>
        <w:tc>
          <w:tcPr>
            <w:tcW w:w="4095" w:type="dxa"/>
            <w:gridSpan w:val="3"/>
            <w:tcBorders>
              <w:top w:val="single" w:sz="18" w:space="0" w:color="auto"/>
              <w:bottom w:val="single" w:sz="4" w:space="0" w:color="auto"/>
            </w:tcBorders>
            <w:shd w:val="clear" w:color="auto" w:fill="FFFFFF" w:themeFill="background1"/>
          </w:tcPr>
          <w:p w14:paraId="0AD776D3" w14:textId="77777777" w:rsidR="001C66ED" w:rsidRPr="008245F9" w:rsidRDefault="001C66ED" w:rsidP="006F5044">
            <w:pPr>
              <w:spacing w:after="120"/>
              <w:rPr>
                <w:rFonts w:cs="Arial"/>
                <w:b/>
                <w:sz w:val="16"/>
                <w:szCs w:val="18"/>
                <w:lang w:eastAsia="de-DE"/>
              </w:rPr>
            </w:pPr>
          </w:p>
        </w:tc>
        <w:tc>
          <w:tcPr>
            <w:tcW w:w="1559" w:type="dxa"/>
            <w:gridSpan w:val="2"/>
            <w:tcBorders>
              <w:top w:val="single" w:sz="18"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1C66ED" w14:paraId="4CCD7C6A" w14:textId="77777777" w:rsidTr="006F5044">
              <w:trPr>
                <w:trHeight w:val="203"/>
              </w:trPr>
              <w:tc>
                <w:tcPr>
                  <w:tcW w:w="282" w:type="dxa"/>
                </w:tcPr>
                <w:p w14:paraId="06F636A7" w14:textId="77777777" w:rsidR="001C66ED" w:rsidRPr="007224E7" w:rsidRDefault="001C66ED" w:rsidP="006F5044">
                  <w:pPr>
                    <w:spacing w:after="120"/>
                    <w:rPr>
                      <w:rFonts w:cs="Arial"/>
                      <w:i/>
                      <w:sz w:val="12"/>
                      <w:szCs w:val="12"/>
                    </w:rPr>
                  </w:pPr>
                  <w:r w:rsidRPr="007224E7">
                    <w:rPr>
                      <w:rFonts w:cs="Arial"/>
                      <w:i/>
                      <w:sz w:val="12"/>
                      <w:szCs w:val="12"/>
                    </w:rPr>
                    <w:t>1</w:t>
                  </w:r>
                </w:p>
              </w:tc>
              <w:tc>
                <w:tcPr>
                  <w:tcW w:w="282" w:type="dxa"/>
                </w:tcPr>
                <w:p w14:paraId="2E9B4869" w14:textId="77777777" w:rsidR="001C66ED" w:rsidRPr="007224E7" w:rsidRDefault="001C66ED" w:rsidP="006F5044">
                  <w:pPr>
                    <w:spacing w:after="120"/>
                    <w:rPr>
                      <w:rFonts w:cs="Arial"/>
                      <w:i/>
                      <w:sz w:val="12"/>
                      <w:szCs w:val="12"/>
                    </w:rPr>
                  </w:pPr>
                  <w:r w:rsidRPr="007224E7">
                    <w:rPr>
                      <w:rFonts w:cs="Arial"/>
                      <w:i/>
                      <w:sz w:val="12"/>
                      <w:szCs w:val="12"/>
                    </w:rPr>
                    <w:t>2</w:t>
                  </w:r>
                </w:p>
              </w:tc>
              <w:tc>
                <w:tcPr>
                  <w:tcW w:w="282" w:type="dxa"/>
                </w:tcPr>
                <w:p w14:paraId="1635B046" w14:textId="77777777" w:rsidR="001C66ED" w:rsidRPr="007224E7" w:rsidRDefault="001C66ED" w:rsidP="006F5044">
                  <w:pPr>
                    <w:spacing w:after="120"/>
                    <w:rPr>
                      <w:rFonts w:cs="Arial"/>
                      <w:i/>
                      <w:sz w:val="12"/>
                      <w:szCs w:val="12"/>
                    </w:rPr>
                  </w:pPr>
                  <w:r w:rsidRPr="007224E7">
                    <w:rPr>
                      <w:rFonts w:cs="Arial"/>
                      <w:i/>
                      <w:sz w:val="12"/>
                      <w:szCs w:val="12"/>
                    </w:rPr>
                    <w:t>3</w:t>
                  </w:r>
                </w:p>
              </w:tc>
              <w:tc>
                <w:tcPr>
                  <w:tcW w:w="282" w:type="dxa"/>
                </w:tcPr>
                <w:p w14:paraId="24B835E3" w14:textId="77777777" w:rsidR="001C66ED" w:rsidRPr="007224E7" w:rsidRDefault="001C66ED" w:rsidP="006F5044">
                  <w:pPr>
                    <w:spacing w:after="120"/>
                    <w:rPr>
                      <w:rFonts w:cs="Arial"/>
                      <w:i/>
                      <w:sz w:val="12"/>
                      <w:szCs w:val="12"/>
                    </w:rPr>
                  </w:pPr>
                  <w:r w:rsidRPr="007224E7">
                    <w:rPr>
                      <w:rFonts w:cs="Arial"/>
                      <w:i/>
                      <w:sz w:val="12"/>
                      <w:szCs w:val="12"/>
                    </w:rPr>
                    <w:t>4</w:t>
                  </w:r>
                </w:p>
              </w:tc>
              <w:tc>
                <w:tcPr>
                  <w:tcW w:w="282" w:type="dxa"/>
                </w:tcPr>
                <w:p w14:paraId="49F811BE" w14:textId="77777777" w:rsidR="001C66ED" w:rsidRPr="007224E7" w:rsidRDefault="001C66ED" w:rsidP="006F5044">
                  <w:pPr>
                    <w:spacing w:after="120"/>
                    <w:rPr>
                      <w:rFonts w:cs="Arial"/>
                      <w:i/>
                      <w:sz w:val="12"/>
                      <w:szCs w:val="12"/>
                    </w:rPr>
                  </w:pPr>
                  <w:r w:rsidRPr="007224E7">
                    <w:rPr>
                      <w:rFonts w:cs="Arial"/>
                      <w:i/>
                      <w:sz w:val="12"/>
                      <w:szCs w:val="12"/>
                    </w:rPr>
                    <w:t>5</w:t>
                  </w:r>
                </w:p>
              </w:tc>
            </w:tr>
          </w:tbl>
          <w:p w14:paraId="022AD8E9" w14:textId="77777777" w:rsidR="001C66ED" w:rsidRPr="008245F9" w:rsidRDefault="001C66ED" w:rsidP="006F5044">
            <w:pPr>
              <w:spacing w:after="120"/>
              <w:rPr>
                <w:rFonts w:cs="Arial"/>
                <w:b/>
                <w:sz w:val="16"/>
                <w:szCs w:val="18"/>
                <w:lang w:eastAsia="de-DE"/>
              </w:rPr>
            </w:pPr>
          </w:p>
        </w:tc>
        <w:tc>
          <w:tcPr>
            <w:tcW w:w="2835" w:type="dxa"/>
            <w:vMerge/>
            <w:shd w:val="clear" w:color="auto" w:fill="FFFFFF" w:themeFill="background1"/>
          </w:tcPr>
          <w:p w14:paraId="40D0136C" w14:textId="77777777" w:rsidR="001C66ED" w:rsidRPr="007A66BF" w:rsidRDefault="001C66ED" w:rsidP="006F5044">
            <w:pPr>
              <w:spacing w:before="120" w:after="120"/>
              <w:rPr>
                <w:rFonts w:cs="Arial"/>
                <w:color w:val="CC3300"/>
                <w:sz w:val="18"/>
                <w:szCs w:val="18"/>
                <w:lang w:eastAsia="de-DE"/>
              </w:rPr>
            </w:pPr>
          </w:p>
        </w:tc>
      </w:tr>
      <w:tr w:rsidR="001C66ED" w14:paraId="49099D7A" w14:textId="77777777" w:rsidTr="006F5044">
        <w:tc>
          <w:tcPr>
            <w:tcW w:w="2322" w:type="dxa"/>
            <w:vMerge/>
            <w:shd w:val="clear" w:color="auto" w:fill="EAD5FF"/>
          </w:tcPr>
          <w:p w14:paraId="73C50126" w14:textId="77777777" w:rsidR="001C66ED" w:rsidRDefault="001C66ED" w:rsidP="006F5044">
            <w:pPr>
              <w:spacing w:before="120" w:after="120"/>
              <w:jc w:val="right"/>
              <w:rPr>
                <w:rFonts w:cs="Arial"/>
                <w:b/>
                <w:sz w:val="20"/>
                <w:szCs w:val="22"/>
                <w:lang w:eastAsia="de-DE"/>
              </w:rPr>
            </w:pPr>
          </w:p>
        </w:tc>
        <w:tc>
          <w:tcPr>
            <w:tcW w:w="4355" w:type="dxa"/>
            <w:gridSpan w:val="4"/>
            <w:tcBorders>
              <w:top w:val="single" w:sz="4" w:space="0" w:color="auto"/>
              <w:bottom w:val="single" w:sz="4" w:space="0" w:color="auto"/>
            </w:tcBorders>
            <w:shd w:val="clear" w:color="auto" w:fill="FFFFFF" w:themeFill="background1"/>
          </w:tcPr>
          <w:p w14:paraId="67CA1333" w14:textId="77777777" w:rsidR="001C66ED" w:rsidRPr="008245F9" w:rsidRDefault="001C66ED" w:rsidP="006F5044">
            <w:pPr>
              <w:spacing w:after="120"/>
              <w:rPr>
                <w:rFonts w:cs="Arial"/>
                <w:b/>
                <w:sz w:val="16"/>
                <w:szCs w:val="18"/>
                <w:lang w:eastAsia="de-DE"/>
              </w:rPr>
            </w:pPr>
          </w:p>
        </w:tc>
        <w:tc>
          <w:tcPr>
            <w:tcW w:w="4095" w:type="dxa"/>
            <w:gridSpan w:val="3"/>
            <w:tcBorders>
              <w:top w:val="single" w:sz="4" w:space="0" w:color="auto"/>
              <w:bottom w:val="single" w:sz="4" w:space="0" w:color="auto"/>
            </w:tcBorders>
            <w:shd w:val="clear" w:color="auto" w:fill="FFFFFF" w:themeFill="background1"/>
          </w:tcPr>
          <w:p w14:paraId="4E4F8A3B" w14:textId="77777777" w:rsidR="001C66ED" w:rsidRPr="008245F9" w:rsidRDefault="001C66ED" w:rsidP="006F5044">
            <w:pPr>
              <w:spacing w:after="120"/>
              <w:rPr>
                <w:rFonts w:cs="Arial"/>
                <w:b/>
                <w:sz w:val="16"/>
                <w:szCs w:val="18"/>
                <w:lang w:eastAsia="de-DE"/>
              </w:rPr>
            </w:pPr>
          </w:p>
        </w:tc>
        <w:tc>
          <w:tcPr>
            <w:tcW w:w="1559" w:type="dxa"/>
            <w:gridSpan w:val="2"/>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1C66ED" w14:paraId="71A79A6A" w14:textId="77777777" w:rsidTr="006F5044">
              <w:trPr>
                <w:trHeight w:val="203"/>
              </w:trPr>
              <w:tc>
                <w:tcPr>
                  <w:tcW w:w="282" w:type="dxa"/>
                </w:tcPr>
                <w:p w14:paraId="5C76D931" w14:textId="77777777" w:rsidR="001C66ED" w:rsidRPr="007224E7" w:rsidRDefault="001C66ED" w:rsidP="006F5044">
                  <w:pPr>
                    <w:spacing w:after="120"/>
                    <w:rPr>
                      <w:rFonts w:cs="Arial"/>
                      <w:i/>
                      <w:sz w:val="12"/>
                      <w:szCs w:val="12"/>
                    </w:rPr>
                  </w:pPr>
                  <w:r w:rsidRPr="007224E7">
                    <w:rPr>
                      <w:rFonts w:cs="Arial"/>
                      <w:i/>
                      <w:sz w:val="12"/>
                      <w:szCs w:val="12"/>
                    </w:rPr>
                    <w:t>1</w:t>
                  </w:r>
                </w:p>
              </w:tc>
              <w:tc>
                <w:tcPr>
                  <w:tcW w:w="282" w:type="dxa"/>
                </w:tcPr>
                <w:p w14:paraId="56770BE2" w14:textId="77777777" w:rsidR="001C66ED" w:rsidRPr="007224E7" w:rsidRDefault="001C66ED" w:rsidP="006F5044">
                  <w:pPr>
                    <w:spacing w:after="120"/>
                    <w:rPr>
                      <w:rFonts w:cs="Arial"/>
                      <w:i/>
                      <w:sz w:val="12"/>
                      <w:szCs w:val="12"/>
                    </w:rPr>
                  </w:pPr>
                  <w:r w:rsidRPr="007224E7">
                    <w:rPr>
                      <w:rFonts w:cs="Arial"/>
                      <w:i/>
                      <w:sz w:val="12"/>
                      <w:szCs w:val="12"/>
                    </w:rPr>
                    <w:t>2</w:t>
                  </w:r>
                </w:p>
              </w:tc>
              <w:tc>
                <w:tcPr>
                  <w:tcW w:w="282" w:type="dxa"/>
                </w:tcPr>
                <w:p w14:paraId="300FCA33" w14:textId="77777777" w:rsidR="001C66ED" w:rsidRPr="007224E7" w:rsidRDefault="001C66ED" w:rsidP="006F5044">
                  <w:pPr>
                    <w:spacing w:after="120"/>
                    <w:rPr>
                      <w:rFonts w:cs="Arial"/>
                      <w:i/>
                      <w:sz w:val="12"/>
                      <w:szCs w:val="12"/>
                    </w:rPr>
                  </w:pPr>
                  <w:r w:rsidRPr="007224E7">
                    <w:rPr>
                      <w:rFonts w:cs="Arial"/>
                      <w:i/>
                      <w:sz w:val="12"/>
                      <w:szCs w:val="12"/>
                    </w:rPr>
                    <w:t>3</w:t>
                  </w:r>
                </w:p>
              </w:tc>
              <w:tc>
                <w:tcPr>
                  <w:tcW w:w="282" w:type="dxa"/>
                </w:tcPr>
                <w:p w14:paraId="68CCCBFC" w14:textId="77777777" w:rsidR="001C66ED" w:rsidRPr="007224E7" w:rsidRDefault="001C66ED" w:rsidP="006F5044">
                  <w:pPr>
                    <w:spacing w:after="120"/>
                    <w:rPr>
                      <w:rFonts w:cs="Arial"/>
                      <w:i/>
                      <w:sz w:val="12"/>
                      <w:szCs w:val="12"/>
                    </w:rPr>
                  </w:pPr>
                  <w:r w:rsidRPr="007224E7">
                    <w:rPr>
                      <w:rFonts w:cs="Arial"/>
                      <w:i/>
                      <w:sz w:val="12"/>
                      <w:szCs w:val="12"/>
                    </w:rPr>
                    <w:t>4</w:t>
                  </w:r>
                </w:p>
              </w:tc>
              <w:tc>
                <w:tcPr>
                  <w:tcW w:w="282" w:type="dxa"/>
                </w:tcPr>
                <w:p w14:paraId="13BA6B00" w14:textId="77777777" w:rsidR="001C66ED" w:rsidRPr="007224E7" w:rsidRDefault="001C66ED" w:rsidP="006F5044">
                  <w:pPr>
                    <w:spacing w:after="120"/>
                    <w:rPr>
                      <w:rFonts w:cs="Arial"/>
                      <w:i/>
                      <w:sz w:val="12"/>
                      <w:szCs w:val="12"/>
                    </w:rPr>
                  </w:pPr>
                  <w:r w:rsidRPr="007224E7">
                    <w:rPr>
                      <w:rFonts w:cs="Arial"/>
                      <w:i/>
                      <w:sz w:val="12"/>
                      <w:szCs w:val="12"/>
                    </w:rPr>
                    <w:t>5</w:t>
                  </w:r>
                </w:p>
              </w:tc>
            </w:tr>
          </w:tbl>
          <w:p w14:paraId="45DBD649" w14:textId="77777777" w:rsidR="001C66ED" w:rsidRPr="008245F9" w:rsidRDefault="001C66ED" w:rsidP="006F5044">
            <w:pPr>
              <w:spacing w:after="120"/>
              <w:rPr>
                <w:rFonts w:cs="Arial"/>
                <w:b/>
                <w:sz w:val="16"/>
                <w:szCs w:val="18"/>
                <w:lang w:eastAsia="de-DE"/>
              </w:rPr>
            </w:pPr>
          </w:p>
        </w:tc>
        <w:tc>
          <w:tcPr>
            <w:tcW w:w="2835" w:type="dxa"/>
            <w:vMerge/>
            <w:shd w:val="clear" w:color="auto" w:fill="FFFFFF" w:themeFill="background1"/>
          </w:tcPr>
          <w:p w14:paraId="1DB87913" w14:textId="77777777" w:rsidR="001C66ED" w:rsidRPr="007A66BF" w:rsidRDefault="001C66ED" w:rsidP="006F5044">
            <w:pPr>
              <w:spacing w:before="120" w:after="120"/>
              <w:rPr>
                <w:rFonts w:cs="Arial"/>
                <w:color w:val="CC3300"/>
                <w:sz w:val="18"/>
                <w:szCs w:val="18"/>
                <w:lang w:eastAsia="de-DE"/>
              </w:rPr>
            </w:pPr>
          </w:p>
        </w:tc>
      </w:tr>
      <w:tr w:rsidR="001C66ED" w14:paraId="6ECDC9E4" w14:textId="77777777" w:rsidTr="001C66ED">
        <w:tc>
          <w:tcPr>
            <w:tcW w:w="2322" w:type="dxa"/>
            <w:vMerge/>
            <w:shd w:val="clear" w:color="auto" w:fill="EAD5FF"/>
          </w:tcPr>
          <w:p w14:paraId="10EB276B" w14:textId="77777777" w:rsidR="001C66ED" w:rsidRDefault="001C66ED" w:rsidP="006F5044">
            <w:pPr>
              <w:spacing w:before="120" w:after="120"/>
              <w:jc w:val="right"/>
              <w:rPr>
                <w:rFonts w:cs="Arial"/>
                <w:b/>
                <w:sz w:val="20"/>
                <w:szCs w:val="22"/>
                <w:lang w:eastAsia="de-DE"/>
              </w:rPr>
            </w:pPr>
          </w:p>
        </w:tc>
        <w:tc>
          <w:tcPr>
            <w:tcW w:w="4355" w:type="dxa"/>
            <w:gridSpan w:val="4"/>
            <w:tcBorders>
              <w:top w:val="single" w:sz="4" w:space="0" w:color="auto"/>
              <w:bottom w:val="single" w:sz="4" w:space="0" w:color="auto"/>
            </w:tcBorders>
            <w:shd w:val="clear" w:color="auto" w:fill="FFFFFF" w:themeFill="background1"/>
          </w:tcPr>
          <w:p w14:paraId="2853DC09" w14:textId="77777777" w:rsidR="001C66ED" w:rsidRDefault="001C66ED" w:rsidP="006F5044">
            <w:pPr>
              <w:spacing w:after="120"/>
              <w:rPr>
                <w:rFonts w:cs="Arial"/>
                <w:b/>
                <w:sz w:val="16"/>
                <w:szCs w:val="18"/>
                <w:lang w:eastAsia="de-DE"/>
              </w:rPr>
            </w:pPr>
          </w:p>
        </w:tc>
        <w:tc>
          <w:tcPr>
            <w:tcW w:w="4095" w:type="dxa"/>
            <w:gridSpan w:val="3"/>
            <w:tcBorders>
              <w:top w:val="single" w:sz="4" w:space="0" w:color="auto"/>
              <w:bottom w:val="single" w:sz="4" w:space="0" w:color="auto"/>
            </w:tcBorders>
            <w:shd w:val="clear" w:color="auto" w:fill="FFFFFF" w:themeFill="background1"/>
          </w:tcPr>
          <w:p w14:paraId="342D0688" w14:textId="77777777" w:rsidR="001C66ED" w:rsidRPr="008245F9" w:rsidRDefault="001C66ED" w:rsidP="006F5044">
            <w:pPr>
              <w:spacing w:after="120"/>
              <w:rPr>
                <w:rFonts w:cs="Arial"/>
                <w:b/>
                <w:sz w:val="16"/>
                <w:szCs w:val="18"/>
                <w:lang w:eastAsia="de-DE"/>
              </w:rPr>
            </w:pPr>
          </w:p>
        </w:tc>
        <w:tc>
          <w:tcPr>
            <w:tcW w:w="1559" w:type="dxa"/>
            <w:gridSpan w:val="2"/>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1C66ED" w14:paraId="34779F78" w14:textId="77777777" w:rsidTr="006F5044">
              <w:trPr>
                <w:trHeight w:val="203"/>
              </w:trPr>
              <w:tc>
                <w:tcPr>
                  <w:tcW w:w="282" w:type="dxa"/>
                </w:tcPr>
                <w:p w14:paraId="3E607143" w14:textId="77777777" w:rsidR="001C66ED" w:rsidRPr="007224E7" w:rsidRDefault="001C66ED" w:rsidP="006F5044">
                  <w:pPr>
                    <w:spacing w:after="120"/>
                    <w:rPr>
                      <w:rFonts w:cs="Arial"/>
                      <w:i/>
                      <w:sz w:val="12"/>
                      <w:szCs w:val="12"/>
                    </w:rPr>
                  </w:pPr>
                  <w:r w:rsidRPr="007224E7">
                    <w:rPr>
                      <w:rFonts w:cs="Arial"/>
                      <w:i/>
                      <w:sz w:val="12"/>
                      <w:szCs w:val="12"/>
                    </w:rPr>
                    <w:t>1</w:t>
                  </w:r>
                </w:p>
              </w:tc>
              <w:tc>
                <w:tcPr>
                  <w:tcW w:w="282" w:type="dxa"/>
                </w:tcPr>
                <w:p w14:paraId="14E5F9B9" w14:textId="77777777" w:rsidR="001C66ED" w:rsidRPr="007224E7" w:rsidRDefault="001C66ED" w:rsidP="006F5044">
                  <w:pPr>
                    <w:spacing w:after="120"/>
                    <w:rPr>
                      <w:rFonts w:cs="Arial"/>
                      <w:i/>
                      <w:sz w:val="12"/>
                      <w:szCs w:val="12"/>
                    </w:rPr>
                  </w:pPr>
                  <w:r w:rsidRPr="007224E7">
                    <w:rPr>
                      <w:rFonts w:cs="Arial"/>
                      <w:i/>
                      <w:sz w:val="12"/>
                      <w:szCs w:val="12"/>
                    </w:rPr>
                    <w:t>2</w:t>
                  </w:r>
                </w:p>
              </w:tc>
              <w:tc>
                <w:tcPr>
                  <w:tcW w:w="282" w:type="dxa"/>
                </w:tcPr>
                <w:p w14:paraId="55A9F4A3" w14:textId="77777777" w:rsidR="001C66ED" w:rsidRPr="007224E7" w:rsidRDefault="001C66ED" w:rsidP="006F5044">
                  <w:pPr>
                    <w:spacing w:after="120"/>
                    <w:rPr>
                      <w:rFonts w:cs="Arial"/>
                      <w:i/>
                      <w:sz w:val="12"/>
                      <w:szCs w:val="12"/>
                    </w:rPr>
                  </w:pPr>
                  <w:r w:rsidRPr="007224E7">
                    <w:rPr>
                      <w:rFonts w:cs="Arial"/>
                      <w:i/>
                      <w:sz w:val="12"/>
                      <w:szCs w:val="12"/>
                    </w:rPr>
                    <w:t>3</w:t>
                  </w:r>
                </w:p>
              </w:tc>
              <w:tc>
                <w:tcPr>
                  <w:tcW w:w="282" w:type="dxa"/>
                </w:tcPr>
                <w:p w14:paraId="741B0786" w14:textId="77777777" w:rsidR="001C66ED" w:rsidRPr="007224E7" w:rsidRDefault="001C66ED" w:rsidP="006F5044">
                  <w:pPr>
                    <w:spacing w:after="120"/>
                    <w:rPr>
                      <w:rFonts w:cs="Arial"/>
                      <w:i/>
                      <w:sz w:val="12"/>
                      <w:szCs w:val="12"/>
                    </w:rPr>
                  </w:pPr>
                  <w:r w:rsidRPr="007224E7">
                    <w:rPr>
                      <w:rFonts w:cs="Arial"/>
                      <w:i/>
                      <w:sz w:val="12"/>
                      <w:szCs w:val="12"/>
                    </w:rPr>
                    <w:t>4</w:t>
                  </w:r>
                </w:p>
              </w:tc>
              <w:tc>
                <w:tcPr>
                  <w:tcW w:w="282" w:type="dxa"/>
                </w:tcPr>
                <w:p w14:paraId="4BFC989D" w14:textId="77777777" w:rsidR="001C66ED" w:rsidRPr="007224E7" w:rsidRDefault="001C66ED" w:rsidP="006F5044">
                  <w:pPr>
                    <w:spacing w:after="120"/>
                    <w:rPr>
                      <w:rFonts w:cs="Arial"/>
                      <w:i/>
                      <w:sz w:val="12"/>
                      <w:szCs w:val="12"/>
                    </w:rPr>
                  </w:pPr>
                  <w:r w:rsidRPr="007224E7">
                    <w:rPr>
                      <w:rFonts w:cs="Arial"/>
                      <w:i/>
                      <w:sz w:val="12"/>
                      <w:szCs w:val="12"/>
                    </w:rPr>
                    <w:t>5</w:t>
                  </w:r>
                </w:p>
              </w:tc>
            </w:tr>
          </w:tbl>
          <w:p w14:paraId="6C2D8FAA" w14:textId="77777777" w:rsidR="001C66ED" w:rsidRPr="008245F9" w:rsidRDefault="001C66ED" w:rsidP="006F5044">
            <w:pPr>
              <w:spacing w:after="120"/>
              <w:rPr>
                <w:rFonts w:cs="Arial"/>
                <w:b/>
                <w:sz w:val="16"/>
                <w:szCs w:val="18"/>
                <w:lang w:eastAsia="de-DE"/>
              </w:rPr>
            </w:pPr>
          </w:p>
        </w:tc>
        <w:tc>
          <w:tcPr>
            <w:tcW w:w="2835" w:type="dxa"/>
            <w:vMerge/>
            <w:shd w:val="clear" w:color="auto" w:fill="FFFFFF" w:themeFill="background1"/>
          </w:tcPr>
          <w:p w14:paraId="2AED5B21" w14:textId="77777777" w:rsidR="001C66ED" w:rsidRPr="007A66BF" w:rsidRDefault="001C66ED" w:rsidP="006F5044">
            <w:pPr>
              <w:spacing w:before="120" w:after="120"/>
              <w:rPr>
                <w:rFonts w:cs="Arial"/>
                <w:color w:val="CC3300"/>
                <w:sz w:val="18"/>
                <w:szCs w:val="18"/>
                <w:lang w:eastAsia="de-DE"/>
              </w:rPr>
            </w:pPr>
          </w:p>
        </w:tc>
      </w:tr>
      <w:tr w:rsidR="001C66ED" w14:paraId="718D3AAC" w14:textId="77777777" w:rsidTr="001C66ED">
        <w:tc>
          <w:tcPr>
            <w:tcW w:w="2322" w:type="dxa"/>
            <w:vMerge/>
            <w:shd w:val="clear" w:color="auto" w:fill="EAD5FF"/>
          </w:tcPr>
          <w:p w14:paraId="67C725EA" w14:textId="77777777" w:rsidR="001C66ED" w:rsidRDefault="001C66ED" w:rsidP="006F5044">
            <w:pPr>
              <w:spacing w:before="120" w:after="120"/>
              <w:jc w:val="right"/>
              <w:rPr>
                <w:rFonts w:cs="Arial"/>
                <w:b/>
                <w:sz w:val="20"/>
                <w:szCs w:val="22"/>
                <w:lang w:eastAsia="de-DE"/>
              </w:rPr>
            </w:pPr>
          </w:p>
        </w:tc>
        <w:tc>
          <w:tcPr>
            <w:tcW w:w="4355" w:type="dxa"/>
            <w:gridSpan w:val="4"/>
            <w:tcBorders>
              <w:top w:val="single" w:sz="4" w:space="0" w:color="auto"/>
              <w:bottom w:val="single" w:sz="4" w:space="0" w:color="auto"/>
            </w:tcBorders>
            <w:shd w:val="clear" w:color="auto" w:fill="FFFFFF" w:themeFill="background1"/>
          </w:tcPr>
          <w:p w14:paraId="5E066609" w14:textId="77777777" w:rsidR="001C66ED" w:rsidRDefault="001C66ED" w:rsidP="006F5044">
            <w:pPr>
              <w:spacing w:after="120"/>
              <w:rPr>
                <w:rFonts w:cs="Arial"/>
                <w:b/>
                <w:sz w:val="16"/>
                <w:szCs w:val="18"/>
                <w:lang w:eastAsia="de-DE"/>
              </w:rPr>
            </w:pPr>
          </w:p>
        </w:tc>
        <w:tc>
          <w:tcPr>
            <w:tcW w:w="4095" w:type="dxa"/>
            <w:gridSpan w:val="3"/>
            <w:tcBorders>
              <w:top w:val="single" w:sz="4" w:space="0" w:color="auto"/>
              <w:bottom w:val="single" w:sz="4" w:space="0" w:color="auto"/>
            </w:tcBorders>
            <w:shd w:val="clear" w:color="auto" w:fill="FFFFFF" w:themeFill="background1"/>
          </w:tcPr>
          <w:p w14:paraId="368553EB" w14:textId="77777777" w:rsidR="001C66ED" w:rsidRPr="008245F9" w:rsidRDefault="001C66ED" w:rsidP="006F5044">
            <w:pPr>
              <w:spacing w:after="120"/>
              <w:rPr>
                <w:rFonts w:cs="Arial"/>
                <w:b/>
                <w:sz w:val="16"/>
                <w:szCs w:val="18"/>
                <w:lang w:eastAsia="de-DE"/>
              </w:rPr>
            </w:pPr>
          </w:p>
        </w:tc>
        <w:tc>
          <w:tcPr>
            <w:tcW w:w="1559" w:type="dxa"/>
            <w:gridSpan w:val="2"/>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1C66ED" w14:paraId="14A18AC0" w14:textId="77777777" w:rsidTr="0094290E">
              <w:trPr>
                <w:trHeight w:val="203"/>
              </w:trPr>
              <w:tc>
                <w:tcPr>
                  <w:tcW w:w="282" w:type="dxa"/>
                </w:tcPr>
                <w:p w14:paraId="33F12062" w14:textId="77777777" w:rsidR="001C66ED" w:rsidRPr="007224E7" w:rsidRDefault="001C66ED" w:rsidP="001C66ED">
                  <w:pPr>
                    <w:spacing w:after="120"/>
                    <w:rPr>
                      <w:rFonts w:cs="Arial"/>
                      <w:i/>
                      <w:sz w:val="12"/>
                      <w:szCs w:val="12"/>
                    </w:rPr>
                  </w:pPr>
                  <w:r w:rsidRPr="007224E7">
                    <w:rPr>
                      <w:rFonts w:cs="Arial"/>
                      <w:i/>
                      <w:sz w:val="12"/>
                      <w:szCs w:val="12"/>
                    </w:rPr>
                    <w:t>1</w:t>
                  </w:r>
                </w:p>
              </w:tc>
              <w:tc>
                <w:tcPr>
                  <w:tcW w:w="282" w:type="dxa"/>
                </w:tcPr>
                <w:p w14:paraId="44742A6A" w14:textId="77777777" w:rsidR="001C66ED" w:rsidRPr="007224E7" w:rsidRDefault="001C66ED" w:rsidP="001C66ED">
                  <w:pPr>
                    <w:spacing w:after="120"/>
                    <w:rPr>
                      <w:rFonts w:cs="Arial"/>
                      <w:i/>
                      <w:sz w:val="12"/>
                      <w:szCs w:val="12"/>
                    </w:rPr>
                  </w:pPr>
                  <w:r w:rsidRPr="007224E7">
                    <w:rPr>
                      <w:rFonts w:cs="Arial"/>
                      <w:i/>
                      <w:sz w:val="12"/>
                      <w:szCs w:val="12"/>
                    </w:rPr>
                    <w:t>2</w:t>
                  </w:r>
                </w:p>
              </w:tc>
              <w:tc>
                <w:tcPr>
                  <w:tcW w:w="282" w:type="dxa"/>
                </w:tcPr>
                <w:p w14:paraId="378C040B" w14:textId="77777777" w:rsidR="001C66ED" w:rsidRPr="007224E7" w:rsidRDefault="001C66ED" w:rsidP="001C66ED">
                  <w:pPr>
                    <w:spacing w:after="120"/>
                    <w:rPr>
                      <w:rFonts w:cs="Arial"/>
                      <w:i/>
                      <w:sz w:val="12"/>
                      <w:szCs w:val="12"/>
                    </w:rPr>
                  </w:pPr>
                  <w:r w:rsidRPr="007224E7">
                    <w:rPr>
                      <w:rFonts w:cs="Arial"/>
                      <w:i/>
                      <w:sz w:val="12"/>
                      <w:szCs w:val="12"/>
                    </w:rPr>
                    <w:t>3</w:t>
                  </w:r>
                </w:p>
              </w:tc>
              <w:tc>
                <w:tcPr>
                  <w:tcW w:w="282" w:type="dxa"/>
                </w:tcPr>
                <w:p w14:paraId="1183E42E" w14:textId="77777777" w:rsidR="001C66ED" w:rsidRPr="007224E7" w:rsidRDefault="001C66ED" w:rsidP="001C66ED">
                  <w:pPr>
                    <w:spacing w:after="120"/>
                    <w:rPr>
                      <w:rFonts w:cs="Arial"/>
                      <w:i/>
                      <w:sz w:val="12"/>
                      <w:szCs w:val="12"/>
                    </w:rPr>
                  </w:pPr>
                  <w:r w:rsidRPr="007224E7">
                    <w:rPr>
                      <w:rFonts w:cs="Arial"/>
                      <w:i/>
                      <w:sz w:val="12"/>
                      <w:szCs w:val="12"/>
                    </w:rPr>
                    <w:t>4</w:t>
                  </w:r>
                </w:p>
              </w:tc>
              <w:tc>
                <w:tcPr>
                  <w:tcW w:w="282" w:type="dxa"/>
                </w:tcPr>
                <w:p w14:paraId="0BD56572" w14:textId="77777777" w:rsidR="001C66ED" w:rsidRPr="007224E7" w:rsidRDefault="001C66ED" w:rsidP="001C66ED">
                  <w:pPr>
                    <w:spacing w:after="120"/>
                    <w:rPr>
                      <w:rFonts w:cs="Arial"/>
                      <w:i/>
                      <w:sz w:val="12"/>
                      <w:szCs w:val="12"/>
                    </w:rPr>
                  </w:pPr>
                  <w:r w:rsidRPr="007224E7">
                    <w:rPr>
                      <w:rFonts w:cs="Arial"/>
                      <w:i/>
                      <w:sz w:val="12"/>
                      <w:szCs w:val="12"/>
                    </w:rPr>
                    <w:t>5</w:t>
                  </w:r>
                </w:p>
              </w:tc>
            </w:tr>
          </w:tbl>
          <w:p w14:paraId="1454B468" w14:textId="77777777" w:rsidR="001C66ED" w:rsidRPr="007224E7" w:rsidRDefault="001C66ED" w:rsidP="006F5044">
            <w:pPr>
              <w:spacing w:after="120"/>
              <w:rPr>
                <w:rFonts w:cs="Arial"/>
                <w:i/>
                <w:sz w:val="12"/>
                <w:szCs w:val="12"/>
              </w:rPr>
            </w:pPr>
          </w:p>
        </w:tc>
        <w:tc>
          <w:tcPr>
            <w:tcW w:w="2835" w:type="dxa"/>
            <w:vMerge/>
            <w:shd w:val="clear" w:color="auto" w:fill="FFFFFF" w:themeFill="background1"/>
          </w:tcPr>
          <w:p w14:paraId="1099A64B" w14:textId="77777777" w:rsidR="001C66ED" w:rsidRPr="007A66BF" w:rsidRDefault="001C66ED" w:rsidP="006F5044">
            <w:pPr>
              <w:spacing w:before="120" w:after="120"/>
              <w:rPr>
                <w:rFonts w:cs="Arial"/>
                <w:color w:val="CC3300"/>
                <w:sz w:val="18"/>
                <w:szCs w:val="18"/>
                <w:lang w:eastAsia="de-DE"/>
              </w:rPr>
            </w:pPr>
          </w:p>
        </w:tc>
      </w:tr>
      <w:tr w:rsidR="001C66ED" w14:paraId="0F5AD1D7" w14:textId="77777777" w:rsidTr="001C66ED">
        <w:tc>
          <w:tcPr>
            <w:tcW w:w="2322" w:type="dxa"/>
            <w:vMerge/>
            <w:shd w:val="clear" w:color="auto" w:fill="EAD5FF"/>
          </w:tcPr>
          <w:p w14:paraId="5210D7DD" w14:textId="77777777" w:rsidR="001C66ED" w:rsidRDefault="001C66ED" w:rsidP="006F5044">
            <w:pPr>
              <w:spacing w:before="120" w:after="120"/>
              <w:jc w:val="right"/>
              <w:rPr>
                <w:rFonts w:cs="Arial"/>
                <w:b/>
                <w:sz w:val="20"/>
                <w:szCs w:val="22"/>
                <w:lang w:eastAsia="de-DE"/>
              </w:rPr>
            </w:pPr>
          </w:p>
        </w:tc>
        <w:tc>
          <w:tcPr>
            <w:tcW w:w="4355" w:type="dxa"/>
            <w:gridSpan w:val="4"/>
            <w:tcBorders>
              <w:top w:val="single" w:sz="4" w:space="0" w:color="auto"/>
              <w:bottom w:val="single" w:sz="4" w:space="0" w:color="auto"/>
            </w:tcBorders>
            <w:shd w:val="clear" w:color="auto" w:fill="FFFFFF" w:themeFill="background1"/>
          </w:tcPr>
          <w:p w14:paraId="6B360B08" w14:textId="77777777" w:rsidR="001C66ED" w:rsidRDefault="001C66ED" w:rsidP="006F5044">
            <w:pPr>
              <w:spacing w:after="120"/>
              <w:rPr>
                <w:rFonts w:cs="Arial"/>
                <w:b/>
                <w:sz w:val="16"/>
                <w:szCs w:val="18"/>
                <w:lang w:eastAsia="de-DE"/>
              </w:rPr>
            </w:pPr>
          </w:p>
        </w:tc>
        <w:tc>
          <w:tcPr>
            <w:tcW w:w="4095" w:type="dxa"/>
            <w:gridSpan w:val="3"/>
            <w:tcBorders>
              <w:top w:val="single" w:sz="4" w:space="0" w:color="auto"/>
              <w:bottom w:val="single" w:sz="4" w:space="0" w:color="auto"/>
            </w:tcBorders>
            <w:shd w:val="clear" w:color="auto" w:fill="FFFFFF" w:themeFill="background1"/>
          </w:tcPr>
          <w:p w14:paraId="13521244" w14:textId="77777777" w:rsidR="001C66ED" w:rsidRPr="008245F9" w:rsidRDefault="001C66ED" w:rsidP="006F5044">
            <w:pPr>
              <w:spacing w:after="120"/>
              <w:rPr>
                <w:rFonts w:cs="Arial"/>
                <w:b/>
                <w:sz w:val="16"/>
                <w:szCs w:val="18"/>
                <w:lang w:eastAsia="de-DE"/>
              </w:rPr>
            </w:pPr>
          </w:p>
        </w:tc>
        <w:tc>
          <w:tcPr>
            <w:tcW w:w="1559" w:type="dxa"/>
            <w:gridSpan w:val="2"/>
            <w:tcBorders>
              <w:top w:val="single" w:sz="4" w:space="0" w:color="auto"/>
              <w:bottom w:val="single" w:sz="4"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1C66ED" w14:paraId="6B763139" w14:textId="77777777" w:rsidTr="0094290E">
              <w:trPr>
                <w:trHeight w:val="203"/>
              </w:trPr>
              <w:tc>
                <w:tcPr>
                  <w:tcW w:w="282" w:type="dxa"/>
                </w:tcPr>
                <w:p w14:paraId="4E9384F5" w14:textId="77777777" w:rsidR="001C66ED" w:rsidRPr="007224E7" w:rsidRDefault="001C66ED" w:rsidP="001C66ED">
                  <w:pPr>
                    <w:spacing w:after="120"/>
                    <w:rPr>
                      <w:rFonts w:cs="Arial"/>
                      <w:i/>
                      <w:sz w:val="12"/>
                      <w:szCs w:val="12"/>
                    </w:rPr>
                  </w:pPr>
                  <w:r w:rsidRPr="007224E7">
                    <w:rPr>
                      <w:rFonts w:cs="Arial"/>
                      <w:i/>
                      <w:sz w:val="12"/>
                      <w:szCs w:val="12"/>
                    </w:rPr>
                    <w:t>1</w:t>
                  </w:r>
                </w:p>
              </w:tc>
              <w:tc>
                <w:tcPr>
                  <w:tcW w:w="282" w:type="dxa"/>
                </w:tcPr>
                <w:p w14:paraId="0C608512" w14:textId="77777777" w:rsidR="001C66ED" w:rsidRPr="007224E7" w:rsidRDefault="001C66ED" w:rsidP="001C66ED">
                  <w:pPr>
                    <w:spacing w:after="120"/>
                    <w:rPr>
                      <w:rFonts w:cs="Arial"/>
                      <w:i/>
                      <w:sz w:val="12"/>
                      <w:szCs w:val="12"/>
                    </w:rPr>
                  </w:pPr>
                  <w:r w:rsidRPr="007224E7">
                    <w:rPr>
                      <w:rFonts w:cs="Arial"/>
                      <w:i/>
                      <w:sz w:val="12"/>
                      <w:szCs w:val="12"/>
                    </w:rPr>
                    <w:t>2</w:t>
                  </w:r>
                </w:p>
              </w:tc>
              <w:tc>
                <w:tcPr>
                  <w:tcW w:w="282" w:type="dxa"/>
                </w:tcPr>
                <w:p w14:paraId="6DDDC3C0" w14:textId="77777777" w:rsidR="001C66ED" w:rsidRPr="007224E7" w:rsidRDefault="001C66ED" w:rsidP="001C66ED">
                  <w:pPr>
                    <w:spacing w:after="120"/>
                    <w:rPr>
                      <w:rFonts w:cs="Arial"/>
                      <w:i/>
                      <w:sz w:val="12"/>
                      <w:szCs w:val="12"/>
                    </w:rPr>
                  </w:pPr>
                  <w:r w:rsidRPr="007224E7">
                    <w:rPr>
                      <w:rFonts w:cs="Arial"/>
                      <w:i/>
                      <w:sz w:val="12"/>
                      <w:szCs w:val="12"/>
                    </w:rPr>
                    <w:t>3</w:t>
                  </w:r>
                </w:p>
              </w:tc>
              <w:tc>
                <w:tcPr>
                  <w:tcW w:w="282" w:type="dxa"/>
                </w:tcPr>
                <w:p w14:paraId="6FAB9023" w14:textId="77777777" w:rsidR="001C66ED" w:rsidRPr="007224E7" w:rsidRDefault="001C66ED" w:rsidP="001C66ED">
                  <w:pPr>
                    <w:spacing w:after="120"/>
                    <w:rPr>
                      <w:rFonts w:cs="Arial"/>
                      <w:i/>
                      <w:sz w:val="12"/>
                      <w:szCs w:val="12"/>
                    </w:rPr>
                  </w:pPr>
                  <w:r w:rsidRPr="007224E7">
                    <w:rPr>
                      <w:rFonts w:cs="Arial"/>
                      <w:i/>
                      <w:sz w:val="12"/>
                      <w:szCs w:val="12"/>
                    </w:rPr>
                    <w:t>4</w:t>
                  </w:r>
                </w:p>
              </w:tc>
              <w:tc>
                <w:tcPr>
                  <w:tcW w:w="282" w:type="dxa"/>
                </w:tcPr>
                <w:p w14:paraId="23C5846E" w14:textId="77777777" w:rsidR="001C66ED" w:rsidRPr="007224E7" w:rsidRDefault="001C66ED" w:rsidP="001C66ED">
                  <w:pPr>
                    <w:spacing w:after="120"/>
                    <w:rPr>
                      <w:rFonts w:cs="Arial"/>
                      <w:i/>
                      <w:sz w:val="12"/>
                      <w:szCs w:val="12"/>
                    </w:rPr>
                  </w:pPr>
                  <w:r w:rsidRPr="007224E7">
                    <w:rPr>
                      <w:rFonts w:cs="Arial"/>
                      <w:i/>
                      <w:sz w:val="12"/>
                      <w:szCs w:val="12"/>
                    </w:rPr>
                    <w:t>5</w:t>
                  </w:r>
                </w:p>
              </w:tc>
            </w:tr>
          </w:tbl>
          <w:p w14:paraId="304B3991" w14:textId="77777777" w:rsidR="001C66ED" w:rsidRPr="007224E7" w:rsidRDefault="001C66ED" w:rsidP="001C66ED">
            <w:pPr>
              <w:spacing w:after="120"/>
              <w:rPr>
                <w:rFonts w:cs="Arial"/>
                <w:i/>
                <w:sz w:val="12"/>
                <w:szCs w:val="12"/>
              </w:rPr>
            </w:pPr>
          </w:p>
        </w:tc>
        <w:tc>
          <w:tcPr>
            <w:tcW w:w="2835" w:type="dxa"/>
            <w:vMerge/>
            <w:shd w:val="clear" w:color="auto" w:fill="FFFFFF" w:themeFill="background1"/>
          </w:tcPr>
          <w:p w14:paraId="50EC2BD8" w14:textId="77777777" w:rsidR="001C66ED" w:rsidRPr="007A66BF" w:rsidRDefault="001C66ED" w:rsidP="006F5044">
            <w:pPr>
              <w:spacing w:before="120" w:after="120"/>
              <w:rPr>
                <w:rFonts w:cs="Arial"/>
                <w:color w:val="CC3300"/>
                <w:sz w:val="18"/>
                <w:szCs w:val="18"/>
                <w:lang w:eastAsia="de-DE"/>
              </w:rPr>
            </w:pPr>
          </w:p>
        </w:tc>
      </w:tr>
      <w:tr w:rsidR="001C66ED" w14:paraId="125D238D" w14:textId="77777777" w:rsidTr="006F5044">
        <w:tc>
          <w:tcPr>
            <w:tcW w:w="2322" w:type="dxa"/>
            <w:vMerge/>
            <w:shd w:val="clear" w:color="auto" w:fill="EAD5FF"/>
          </w:tcPr>
          <w:p w14:paraId="2A30ECD0" w14:textId="77777777" w:rsidR="001C66ED" w:rsidRDefault="001C66ED" w:rsidP="006F5044">
            <w:pPr>
              <w:spacing w:before="120" w:after="120"/>
              <w:jc w:val="right"/>
              <w:rPr>
                <w:rFonts w:cs="Arial"/>
                <w:b/>
                <w:sz w:val="20"/>
                <w:szCs w:val="22"/>
                <w:lang w:eastAsia="de-DE"/>
              </w:rPr>
            </w:pPr>
          </w:p>
        </w:tc>
        <w:tc>
          <w:tcPr>
            <w:tcW w:w="4355" w:type="dxa"/>
            <w:gridSpan w:val="4"/>
            <w:tcBorders>
              <w:top w:val="single" w:sz="4" w:space="0" w:color="auto"/>
              <w:bottom w:val="single" w:sz="4" w:space="0" w:color="auto"/>
            </w:tcBorders>
            <w:shd w:val="clear" w:color="auto" w:fill="FFFFFF" w:themeFill="background1"/>
          </w:tcPr>
          <w:p w14:paraId="31F9BAE2" w14:textId="77777777" w:rsidR="001C66ED" w:rsidRDefault="001C66ED" w:rsidP="006F5044">
            <w:pPr>
              <w:spacing w:after="120"/>
              <w:rPr>
                <w:rFonts w:cs="Arial"/>
                <w:b/>
                <w:sz w:val="16"/>
                <w:szCs w:val="18"/>
                <w:lang w:eastAsia="de-DE"/>
              </w:rPr>
            </w:pPr>
          </w:p>
        </w:tc>
        <w:tc>
          <w:tcPr>
            <w:tcW w:w="4095" w:type="dxa"/>
            <w:gridSpan w:val="3"/>
            <w:tcBorders>
              <w:top w:val="single" w:sz="4" w:space="0" w:color="auto"/>
              <w:bottom w:val="single" w:sz="18" w:space="0" w:color="auto"/>
            </w:tcBorders>
            <w:shd w:val="clear" w:color="auto" w:fill="FFFFFF" w:themeFill="background1"/>
          </w:tcPr>
          <w:p w14:paraId="54834957" w14:textId="77777777" w:rsidR="001C66ED" w:rsidRPr="008245F9" w:rsidRDefault="001C66ED" w:rsidP="006F5044">
            <w:pPr>
              <w:spacing w:after="120"/>
              <w:rPr>
                <w:rFonts w:cs="Arial"/>
                <w:b/>
                <w:sz w:val="16"/>
                <w:szCs w:val="18"/>
                <w:lang w:eastAsia="de-DE"/>
              </w:rPr>
            </w:pPr>
          </w:p>
        </w:tc>
        <w:tc>
          <w:tcPr>
            <w:tcW w:w="1559" w:type="dxa"/>
            <w:gridSpan w:val="2"/>
            <w:tcBorders>
              <w:top w:val="single" w:sz="4" w:space="0" w:color="auto"/>
              <w:bottom w:val="single" w:sz="18" w:space="0" w:color="auto"/>
            </w:tcBorders>
            <w:shd w:val="clear" w:color="auto" w:fill="FFFFFF" w:themeFill="background1"/>
          </w:tcPr>
          <w:tbl>
            <w:tblPr>
              <w:tblStyle w:val="Tabellenraster1"/>
              <w:tblW w:w="1410" w:type="dxa"/>
              <w:tblLayout w:type="fixed"/>
              <w:tblLook w:val="04A0" w:firstRow="1" w:lastRow="0" w:firstColumn="1" w:lastColumn="0" w:noHBand="0" w:noVBand="1"/>
            </w:tblPr>
            <w:tblGrid>
              <w:gridCol w:w="282"/>
              <w:gridCol w:w="282"/>
              <w:gridCol w:w="282"/>
              <w:gridCol w:w="282"/>
              <w:gridCol w:w="282"/>
            </w:tblGrid>
            <w:tr w:rsidR="001C66ED" w14:paraId="36480F8C" w14:textId="77777777" w:rsidTr="0094290E">
              <w:trPr>
                <w:trHeight w:val="203"/>
              </w:trPr>
              <w:tc>
                <w:tcPr>
                  <w:tcW w:w="282" w:type="dxa"/>
                </w:tcPr>
                <w:p w14:paraId="4BA17542" w14:textId="77777777" w:rsidR="001C66ED" w:rsidRPr="007224E7" w:rsidRDefault="001C66ED" w:rsidP="001C66ED">
                  <w:pPr>
                    <w:spacing w:after="120"/>
                    <w:rPr>
                      <w:rFonts w:cs="Arial"/>
                      <w:i/>
                      <w:sz w:val="12"/>
                      <w:szCs w:val="12"/>
                    </w:rPr>
                  </w:pPr>
                  <w:r w:rsidRPr="007224E7">
                    <w:rPr>
                      <w:rFonts w:cs="Arial"/>
                      <w:i/>
                      <w:sz w:val="12"/>
                      <w:szCs w:val="12"/>
                    </w:rPr>
                    <w:t>1</w:t>
                  </w:r>
                </w:p>
              </w:tc>
              <w:tc>
                <w:tcPr>
                  <w:tcW w:w="282" w:type="dxa"/>
                </w:tcPr>
                <w:p w14:paraId="0C1C38FA" w14:textId="77777777" w:rsidR="001C66ED" w:rsidRPr="007224E7" w:rsidRDefault="001C66ED" w:rsidP="001C66ED">
                  <w:pPr>
                    <w:spacing w:after="120"/>
                    <w:rPr>
                      <w:rFonts w:cs="Arial"/>
                      <w:i/>
                      <w:sz w:val="12"/>
                      <w:szCs w:val="12"/>
                    </w:rPr>
                  </w:pPr>
                  <w:r w:rsidRPr="007224E7">
                    <w:rPr>
                      <w:rFonts w:cs="Arial"/>
                      <w:i/>
                      <w:sz w:val="12"/>
                      <w:szCs w:val="12"/>
                    </w:rPr>
                    <w:t>2</w:t>
                  </w:r>
                </w:p>
              </w:tc>
              <w:tc>
                <w:tcPr>
                  <w:tcW w:w="282" w:type="dxa"/>
                </w:tcPr>
                <w:p w14:paraId="31C273B0" w14:textId="77777777" w:rsidR="001C66ED" w:rsidRPr="007224E7" w:rsidRDefault="001C66ED" w:rsidP="001C66ED">
                  <w:pPr>
                    <w:spacing w:after="120"/>
                    <w:rPr>
                      <w:rFonts w:cs="Arial"/>
                      <w:i/>
                      <w:sz w:val="12"/>
                      <w:szCs w:val="12"/>
                    </w:rPr>
                  </w:pPr>
                  <w:r w:rsidRPr="007224E7">
                    <w:rPr>
                      <w:rFonts w:cs="Arial"/>
                      <w:i/>
                      <w:sz w:val="12"/>
                      <w:szCs w:val="12"/>
                    </w:rPr>
                    <w:t>3</w:t>
                  </w:r>
                </w:p>
              </w:tc>
              <w:tc>
                <w:tcPr>
                  <w:tcW w:w="282" w:type="dxa"/>
                </w:tcPr>
                <w:p w14:paraId="0BDCE881" w14:textId="77777777" w:rsidR="001C66ED" w:rsidRPr="007224E7" w:rsidRDefault="001C66ED" w:rsidP="001C66ED">
                  <w:pPr>
                    <w:spacing w:after="120"/>
                    <w:rPr>
                      <w:rFonts w:cs="Arial"/>
                      <w:i/>
                      <w:sz w:val="12"/>
                      <w:szCs w:val="12"/>
                    </w:rPr>
                  </w:pPr>
                  <w:r w:rsidRPr="007224E7">
                    <w:rPr>
                      <w:rFonts w:cs="Arial"/>
                      <w:i/>
                      <w:sz w:val="12"/>
                      <w:szCs w:val="12"/>
                    </w:rPr>
                    <w:t>4</w:t>
                  </w:r>
                </w:p>
              </w:tc>
              <w:tc>
                <w:tcPr>
                  <w:tcW w:w="282" w:type="dxa"/>
                </w:tcPr>
                <w:p w14:paraId="34D04DDE" w14:textId="77777777" w:rsidR="001C66ED" w:rsidRPr="007224E7" w:rsidRDefault="001C66ED" w:rsidP="001C66ED">
                  <w:pPr>
                    <w:spacing w:after="120"/>
                    <w:rPr>
                      <w:rFonts w:cs="Arial"/>
                      <w:i/>
                      <w:sz w:val="12"/>
                      <w:szCs w:val="12"/>
                    </w:rPr>
                  </w:pPr>
                  <w:r w:rsidRPr="007224E7">
                    <w:rPr>
                      <w:rFonts w:cs="Arial"/>
                      <w:i/>
                      <w:sz w:val="12"/>
                      <w:szCs w:val="12"/>
                    </w:rPr>
                    <w:t>5</w:t>
                  </w:r>
                </w:p>
              </w:tc>
            </w:tr>
          </w:tbl>
          <w:p w14:paraId="058935CB" w14:textId="77777777" w:rsidR="001C66ED" w:rsidRPr="007224E7" w:rsidRDefault="001C66ED" w:rsidP="001C66ED">
            <w:pPr>
              <w:spacing w:after="120"/>
              <w:rPr>
                <w:rFonts w:cs="Arial"/>
                <w:i/>
                <w:sz w:val="12"/>
                <w:szCs w:val="12"/>
              </w:rPr>
            </w:pPr>
          </w:p>
        </w:tc>
        <w:tc>
          <w:tcPr>
            <w:tcW w:w="2835" w:type="dxa"/>
            <w:vMerge/>
            <w:shd w:val="clear" w:color="auto" w:fill="FFFFFF" w:themeFill="background1"/>
          </w:tcPr>
          <w:p w14:paraId="7BE16E9B" w14:textId="77777777" w:rsidR="001C66ED" w:rsidRPr="007A66BF" w:rsidRDefault="001C66ED" w:rsidP="006F5044">
            <w:pPr>
              <w:spacing w:before="120" w:after="120"/>
              <w:rPr>
                <w:rFonts w:cs="Arial"/>
                <w:color w:val="CC3300"/>
                <w:sz w:val="18"/>
                <w:szCs w:val="18"/>
                <w:lang w:eastAsia="de-DE"/>
              </w:rPr>
            </w:pPr>
          </w:p>
        </w:tc>
      </w:tr>
    </w:tbl>
    <w:p w14:paraId="1A2999CA" w14:textId="77777777" w:rsidR="006F5044" w:rsidRDefault="000D7DF0">
      <w:r>
        <w:br w:type="page"/>
      </w:r>
    </w:p>
    <w:tbl>
      <w:tblPr>
        <w:tblStyle w:val="Grilledutableau"/>
        <w:tblW w:w="15166" w:type="dxa"/>
        <w:tblInd w:w="-32" w:type="dxa"/>
        <w:tblLayout w:type="fixed"/>
        <w:tblLook w:val="04A0" w:firstRow="1" w:lastRow="0" w:firstColumn="1" w:lastColumn="0" w:noHBand="0" w:noVBand="1"/>
      </w:tblPr>
      <w:tblGrid>
        <w:gridCol w:w="2322"/>
        <w:gridCol w:w="2921"/>
        <w:gridCol w:w="4111"/>
        <w:gridCol w:w="2977"/>
        <w:gridCol w:w="2835"/>
      </w:tblGrid>
      <w:tr w:rsidR="00332A64" w14:paraId="17F28F0B" w14:textId="77777777" w:rsidTr="006F5044">
        <w:tc>
          <w:tcPr>
            <w:tcW w:w="2322" w:type="dxa"/>
            <w:vMerge w:val="restart"/>
            <w:tcBorders>
              <w:top w:val="single" w:sz="18" w:space="0" w:color="auto"/>
            </w:tcBorders>
            <w:shd w:val="clear" w:color="auto" w:fill="FFFFFF" w:themeFill="background1"/>
          </w:tcPr>
          <w:p w14:paraId="48FD8B63" w14:textId="77777777" w:rsidR="006F5044" w:rsidRDefault="000D7DF0" w:rsidP="006F5044">
            <w:pPr>
              <w:spacing w:before="120" w:after="120"/>
              <w:jc w:val="right"/>
              <w:rPr>
                <w:rFonts w:cs="Arial"/>
                <w:b/>
                <w:sz w:val="20"/>
                <w:szCs w:val="22"/>
                <w:lang w:eastAsia="de-DE"/>
              </w:rPr>
            </w:pPr>
            <w:r>
              <w:rPr>
                <w:rFonts w:cs="Arial"/>
                <w:b/>
                <w:sz w:val="20"/>
                <w:szCs w:val="22"/>
                <w:lang w:eastAsia="de-DE"/>
              </w:rPr>
              <w:t>Umfeld der Organisation SORS</w:t>
            </w:r>
          </w:p>
          <w:p w14:paraId="41D926DD" w14:textId="77777777" w:rsidR="006F5044" w:rsidRDefault="006F5044" w:rsidP="006F5044">
            <w:pPr>
              <w:spacing w:before="120" w:after="120"/>
              <w:jc w:val="right"/>
              <w:rPr>
                <w:rFonts w:cs="Arial"/>
                <w:b/>
                <w:sz w:val="20"/>
                <w:szCs w:val="22"/>
                <w:lang w:eastAsia="de-DE"/>
              </w:rPr>
            </w:pPr>
          </w:p>
          <w:p w14:paraId="42B4B437" w14:textId="77777777" w:rsidR="006F5044" w:rsidRDefault="006F5044" w:rsidP="006F5044">
            <w:pPr>
              <w:spacing w:before="120" w:after="120"/>
              <w:rPr>
                <w:rFonts w:cs="Arial"/>
                <w:b/>
                <w:sz w:val="20"/>
                <w:szCs w:val="22"/>
                <w:lang w:eastAsia="de-DE"/>
              </w:rPr>
            </w:pPr>
          </w:p>
          <w:p w14:paraId="29728A35" w14:textId="77777777" w:rsidR="006F5044" w:rsidRDefault="006F5044" w:rsidP="006F5044">
            <w:pPr>
              <w:spacing w:before="120" w:after="120"/>
              <w:jc w:val="right"/>
              <w:rPr>
                <w:rFonts w:cs="Arial"/>
                <w:b/>
                <w:sz w:val="20"/>
                <w:szCs w:val="22"/>
                <w:lang w:eastAsia="de-DE"/>
              </w:rPr>
            </w:pPr>
          </w:p>
          <w:p w14:paraId="2A2CE022" w14:textId="77777777" w:rsidR="006F5044" w:rsidRDefault="006F5044" w:rsidP="006F5044">
            <w:pPr>
              <w:spacing w:before="120" w:after="120"/>
              <w:jc w:val="right"/>
              <w:rPr>
                <w:rFonts w:cs="Arial"/>
                <w:b/>
                <w:sz w:val="20"/>
                <w:szCs w:val="22"/>
                <w:lang w:eastAsia="de-DE"/>
              </w:rPr>
            </w:pPr>
          </w:p>
          <w:p w14:paraId="169F39C4" w14:textId="77777777" w:rsidR="006F5044" w:rsidRDefault="006F5044" w:rsidP="006F5044">
            <w:pPr>
              <w:spacing w:before="120" w:after="120"/>
              <w:jc w:val="right"/>
              <w:rPr>
                <w:rFonts w:cs="Arial"/>
                <w:b/>
                <w:sz w:val="20"/>
                <w:szCs w:val="22"/>
                <w:lang w:eastAsia="de-DE"/>
              </w:rPr>
            </w:pPr>
          </w:p>
          <w:p w14:paraId="7577DDA1" w14:textId="77777777" w:rsidR="006F5044" w:rsidRDefault="006F5044" w:rsidP="006F5044">
            <w:pPr>
              <w:spacing w:before="120" w:after="120"/>
              <w:jc w:val="right"/>
              <w:rPr>
                <w:rFonts w:cs="Arial"/>
                <w:b/>
                <w:sz w:val="20"/>
                <w:szCs w:val="22"/>
                <w:lang w:eastAsia="de-DE"/>
              </w:rPr>
            </w:pPr>
          </w:p>
          <w:p w14:paraId="127E69FE" w14:textId="77777777" w:rsidR="006F5044" w:rsidRDefault="006F5044" w:rsidP="006F5044">
            <w:pPr>
              <w:spacing w:before="120" w:after="120"/>
              <w:jc w:val="right"/>
              <w:rPr>
                <w:rFonts w:cs="Arial"/>
                <w:b/>
                <w:sz w:val="20"/>
                <w:szCs w:val="22"/>
                <w:lang w:eastAsia="de-DE"/>
              </w:rPr>
            </w:pPr>
          </w:p>
          <w:p w14:paraId="16B4FC88" w14:textId="77777777" w:rsidR="006F5044" w:rsidRDefault="000D7DF0" w:rsidP="006F5044">
            <w:pPr>
              <w:spacing w:before="120" w:after="120"/>
              <w:jc w:val="right"/>
              <w:rPr>
                <w:rFonts w:cs="Arial"/>
                <w:b/>
                <w:sz w:val="20"/>
                <w:szCs w:val="22"/>
                <w:lang w:eastAsia="de-DE"/>
              </w:rPr>
            </w:pPr>
            <w:r w:rsidRPr="00131C40">
              <w:rPr>
                <w:rFonts w:cs="Arial"/>
                <w:sz w:val="16"/>
                <w:szCs w:val="22"/>
                <w:lang w:eastAsia="de-DE"/>
              </w:rPr>
              <w:t>(</w:t>
            </w:r>
            <w:r>
              <w:rPr>
                <w:rFonts w:cs="Arial"/>
                <w:sz w:val="16"/>
                <w:szCs w:val="22"/>
                <w:lang w:eastAsia="de-DE"/>
              </w:rPr>
              <w:t>Darstellung in Form einer: "</w:t>
            </w:r>
            <w:r w:rsidRPr="00131C40">
              <w:rPr>
                <w:rFonts w:cs="Arial"/>
                <w:sz w:val="16"/>
                <w:szCs w:val="22"/>
                <w:lang w:eastAsia="de-DE"/>
              </w:rPr>
              <w:t>Liste</w:t>
            </w:r>
            <w:r>
              <w:rPr>
                <w:rFonts w:cs="Arial"/>
                <w:sz w:val="16"/>
                <w:szCs w:val="22"/>
                <w:lang w:eastAsia="de-DE"/>
              </w:rPr>
              <w:t>"</w:t>
            </w:r>
          </w:p>
        </w:tc>
        <w:tc>
          <w:tcPr>
            <w:tcW w:w="2921" w:type="dxa"/>
            <w:tcBorders>
              <w:top w:val="single" w:sz="18" w:space="0" w:color="auto"/>
              <w:bottom w:val="single" w:sz="4" w:space="0" w:color="auto"/>
            </w:tcBorders>
            <w:shd w:val="clear" w:color="auto" w:fill="FFFFFF" w:themeFill="background1"/>
          </w:tcPr>
          <w:p w14:paraId="3848BD48" w14:textId="77777777" w:rsidR="006F5044" w:rsidRDefault="000D7DF0" w:rsidP="006F5044">
            <w:pPr>
              <w:spacing w:before="120" w:after="120"/>
              <w:ind w:left="120"/>
              <w:rPr>
                <w:rFonts w:cs="Arial"/>
                <w:b/>
                <w:bCs/>
                <w:sz w:val="20"/>
                <w:szCs w:val="22"/>
                <w:lang w:eastAsia="de-DE"/>
              </w:rPr>
            </w:pPr>
            <w:r w:rsidRPr="00755495">
              <w:rPr>
                <w:rFonts w:cs="Arial"/>
                <w:b/>
                <w:bCs/>
                <w:sz w:val="20"/>
                <w:szCs w:val="22"/>
                <w:lang w:eastAsia="de-DE"/>
              </w:rPr>
              <w:t>Umfeld Bildung</w:t>
            </w:r>
          </w:p>
          <w:p w14:paraId="59923EC2" w14:textId="77777777" w:rsidR="006F5044" w:rsidRPr="00611202" w:rsidRDefault="000D7DF0" w:rsidP="006F5044">
            <w:pPr>
              <w:spacing w:before="120" w:after="120"/>
              <w:ind w:left="404"/>
              <w:rPr>
                <w:rFonts w:cs="Arial"/>
                <w:bCs/>
                <w:sz w:val="20"/>
                <w:szCs w:val="22"/>
                <w:lang w:eastAsia="de-DE"/>
              </w:rPr>
            </w:pPr>
            <w:r w:rsidRPr="00611202">
              <w:rPr>
                <w:rFonts w:cs="Arial"/>
                <w:bCs/>
                <w:sz w:val="20"/>
                <w:szCs w:val="22"/>
                <w:lang w:eastAsia="de-DE"/>
              </w:rPr>
              <w:t>Klasse</w:t>
            </w:r>
            <w:r>
              <w:rPr>
                <w:rFonts w:cs="Arial"/>
                <w:bCs/>
                <w:sz w:val="20"/>
                <w:szCs w:val="22"/>
                <w:lang w:eastAsia="de-DE"/>
              </w:rPr>
              <w:t>:</w:t>
            </w:r>
          </w:p>
          <w:p w14:paraId="5A7E7CE1" w14:textId="77777777" w:rsidR="006F5044" w:rsidRPr="00611202" w:rsidRDefault="000D7DF0" w:rsidP="006F5044">
            <w:pPr>
              <w:spacing w:before="120" w:after="120"/>
              <w:ind w:left="404"/>
              <w:rPr>
                <w:rFonts w:cs="Arial"/>
                <w:bCs/>
                <w:sz w:val="20"/>
                <w:szCs w:val="22"/>
                <w:lang w:eastAsia="de-DE"/>
              </w:rPr>
            </w:pPr>
            <w:r w:rsidRPr="00611202">
              <w:rPr>
                <w:rFonts w:cs="Arial"/>
                <w:bCs/>
                <w:sz w:val="20"/>
                <w:szCs w:val="22"/>
                <w:lang w:eastAsia="de-DE"/>
              </w:rPr>
              <w:t>Fachbereiche</w:t>
            </w:r>
            <w:r>
              <w:rPr>
                <w:rFonts w:cs="Arial"/>
                <w:bCs/>
                <w:sz w:val="20"/>
                <w:szCs w:val="22"/>
                <w:lang w:eastAsia="de-DE"/>
              </w:rPr>
              <w:t>:</w:t>
            </w:r>
          </w:p>
          <w:p w14:paraId="4189ACDD" w14:textId="77777777" w:rsidR="006F5044" w:rsidRDefault="000D7DF0" w:rsidP="006F5044">
            <w:pPr>
              <w:spacing w:before="120" w:after="120"/>
              <w:ind w:left="404"/>
              <w:rPr>
                <w:rFonts w:cs="Arial"/>
                <w:noProof/>
                <w:sz w:val="20"/>
                <w:szCs w:val="22"/>
              </w:rPr>
            </w:pPr>
            <w:r w:rsidRPr="00611202">
              <w:rPr>
                <w:rFonts w:cs="Arial"/>
                <w:bCs/>
                <w:sz w:val="20"/>
                <w:szCs w:val="22"/>
                <w:lang w:eastAsia="de-DE"/>
              </w:rPr>
              <w:t>Stufen</w:t>
            </w:r>
            <w:r>
              <w:rPr>
                <w:rFonts w:cs="Arial"/>
                <w:bCs/>
                <w:sz w:val="20"/>
                <w:szCs w:val="22"/>
                <w:lang w:eastAsia="de-DE"/>
              </w:rPr>
              <w:t>:</w:t>
            </w:r>
          </w:p>
        </w:tc>
        <w:tc>
          <w:tcPr>
            <w:tcW w:w="4111" w:type="dxa"/>
            <w:vMerge w:val="restart"/>
            <w:tcBorders>
              <w:top w:val="single" w:sz="18" w:space="0" w:color="auto"/>
            </w:tcBorders>
            <w:shd w:val="clear" w:color="auto" w:fill="FFFFFF" w:themeFill="background1"/>
          </w:tcPr>
          <w:p w14:paraId="59B96E0E" w14:textId="77777777" w:rsidR="006F5044" w:rsidRPr="00611202" w:rsidRDefault="000D7DF0" w:rsidP="006F5044">
            <w:pPr>
              <w:spacing w:before="120" w:after="120"/>
              <w:rPr>
                <w:rFonts w:cs="Arial"/>
                <w:noProof/>
                <w:sz w:val="6"/>
                <w:szCs w:val="22"/>
              </w:rPr>
            </w:pPr>
            <w:r w:rsidRPr="00611202">
              <w:rPr>
                <w:rFonts w:cs="Arial"/>
                <w:noProof/>
                <w:sz w:val="6"/>
                <w:szCs w:val="22"/>
              </w:rPr>
              <w:drawing>
                <wp:anchor distT="0" distB="0" distL="114300" distR="114300" simplePos="0" relativeHeight="251677696" behindDoc="0" locked="0" layoutInCell="1" allowOverlap="1" wp14:anchorId="282E5D49" wp14:editId="15BD8700">
                  <wp:simplePos x="0" y="0"/>
                  <wp:positionH relativeFrom="margin">
                    <wp:align>center</wp:align>
                  </wp:positionH>
                  <wp:positionV relativeFrom="margin">
                    <wp:align>top</wp:align>
                  </wp:positionV>
                  <wp:extent cx="2234565" cy="2238375"/>
                  <wp:effectExtent l="0" t="0" r="0" b="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238375" cy="2242087"/>
                          </a:xfrm>
                          <a:prstGeom prst="rect">
                            <a:avLst/>
                          </a:prstGeom>
                          <a:noFill/>
                          <a:ln>
                            <a:noFill/>
                          </a:ln>
                        </pic:spPr>
                      </pic:pic>
                    </a:graphicData>
                  </a:graphic>
                </wp:anchor>
              </w:drawing>
            </w:r>
          </w:p>
        </w:tc>
        <w:tc>
          <w:tcPr>
            <w:tcW w:w="2977" w:type="dxa"/>
            <w:tcBorders>
              <w:top w:val="single" w:sz="18" w:space="0" w:color="auto"/>
              <w:bottom w:val="single" w:sz="4" w:space="0" w:color="auto"/>
            </w:tcBorders>
            <w:shd w:val="clear" w:color="auto" w:fill="FFFFFF" w:themeFill="background1"/>
          </w:tcPr>
          <w:p w14:paraId="39BFEBC6" w14:textId="77777777" w:rsidR="006F5044" w:rsidRPr="00755495" w:rsidRDefault="000D7DF0" w:rsidP="006F5044">
            <w:pPr>
              <w:spacing w:before="120" w:after="120"/>
              <w:ind w:left="312"/>
              <w:jc w:val="right"/>
              <w:rPr>
                <w:rFonts w:cs="Arial"/>
                <w:b/>
                <w:bCs/>
                <w:sz w:val="20"/>
                <w:szCs w:val="22"/>
                <w:lang w:eastAsia="de-DE"/>
              </w:rPr>
            </w:pPr>
            <w:r>
              <w:rPr>
                <w:rFonts w:cs="Arial"/>
                <w:b/>
                <w:sz w:val="20"/>
                <w:szCs w:val="22"/>
                <w:lang w:eastAsia="de-DE"/>
              </w:rPr>
              <w:t xml:space="preserve">Umfeld </w:t>
            </w:r>
            <w:r w:rsidRPr="00755495">
              <w:rPr>
                <w:rFonts w:cs="Arial"/>
                <w:b/>
                <w:sz w:val="20"/>
                <w:szCs w:val="22"/>
                <w:lang w:eastAsia="de-DE"/>
              </w:rPr>
              <w:t xml:space="preserve">Freizeit </w:t>
            </w:r>
          </w:p>
          <w:p w14:paraId="12C4D8DC" w14:textId="77777777" w:rsidR="006F5044" w:rsidRDefault="000D7DF0" w:rsidP="006F5044">
            <w:pPr>
              <w:spacing w:before="120" w:after="120"/>
              <w:ind w:left="317"/>
              <w:rPr>
                <w:rFonts w:cs="Arial"/>
                <w:sz w:val="20"/>
                <w:szCs w:val="22"/>
                <w:lang w:eastAsia="de-DE"/>
              </w:rPr>
            </w:pPr>
            <w:r>
              <w:rPr>
                <w:rFonts w:cs="Arial"/>
                <w:sz w:val="20"/>
                <w:szCs w:val="22"/>
                <w:lang w:eastAsia="de-DE"/>
              </w:rPr>
              <w:t>Sport:</w:t>
            </w:r>
          </w:p>
          <w:p w14:paraId="24C01FCE" w14:textId="77777777" w:rsidR="006F5044" w:rsidRDefault="000D7DF0" w:rsidP="006F5044">
            <w:pPr>
              <w:spacing w:before="120" w:after="120"/>
              <w:ind w:left="317"/>
              <w:rPr>
                <w:rFonts w:cs="Arial"/>
                <w:sz w:val="20"/>
                <w:szCs w:val="22"/>
                <w:lang w:eastAsia="de-DE"/>
              </w:rPr>
            </w:pPr>
            <w:r>
              <w:rPr>
                <w:rFonts w:cs="Arial"/>
                <w:sz w:val="20"/>
                <w:szCs w:val="22"/>
                <w:lang w:eastAsia="de-DE"/>
              </w:rPr>
              <w:t>Vereine:</w:t>
            </w:r>
          </w:p>
          <w:p w14:paraId="7990D7EE" w14:textId="77777777" w:rsidR="006F5044" w:rsidRDefault="000D7DF0" w:rsidP="006F5044">
            <w:pPr>
              <w:spacing w:before="120" w:after="120"/>
              <w:ind w:left="317"/>
              <w:rPr>
                <w:rFonts w:cs="Arial"/>
                <w:sz w:val="20"/>
                <w:szCs w:val="22"/>
                <w:lang w:eastAsia="de-DE"/>
              </w:rPr>
            </w:pPr>
            <w:r>
              <w:rPr>
                <w:rFonts w:cs="Arial"/>
                <w:sz w:val="20"/>
                <w:szCs w:val="22"/>
                <w:lang w:eastAsia="de-DE"/>
              </w:rPr>
              <w:t>Quartier- und Jugendarbeit:</w:t>
            </w:r>
          </w:p>
          <w:p w14:paraId="44B8CB35" w14:textId="77777777" w:rsidR="006F5044" w:rsidRDefault="006F5044" w:rsidP="006F5044">
            <w:pPr>
              <w:spacing w:before="120" w:after="120"/>
              <w:ind w:left="312"/>
              <w:rPr>
                <w:rFonts w:cs="Arial"/>
                <w:noProof/>
                <w:sz w:val="20"/>
                <w:szCs w:val="22"/>
              </w:rPr>
            </w:pPr>
          </w:p>
        </w:tc>
        <w:tc>
          <w:tcPr>
            <w:tcW w:w="2835" w:type="dxa"/>
            <w:vMerge w:val="restart"/>
            <w:tcBorders>
              <w:top w:val="single" w:sz="18" w:space="0" w:color="auto"/>
            </w:tcBorders>
            <w:shd w:val="clear" w:color="auto" w:fill="FFFFFF" w:themeFill="background1"/>
          </w:tcPr>
          <w:p w14:paraId="005892F0" w14:textId="77777777" w:rsidR="006F5044" w:rsidRDefault="000D7DF0" w:rsidP="006F5044">
            <w:pPr>
              <w:spacing w:before="120" w:after="120"/>
              <w:rPr>
                <w:rFonts w:cs="Arial"/>
                <w:b/>
                <w:color w:val="CC3300"/>
                <w:sz w:val="18"/>
                <w:szCs w:val="18"/>
                <w:lang w:eastAsia="de-DE"/>
              </w:rPr>
            </w:pPr>
            <w:r w:rsidRPr="00065D7B">
              <w:rPr>
                <w:rFonts w:cs="Arial"/>
                <w:b/>
                <w:color w:val="CC3300"/>
                <w:sz w:val="18"/>
                <w:szCs w:val="18"/>
                <w:lang w:eastAsia="de-DE"/>
              </w:rPr>
              <w:t>Situationsanalyse</w:t>
            </w:r>
            <w:r>
              <w:rPr>
                <w:rFonts w:cs="Arial"/>
                <w:color w:val="CC3300"/>
                <w:sz w:val="18"/>
                <w:szCs w:val="18"/>
                <w:lang w:eastAsia="de-DE"/>
              </w:rPr>
              <w:t xml:space="preserve"> </w:t>
            </w:r>
            <w:r w:rsidRPr="006F4325">
              <w:rPr>
                <w:rFonts w:cs="Arial"/>
                <w:b/>
                <w:color w:val="CC3300"/>
                <w:sz w:val="18"/>
                <w:szCs w:val="18"/>
                <w:lang w:eastAsia="de-DE"/>
              </w:rPr>
              <w:t>nach Bereichen</w:t>
            </w:r>
            <w:r>
              <w:rPr>
                <w:rFonts w:cs="Arial"/>
                <w:b/>
                <w:color w:val="CC3300"/>
                <w:sz w:val="18"/>
                <w:szCs w:val="18"/>
                <w:lang w:eastAsia="de-DE"/>
              </w:rPr>
              <w:t xml:space="preserve"> </w:t>
            </w:r>
            <w:r w:rsidR="001C66ED" w:rsidRPr="001C66ED">
              <w:rPr>
                <w:rFonts w:cs="Arial"/>
                <w:color w:val="CC3300"/>
                <w:sz w:val="18"/>
                <w:szCs w:val="18"/>
                <w:lang w:eastAsia="de-DE"/>
              </w:rPr>
              <w:t>&gt; BL21-Link &gt;</w:t>
            </w:r>
            <w:r w:rsidR="001C66ED">
              <w:rPr>
                <w:rFonts w:cs="Arial"/>
                <w:color w:val="CC3300"/>
                <w:sz w:val="18"/>
                <w:szCs w:val="18"/>
                <w:lang w:eastAsia="de-DE"/>
              </w:rPr>
              <w:t xml:space="preserve"> </w:t>
            </w:r>
            <w:hyperlink r:id="rId57" w:history="1">
              <w:r w:rsidR="001C66ED" w:rsidRPr="00ED0F65">
                <w:rPr>
                  <w:rStyle w:val="Lienhypertexte"/>
                  <w:rFonts w:cs="Arial"/>
                  <w:sz w:val="18"/>
                  <w:szCs w:val="18"/>
                  <w:lang w:eastAsia="de-DE"/>
                </w:rPr>
                <w:t>https://www.education21.ch/de/bildungslandschaften21/stakeholder-analyse</w:t>
              </w:r>
            </w:hyperlink>
            <w:r w:rsidR="001C66ED">
              <w:rPr>
                <w:rFonts w:cs="Arial"/>
                <w:color w:val="CC3300"/>
                <w:sz w:val="18"/>
                <w:szCs w:val="18"/>
                <w:lang w:eastAsia="de-DE"/>
              </w:rPr>
              <w:t xml:space="preserve"> </w:t>
            </w:r>
          </w:p>
          <w:p w14:paraId="6109BD21" w14:textId="77777777" w:rsidR="006F5044" w:rsidRPr="0074425D" w:rsidRDefault="000D7DF0" w:rsidP="006F5044">
            <w:pPr>
              <w:spacing w:before="120"/>
              <w:rPr>
                <w:rFonts w:cs="Arial"/>
                <w:color w:val="CC3300"/>
                <w:sz w:val="18"/>
                <w:szCs w:val="18"/>
                <w:lang w:eastAsia="de-DE"/>
              </w:rPr>
            </w:pPr>
            <w:r w:rsidRPr="0074425D">
              <w:rPr>
                <w:rFonts w:cs="Arial"/>
                <w:color w:val="CC3300"/>
                <w:sz w:val="18"/>
                <w:szCs w:val="18"/>
                <w:lang w:eastAsia="de-DE"/>
              </w:rPr>
              <w:t xml:space="preserve">Nach der </w:t>
            </w:r>
            <w:r>
              <w:rPr>
                <w:rFonts w:cs="Arial"/>
                <w:color w:val="CC3300"/>
                <w:sz w:val="18"/>
                <w:szCs w:val="18"/>
                <w:lang w:eastAsia="de-DE"/>
              </w:rPr>
              <w:t>Analyse lassen sich die Resultate entsprechend</w:t>
            </w:r>
            <w:r w:rsidRPr="0074425D">
              <w:rPr>
                <w:rFonts w:cs="Arial"/>
                <w:color w:val="CC3300"/>
                <w:sz w:val="18"/>
                <w:szCs w:val="18"/>
                <w:lang w:eastAsia="de-DE"/>
              </w:rPr>
              <w:t xml:space="preserve"> ordnen. </w:t>
            </w:r>
          </w:p>
          <w:p w14:paraId="4DA980D1" w14:textId="77777777" w:rsidR="006F5044" w:rsidRPr="0089412D" w:rsidRDefault="000D7DF0" w:rsidP="006F5044">
            <w:pPr>
              <w:spacing w:before="120" w:after="120"/>
              <w:rPr>
                <w:rFonts w:cs="Arial"/>
                <w:b/>
                <w:color w:val="CC3300"/>
                <w:sz w:val="18"/>
                <w:szCs w:val="18"/>
                <w:lang w:eastAsia="de-DE"/>
              </w:rPr>
            </w:pPr>
            <w:r>
              <w:rPr>
                <w:rFonts w:cs="Arial"/>
                <w:b/>
                <w:color w:val="CC3300"/>
                <w:sz w:val="18"/>
                <w:szCs w:val="18"/>
                <w:lang w:eastAsia="de-DE"/>
              </w:rPr>
              <w:t xml:space="preserve">Analyse </w:t>
            </w:r>
            <w:r>
              <w:rPr>
                <w:rFonts w:cs="Arial"/>
                <w:b/>
                <w:color w:val="CC3300"/>
                <w:sz w:val="18"/>
                <w:szCs w:val="18"/>
                <w:lang w:eastAsia="de-DE"/>
              </w:rPr>
              <w:br/>
            </w:r>
            <w:r w:rsidRPr="0089412D">
              <w:rPr>
                <w:rFonts w:cs="Arial"/>
                <w:b/>
                <w:color w:val="CC3300"/>
                <w:sz w:val="18"/>
                <w:szCs w:val="18"/>
                <w:lang w:eastAsia="de-DE"/>
              </w:rPr>
              <w:t xml:space="preserve">Bildungspartner </w:t>
            </w:r>
            <w:r w:rsidR="001C66ED">
              <w:rPr>
                <w:rFonts w:cs="Arial"/>
                <w:b/>
                <w:color w:val="CC3300"/>
                <w:sz w:val="18"/>
                <w:szCs w:val="18"/>
                <w:lang w:eastAsia="de-DE"/>
              </w:rPr>
              <w:br/>
            </w:r>
            <w:r>
              <w:rPr>
                <w:rFonts w:cs="Arial"/>
                <w:b/>
                <w:color w:val="CC3300"/>
                <w:sz w:val="18"/>
                <w:szCs w:val="18"/>
                <w:lang w:eastAsia="de-DE"/>
              </w:rPr>
              <w:t>"</w:t>
            </w:r>
            <w:r w:rsidRPr="0089412D">
              <w:rPr>
                <w:rFonts w:cs="Arial"/>
                <w:b/>
                <w:color w:val="CC3300"/>
                <w:sz w:val="18"/>
                <w:szCs w:val="18"/>
                <w:lang w:eastAsia="de-DE"/>
              </w:rPr>
              <w:t>Ist-Zustand</w:t>
            </w:r>
            <w:r>
              <w:rPr>
                <w:rFonts w:cs="Arial"/>
                <w:b/>
                <w:color w:val="CC3300"/>
                <w:sz w:val="18"/>
                <w:szCs w:val="18"/>
                <w:lang w:eastAsia="de-DE"/>
              </w:rPr>
              <w:t>"</w:t>
            </w:r>
            <w:r w:rsidRPr="0089412D">
              <w:rPr>
                <w:rFonts w:cs="Arial"/>
                <w:b/>
                <w:color w:val="CC3300"/>
                <w:sz w:val="18"/>
                <w:szCs w:val="18"/>
                <w:lang w:eastAsia="de-DE"/>
              </w:rPr>
              <w:t>:</w:t>
            </w:r>
            <w:r w:rsidR="008133B4">
              <w:rPr>
                <w:rFonts w:cs="Arial"/>
                <w:b/>
                <w:color w:val="CC3300"/>
                <w:sz w:val="18"/>
                <w:szCs w:val="18"/>
                <w:lang w:eastAsia="de-DE"/>
              </w:rPr>
              <w:br/>
            </w:r>
            <w:r>
              <w:rPr>
                <w:rFonts w:cs="Arial"/>
                <w:color w:val="CC3300"/>
                <w:sz w:val="18"/>
                <w:szCs w:val="18"/>
                <w:lang w:eastAsia="de-DE"/>
              </w:rPr>
              <w:t xml:space="preserve">Wer ist bereits aktiv? </w:t>
            </w:r>
          </w:p>
          <w:p w14:paraId="7ABFB461" w14:textId="77777777" w:rsidR="006F5044" w:rsidRDefault="000D7DF0" w:rsidP="006F5044">
            <w:pPr>
              <w:spacing w:before="120" w:after="120"/>
              <w:rPr>
                <w:rFonts w:cs="Arial"/>
                <w:color w:val="CC3300"/>
                <w:sz w:val="18"/>
                <w:szCs w:val="18"/>
                <w:lang w:eastAsia="de-DE"/>
              </w:rPr>
            </w:pPr>
            <w:r w:rsidRPr="0089412D">
              <w:rPr>
                <w:rFonts w:cs="Arial"/>
                <w:b/>
                <w:color w:val="CC3300"/>
                <w:sz w:val="18"/>
                <w:szCs w:val="18"/>
                <w:lang w:eastAsia="de-DE"/>
              </w:rPr>
              <w:t xml:space="preserve">Bildungspartner </w:t>
            </w:r>
            <w:r>
              <w:rPr>
                <w:rFonts w:cs="Arial"/>
                <w:b/>
                <w:color w:val="CC3300"/>
                <w:sz w:val="18"/>
                <w:szCs w:val="18"/>
                <w:lang w:eastAsia="de-DE"/>
              </w:rPr>
              <w:t>"</w:t>
            </w:r>
            <w:r w:rsidRPr="0089412D">
              <w:rPr>
                <w:rFonts w:cs="Arial"/>
                <w:b/>
                <w:color w:val="CC3300"/>
                <w:sz w:val="18"/>
                <w:szCs w:val="18"/>
                <w:lang w:eastAsia="de-DE"/>
              </w:rPr>
              <w:t>Soll-Zustand</w:t>
            </w:r>
            <w:r>
              <w:rPr>
                <w:rFonts w:cs="Arial"/>
                <w:b/>
                <w:color w:val="CC3300"/>
                <w:sz w:val="18"/>
                <w:szCs w:val="18"/>
                <w:lang w:eastAsia="de-DE"/>
              </w:rPr>
              <w:t>"</w:t>
            </w:r>
            <w:r>
              <w:rPr>
                <w:rFonts w:cs="Arial"/>
                <w:color w:val="CC3300"/>
                <w:sz w:val="18"/>
                <w:szCs w:val="18"/>
                <w:lang w:eastAsia="de-DE"/>
              </w:rPr>
              <w:t xml:space="preserve"> und potentielle Erweiterung:</w:t>
            </w:r>
            <w:r w:rsidRPr="006C4DA4">
              <w:rPr>
                <w:rFonts w:cs="Arial"/>
                <w:color w:val="CC3300"/>
                <w:sz w:val="18"/>
                <w:szCs w:val="18"/>
                <w:lang w:eastAsia="de-DE"/>
              </w:rPr>
              <w:t xml:space="preserve"> </w:t>
            </w:r>
            <w:r w:rsidR="008133B4">
              <w:rPr>
                <w:rFonts w:cs="Arial"/>
                <w:color w:val="CC3300"/>
                <w:sz w:val="18"/>
                <w:szCs w:val="18"/>
                <w:lang w:eastAsia="de-DE"/>
              </w:rPr>
              <w:br/>
            </w:r>
            <w:r w:rsidRPr="006C4DA4">
              <w:rPr>
                <w:rFonts w:cs="Arial"/>
                <w:color w:val="CC3300"/>
                <w:sz w:val="18"/>
                <w:szCs w:val="18"/>
                <w:lang w:eastAsia="de-DE"/>
              </w:rPr>
              <w:t>Welche Akteure müssten grundsätzlich gewonnen und ins Projekt einbezogen werden?</w:t>
            </w:r>
          </w:p>
          <w:p w14:paraId="2777E101" w14:textId="77777777" w:rsidR="00F37F02" w:rsidRDefault="000D7DF0" w:rsidP="006F5044">
            <w:pPr>
              <w:spacing w:before="120" w:after="120"/>
              <w:rPr>
                <w:rFonts w:cs="Arial"/>
                <w:color w:val="17365D" w:themeColor="text2" w:themeShade="BF"/>
                <w:sz w:val="18"/>
                <w:szCs w:val="18"/>
                <w:lang w:eastAsia="de-DE"/>
              </w:rPr>
            </w:pPr>
            <w:r>
              <w:rPr>
                <w:rFonts w:cs="Arial"/>
                <w:color w:val="CC3300"/>
                <w:sz w:val="18"/>
                <w:szCs w:val="18"/>
                <w:lang w:eastAsia="de-DE"/>
              </w:rPr>
              <w:t xml:space="preserve">Kooperationen klären und planen:   </w:t>
            </w:r>
          </w:p>
          <w:p w14:paraId="3CFFAF44" w14:textId="77777777" w:rsidR="006F5044" w:rsidRDefault="00955731" w:rsidP="006F5044">
            <w:pPr>
              <w:spacing w:before="120" w:after="120"/>
              <w:rPr>
                <w:rFonts w:cs="Arial"/>
                <w:b/>
                <w:color w:val="3399FF"/>
                <w:sz w:val="18"/>
                <w:szCs w:val="18"/>
                <w:lang w:eastAsia="de-DE"/>
              </w:rPr>
            </w:pPr>
            <w:r>
              <w:rPr>
                <w:rFonts w:cs="Arial"/>
                <w:color w:val="17365D" w:themeColor="text2" w:themeShade="BF"/>
                <w:sz w:val="18"/>
                <w:szCs w:val="18"/>
                <w:lang w:eastAsia="de-DE"/>
              </w:rPr>
              <w:t>&gt;</w:t>
            </w:r>
            <w:r w:rsidR="000D7DF0" w:rsidRPr="0089412D">
              <w:rPr>
                <w:rFonts w:cs="Arial"/>
                <w:b/>
                <w:color w:val="3399FF"/>
                <w:sz w:val="18"/>
                <w:szCs w:val="18"/>
                <w:lang w:eastAsia="de-DE"/>
              </w:rPr>
              <w:t xml:space="preserve"> </w:t>
            </w:r>
            <w:hyperlink w:anchor="_3_Organisation_und" w:history="1">
              <w:r w:rsidR="00860B9C" w:rsidRPr="00955731">
                <w:rPr>
                  <w:rStyle w:val="Lienhypertexte"/>
                  <w:rFonts w:cs="Arial"/>
                  <w:b/>
                  <w:color w:val="00B0F0"/>
                  <w:sz w:val="18"/>
                  <w:szCs w:val="18"/>
                  <w:lang w:eastAsia="de-DE"/>
                </w:rPr>
                <w:t>3</w:t>
              </w:r>
              <w:r w:rsidR="000D7DF0" w:rsidRPr="00955731">
                <w:rPr>
                  <w:rStyle w:val="Lienhypertexte"/>
                  <w:rFonts w:cs="Arial"/>
                  <w:b/>
                  <w:color w:val="00B0F0"/>
                  <w:sz w:val="18"/>
                  <w:szCs w:val="18"/>
                  <w:lang w:eastAsia="de-DE"/>
                </w:rPr>
                <w:t xml:space="preserve"> Organisation</w:t>
              </w:r>
            </w:hyperlink>
          </w:p>
          <w:p w14:paraId="37F39D9E" w14:textId="77777777" w:rsidR="00605EFC" w:rsidRPr="00605EFC" w:rsidRDefault="00605EFC" w:rsidP="00F37F02">
            <w:pPr>
              <w:spacing w:before="120"/>
              <w:rPr>
                <w:rFonts w:cs="Arial"/>
                <w:b/>
                <w:color w:val="CC3300"/>
                <w:sz w:val="18"/>
                <w:szCs w:val="18"/>
                <w:lang w:eastAsia="de-DE"/>
              </w:rPr>
            </w:pPr>
            <w:r w:rsidRPr="00605EFC">
              <w:rPr>
                <w:rFonts w:cs="Arial"/>
                <w:b/>
                <w:color w:val="CC3300"/>
                <w:sz w:val="18"/>
                <w:szCs w:val="18"/>
                <w:lang w:eastAsia="de-DE"/>
              </w:rPr>
              <w:t>-&gt; Listendarstellung</w:t>
            </w:r>
          </w:p>
        </w:tc>
      </w:tr>
      <w:tr w:rsidR="00332A64" w14:paraId="6D7FAB7C" w14:textId="77777777" w:rsidTr="006F5044">
        <w:tc>
          <w:tcPr>
            <w:tcW w:w="2322" w:type="dxa"/>
            <w:vMerge/>
            <w:tcBorders>
              <w:bottom w:val="single" w:sz="18" w:space="0" w:color="auto"/>
            </w:tcBorders>
            <w:shd w:val="clear" w:color="auto" w:fill="FFFFFF" w:themeFill="background1"/>
          </w:tcPr>
          <w:p w14:paraId="4F6647E7" w14:textId="77777777" w:rsidR="006F5044" w:rsidRDefault="006F5044" w:rsidP="006F5044">
            <w:pPr>
              <w:spacing w:before="120" w:after="120"/>
              <w:jc w:val="right"/>
              <w:rPr>
                <w:rFonts w:cs="Arial"/>
                <w:b/>
                <w:sz w:val="20"/>
                <w:szCs w:val="22"/>
                <w:lang w:eastAsia="de-DE"/>
              </w:rPr>
            </w:pPr>
          </w:p>
        </w:tc>
        <w:tc>
          <w:tcPr>
            <w:tcW w:w="2921" w:type="dxa"/>
            <w:tcBorders>
              <w:top w:val="single" w:sz="4" w:space="0" w:color="auto"/>
              <w:bottom w:val="single" w:sz="18" w:space="0" w:color="auto"/>
            </w:tcBorders>
            <w:shd w:val="clear" w:color="auto" w:fill="FFFFFF" w:themeFill="background1"/>
          </w:tcPr>
          <w:p w14:paraId="21E13785" w14:textId="77777777" w:rsidR="006F5044" w:rsidRPr="00755495" w:rsidRDefault="000D7DF0" w:rsidP="006F5044">
            <w:pPr>
              <w:spacing w:before="120" w:after="120"/>
              <w:ind w:left="40"/>
              <w:jc w:val="both"/>
              <w:rPr>
                <w:rFonts w:cs="Arial"/>
                <w:b/>
                <w:bCs/>
                <w:sz w:val="20"/>
                <w:szCs w:val="22"/>
                <w:lang w:eastAsia="de-DE"/>
              </w:rPr>
            </w:pPr>
            <w:r>
              <w:rPr>
                <w:rFonts w:cs="Arial"/>
                <w:b/>
                <w:sz w:val="20"/>
                <w:szCs w:val="22"/>
                <w:lang w:eastAsia="de-DE"/>
              </w:rPr>
              <w:t>Umfeld  Betreuung/T</w:t>
            </w:r>
            <w:r w:rsidRPr="00755495">
              <w:rPr>
                <w:rFonts w:cs="Arial"/>
                <w:b/>
                <w:sz w:val="20"/>
                <w:szCs w:val="22"/>
                <w:lang w:eastAsia="de-DE"/>
              </w:rPr>
              <w:t xml:space="preserve">agesstruktur </w:t>
            </w:r>
          </w:p>
          <w:p w14:paraId="581BB18C" w14:textId="77777777" w:rsidR="006F5044" w:rsidRDefault="006F5044" w:rsidP="006F5044">
            <w:pPr>
              <w:spacing w:before="120" w:after="120"/>
              <w:ind w:left="312"/>
              <w:rPr>
                <w:rFonts w:cs="Arial"/>
                <w:noProof/>
                <w:sz w:val="20"/>
                <w:szCs w:val="22"/>
              </w:rPr>
            </w:pPr>
          </w:p>
        </w:tc>
        <w:tc>
          <w:tcPr>
            <w:tcW w:w="4111" w:type="dxa"/>
            <w:vMerge/>
            <w:tcBorders>
              <w:bottom w:val="single" w:sz="18" w:space="0" w:color="auto"/>
            </w:tcBorders>
            <w:shd w:val="clear" w:color="auto" w:fill="FFFFFF" w:themeFill="background1"/>
          </w:tcPr>
          <w:p w14:paraId="39772598" w14:textId="77777777" w:rsidR="006F5044" w:rsidRDefault="006F5044" w:rsidP="006F5044">
            <w:pPr>
              <w:spacing w:before="120" w:after="120"/>
              <w:ind w:left="312"/>
              <w:rPr>
                <w:rFonts w:cs="Arial"/>
                <w:noProof/>
                <w:sz w:val="20"/>
                <w:szCs w:val="22"/>
              </w:rPr>
            </w:pPr>
          </w:p>
        </w:tc>
        <w:tc>
          <w:tcPr>
            <w:tcW w:w="2977" w:type="dxa"/>
            <w:tcBorders>
              <w:top w:val="single" w:sz="4" w:space="0" w:color="auto"/>
              <w:bottom w:val="single" w:sz="18" w:space="0" w:color="auto"/>
            </w:tcBorders>
            <w:shd w:val="clear" w:color="auto" w:fill="FFFFFF" w:themeFill="background1"/>
          </w:tcPr>
          <w:p w14:paraId="2AEA1AFA" w14:textId="77777777" w:rsidR="006F5044" w:rsidRPr="00611202" w:rsidRDefault="000D7DF0" w:rsidP="006F5044">
            <w:pPr>
              <w:spacing w:before="120" w:after="120"/>
              <w:ind w:left="312"/>
              <w:jc w:val="right"/>
              <w:rPr>
                <w:rFonts w:cs="Arial"/>
                <w:b/>
                <w:noProof/>
                <w:sz w:val="20"/>
                <w:szCs w:val="22"/>
              </w:rPr>
            </w:pPr>
            <w:r>
              <w:rPr>
                <w:rFonts w:cs="Arial"/>
                <w:b/>
                <w:noProof/>
                <w:sz w:val="20"/>
                <w:szCs w:val="22"/>
              </w:rPr>
              <w:t xml:space="preserve">Umfeld </w:t>
            </w:r>
            <w:r w:rsidRPr="00611202">
              <w:rPr>
                <w:rFonts w:cs="Arial"/>
                <w:b/>
                <w:noProof/>
                <w:sz w:val="20"/>
                <w:szCs w:val="22"/>
              </w:rPr>
              <w:t>Kultur</w:t>
            </w:r>
          </w:p>
          <w:p w14:paraId="7219ABBB" w14:textId="77777777" w:rsidR="006F5044" w:rsidRPr="00611202" w:rsidRDefault="000D7DF0" w:rsidP="000C15EF">
            <w:pPr>
              <w:ind w:left="312"/>
              <w:rPr>
                <w:rFonts w:cs="Arial"/>
                <w:noProof/>
                <w:sz w:val="20"/>
                <w:szCs w:val="22"/>
              </w:rPr>
            </w:pPr>
            <w:r w:rsidRPr="00611202">
              <w:rPr>
                <w:rFonts w:cs="Arial"/>
                <w:noProof/>
                <w:sz w:val="20"/>
                <w:szCs w:val="22"/>
              </w:rPr>
              <w:t>Musik:</w:t>
            </w:r>
          </w:p>
          <w:p w14:paraId="5DDE06A3" w14:textId="77777777" w:rsidR="006F5044" w:rsidRPr="00611202" w:rsidRDefault="000D7DF0" w:rsidP="000C15EF">
            <w:pPr>
              <w:ind w:left="312"/>
              <w:rPr>
                <w:rFonts w:cs="Arial"/>
                <w:noProof/>
                <w:sz w:val="20"/>
                <w:szCs w:val="22"/>
              </w:rPr>
            </w:pPr>
            <w:r w:rsidRPr="00611202">
              <w:rPr>
                <w:rFonts w:cs="Arial"/>
                <w:noProof/>
                <w:sz w:val="20"/>
                <w:szCs w:val="22"/>
              </w:rPr>
              <w:t>Bildende Kunst:</w:t>
            </w:r>
          </w:p>
          <w:p w14:paraId="29B19606" w14:textId="77777777" w:rsidR="000C15EF" w:rsidRDefault="000D7DF0" w:rsidP="000C15EF">
            <w:pPr>
              <w:ind w:left="312"/>
              <w:rPr>
                <w:rFonts w:cs="Arial"/>
                <w:noProof/>
                <w:sz w:val="20"/>
                <w:szCs w:val="22"/>
              </w:rPr>
            </w:pPr>
            <w:r w:rsidRPr="00611202">
              <w:rPr>
                <w:rFonts w:cs="Arial"/>
                <w:noProof/>
                <w:sz w:val="20"/>
                <w:szCs w:val="22"/>
              </w:rPr>
              <w:t>Literatur / Theater:</w:t>
            </w:r>
          </w:p>
          <w:p w14:paraId="1CD532DB" w14:textId="77777777" w:rsidR="000776FB" w:rsidRDefault="000776FB" w:rsidP="000C15EF">
            <w:pPr>
              <w:spacing w:before="120" w:after="120"/>
              <w:rPr>
                <w:rFonts w:cs="Arial"/>
                <w:b/>
                <w:noProof/>
                <w:sz w:val="20"/>
                <w:szCs w:val="22"/>
              </w:rPr>
            </w:pPr>
            <w:r>
              <w:rPr>
                <w:noProof/>
              </w:rPr>
              <w:drawing>
                <wp:anchor distT="0" distB="0" distL="114300" distR="114300" simplePos="0" relativeHeight="251729920" behindDoc="0" locked="0" layoutInCell="1" allowOverlap="1" wp14:anchorId="22F0B76F" wp14:editId="07B9EC27">
                  <wp:simplePos x="0" y="0"/>
                  <wp:positionH relativeFrom="margin">
                    <wp:posOffset>985520</wp:posOffset>
                  </wp:positionH>
                  <wp:positionV relativeFrom="margin">
                    <wp:posOffset>761365</wp:posOffset>
                  </wp:positionV>
                  <wp:extent cx="787400" cy="1108075"/>
                  <wp:effectExtent l="0" t="0" r="0" b="0"/>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87400" cy="1108075"/>
                          </a:xfrm>
                          <a:prstGeom prst="rect">
                            <a:avLst/>
                          </a:prstGeom>
                        </pic:spPr>
                      </pic:pic>
                    </a:graphicData>
                  </a:graphic>
                  <wp14:sizeRelH relativeFrom="margin">
                    <wp14:pctWidth>0</wp14:pctWidth>
                  </wp14:sizeRelH>
                  <wp14:sizeRelV relativeFrom="margin">
                    <wp14:pctHeight>0</wp14:pctHeight>
                  </wp14:sizeRelV>
                </wp:anchor>
              </w:drawing>
            </w:r>
          </w:p>
          <w:p w14:paraId="3A0CCAC2" w14:textId="77777777" w:rsidR="000C15EF" w:rsidRDefault="000C15EF" w:rsidP="000776FB">
            <w:pPr>
              <w:spacing w:before="120" w:after="120"/>
              <w:rPr>
                <w:rFonts w:cs="Arial"/>
                <w:noProof/>
                <w:sz w:val="20"/>
                <w:szCs w:val="22"/>
              </w:rPr>
            </w:pPr>
            <w:r w:rsidRPr="000C15EF">
              <w:rPr>
                <w:rFonts w:cs="Arial"/>
                <w:b/>
                <w:noProof/>
                <w:sz w:val="20"/>
                <w:szCs w:val="22"/>
              </w:rPr>
              <w:t>«Kultur im Atelier - KiA»</w:t>
            </w:r>
            <w:r>
              <w:rPr>
                <w:rFonts w:cs="Arial"/>
                <w:noProof/>
                <w:sz w:val="20"/>
                <w:szCs w:val="22"/>
              </w:rPr>
              <w:t xml:space="preserve">  </w:t>
            </w:r>
            <w:r>
              <w:rPr>
                <w:rFonts w:cs="Arial"/>
                <w:noProof/>
                <w:sz w:val="20"/>
                <w:szCs w:val="22"/>
              </w:rPr>
              <w:br/>
              <w:t>ein Projekt zur Förderung der Kultur-vermittlung</w:t>
            </w:r>
          </w:p>
        </w:tc>
        <w:tc>
          <w:tcPr>
            <w:tcW w:w="2835" w:type="dxa"/>
            <w:vMerge/>
            <w:tcBorders>
              <w:bottom w:val="single" w:sz="18" w:space="0" w:color="auto"/>
            </w:tcBorders>
            <w:shd w:val="clear" w:color="auto" w:fill="FFFFFF" w:themeFill="background1"/>
          </w:tcPr>
          <w:p w14:paraId="17CB4E18" w14:textId="77777777" w:rsidR="006F5044" w:rsidRPr="00065D7B" w:rsidRDefault="006F5044" w:rsidP="006F5044">
            <w:pPr>
              <w:spacing w:before="120" w:after="120"/>
              <w:rPr>
                <w:rFonts w:cs="Arial"/>
                <w:b/>
                <w:color w:val="CC3300"/>
                <w:sz w:val="18"/>
                <w:szCs w:val="18"/>
                <w:lang w:eastAsia="de-DE"/>
              </w:rPr>
            </w:pPr>
          </w:p>
        </w:tc>
      </w:tr>
      <w:tr w:rsidR="00332A64" w14:paraId="3F1755EE" w14:textId="77777777" w:rsidTr="006F5044">
        <w:trPr>
          <w:trHeight w:val="3622"/>
        </w:trPr>
        <w:tc>
          <w:tcPr>
            <w:tcW w:w="2322" w:type="dxa"/>
            <w:tcBorders>
              <w:top w:val="single" w:sz="18" w:space="0" w:color="auto"/>
              <w:bottom w:val="single" w:sz="18" w:space="0" w:color="auto"/>
            </w:tcBorders>
            <w:shd w:val="clear" w:color="auto" w:fill="EAD5FF"/>
          </w:tcPr>
          <w:p w14:paraId="55E299CC" w14:textId="77777777" w:rsidR="006F5044" w:rsidRDefault="000D7DF0" w:rsidP="006F5044">
            <w:pPr>
              <w:spacing w:before="120" w:after="120"/>
              <w:jc w:val="right"/>
              <w:rPr>
                <w:rFonts w:cs="Arial"/>
                <w:b/>
                <w:sz w:val="20"/>
                <w:szCs w:val="22"/>
                <w:lang w:eastAsia="de-DE"/>
              </w:rPr>
            </w:pPr>
            <w:r>
              <w:rPr>
                <w:rFonts w:cs="Arial"/>
                <w:b/>
                <w:sz w:val="20"/>
                <w:szCs w:val="22"/>
                <w:lang w:eastAsia="de-DE"/>
              </w:rPr>
              <w:t xml:space="preserve">Umfeld der Organisation SORS </w:t>
            </w:r>
          </w:p>
          <w:p w14:paraId="71331AB9" w14:textId="77777777" w:rsidR="006F5044" w:rsidRDefault="006F5044" w:rsidP="006F5044">
            <w:pPr>
              <w:spacing w:before="120" w:after="120"/>
              <w:jc w:val="right"/>
              <w:rPr>
                <w:rFonts w:cs="Arial"/>
                <w:sz w:val="16"/>
                <w:szCs w:val="22"/>
                <w:lang w:eastAsia="de-DE"/>
              </w:rPr>
            </w:pPr>
          </w:p>
          <w:p w14:paraId="50950F76" w14:textId="77777777" w:rsidR="006F5044" w:rsidRDefault="006F5044" w:rsidP="006F5044">
            <w:pPr>
              <w:spacing w:before="120" w:after="120"/>
              <w:jc w:val="right"/>
              <w:rPr>
                <w:rFonts w:cs="Arial"/>
                <w:sz w:val="16"/>
                <w:szCs w:val="22"/>
                <w:lang w:eastAsia="de-DE"/>
              </w:rPr>
            </w:pPr>
          </w:p>
          <w:p w14:paraId="017EFD35" w14:textId="77777777" w:rsidR="006F5044" w:rsidRDefault="006F5044" w:rsidP="006F5044">
            <w:pPr>
              <w:spacing w:before="120" w:after="120"/>
              <w:jc w:val="right"/>
              <w:rPr>
                <w:rFonts w:cs="Arial"/>
                <w:sz w:val="16"/>
                <w:szCs w:val="22"/>
                <w:lang w:eastAsia="de-DE"/>
              </w:rPr>
            </w:pPr>
          </w:p>
          <w:p w14:paraId="7FC49DD6" w14:textId="77777777" w:rsidR="006F5044" w:rsidRDefault="006F5044" w:rsidP="006F5044">
            <w:pPr>
              <w:spacing w:before="120" w:after="120"/>
              <w:jc w:val="right"/>
              <w:rPr>
                <w:rFonts w:cs="Arial"/>
                <w:sz w:val="16"/>
                <w:szCs w:val="22"/>
                <w:lang w:eastAsia="de-DE"/>
              </w:rPr>
            </w:pPr>
          </w:p>
          <w:p w14:paraId="34E814CD" w14:textId="77777777" w:rsidR="006F5044" w:rsidRDefault="006F5044" w:rsidP="006F5044">
            <w:pPr>
              <w:spacing w:before="120" w:after="120"/>
              <w:jc w:val="right"/>
              <w:rPr>
                <w:rFonts w:cs="Arial"/>
                <w:sz w:val="16"/>
                <w:szCs w:val="22"/>
                <w:lang w:eastAsia="de-DE"/>
              </w:rPr>
            </w:pPr>
          </w:p>
          <w:p w14:paraId="4672DDCE" w14:textId="77777777" w:rsidR="006F5044" w:rsidRDefault="006F5044" w:rsidP="006F5044">
            <w:pPr>
              <w:spacing w:before="120" w:after="120"/>
              <w:jc w:val="right"/>
              <w:rPr>
                <w:rFonts w:cs="Arial"/>
                <w:sz w:val="16"/>
                <w:szCs w:val="22"/>
                <w:lang w:eastAsia="de-DE"/>
              </w:rPr>
            </w:pPr>
          </w:p>
          <w:p w14:paraId="3FB3FFCD" w14:textId="77777777" w:rsidR="006F5044" w:rsidRDefault="006F5044" w:rsidP="006F5044">
            <w:pPr>
              <w:spacing w:before="120" w:after="120"/>
              <w:jc w:val="right"/>
              <w:rPr>
                <w:rFonts w:cs="Arial"/>
                <w:sz w:val="16"/>
                <w:szCs w:val="22"/>
                <w:lang w:eastAsia="de-DE"/>
              </w:rPr>
            </w:pPr>
          </w:p>
          <w:p w14:paraId="77693EC0" w14:textId="77777777" w:rsidR="006F5044" w:rsidRDefault="006F5044" w:rsidP="006F5044">
            <w:pPr>
              <w:spacing w:before="120" w:after="120"/>
              <w:jc w:val="right"/>
              <w:rPr>
                <w:rFonts w:cs="Arial"/>
                <w:sz w:val="16"/>
                <w:szCs w:val="22"/>
                <w:lang w:eastAsia="de-DE"/>
              </w:rPr>
            </w:pPr>
          </w:p>
          <w:p w14:paraId="1B993F71" w14:textId="77777777" w:rsidR="006F5044" w:rsidRPr="0089412D" w:rsidRDefault="000D7DF0" w:rsidP="006F5044">
            <w:pPr>
              <w:spacing w:before="120" w:after="120"/>
              <w:jc w:val="right"/>
              <w:rPr>
                <w:rFonts w:cs="Arial"/>
                <w:sz w:val="16"/>
                <w:szCs w:val="22"/>
                <w:lang w:eastAsia="de-DE"/>
              </w:rPr>
            </w:pPr>
            <w:r w:rsidRPr="00131C40">
              <w:rPr>
                <w:rFonts w:cs="Arial"/>
                <w:sz w:val="16"/>
                <w:szCs w:val="22"/>
                <w:lang w:eastAsia="de-DE"/>
              </w:rPr>
              <w:t>(</w:t>
            </w:r>
            <w:r>
              <w:rPr>
                <w:rFonts w:cs="Arial"/>
                <w:sz w:val="16"/>
                <w:szCs w:val="22"/>
                <w:lang w:eastAsia="de-DE"/>
              </w:rPr>
              <w:t xml:space="preserve">Darstellung: </w:t>
            </w:r>
            <w:r w:rsidRPr="00131C40">
              <w:rPr>
                <w:rFonts w:cs="Arial"/>
                <w:sz w:val="16"/>
                <w:szCs w:val="22"/>
                <w:lang w:eastAsia="de-DE"/>
              </w:rPr>
              <w:t>graphisch)</w:t>
            </w:r>
          </w:p>
        </w:tc>
        <w:tc>
          <w:tcPr>
            <w:tcW w:w="10009" w:type="dxa"/>
            <w:gridSpan w:val="3"/>
            <w:tcBorders>
              <w:top w:val="single" w:sz="18" w:space="0" w:color="auto"/>
              <w:bottom w:val="single" w:sz="18" w:space="0" w:color="auto"/>
            </w:tcBorders>
            <w:shd w:val="clear" w:color="auto" w:fill="auto"/>
          </w:tcPr>
          <w:p w14:paraId="612396E8" w14:textId="77777777" w:rsidR="006F5044" w:rsidRPr="008E1363" w:rsidRDefault="000D7DF0" w:rsidP="006F5044">
            <w:pPr>
              <w:spacing w:before="120" w:after="120"/>
              <w:rPr>
                <w:rFonts w:cs="Arial"/>
                <w:sz w:val="20"/>
                <w:szCs w:val="22"/>
                <w:lang w:eastAsia="de-DE"/>
              </w:rPr>
            </w:pPr>
            <w:r>
              <w:rPr>
                <w:noProof/>
              </w:rPr>
              <w:drawing>
                <wp:inline distT="0" distB="0" distL="0" distR="0" wp14:anchorId="02A54AF2" wp14:editId="1A38D0ED">
                  <wp:extent cx="3463962" cy="2235041"/>
                  <wp:effectExtent l="0" t="0" r="317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466441" cy="2236641"/>
                          </a:xfrm>
                          <a:prstGeom prst="rect">
                            <a:avLst/>
                          </a:prstGeom>
                        </pic:spPr>
                      </pic:pic>
                    </a:graphicData>
                  </a:graphic>
                </wp:inline>
              </w:drawing>
            </w:r>
            <w:r>
              <w:rPr>
                <w:rFonts w:cs="Arial"/>
                <w:sz w:val="20"/>
                <w:szCs w:val="22"/>
                <w:lang w:eastAsia="de-DE"/>
              </w:rPr>
              <w:t xml:space="preserve">                    </w:t>
            </w:r>
            <w:r w:rsidRPr="0068045C">
              <w:rPr>
                <w:rFonts w:cs="Arial"/>
                <w:sz w:val="16"/>
                <w:szCs w:val="22"/>
                <w:lang w:eastAsia="de-DE"/>
              </w:rPr>
              <w:t>Abb. JF: Beispiel aus Basel</w:t>
            </w:r>
            <w:r>
              <w:rPr>
                <w:rFonts w:cs="Arial"/>
                <w:sz w:val="16"/>
                <w:szCs w:val="22"/>
                <w:lang w:eastAsia="de-DE"/>
              </w:rPr>
              <w:t xml:space="preserve"> (St. Johann)</w:t>
            </w:r>
          </w:p>
        </w:tc>
        <w:tc>
          <w:tcPr>
            <w:tcW w:w="2835" w:type="dxa"/>
            <w:tcBorders>
              <w:bottom w:val="single" w:sz="18" w:space="0" w:color="auto"/>
            </w:tcBorders>
          </w:tcPr>
          <w:p w14:paraId="2D613FB6" w14:textId="77777777" w:rsidR="00304102" w:rsidRDefault="000D7DF0" w:rsidP="006F5044">
            <w:pPr>
              <w:spacing w:before="120" w:after="120"/>
              <w:rPr>
                <w:rFonts w:cs="Arial"/>
                <w:color w:val="CC3300"/>
                <w:sz w:val="18"/>
                <w:szCs w:val="18"/>
                <w:lang w:eastAsia="de-DE"/>
              </w:rPr>
            </w:pPr>
            <w:r w:rsidRPr="00065D7B">
              <w:rPr>
                <w:rFonts w:cs="Arial"/>
                <w:b/>
                <w:color w:val="CC3300"/>
                <w:sz w:val="18"/>
                <w:szCs w:val="18"/>
                <w:lang w:eastAsia="de-DE"/>
              </w:rPr>
              <w:t>Situationsanalyse</w:t>
            </w:r>
            <w:r w:rsidRPr="006F4325">
              <w:rPr>
                <w:rFonts w:cs="Arial"/>
                <w:b/>
                <w:color w:val="CC3300"/>
                <w:sz w:val="18"/>
                <w:szCs w:val="18"/>
                <w:lang w:eastAsia="de-DE"/>
              </w:rPr>
              <w:t xml:space="preserve"> nach  </w:t>
            </w:r>
            <w:r>
              <w:rPr>
                <w:rFonts w:cs="Arial"/>
                <w:b/>
                <w:color w:val="CC3300"/>
                <w:sz w:val="18"/>
                <w:szCs w:val="18"/>
                <w:lang w:eastAsia="de-DE"/>
              </w:rPr>
              <w:t xml:space="preserve">Umfeld </w:t>
            </w:r>
            <w:r w:rsidRPr="006F4325">
              <w:rPr>
                <w:rFonts w:cs="Arial"/>
                <w:color w:val="CC3300"/>
                <w:sz w:val="18"/>
                <w:szCs w:val="18"/>
                <w:lang w:eastAsia="de-DE"/>
              </w:rPr>
              <w:t>(Anordnung nach Nähe und Einfluss)</w:t>
            </w:r>
            <w:r>
              <w:rPr>
                <w:rFonts w:cs="Arial"/>
                <w:color w:val="CC3300"/>
                <w:sz w:val="18"/>
                <w:szCs w:val="18"/>
                <w:lang w:eastAsia="de-DE"/>
              </w:rPr>
              <w:br/>
            </w:r>
          </w:p>
          <w:p w14:paraId="06D60582" w14:textId="77777777" w:rsidR="00605EFC" w:rsidRDefault="00605EFC" w:rsidP="006F5044">
            <w:pPr>
              <w:spacing w:before="120" w:after="120"/>
              <w:rPr>
                <w:rFonts w:cs="Arial"/>
                <w:color w:val="CC3300"/>
                <w:sz w:val="18"/>
                <w:szCs w:val="18"/>
                <w:lang w:eastAsia="de-DE"/>
              </w:rPr>
            </w:pPr>
          </w:p>
          <w:p w14:paraId="5B9DFE47" w14:textId="77777777" w:rsidR="00605EFC" w:rsidRDefault="00605EFC" w:rsidP="006F5044">
            <w:pPr>
              <w:spacing w:before="120" w:after="120"/>
              <w:rPr>
                <w:rFonts w:cs="Arial"/>
                <w:color w:val="CC3300"/>
                <w:sz w:val="18"/>
                <w:szCs w:val="18"/>
                <w:lang w:eastAsia="de-DE"/>
              </w:rPr>
            </w:pPr>
          </w:p>
          <w:p w14:paraId="5730D085" w14:textId="77777777" w:rsidR="00605EFC" w:rsidRDefault="00605EFC" w:rsidP="006F5044">
            <w:pPr>
              <w:spacing w:before="120" w:after="120"/>
              <w:rPr>
                <w:rFonts w:cs="Arial"/>
                <w:color w:val="CC3300"/>
                <w:sz w:val="18"/>
                <w:szCs w:val="18"/>
                <w:lang w:eastAsia="de-DE"/>
              </w:rPr>
            </w:pPr>
          </w:p>
          <w:p w14:paraId="06BC5948" w14:textId="77777777" w:rsidR="00605EFC" w:rsidRDefault="00605EFC" w:rsidP="006F5044">
            <w:pPr>
              <w:spacing w:before="120" w:after="120"/>
              <w:rPr>
                <w:rFonts w:cs="Arial"/>
                <w:color w:val="CC3300"/>
                <w:sz w:val="18"/>
                <w:szCs w:val="18"/>
                <w:lang w:eastAsia="de-DE"/>
              </w:rPr>
            </w:pPr>
          </w:p>
          <w:p w14:paraId="02B9E644" w14:textId="77777777" w:rsidR="00605EFC" w:rsidRDefault="00605EFC" w:rsidP="006F5044">
            <w:pPr>
              <w:spacing w:before="120" w:after="120"/>
              <w:rPr>
                <w:rFonts w:cs="Arial"/>
                <w:color w:val="CC3300"/>
                <w:sz w:val="18"/>
                <w:szCs w:val="18"/>
                <w:lang w:eastAsia="de-DE"/>
              </w:rPr>
            </w:pPr>
          </w:p>
          <w:p w14:paraId="30C380A4" w14:textId="77777777" w:rsidR="00605EFC" w:rsidRDefault="00605EFC" w:rsidP="006F5044">
            <w:pPr>
              <w:spacing w:before="120" w:after="120"/>
              <w:rPr>
                <w:rFonts w:cs="Arial"/>
                <w:color w:val="CC3300"/>
                <w:sz w:val="18"/>
                <w:szCs w:val="18"/>
                <w:lang w:eastAsia="de-DE"/>
              </w:rPr>
            </w:pPr>
          </w:p>
          <w:p w14:paraId="572AE76D" w14:textId="77777777" w:rsidR="00605EFC" w:rsidRDefault="00605EFC" w:rsidP="006F5044">
            <w:pPr>
              <w:spacing w:before="120" w:after="120"/>
              <w:rPr>
                <w:rFonts w:cs="Arial"/>
                <w:color w:val="CC3300"/>
                <w:sz w:val="18"/>
                <w:szCs w:val="18"/>
                <w:lang w:eastAsia="de-DE"/>
              </w:rPr>
            </w:pPr>
          </w:p>
          <w:p w14:paraId="23FD14E5" w14:textId="77777777" w:rsidR="006F5044" w:rsidRPr="00605EFC" w:rsidRDefault="00605EFC" w:rsidP="00605EFC">
            <w:pPr>
              <w:spacing w:before="120"/>
              <w:rPr>
                <w:rFonts w:cs="Arial"/>
                <w:b/>
                <w:color w:val="CC3300"/>
                <w:sz w:val="18"/>
                <w:szCs w:val="18"/>
                <w:lang w:eastAsia="de-DE"/>
              </w:rPr>
            </w:pPr>
            <w:r w:rsidRPr="00605EFC">
              <w:rPr>
                <w:rFonts w:cs="Arial"/>
                <w:b/>
                <w:color w:val="CC3300"/>
                <w:sz w:val="18"/>
                <w:szCs w:val="18"/>
                <w:lang w:eastAsia="de-DE"/>
              </w:rPr>
              <w:t>-</w:t>
            </w:r>
            <w:r w:rsidR="000D7DF0" w:rsidRPr="00605EFC">
              <w:rPr>
                <w:rFonts w:cs="Arial"/>
                <w:b/>
                <w:color w:val="CC3300"/>
                <w:sz w:val="18"/>
                <w:szCs w:val="18"/>
                <w:lang w:eastAsia="de-DE"/>
              </w:rPr>
              <w:t>&gt;</w:t>
            </w:r>
            <w:r w:rsidR="000D7DF0" w:rsidRPr="00605EFC">
              <w:rPr>
                <w:b/>
              </w:rPr>
              <w:t xml:space="preserve"> </w:t>
            </w:r>
            <w:r w:rsidR="000D7DF0" w:rsidRPr="00605EFC">
              <w:rPr>
                <w:rFonts w:cs="Arial"/>
                <w:b/>
                <w:color w:val="CC3300"/>
                <w:sz w:val="18"/>
                <w:szCs w:val="18"/>
                <w:lang w:eastAsia="de-DE"/>
              </w:rPr>
              <w:t>graphische Darstellung</w:t>
            </w:r>
          </w:p>
        </w:tc>
      </w:tr>
    </w:tbl>
    <w:p w14:paraId="7D4862E6" w14:textId="77777777" w:rsidR="00860B9C" w:rsidRDefault="00860B9C"/>
    <w:tbl>
      <w:tblPr>
        <w:tblStyle w:val="Grilledutableau"/>
        <w:tblW w:w="15166" w:type="dxa"/>
        <w:tblInd w:w="-32" w:type="dxa"/>
        <w:tblLayout w:type="fixed"/>
        <w:tblLook w:val="04A0" w:firstRow="1" w:lastRow="0" w:firstColumn="1" w:lastColumn="0" w:noHBand="0" w:noVBand="1"/>
      </w:tblPr>
      <w:tblGrid>
        <w:gridCol w:w="2406"/>
        <w:gridCol w:w="1955"/>
        <w:gridCol w:w="1286"/>
        <w:gridCol w:w="2656"/>
        <w:gridCol w:w="4028"/>
        <w:gridCol w:w="2835"/>
      </w:tblGrid>
      <w:tr w:rsidR="00332A64" w14:paraId="10FD072E" w14:textId="77777777" w:rsidTr="006F5044">
        <w:trPr>
          <w:trHeight w:val="304"/>
        </w:trPr>
        <w:tc>
          <w:tcPr>
            <w:tcW w:w="2406" w:type="dxa"/>
            <w:vMerge w:val="restart"/>
            <w:tcBorders>
              <w:top w:val="single" w:sz="18" w:space="0" w:color="auto"/>
            </w:tcBorders>
            <w:shd w:val="clear" w:color="auto" w:fill="FFFFFF" w:themeFill="background1"/>
          </w:tcPr>
          <w:p w14:paraId="5D0710C8" w14:textId="77777777" w:rsidR="006F5044" w:rsidRDefault="000D7DF0" w:rsidP="006F5044">
            <w:pPr>
              <w:spacing w:before="120" w:after="120"/>
              <w:jc w:val="right"/>
              <w:rPr>
                <w:rFonts w:cs="Arial"/>
                <w:b/>
                <w:sz w:val="20"/>
                <w:szCs w:val="22"/>
                <w:lang w:eastAsia="de-DE"/>
              </w:rPr>
            </w:pPr>
            <w:r>
              <w:rPr>
                <w:rFonts w:cs="Arial"/>
                <w:b/>
                <w:sz w:val="20"/>
                <w:szCs w:val="22"/>
                <w:lang w:eastAsia="de-DE"/>
              </w:rPr>
              <w:t>Bekanntheitsgrad</w:t>
            </w:r>
          </w:p>
        </w:tc>
        <w:tc>
          <w:tcPr>
            <w:tcW w:w="1955" w:type="dxa"/>
            <w:tcBorders>
              <w:top w:val="single" w:sz="18" w:space="0" w:color="auto"/>
              <w:bottom w:val="single" w:sz="4" w:space="0" w:color="auto"/>
            </w:tcBorders>
            <w:shd w:val="clear" w:color="auto" w:fill="FFFFFF" w:themeFill="background1"/>
          </w:tcPr>
          <w:p w14:paraId="731BB2FA" w14:textId="77777777" w:rsidR="006F5044" w:rsidRPr="009E27A0" w:rsidRDefault="006F5044" w:rsidP="006F5044">
            <w:pPr>
              <w:spacing w:before="120" w:after="120"/>
              <w:ind w:left="40"/>
              <w:rPr>
                <w:rFonts w:cs="Arial"/>
                <w:b/>
                <w:i/>
                <w:noProof/>
                <w:sz w:val="8"/>
                <w:szCs w:val="22"/>
              </w:rPr>
            </w:pPr>
          </w:p>
          <w:p w14:paraId="08AE175C" w14:textId="77777777" w:rsidR="006F5044" w:rsidRPr="007224E7" w:rsidRDefault="009A71BD" w:rsidP="009A71BD">
            <w:pPr>
              <w:spacing w:before="120" w:after="120"/>
              <w:ind w:left="40"/>
              <w:rPr>
                <w:rFonts w:cs="Arial"/>
                <w:b/>
                <w:i/>
                <w:noProof/>
                <w:sz w:val="20"/>
                <w:szCs w:val="22"/>
              </w:rPr>
            </w:pPr>
            <w:r>
              <w:rPr>
                <w:rFonts w:cs="Arial"/>
                <w:b/>
                <w:i/>
                <w:noProof/>
                <w:sz w:val="20"/>
                <w:szCs w:val="22"/>
              </w:rPr>
              <w:t>Lernende</w:t>
            </w:r>
          </w:p>
        </w:tc>
        <w:tc>
          <w:tcPr>
            <w:tcW w:w="3942" w:type="dxa"/>
            <w:gridSpan w:val="2"/>
            <w:tcBorders>
              <w:top w:val="single" w:sz="18" w:space="0" w:color="auto"/>
              <w:bottom w:val="single" w:sz="4" w:space="0" w:color="auto"/>
            </w:tcBorders>
            <w:shd w:val="clear" w:color="auto" w:fill="FFFFFF" w:themeFill="background1"/>
          </w:tcPr>
          <w:p w14:paraId="19C2E5B0" w14:textId="77777777" w:rsidR="006F5044" w:rsidRPr="007224E7" w:rsidRDefault="000D7DF0" w:rsidP="006F5044">
            <w:pPr>
              <w:spacing w:after="120"/>
              <w:rPr>
                <w:rFonts w:cs="Arial"/>
                <w:b/>
                <w:i/>
                <w:sz w:val="12"/>
                <w:szCs w:val="12"/>
              </w:rPr>
            </w:pPr>
            <w:r w:rsidRPr="007224E7">
              <w:rPr>
                <w:rFonts w:ascii="Wingdings" w:hAnsi="Wingdings" w:cs="Arial"/>
                <w:b/>
                <w:i/>
                <w:sz w:val="12"/>
                <w:szCs w:val="12"/>
              </w:rPr>
              <w:sym w:font="Wingdings" w:char="F0B5"/>
            </w:r>
            <w:r w:rsidRPr="007224E7">
              <w:rPr>
                <w:rFonts w:cs="Arial"/>
                <w:b/>
                <w:i/>
                <w:sz w:val="12"/>
                <w:szCs w:val="12"/>
              </w:rPr>
              <w:t xml:space="preserve"> Einschätzung</w:t>
            </w:r>
            <w:r w:rsidRPr="007224E7">
              <w:rPr>
                <w:rFonts w:cs="Arial"/>
                <w:b/>
                <w:i/>
                <w:sz w:val="12"/>
                <w:szCs w:val="12"/>
              </w:rPr>
              <w:tab/>
            </w:r>
            <w:r w:rsidRPr="007224E7">
              <w:rPr>
                <w:rFonts w:cs="Arial"/>
                <w:b/>
                <w:i/>
                <w:sz w:val="12"/>
                <w:szCs w:val="12"/>
              </w:rPr>
              <w:tab/>
            </w:r>
          </w:p>
          <w:tbl>
            <w:tblPr>
              <w:tblStyle w:val="Tabellenraster1"/>
              <w:tblW w:w="1500" w:type="dxa"/>
              <w:tblLayout w:type="fixed"/>
              <w:tblLook w:val="04A0" w:firstRow="1" w:lastRow="0" w:firstColumn="1" w:lastColumn="0" w:noHBand="0" w:noVBand="1"/>
            </w:tblPr>
            <w:tblGrid>
              <w:gridCol w:w="300"/>
              <w:gridCol w:w="300"/>
              <w:gridCol w:w="300"/>
              <w:gridCol w:w="300"/>
              <w:gridCol w:w="300"/>
            </w:tblGrid>
            <w:tr w:rsidR="00332A64" w14:paraId="68AD1A20" w14:textId="77777777" w:rsidTr="006F5044">
              <w:trPr>
                <w:trHeight w:val="196"/>
              </w:trPr>
              <w:tc>
                <w:tcPr>
                  <w:tcW w:w="300" w:type="dxa"/>
                </w:tcPr>
                <w:p w14:paraId="64F24C6E" w14:textId="77777777" w:rsidR="006F5044" w:rsidRPr="007224E7" w:rsidRDefault="000D7DF0" w:rsidP="006F5044">
                  <w:pPr>
                    <w:spacing w:after="120"/>
                    <w:rPr>
                      <w:rFonts w:cs="Arial"/>
                      <w:i/>
                      <w:sz w:val="12"/>
                      <w:szCs w:val="12"/>
                    </w:rPr>
                  </w:pPr>
                  <w:r w:rsidRPr="007224E7">
                    <w:rPr>
                      <w:rFonts w:cs="Arial"/>
                      <w:i/>
                      <w:sz w:val="12"/>
                      <w:szCs w:val="12"/>
                    </w:rPr>
                    <w:t>1</w:t>
                  </w:r>
                </w:p>
              </w:tc>
              <w:tc>
                <w:tcPr>
                  <w:tcW w:w="300" w:type="dxa"/>
                </w:tcPr>
                <w:p w14:paraId="3E6AFA58" w14:textId="77777777" w:rsidR="006F5044" w:rsidRPr="007224E7" w:rsidRDefault="000D7DF0" w:rsidP="006F5044">
                  <w:pPr>
                    <w:spacing w:after="120"/>
                    <w:rPr>
                      <w:rFonts w:cs="Arial"/>
                      <w:i/>
                      <w:sz w:val="12"/>
                      <w:szCs w:val="12"/>
                    </w:rPr>
                  </w:pPr>
                  <w:r w:rsidRPr="007224E7">
                    <w:rPr>
                      <w:rFonts w:cs="Arial"/>
                      <w:i/>
                      <w:sz w:val="12"/>
                      <w:szCs w:val="12"/>
                    </w:rPr>
                    <w:t>2</w:t>
                  </w:r>
                </w:p>
              </w:tc>
              <w:tc>
                <w:tcPr>
                  <w:tcW w:w="300" w:type="dxa"/>
                </w:tcPr>
                <w:p w14:paraId="2912C867" w14:textId="77777777" w:rsidR="006F5044" w:rsidRPr="007224E7" w:rsidRDefault="000D7DF0" w:rsidP="006F5044">
                  <w:pPr>
                    <w:spacing w:after="120"/>
                    <w:rPr>
                      <w:rFonts w:cs="Arial"/>
                      <w:i/>
                      <w:sz w:val="12"/>
                      <w:szCs w:val="12"/>
                    </w:rPr>
                  </w:pPr>
                  <w:r w:rsidRPr="007224E7">
                    <w:rPr>
                      <w:rFonts w:cs="Arial"/>
                      <w:i/>
                      <w:sz w:val="12"/>
                      <w:szCs w:val="12"/>
                    </w:rPr>
                    <w:t>3</w:t>
                  </w:r>
                </w:p>
              </w:tc>
              <w:tc>
                <w:tcPr>
                  <w:tcW w:w="300" w:type="dxa"/>
                </w:tcPr>
                <w:p w14:paraId="509EE75E" w14:textId="77777777" w:rsidR="006F5044" w:rsidRPr="007224E7" w:rsidRDefault="000D7DF0" w:rsidP="006F5044">
                  <w:pPr>
                    <w:spacing w:after="120"/>
                    <w:rPr>
                      <w:rFonts w:cs="Arial"/>
                      <w:i/>
                      <w:sz w:val="12"/>
                      <w:szCs w:val="12"/>
                    </w:rPr>
                  </w:pPr>
                  <w:r w:rsidRPr="007224E7">
                    <w:rPr>
                      <w:rFonts w:cs="Arial"/>
                      <w:i/>
                      <w:sz w:val="12"/>
                      <w:szCs w:val="12"/>
                    </w:rPr>
                    <w:t>4</w:t>
                  </w:r>
                </w:p>
              </w:tc>
              <w:tc>
                <w:tcPr>
                  <w:tcW w:w="300" w:type="dxa"/>
                </w:tcPr>
                <w:p w14:paraId="7B1ED3B7" w14:textId="77777777" w:rsidR="006F5044" w:rsidRPr="007224E7" w:rsidRDefault="000D7DF0" w:rsidP="006F5044">
                  <w:pPr>
                    <w:spacing w:after="120"/>
                    <w:rPr>
                      <w:rFonts w:cs="Arial"/>
                      <w:i/>
                      <w:sz w:val="12"/>
                      <w:szCs w:val="12"/>
                    </w:rPr>
                  </w:pPr>
                  <w:r w:rsidRPr="007224E7">
                    <w:rPr>
                      <w:rFonts w:cs="Arial"/>
                      <w:i/>
                      <w:sz w:val="12"/>
                      <w:szCs w:val="12"/>
                    </w:rPr>
                    <w:t>5</w:t>
                  </w:r>
                </w:p>
              </w:tc>
            </w:tr>
          </w:tbl>
          <w:p w14:paraId="53D02733" w14:textId="77777777" w:rsidR="006F5044" w:rsidRPr="007224E7" w:rsidRDefault="006F5044" w:rsidP="006F5044">
            <w:pPr>
              <w:spacing w:after="120"/>
              <w:rPr>
                <w:rFonts w:cs="Arial"/>
                <w:b/>
                <w:i/>
                <w:sz w:val="12"/>
                <w:szCs w:val="12"/>
              </w:rPr>
            </w:pPr>
          </w:p>
        </w:tc>
        <w:tc>
          <w:tcPr>
            <w:tcW w:w="4028" w:type="dxa"/>
            <w:tcBorders>
              <w:top w:val="single" w:sz="18" w:space="0" w:color="auto"/>
              <w:bottom w:val="single" w:sz="4" w:space="0" w:color="auto"/>
            </w:tcBorders>
            <w:shd w:val="clear" w:color="auto" w:fill="FFFFFF" w:themeFill="background1"/>
          </w:tcPr>
          <w:p w14:paraId="737CA6BE" w14:textId="77777777" w:rsidR="006F5044" w:rsidRDefault="000D7DF0" w:rsidP="006F5044">
            <w:pPr>
              <w:spacing w:after="120"/>
              <w:ind w:left="40"/>
              <w:rPr>
                <w:rFonts w:cs="Arial"/>
                <w:noProof/>
                <w:sz w:val="20"/>
                <w:szCs w:val="22"/>
              </w:rPr>
            </w:pPr>
            <w:r w:rsidRPr="00A81525">
              <w:rPr>
                <w:rFonts w:ascii="Wingdings 3" w:hAnsi="Wingdings 3" w:cs="Arial"/>
                <w:b/>
                <w:sz w:val="12"/>
                <w:szCs w:val="12"/>
              </w:rPr>
              <w:sym w:font="Wingdings 3" w:char="F061"/>
            </w:r>
            <w:r w:rsidRPr="00A81525">
              <w:rPr>
                <w:rFonts w:cs="Arial"/>
                <w:b/>
                <w:sz w:val="12"/>
                <w:szCs w:val="12"/>
              </w:rPr>
              <w:t xml:space="preserve"> Entwicklungsmöglichkeit</w:t>
            </w:r>
          </w:p>
          <w:tbl>
            <w:tblPr>
              <w:tblStyle w:val="Tabellenraster1"/>
              <w:tblW w:w="1500" w:type="dxa"/>
              <w:tblLayout w:type="fixed"/>
              <w:tblLook w:val="04A0" w:firstRow="1" w:lastRow="0" w:firstColumn="1" w:lastColumn="0" w:noHBand="0" w:noVBand="1"/>
            </w:tblPr>
            <w:tblGrid>
              <w:gridCol w:w="300"/>
              <w:gridCol w:w="300"/>
              <w:gridCol w:w="300"/>
              <w:gridCol w:w="300"/>
              <w:gridCol w:w="300"/>
            </w:tblGrid>
            <w:tr w:rsidR="00332A64" w14:paraId="553C8463" w14:textId="77777777" w:rsidTr="006F5044">
              <w:trPr>
                <w:trHeight w:val="108"/>
              </w:trPr>
              <w:tc>
                <w:tcPr>
                  <w:tcW w:w="300" w:type="dxa"/>
                </w:tcPr>
                <w:p w14:paraId="1015B15A" w14:textId="77777777" w:rsidR="006F5044" w:rsidRPr="00A81525" w:rsidRDefault="000D7DF0" w:rsidP="006F5044">
                  <w:pPr>
                    <w:spacing w:after="120"/>
                    <w:rPr>
                      <w:rFonts w:cs="Arial"/>
                      <w:sz w:val="12"/>
                      <w:szCs w:val="12"/>
                    </w:rPr>
                  </w:pPr>
                  <w:r w:rsidRPr="00A81525">
                    <w:rPr>
                      <w:rFonts w:cs="Arial"/>
                      <w:sz w:val="12"/>
                      <w:szCs w:val="12"/>
                    </w:rPr>
                    <w:t>1</w:t>
                  </w:r>
                </w:p>
              </w:tc>
              <w:tc>
                <w:tcPr>
                  <w:tcW w:w="300" w:type="dxa"/>
                </w:tcPr>
                <w:p w14:paraId="2B417395" w14:textId="77777777" w:rsidR="006F5044" w:rsidRPr="00A81525" w:rsidRDefault="000D7DF0" w:rsidP="006F5044">
                  <w:pPr>
                    <w:spacing w:after="120"/>
                    <w:rPr>
                      <w:rFonts w:cs="Arial"/>
                      <w:sz w:val="12"/>
                      <w:szCs w:val="12"/>
                    </w:rPr>
                  </w:pPr>
                  <w:r w:rsidRPr="00A81525">
                    <w:rPr>
                      <w:rFonts w:cs="Arial"/>
                      <w:sz w:val="12"/>
                      <w:szCs w:val="12"/>
                    </w:rPr>
                    <w:t>2</w:t>
                  </w:r>
                </w:p>
              </w:tc>
              <w:tc>
                <w:tcPr>
                  <w:tcW w:w="300" w:type="dxa"/>
                </w:tcPr>
                <w:p w14:paraId="08FBE337" w14:textId="77777777" w:rsidR="006F5044" w:rsidRPr="00A81525" w:rsidRDefault="000D7DF0" w:rsidP="006F5044">
                  <w:pPr>
                    <w:spacing w:after="120"/>
                    <w:rPr>
                      <w:rFonts w:cs="Arial"/>
                      <w:sz w:val="12"/>
                      <w:szCs w:val="12"/>
                    </w:rPr>
                  </w:pPr>
                  <w:r w:rsidRPr="00A81525">
                    <w:rPr>
                      <w:rFonts w:cs="Arial"/>
                      <w:sz w:val="12"/>
                      <w:szCs w:val="12"/>
                    </w:rPr>
                    <w:t>3</w:t>
                  </w:r>
                </w:p>
              </w:tc>
              <w:tc>
                <w:tcPr>
                  <w:tcW w:w="300" w:type="dxa"/>
                </w:tcPr>
                <w:p w14:paraId="42485E6A" w14:textId="77777777" w:rsidR="006F5044" w:rsidRPr="00A81525" w:rsidRDefault="000D7DF0" w:rsidP="006F5044">
                  <w:pPr>
                    <w:spacing w:after="120"/>
                    <w:rPr>
                      <w:rFonts w:cs="Arial"/>
                      <w:sz w:val="12"/>
                      <w:szCs w:val="12"/>
                    </w:rPr>
                  </w:pPr>
                  <w:r w:rsidRPr="00A81525">
                    <w:rPr>
                      <w:rFonts w:cs="Arial"/>
                      <w:sz w:val="12"/>
                      <w:szCs w:val="12"/>
                    </w:rPr>
                    <w:t>4</w:t>
                  </w:r>
                </w:p>
              </w:tc>
              <w:tc>
                <w:tcPr>
                  <w:tcW w:w="300" w:type="dxa"/>
                </w:tcPr>
                <w:p w14:paraId="6D5AF381" w14:textId="77777777" w:rsidR="006F5044" w:rsidRPr="00A81525" w:rsidRDefault="000D7DF0" w:rsidP="006F5044">
                  <w:pPr>
                    <w:spacing w:after="120"/>
                    <w:rPr>
                      <w:rFonts w:cs="Arial"/>
                      <w:sz w:val="12"/>
                      <w:szCs w:val="12"/>
                    </w:rPr>
                  </w:pPr>
                  <w:r w:rsidRPr="00A81525">
                    <w:rPr>
                      <w:rFonts w:cs="Arial"/>
                      <w:sz w:val="12"/>
                      <w:szCs w:val="12"/>
                    </w:rPr>
                    <w:t>5</w:t>
                  </w:r>
                </w:p>
              </w:tc>
            </w:tr>
          </w:tbl>
          <w:p w14:paraId="0DAFB2CB" w14:textId="77777777" w:rsidR="006F5044" w:rsidRDefault="006F5044" w:rsidP="006F5044">
            <w:pPr>
              <w:spacing w:after="120"/>
              <w:ind w:left="40"/>
              <w:rPr>
                <w:rFonts w:cs="Arial"/>
                <w:noProof/>
                <w:sz w:val="20"/>
                <w:szCs w:val="22"/>
              </w:rPr>
            </w:pPr>
          </w:p>
        </w:tc>
        <w:tc>
          <w:tcPr>
            <w:tcW w:w="2835" w:type="dxa"/>
            <w:vMerge w:val="restart"/>
            <w:tcBorders>
              <w:top w:val="single" w:sz="18" w:space="0" w:color="auto"/>
            </w:tcBorders>
            <w:shd w:val="clear" w:color="auto" w:fill="FFFFFF" w:themeFill="background1"/>
          </w:tcPr>
          <w:p w14:paraId="286ACDA5" w14:textId="77777777" w:rsidR="00304102" w:rsidRDefault="000D7DF0" w:rsidP="006F5044">
            <w:pPr>
              <w:spacing w:before="120" w:after="120"/>
              <w:rPr>
                <w:rFonts w:cs="Arial"/>
                <w:color w:val="CC3300"/>
                <w:sz w:val="18"/>
                <w:szCs w:val="18"/>
                <w:lang w:eastAsia="de-DE"/>
              </w:rPr>
            </w:pPr>
            <w:r w:rsidRPr="00124573">
              <w:rPr>
                <w:rFonts w:cs="Arial"/>
                <w:color w:val="CC3300"/>
                <w:sz w:val="18"/>
                <w:szCs w:val="18"/>
                <w:lang w:eastAsia="de-DE"/>
              </w:rPr>
              <w:t xml:space="preserve">Wie gross ist der </w:t>
            </w:r>
            <w:r w:rsidRPr="0053673C">
              <w:rPr>
                <w:rFonts w:cs="Arial"/>
                <w:b/>
                <w:color w:val="CC3300"/>
                <w:sz w:val="18"/>
                <w:szCs w:val="18"/>
                <w:lang w:eastAsia="de-DE"/>
              </w:rPr>
              <w:t>Bekanntheitsgrad</w:t>
            </w:r>
            <w:r w:rsidRPr="00124573">
              <w:rPr>
                <w:rFonts w:cs="Arial"/>
                <w:color w:val="CC3300"/>
                <w:sz w:val="18"/>
                <w:szCs w:val="18"/>
                <w:lang w:eastAsia="de-DE"/>
              </w:rPr>
              <w:t xml:space="preserve"> bei den </w:t>
            </w:r>
            <w:r w:rsidR="009A71BD">
              <w:rPr>
                <w:rFonts w:cs="Arial"/>
                <w:color w:val="CC3300"/>
                <w:sz w:val="18"/>
                <w:szCs w:val="18"/>
                <w:lang w:eastAsia="de-DE"/>
              </w:rPr>
              <w:t xml:space="preserve">Beteiligten und den </w:t>
            </w:r>
            <w:r w:rsidRPr="00124573">
              <w:rPr>
                <w:rFonts w:cs="Arial"/>
                <w:color w:val="CC3300"/>
                <w:sz w:val="18"/>
                <w:szCs w:val="18"/>
                <w:lang w:eastAsia="de-DE"/>
              </w:rPr>
              <w:t>verschiedenen Akteuren?</w:t>
            </w:r>
            <w:r>
              <w:rPr>
                <w:rFonts w:cs="Arial"/>
                <w:color w:val="CC3300"/>
                <w:sz w:val="18"/>
                <w:szCs w:val="18"/>
                <w:lang w:eastAsia="de-DE"/>
              </w:rPr>
              <w:t xml:space="preserve"> </w:t>
            </w:r>
            <w:r>
              <w:rPr>
                <w:rFonts w:cs="Arial"/>
                <w:color w:val="CC3300"/>
                <w:sz w:val="18"/>
                <w:szCs w:val="18"/>
                <w:lang w:eastAsia="de-DE"/>
              </w:rPr>
              <w:br/>
            </w:r>
          </w:p>
          <w:p w14:paraId="245FF9C0" w14:textId="77777777" w:rsidR="006F5044" w:rsidRPr="00304102" w:rsidRDefault="000D7DF0" w:rsidP="006F5044">
            <w:pPr>
              <w:spacing w:before="120" w:after="120"/>
              <w:rPr>
                <w:rFonts w:cs="Arial"/>
                <w:color w:val="CC3300"/>
                <w:sz w:val="18"/>
                <w:szCs w:val="18"/>
                <w:lang w:eastAsia="de-DE"/>
              </w:rPr>
            </w:pPr>
            <w:r>
              <w:rPr>
                <w:rFonts w:cs="Arial"/>
                <w:color w:val="CC3300"/>
                <w:sz w:val="18"/>
                <w:szCs w:val="18"/>
                <w:lang w:eastAsia="de-DE"/>
              </w:rPr>
              <w:t>1 = wenig</w:t>
            </w:r>
            <w:r w:rsidR="00304102">
              <w:rPr>
                <w:rFonts w:cs="Arial"/>
                <w:color w:val="CC3300"/>
                <w:sz w:val="18"/>
                <w:szCs w:val="18"/>
                <w:lang w:eastAsia="de-DE"/>
              </w:rPr>
              <w:br/>
            </w:r>
            <w:r>
              <w:rPr>
                <w:rFonts w:cs="Arial"/>
                <w:color w:val="CC3300"/>
                <w:sz w:val="18"/>
                <w:szCs w:val="18"/>
                <w:lang w:eastAsia="de-DE"/>
              </w:rPr>
              <w:t>5 = hoch</w:t>
            </w:r>
          </w:p>
        </w:tc>
      </w:tr>
      <w:tr w:rsidR="007750E8" w14:paraId="46250AED" w14:textId="77777777" w:rsidTr="009A71BD">
        <w:trPr>
          <w:trHeight w:val="304"/>
        </w:trPr>
        <w:tc>
          <w:tcPr>
            <w:tcW w:w="2406" w:type="dxa"/>
            <w:vMerge/>
            <w:tcBorders>
              <w:top w:val="single" w:sz="18" w:space="0" w:color="auto"/>
            </w:tcBorders>
            <w:shd w:val="clear" w:color="auto" w:fill="FFFFFF" w:themeFill="background1"/>
          </w:tcPr>
          <w:p w14:paraId="56092DAD" w14:textId="77777777" w:rsidR="007750E8" w:rsidRDefault="007750E8" w:rsidP="006F5044">
            <w:pPr>
              <w:spacing w:before="120" w:after="120"/>
              <w:jc w:val="right"/>
              <w:rPr>
                <w:rFonts w:cs="Arial"/>
                <w:b/>
                <w:sz w:val="20"/>
                <w:szCs w:val="22"/>
                <w:lang w:eastAsia="de-DE"/>
              </w:rPr>
            </w:pPr>
          </w:p>
        </w:tc>
        <w:tc>
          <w:tcPr>
            <w:tcW w:w="1955" w:type="dxa"/>
            <w:tcBorders>
              <w:top w:val="single" w:sz="4" w:space="0" w:color="auto"/>
              <w:bottom w:val="single" w:sz="4" w:space="0" w:color="auto"/>
            </w:tcBorders>
            <w:shd w:val="clear" w:color="auto" w:fill="FFFFFF" w:themeFill="background1"/>
          </w:tcPr>
          <w:p w14:paraId="392A2801" w14:textId="77777777" w:rsidR="007750E8" w:rsidRPr="009E27A0" w:rsidRDefault="007750E8" w:rsidP="006F5044">
            <w:pPr>
              <w:spacing w:before="120" w:after="120"/>
              <w:ind w:left="40"/>
              <w:rPr>
                <w:rFonts w:cs="Arial"/>
                <w:b/>
                <w:i/>
                <w:noProof/>
                <w:sz w:val="8"/>
                <w:szCs w:val="22"/>
              </w:rPr>
            </w:pPr>
            <w:r w:rsidRPr="007224E7">
              <w:rPr>
                <w:rFonts w:cs="Arial"/>
                <w:b/>
                <w:i/>
                <w:noProof/>
                <w:sz w:val="20"/>
                <w:szCs w:val="22"/>
              </w:rPr>
              <w:t>Eltern</w:t>
            </w:r>
          </w:p>
        </w:tc>
        <w:tc>
          <w:tcPr>
            <w:tcW w:w="3942" w:type="dxa"/>
            <w:gridSpan w:val="2"/>
            <w:tcBorders>
              <w:top w:val="single" w:sz="4" w:space="0" w:color="auto"/>
              <w:bottom w:val="single" w:sz="4" w:space="0" w:color="auto"/>
            </w:tcBorders>
            <w:shd w:val="clear" w:color="auto" w:fill="FFFFFF" w:themeFill="background1"/>
          </w:tcPr>
          <w:tbl>
            <w:tblPr>
              <w:tblStyle w:val="Tabellenraster1"/>
              <w:tblW w:w="1500" w:type="dxa"/>
              <w:tblLayout w:type="fixed"/>
              <w:tblLook w:val="04A0" w:firstRow="1" w:lastRow="0" w:firstColumn="1" w:lastColumn="0" w:noHBand="0" w:noVBand="1"/>
            </w:tblPr>
            <w:tblGrid>
              <w:gridCol w:w="300"/>
              <w:gridCol w:w="300"/>
              <w:gridCol w:w="300"/>
              <w:gridCol w:w="300"/>
              <w:gridCol w:w="300"/>
            </w:tblGrid>
            <w:tr w:rsidR="009A71BD" w14:paraId="0F1E71A8" w14:textId="77777777" w:rsidTr="001042A0">
              <w:trPr>
                <w:trHeight w:val="196"/>
              </w:trPr>
              <w:tc>
                <w:tcPr>
                  <w:tcW w:w="300" w:type="dxa"/>
                </w:tcPr>
                <w:p w14:paraId="214D8642" w14:textId="77777777" w:rsidR="009A71BD" w:rsidRPr="007224E7" w:rsidRDefault="009A71BD" w:rsidP="009A71BD">
                  <w:pPr>
                    <w:spacing w:after="120"/>
                    <w:rPr>
                      <w:rFonts w:cs="Arial"/>
                      <w:i/>
                      <w:sz w:val="12"/>
                      <w:szCs w:val="12"/>
                    </w:rPr>
                  </w:pPr>
                  <w:r w:rsidRPr="007224E7">
                    <w:rPr>
                      <w:rFonts w:cs="Arial"/>
                      <w:i/>
                      <w:sz w:val="12"/>
                      <w:szCs w:val="12"/>
                    </w:rPr>
                    <w:t>1</w:t>
                  </w:r>
                </w:p>
              </w:tc>
              <w:tc>
                <w:tcPr>
                  <w:tcW w:w="300" w:type="dxa"/>
                </w:tcPr>
                <w:p w14:paraId="362447ED" w14:textId="77777777" w:rsidR="009A71BD" w:rsidRPr="007224E7" w:rsidRDefault="009A71BD" w:rsidP="009A71BD">
                  <w:pPr>
                    <w:spacing w:after="120"/>
                    <w:rPr>
                      <w:rFonts w:cs="Arial"/>
                      <w:i/>
                      <w:sz w:val="12"/>
                      <w:szCs w:val="12"/>
                    </w:rPr>
                  </w:pPr>
                  <w:r w:rsidRPr="007224E7">
                    <w:rPr>
                      <w:rFonts w:cs="Arial"/>
                      <w:i/>
                      <w:sz w:val="12"/>
                      <w:szCs w:val="12"/>
                    </w:rPr>
                    <w:t>2</w:t>
                  </w:r>
                </w:p>
              </w:tc>
              <w:tc>
                <w:tcPr>
                  <w:tcW w:w="300" w:type="dxa"/>
                </w:tcPr>
                <w:p w14:paraId="28E8208C" w14:textId="77777777" w:rsidR="009A71BD" w:rsidRPr="007224E7" w:rsidRDefault="009A71BD" w:rsidP="009A71BD">
                  <w:pPr>
                    <w:spacing w:after="120"/>
                    <w:rPr>
                      <w:rFonts w:cs="Arial"/>
                      <w:i/>
                      <w:sz w:val="12"/>
                      <w:szCs w:val="12"/>
                    </w:rPr>
                  </w:pPr>
                  <w:r w:rsidRPr="007224E7">
                    <w:rPr>
                      <w:rFonts w:cs="Arial"/>
                      <w:i/>
                      <w:sz w:val="12"/>
                      <w:szCs w:val="12"/>
                    </w:rPr>
                    <w:t>3</w:t>
                  </w:r>
                </w:p>
              </w:tc>
              <w:tc>
                <w:tcPr>
                  <w:tcW w:w="300" w:type="dxa"/>
                </w:tcPr>
                <w:p w14:paraId="6C355F57" w14:textId="77777777" w:rsidR="009A71BD" w:rsidRPr="007224E7" w:rsidRDefault="009A71BD" w:rsidP="009A71BD">
                  <w:pPr>
                    <w:spacing w:after="120"/>
                    <w:rPr>
                      <w:rFonts w:cs="Arial"/>
                      <w:i/>
                      <w:sz w:val="12"/>
                      <w:szCs w:val="12"/>
                    </w:rPr>
                  </w:pPr>
                  <w:r w:rsidRPr="007224E7">
                    <w:rPr>
                      <w:rFonts w:cs="Arial"/>
                      <w:i/>
                      <w:sz w:val="12"/>
                      <w:szCs w:val="12"/>
                    </w:rPr>
                    <w:t>4</w:t>
                  </w:r>
                </w:p>
              </w:tc>
              <w:tc>
                <w:tcPr>
                  <w:tcW w:w="300" w:type="dxa"/>
                </w:tcPr>
                <w:p w14:paraId="56978D8E" w14:textId="77777777" w:rsidR="009A71BD" w:rsidRPr="007224E7" w:rsidRDefault="009A71BD" w:rsidP="009A71BD">
                  <w:pPr>
                    <w:spacing w:after="120"/>
                    <w:rPr>
                      <w:rFonts w:cs="Arial"/>
                      <w:i/>
                      <w:sz w:val="12"/>
                      <w:szCs w:val="12"/>
                    </w:rPr>
                  </w:pPr>
                  <w:r w:rsidRPr="007224E7">
                    <w:rPr>
                      <w:rFonts w:cs="Arial"/>
                      <w:i/>
                      <w:sz w:val="12"/>
                      <w:szCs w:val="12"/>
                    </w:rPr>
                    <w:t>5</w:t>
                  </w:r>
                </w:p>
              </w:tc>
            </w:tr>
          </w:tbl>
          <w:p w14:paraId="1DFAF12E" w14:textId="77777777" w:rsidR="007750E8" w:rsidRPr="007224E7" w:rsidRDefault="007750E8" w:rsidP="006F5044">
            <w:pPr>
              <w:spacing w:after="120"/>
              <w:rPr>
                <w:rFonts w:ascii="Wingdings" w:hAnsi="Wingdings" w:cs="Arial"/>
                <w:b/>
                <w:i/>
                <w:sz w:val="12"/>
                <w:szCs w:val="12"/>
              </w:rPr>
            </w:pPr>
          </w:p>
        </w:tc>
        <w:tc>
          <w:tcPr>
            <w:tcW w:w="4028" w:type="dxa"/>
            <w:tcBorders>
              <w:top w:val="single" w:sz="4" w:space="0" w:color="auto"/>
              <w:bottom w:val="single" w:sz="4" w:space="0" w:color="auto"/>
            </w:tcBorders>
            <w:shd w:val="clear" w:color="auto" w:fill="FFFFFF" w:themeFill="background1"/>
          </w:tcPr>
          <w:tbl>
            <w:tblPr>
              <w:tblStyle w:val="Tabellenraster1"/>
              <w:tblW w:w="1500" w:type="dxa"/>
              <w:tblLayout w:type="fixed"/>
              <w:tblLook w:val="04A0" w:firstRow="1" w:lastRow="0" w:firstColumn="1" w:lastColumn="0" w:noHBand="0" w:noVBand="1"/>
            </w:tblPr>
            <w:tblGrid>
              <w:gridCol w:w="300"/>
              <w:gridCol w:w="300"/>
              <w:gridCol w:w="300"/>
              <w:gridCol w:w="300"/>
              <w:gridCol w:w="300"/>
            </w:tblGrid>
            <w:tr w:rsidR="009A71BD" w14:paraId="7419EB58" w14:textId="77777777" w:rsidTr="001042A0">
              <w:trPr>
                <w:trHeight w:val="196"/>
              </w:trPr>
              <w:tc>
                <w:tcPr>
                  <w:tcW w:w="300" w:type="dxa"/>
                </w:tcPr>
                <w:p w14:paraId="3F033F90" w14:textId="77777777" w:rsidR="009A71BD" w:rsidRPr="007224E7" w:rsidRDefault="009A71BD" w:rsidP="009A71BD">
                  <w:pPr>
                    <w:spacing w:after="120"/>
                    <w:rPr>
                      <w:rFonts w:cs="Arial"/>
                      <w:i/>
                      <w:sz w:val="12"/>
                      <w:szCs w:val="12"/>
                    </w:rPr>
                  </w:pPr>
                  <w:r w:rsidRPr="007224E7">
                    <w:rPr>
                      <w:rFonts w:cs="Arial"/>
                      <w:i/>
                      <w:sz w:val="12"/>
                      <w:szCs w:val="12"/>
                    </w:rPr>
                    <w:t>1</w:t>
                  </w:r>
                </w:p>
              </w:tc>
              <w:tc>
                <w:tcPr>
                  <w:tcW w:w="300" w:type="dxa"/>
                </w:tcPr>
                <w:p w14:paraId="7AAA4695" w14:textId="77777777" w:rsidR="009A71BD" w:rsidRPr="007224E7" w:rsidRDefault="009A71BD" w:rsidP="009A71BD">
                  <w:pPr>
                    <w:spacing w:after="120"/>
                    <w:rPr>
                      <w:rFonts w:cs="Arial"/>
                      <w:i/>
                      <w:sz w:val="12"/>
                      <w:szCs w:val="12"/>
                    </w:rPr>
                  </w:pPr>
                  <w:r w:rsidRPr="007224E7">
                    <w:rPr>
                      <w:rFonts w:cs="Arial"/>
                      <w:i/>
                      <w:sz w:val="12"/>
                      <w:szCs w:val="12"/>
                    </w:rPr>
                    <w:t>2</w:t>
                  </w:r>
                </w:p>
              </w:tc>
              <w:tc>
                <w:tcPr>
                  <w:tcW w:w="300" w:type="dxa"/>
                </w:tcPr>
                <w:p w14:paraId="7162C912" w14:textId="77777777" w:rsidR="009A71BD" w:rsidRPr="007224E7" w:rsidRDefault="009A71BD" w:rsidP="009A71BD">
                  <w:pPr>
                    <w:spacing w:after="120"/>
                    <w:rPr>
                      <w:rFonts w:cs="Arial"/>
                      <w:i/>
                      <w:sz w:val="12"/>
                      <w:szCs w:val="12"/>
                    </w:rPr>
                  </w:pPr>
                  <w:r w:rsidRPr="007224E7">
                    <w:rPr>
                      <w:rFonts w:cs="Arial"/>
                      <w:i/>
                      <w:sz w:val="12"/>
                      <w:szCs w:val="12"/>
                    </w:rPr>
                    <w:t>3</w:t>
                  </w:r>
                </w:p>
              </w:tc>
              <w:tc>
                <w:tcPr>
                  <w:tcW w:w="300" w:type="dxa"/>
                </w:tcPr>
                <w:p w14:paraId="75C8BCFC" w14:textId="77777777" w:rsidR="009A71BD" w:rsidRPr="007224E7" w:rsidRDefault="009A71BD" w:rsidP="009A71BD">
                  <w:pPr>
                    <w:spacing w:after="120"/>
                    <w:rPr>
                      <w:rFonts w:cs="Arial"/>
                      <w:i/>
                      <w:sz w:val="12"/>
                      <w:szCs w:val="12"/>
                    </w:rPr>
                  </w:pPr>
                  <w:r w:rsidRPr="007224E7">
                    <w:rPr>
                      <w:rFonts w:cs="Arial"/>
                      <w:i/>
                      <w:sz w:val="12"/>
                      <w:szCs w:val="12"/>
                    </w:rPr>
                    <w:t>4</w:t>
                  </w:r>
                </w:p>
              </w:tc>
              <w:tc>
                <w:tcPr>
                  <w:tcW w:w="300" w:type="dxa"/>
                </w:tcPr>
                <w:p w14:paraId="3106FCB8" w14:textId="77777777" w:rsidR="009A71BD" w:rsidRPr="007224E7" w:rsidRDefault="009A71BD" w:rsidP="009A71BD">
                  <w:pPr>
                    <w:spacing w:after="120"/>
                    <w:rPr>
                      <w:rFonts w:cs="Arial"/>
                      <w:i/>
                      <w:sz w:val="12"/>
                      <w:szCs w:val="12"/>
                    </w:rPr>
                  </w:pPr>
                  <w:r w:rsidRPr="007224E7">
                    <w:rPr>
                      <w:rFonts w:cs="Arial"/>
                      <w:i/>
                      <w:sz w:val="12"/>
                      <w:szCs w:val="12"/>
                    </w:rPr>
                    <w:t>5</w:t>
                  </w:r>
                </w:p>
              </w:tc>
            </w:tr>
          </w:tbl>
          <w:p w14:paraId="21667A45" w14:textId="77777777" w:rsidR="007750E8" w:rsidRPr="00A81525" w:rsidRDefault="007750E8" w:rsidP="006F5044">
            <w:pPr>
              <w:spacing w:after="120"/>
              <w:ind w:left="40"/>
              <w:rPr>
                <w:rFonts w:ascii="Wingdings 3" w:hAnsi="Wingdings 3" w:cs="Arial"/>
                <w:b/>
                <w:sz w:val="12"/>
                <w:szCs w:val="12"/>
              </w:rPr>
            </w:pPr>
          </w:p>
        </w:tc>
        <w:tc>
          <w:tcPr>
            <w:tcW w:w="2835" w:type="dxa"/>
            <w:vMerge/>
            <w:tcBorders>
              <w:top w:val="single" w:sz="18" w:space="0" w:color="auto"/>
            </w:tcBorders>
            <w:shd w:val="clear" w:color="auto" w:fill="FFFFFF" w:themeFill="background1"/>
          </w:tcPr>
          <w:p w14:paraId="736D60BC" w14:textId="77777777" w:rsidR="007750E8" w:rsidRPr="00124573" w:rsidRDefault="007750E8" w:rsidP="006F5044">
            <w:pPr>
              <w:spacing w:before="120" w:after="120"/>
              <w:rPr>
                <w:rFonts w:cs="Arial"/>
                <w:color w:val="CC3300"/>
                <w:sz w:val="18"/>
                <w:szCs w:val="18"/>
                <w:lang w:eastAsia="de-DE"/>
              </w:rPr>
            </w:pPr>
          </w:p>
        </w:tc>
      </w:tr>
      <w:tr w:rsidR="00332A64" w14:paraId="04059DD3" w14:textId="77777777" w:rsidTr="006F5044">
        <w:trPr>
          <w:trHeight w:val="389"/>
        </w:trPr>
        <w:tc>
          <w:tcPr>
            <w:tcW w:w="2406" w:type="dxa"/>
            <w:vMerge/>
            <w:shd w:val="clear" w:color="auto" w:fill="FFFFFF" w:themeFill="background1"/>
          </w:tcPr>
          <w:p w14:paraId="1620FF0A" w14:textId="77777777" w:rsidR="006F5044" w:rsidRDefault="006F5044" w:rsidP="006F5044">
            <w:pPr>
              <w:spacing w:before="120" w:after="120"/>
              <w:jc w:val="right"/>
              <w:rPr>
                <w:rFonts w:cs="Arial"/>
                <w:b/>
                <w:sz w:val="20"/>
                <w:szCs w:val="22"/>
                <w:lang w:eastAsia="de-DE"/>
              </w:rPr>
            </w:pPr>
          </w:p>
        </w:tc>
        <w:tc>
          <w:tcPr>
            <w:tcW w:w="1955" w:type="dxa"/>
            <w:tcBorders>
              <w:top w:val="single" w:sz="4" w:space="0" w:color="auto"/>
              <w:bottom w:val="single" w:sz="4" w:space="0" w:color="auto"/>
            </w:tcBorders>
            <w:shd w:val="clear" w:color="auto" w:fill="FFFFFF" w:themeFill="background1"/>
          </w:tcPr>
          <w:p w14:paraId="0AE4ED6A" w14:textId="77777777" w:rsidR="006F5044" w:rsidRPr="007224E7" w:rsidRDefault="000D7DF0" w:rsidP="006F5044">
            <w:pPr>
              <w:spacing w:before="120" w:after="120"/>
              <w:ind w:left="40"/>
              <w:rPr>
                <w:rFonts w:cs="Arial"/>
                <w:b/>
                <w:i/>
                <w:noProof/>
                <w:sz w:val="20"/>
                <w:szCs w:val="22"/>
              </w:rPr>
            </w:pPr>
            <w:r w:rsidRPr="007224E7">
              <w:rPr>
                <w:rFonts w:cs="Arial"/>
                <w:b/>
                <w:i/>
                <w:noProof/>
                <w:sz w:val="20"/>
                <w:szCs w:val="22"/>
              </w:rPr>
              <w:t>Quartier</w:t>
            </w:r>
          </w:p>
        </w:tc>
        <w:tc>
          <w:tcPr>
            <w:tcW w:w="3942" w:type="dxa"/>
            <w:gridSpan w:val="2"/>
            <w:tcBorders>
              <w:top w:val="single" w:sz="4" w:space="0" w:color="auto"/>
              <w:bottom w:val="single" w:sz="4" w:space="0" w:color="auto"/>
            </w:tcBorders>
            <w:shd w:val="clear" w:color="auto" w:fill="FFFFFF" w:themeFill="background1"/>
          </w:tcPr>
          <w:tbl>
            <w:tblPr>
              <w:tblStyle w:val="Tabellenraster1"/>
              <w:tblW w:w="1500" w:type="dxa"/>
              <w:tblLayout w:type="fixed"/>
              <w:tblLook w:val="04A0" w:firstRow="1" w:lastRow="0" w:firstColumn="1" w:lastColumn="0" w:noHBand="0" w:noVBand="1"/>
            </w:tblPr>
            <w:tblGrid>
              <w:gridCol w:w="300"/>
              <w:gridCol w:w="300"/>
              <w:gridCol w:w="300"/>
              <w:gridCol w:w="300"/>
              <w:gridCol w:w="300"/>
            </w:tblGrid>
            <w:tr w:rsidR="00332A64" w14:paraId="3CE42104" w14:textId="77777777" w:rsidTr="006F5044">
              <w:trPr>
                <w:trHeight w:val="196"/>
              </w:trPr>
              <w:tc>
                <w:tcPr>
                  <w:tcW w:w="300" w:type="dxa"/>
                </w:tcPr>
                <w:p w14:paraId="0B74B9A0" w14:textId="77777777" w:rsidR="006F5044" w:rsidRPr="007224E7" w:rsidRDefault="000D7DF0" w:rsidP="006F5044">
                  <w:pPr>
                    <w:spacing w:after="120"/>
                    <w:rPr>
                      <w:rFonts w:cs="Arial"/>
                      <w:i/>
                      <w:sz w:val="12"/>
                      <w:szCs w:val="12"/>
                    </w:rPr>
                  </w:pPr>
                  <w:r w:rsidRPr="007224E7">
                    <w:rPr>
                      <w:rFonts w:cs="Arial"/>
                      <w:i/>
                      <w:sz w:val="12"/>
                      <w:szCs w:val="12"/>
                    </w:rPr>
                    <w:t>1</w:t>
                  </w:r>
                </w:p>
              </w:tc>
              <w:tc>
                <w:tcPr>
                  <w:tcW w:w="300" w:type="dxa"/>
                </w:tcPr>
                <w:p w14:paraId="1801F8DB" w14:textId="77777777" w:rsidR="006F5044" w:rsidRPr="007224E7" w:rsidRDefault="000D7DF0" w:rsidP="006F5044">
                  <w:pPr>
                    <w:spacing w:after="120"/>
                    <w:rPr>
                      <w:rFonts w:cs="Arial"/>
                      <w:i/>
                      <w:sz w:val="12"/>
                      <w:szCs w:val="12"/>
                    </w:rPr>
                  </w:pPr>
                  <w:r w:rsidRPr="007224E7">
                    <w:rPr>
                      <w:rFonts w:cs="Arial"/>
                      <w:i/>
                      <w:sz w:val="12"/>
                      <w:szCs w:val="12"/>
                    </w:rPr>
                    <w:t>2</w:t>
                  </w:r>
                </w:p>
              </w:tc>
              <w:tc>
                <w:tcPr>
                  <w:tcW w:w="300" w:type="dxa"/>
                </w:tcPr>
                <w:p w14:paraId="1EB4B936" w14:textId="77777777" w:rsidR="006F5044" w:rsidRPr="007224E7" w:rsidRDefault="000D7DF0" w:rsidP="006F5044">
                  <w:pPr>
                    <w:spacing w:after="120"/>
                    <w:rPr>
                      <w:rFonts w:cs="Arial"/>
                      <w:i/>
                      <w:sz w:val="12"/>
                      <w:szCs w:val="12"/>
                    </w:rPr>
                  </w:pPr>
                  <w:r w:rsidRPr="007224E7">
                    <w:rPr>
                      <w:rFonts w:cs="Arial"/>
                      <w:i/>
                      <w:sz w:val="12"/>
                      <w:szCs w:val="12"/>
                    </w:rPr>
                    <w:t>3</w:t>
                  </w:r>
                </w:p>
              </w:tc>
              <w:tc>
                <w:tcPr>
                  <w:tcW w:w="300" w:type="dxa"/>
                </w:tcPr>
                <w:p w14:paraId="16320351" w14:textId="77777777" w:rsidR="006F5044" w:rsidRPr="007224E7" w:rsidRDefault="000D7DF0" w:rsidP="006F5044">
                  <w:pPr>
                    <w:spacing w:after="120"/>
                    <w:rPr>
                      <w:rFonts w:cs="Arial"/>
                      <w:i/>
                      <w:sz w:val="12"/>
                      <w:szCs w:val="12"/>
                    </w:rPr>
                  </w:pPr>
                  <w:r w:rsidRPr="007224E7">
                    <w:rPr>
                      <w:rFonts w:cs="Arial"/>
                      <w:i/>
                      <w:sz w:val="12"/>
                      <w:szCs w:val="12"/>
                    </w:rPr>
                    <w:t>4</w:t>
                  </w:r>
                </w:p>
              </w:tc>
              <w:tc>
                <w:tcPr>
                  <w:tcW w:w="300" w:type="dxa"/>
                </w:tcPr>
                <w:p w14:paraId="17B604D5" w14:textId="77777777" w:rsidR="006F5044" w:rsidRPr="007224E7" w:rsidRDefault="000D7DF0" w:rsidP="006F5044">
                  <w:pPr>
                    <w:spacing w:after="120"/>
                    <w:rPr>
                      <w:rFonts w:cs="Arial"/>
                      <w:i/>
                      <w:sz w:val="12"/>
                      <w:szCs w:val="12"/>
                    </w:rPr>
                  </w:pPr>
                  <w:r w:rsidRPr="007224E7">
                    <w:rPr>
                      <w:rFonts w:cs="Arial"/>
                      <w:i/>
                      <w:sz w:val="12"/>
                      <w:szCs w:val="12"/>
                    </w:rPr>
                    <w:t>5</w:t>
                  </w:r>
                </w:p>
              </w:tc>
            </w:tr>
          </w:tbl>
          <w:p w14:paraId="16D374CA" w14:textId="77777777" w:rsidR="006F5044" w:rsidRPr="007224E7" w:rsidRDefault="006F5044" w:rsidP="006F5044">
            <w:pPr>
              <w:spacing w:after="120"/>
              <w:rPr>
                <w:rFonts w:ascii="Wingdings" w:hAnsi="Wingdings" w:cs="Arial"/>
                <w:b/>
                <w:i/>
                <w:sz w:val="12"/>
                <w:szCs w:val="12"/>
              </w:rPr>
            </w:pPr>
          </w:p>
        </w:tc>
        <w:tc>
          <w:tcPr>
            <w:tcW w:w="4028" w:type="dxa"/>
            <w:tcBorders>
              <w:top w:val="single" w:sz="4" w:space="0" w:color="auto"/>
              <w:bottom w:val="single" w:sz="4" w:space="0" w:color="auto"/>
            </w:tcBorders>
            <w:shd w:val="clear" w:color="auto" w:fill="FFFFFF" w:themeFill="background1"/>
          </w:tcPr>
          <w:tbl>
            <w:tblPr>
              <w:tblStyle w:val="Tabellenraster1"/>
              <w:tblW w:w="1500" w:type="dxa"/>
              <w:tblLayout w:type="fixed"/>
              <w:tblLook w:val="04A0" w:firstRow="1" w:lastRow="0" w:firstColumn="1" w:lastColumn="0" w:noHBand="0" w:noVBand="1"/>
            </w:tblPr>
            <w:tblGrid>
              <w:gridCol w:w="300"/>
              <w:gridCol w:w="300"/>
              <w:gridCol w:w="300"/>
              <w:gridCol w:w="300"/>
              <w:gridCol w:w="300"/>
            </w:tblGrid>
            <w:tr w:rsidR="00332A64" w14:paraId="2589F8D7" w14:textId="77777777" w:rsidTr="006F5044">
              <w:trPr>
                <w:trHeight w:val="108"/>
              </w:trPr>
              <w:tc>
                <w:tcPr>
                  <w:tcW w:w="300" w:type="dxa"/>
                </w:tcPr>
                <w:p w14:paraId="49343728" w14:textId="77777777" w:rsidR="006F5044" w:rsidRPr="00A81525" w:rsidRDefault="000D7DF0" w:rsidP="006F5044">
                  <w:pPr>
                    <w:spacing w:after="120"/>
                    <w:rPr>
                      <w:rFonts w:cs="Arial"/>
                      <w:sz w:val="12"/>
                      <w:szCs w:val="12"/>
                    </w:rPr>
                  </w:pPr>
                  <w:r w:rsidRPr="00A81525">
                    <w:rPr>
                      <w:rFonts w:cs="Arial"/>
                      <w:sz w:val="12"/>
                      <w:szCs w:val="12"/>
                    </w:rPr>
                    <w:t>1</w:t>
                  </w:r>
                </w:p>
              </w:tc>
              <w:tc>
                <w:tcPr>
                  <w:tcW w:w="300" w:type="dxa"/>
                </w:tcPr>
                <w:p w14:paraId="7334E833" w14:textId="77777777" w:rsidR="006F5044" w:rsidRPr="00A81525" w:rsidRDefault="000D7DF0" w:rsidP="006F5044">
                  <w:pPr>
                    <w:spacing w:after="120"/>
                    <w:rPr>
                      <w:rFonts w:cs="Arial"/>
                      <w:sz w:val="12"/>
                      <w:szCs w:val="12"/>
                    </w:rPr>
                  </w:pPr>
                  <w:r w:rsidRPr="00A81525">
                    <w:rPr>
                      <w:rFonts w:cs="Arial"/>
                      <w:sz w:val="12"/>
                      <w:szCs w:val="12"/>
                    </w:rPr>
                    <w:t>2</w:t>
                  </w:r>
                </w:p>
              </w:tc>
              <w:tc>
                <w:tcPr>
                  <w:tcW w:w="300" w:type="dxa"/>
                </w:tcPr>
                <w:p w14:paraId="4FBCD13B" w14:textId="77777777" w:rsidR="006F5044" w:rsidRPr="00A81525" w:rsidRDefault="000D7DF0" w:rsidP="006F5044">
                  <w:pPr>
                    <w:spacing w:after="120"/>
                    <w:rPr>
                      <w:rFonts w:cs="Arial"/>
                      <w:sz w:val="12"/>
                      <w:szCs w:val="12"/>
                    </w:rPr>
                  </w:pPr>
                  <w:r w:rsidRPr="00A81525">
                    <w:rPr>
                      <w:rFonts w:cs="Arial"/>
                      <w:sz w:val="12"/>
                      <w:szCs w:val="12"/>
                    </w:rPr>
                    <w:t>3</w:t>
                  </w:r>
                </w:p>
              </w:tc>
              <w:tc>
                <w:tcPr>
                  <w:tcW w:w="300" w:type="dxa"/>
                </w:tcPr>
                <w:p w14:paraId="19B3A312" w14:textId="77777777" w:rsidR="006F5044" w:rsidRPr="00A81525" w:rsidRDefault="000D7DF0" w:rsidP="006F5044">
                  <w:pPr>
                    <w:spacing w:after="120"/>
                    <w:rPr>
                      <w:rFonts w:cs="Arial"/>
                      <w:sz w:val="12"/>
                      <w:szCs w:val="12"/>
                    </w:rPr>
                  </w:pPr>
                  <w:r w:rsidRPr="00A81525">
                    <w:rPr>
                      <w:rFonts w:cs="Arial"/>
                      <w:sz w:val="12"/>
                      <w:szCs w:val="12"/>
                    </w:rPr>
                    <w:t>4</w:t>
                  </w:r>
                </w:p>
              </w:tc>
              <w:tc>
                <w:tcPr>
                  <w:tcW w:w="300" w:type="dxa"/>
                </w:tcPr>
                <w:p w14:paraId="1B83ACD4" w14:textId="77777777" w:rsidR="006F5044" w:rsidRPr="00A81525" w:rsidRDefault="000D7DF0" w:rsidP="006F5044">
                  <w:pPr>
                    <w:spacing w:after="120"/>
                    <w:rPr>
                      <w:rFonts w:cs="Arial"/>
                      <w:sz w:val="12"/>
                      <w:szCs w:val="12"/>
                    </w:rPr>
                  </w:pPr>
                  <w:r w:rsidRPr="00A81525">
                    <w:rPr>
                      <w:rFonts w:cs="Arial"/>
                      <w:sz w:val="12"/>
                      <w:szCs w:val="12"/>
                    </w:rPr>
                    <w:t>5</w:t>
                  </w:r>
                </w:p>
              </w:tc>
            </w:tr>
          </w:tbl>
          <w:p w14:paraId="391C0FF2" w14:textId="77777777" w:rsidR="006F5044" w:rsidRPr="00A81525" w:rsidRDefault="006F5044" w:rsidP="006F5044">
            <w:pPr>
              <w:spacing w:after="120"/>
              <w:rPr>
                <w:rFonts w:ascii="Wingdings 3" w:hAnsi="Wingdings 3" w:cs="Arial"/>
                <w:b/>
                <w:sz w:val="12"/>
                <w:szCs w:val="12"/>
              </w:rPr>
            </w:pPr>
          </w:p>
        </w:tc>
        <w:tc>
          <w:tcPr>
            <w:tcW w:w="2835" w:type="dxa"/>
            <w:vMerge/>
            <w:shd w:val="clear" w:color="auto" w:fill="FFFFFF" w:themeFill="background1"/>
          </w:tcPr>
          <w:p w14:paraId="049C8777" w14:textId="77777777" w:rsidR="006F5044" w:rsidRPr="00124573" w:rsidRDefault="006F5044" w:rsidP="006F5044">
            <w:pPr>
              <w:spacing w:before="120" w:after="120"/>
              <w:rPr>
                <w:rFonts w:cs="Arial"/>
                <w:color w:val="CC3300"/>
                <w:sz w:val="18"/>
                <w:szCs w:val="18"/>
                <w:lang w:eastAsia="de-DE"/>
              </w:rPr>
            </w:pPr>
          </w:p>
        </w:tc>
      </w:tr>
      <w:tr w:rsidR="00332A64" w14:paraId="1A385C86" w14:textId="77777777" w:rsidTr="006F5044">
        <w:tc>
          <w:tcPr>
            <w:tcW w:w="2406" w:type="dxa"/>
            <w:vMerge/>
            <w:shd w:val="clear" w:color="auto" w:fill="FFFFFF" w:themeFill="background1"/>
          </w:tcPr>
          <w:p w14:paraId="668466F7" w14:textId="77777777" w:rsidR="006F5044" w:rsidRDefault="006F5044" w:rsidP="006F5044">
            <w:pPr>
              <w:spacing w:before="120" w:after="120"/>
              <w:jc w:val="right"/>
              <w:rPr>
                <w:rFonts w:cs="Arial"/>
                <w:b/>
                <w:sz w:val="20"/>
                <w:szCs w:val="22"/>
                <w:lang w:eastAsia="de-DE"/>
              </w:rPr>
            </w:pPr>
          </w:p>
        </w:tc>
        <w:tc>
          <w:tcPr>
            <w:tcW w:w="1955" w:type="dxa"/>
            <w:tcBorders>
              <w:top w:val="single" w:sz="4" w:space="0" w:color="auto"/>
              <w:bottom w:val="single" w:sz="4" w:space="0" w:color="auto"/>
            </w:tcBorders>
            <w:shd w:val="clear" w:color="auto" w:fill="FFFFFF" w:themeFill="background1"/>
          </w:tcPr>
          <w:p w14:paraId="006EFE3B" w14:textId="77777777" w:rsidR="006F5044" w:rsidRPr="007224E7" w:rsidRDefault="000D7DF0" w:rsidP="006F5044">
            <w:pPr>
              <w:spacing w:before="120" w:after="120"/>
              <w:ind w:left="40"/>
              <w:rPr>
                <w:rFonts w:cs="Arial"/>
                <w:b/>
                <w:i/>
                <w:noProof/>
                <w:sz w:val="20"/>
                <w:szCs w:val="22"/>
              </w:rPr>
            </w:pPr>
            <w:r w:rsidRPr="007224E7">
              <w:rPr>
                <w:rFonts w:cs="Arial"/>
                <w:b/>
                <w:i/>
                <w:noProof/>
                <w:sz w:val="20"/>
                <w:szCs w:val="22"/>
              </w:rPr>
              <w:t>Gemeinde</w:t>
            </w:r>
          </w:p>
        </w:tc>
        <w:tc>
          <w:tcPr>
            <w:tcW w:w="3942" w:type="dxa"/>
            <w:gridSpan w:val="2"/>
            <w:tcBorders>
              <w:top w:val="single" w:sz="4" w:space="0" w:color="auto"/>
              <w:bottom w:val="single" w:sz="4" w:space="0" w:color="auto"/>
            </w:tcBorders>
            <w:shd w:val="clear" w:color="auto" w:fill="FFFFFF" w:themeFill="background1"/>
          </w:tcPr>
          <w:tbl>
            <w:tblPr>
              <w:tblStyle w:val="Tabellenraster1"/>
              <w:tblW w:w="1500" w:type="dxa"/>
              <w:tblLayout w:type="fixed"/>
              <w:tblLook w:val="04A0" w:firstRow="1" w:lastRow="0" w:firstColumn="1" w:lastColumn="0" w:noHBand="0" w:noVBand="1"/>
            </w:tblPr>
            <w:tblGrid>
              <w:gridCol w:w="300"/>
              <w:gridCol w:w="300"/>
              <w:gridCol w:w="300"/>
              <w:gridCol w:w="300"/>
              <w:gridCol w:w="300"/>
            </w:tblGrid>
            <w:tr w:rsidR="00332A64" w14:paraId="1D4052EC" w14:textId="77777777" w:rsidTr="006F5044">
              <w:trPr>
                <w:trHeight w:val="196"/>
              </w:trPr>
              <w:tc>
                <w:tcPr>
                  <w:tcW w:w="300" w:type="dxa"/>
                </w:tcPr>
                <w:p w14:paraId="3D1BD182" w14:textId="77777777" w:rsidR="006F5044" w:rsidRPr="007224E7" w:rsidRDefault="000D7DF0" w:rsidP="006F5044">
                  <w:pPr>
                    <w:spacing w:after="120"/>
                    <w:rPr>
                      <w:rFonts w:cs="Arial"/>
                      <w:i/>
                      <w:sz w:val="12"/>
                      <w:szCs w:val="12"/>
                    </w:rPr>
                  </w:pPr>
                  <w:r w:rsidRPr="007224E7">
                    <w:rPr>
                      <w:rFonts w:cs="Arial"/>
                      <w:i/>
                      <w:sz w:val="12"/>
                      <w:szCs w:val="12"/>
                    </w:rPr>
                    <w:t>1</w:t>
                  </w:r>
                </w:p>
              </w:tc>
              <w:tc>
                <w:tcPr>
                  <w:tcW w:w="300" w:type="dxa"/>
                </w:tcPr>
                <w:p w14:paraId="6F414B48" w14:textId="77777777" w:rsidR="006F5044" w:rsidRPr="007224E7" w:rsidRDefault="000D7DF0" w:rsidP="006F5044">
                  <w:pPr>
                    <w:spacing w:after="120"/>
                    <w:rPr>
                      <w:rFonts w:cs="Arial"/>
                      <w:i/>
                      <w:sz w:val="12"/>
                      <w:szCs w:val="12"/>
                    </w:rPr>
                  </w:pPr>
                  <w:r w:rsidRPr="007224E7">
                    <w:rPr>
                      <w:rFonts w:cs="Arial"/>
                      <w:i/>
                      <w:sz w:val="12"/>
                      <w:szCs w:val="12"/>
                    </w:rPr>
                    <w:t>2</w:t>
                  </w:r>
                </w:p>
              </w:tc>
              <w:tc>
                <w:tcPr>
                  <w:tcW w:w="300" w:type="dxa"/>
                </w:tcPr>
                <w:p w14:paraId="36F1F368" w14:textId="77777777" w:rsidR="006F5044" w:rsidRPr="007224E7" w:rsidRDefault="000D7DF0" w:rsidP="006F5044">
                  <w:pPr>
                    <w:spacing w:after="120"/>
                    <w:rPr>
                      <w:rFonts w:cs="Arial"/>
                      <w:i/>
                      <w:sz w:val="12"/>
                      <w:szCs w:val="12"/>
                    </w:rPr>
                  </w:pPr>
                  <w:r w:rsidRPr="007224E7">
                    <w:rPr>
                      <w:rFonts w:cs="Arial"/>
                      <w:i/>
                      <w:sz w:val="12"/>
                      <w:szCs w:val="12"/>
                    </w:rPr>
                    <w:t>3</w:t>
                  </w:r>
                </w:p>
              </w:tc>
              <w:tc>
                <w:tcPr>
                  <w:tcW w:w="300" w:type="dxa"/>
                </w:tcPr>
                <w:p w14:paraId="7B13A622" w14:textId="77777777" w:rsidR="006F5044" w:rsidRPr="007224E7" w:rsidRDefault="000D7DF0" w:rsidP="006F5044">
                  <w:pPr>
                    <w:spacing w:after="120"/>
                    <w:rPr>
                      <w:rFonts w:cs="Arial"/>
                      <w:i/>
                      <w:sz w:val="12"/>
                      <w:szCs w:val="12"/>
                    </w:rPr>
                  </w:pPr>
                  <w:r w:rsidRPr="007224E7">
                    <w:rPr>
                      <w:rFonts w:cs="Arial"/>
                      <w:i/>
                      <w:sz w:val="12"/>
                      <w:szCs w:val="12"/>
                    </w:rPr>
                    <w:t>4</w:t>
                  </w:r>
                </w:p>
              </w:tc>
              <w:tc>
                <w:tcPr>
                  <w:tcW w:w="300" w:type="dxa"/>
                </w:tcPr>
                <w:p w14:paraId="3BD95FE3" w14:textId="77777777" w:rsidR="006F5044" w:rsidRPr="007224E7" w:rsidRDefault="000D7DF0" w:rsidP="006F5044">
                  <w:pPr>
                    <w:spacing w:after="120"/>
                    <w:rPr>
                      <w:rFonts w:cs="Arial"/>
                      <w:i/>
                      <w:sz w:val="12"/>
                      <w:szCs w:val="12"/>
                    </w:rPr>
                  </w:pPr>
                  <w:r w:rsidRPr="007224E7">
                    <w:rPr>
                      <w:rFonts w:cs="Arial"/>
                      <w:i/>
                      <w:sz w:val="12"/>
                      <w:szCs w:val="12"/>
                    </w:rPr>
                    <w:t>5</w:t>
                  </w:r>
                </w:p>
              </w:tc>
            </w:tr>
          </w:tbl>
          <w:p w14:paraId="47B9D7D7" w14:textId="77777777" w:rsidR="006F5044" w:rsidRPr="007224E7" w:rsidRDefault="006F5044" w:rsidP="006F5044">
            <w:pPr>
              <w:spacing w:after="120"/>
              <w:rPr>
                <w:rFonts w:ascii="Wingdings" w:hAnsi="Wingdings" w:cs="Arial"/>
                <w:b/>
                <w:i/>
                <w:sz w:val="12"/>
                <w:szCs w:val="12"/>
              </w:rPr>
            </w:pPr>
          </w:p>
        </w:tc>
        <w:tc>
          <w:tcPr>
            <w:tcW w:w="4028" w:type="dxa"/>
            <w:tcBorders>
              <w:top w:val="single" w:sz="4" w:space="0" w:color="auto"/>
              <w:bottom w:val="single" w:sz="4" w:space="0" w:color="auto"/>
            </w:tcBorders>
            <w:shd w:val="clear" w:color="auto" w:fill="FFFFFF" w:themeFill="background1"/>
          </w:tcPr>
          <w:tbl>
            <w:tblPr>
              <w:tblStyle w:val="Tabellenraster1"/>
              <w:tblW w:w="1500" w:type="dxa"/>
              <w:tblLayout w:type="fixed"/>
              <w:tblLook w:val="04A0" w:firstRow="1" w:lastRow="0" w:firstColumn="1" w:lastColumn="0" w:noHBand="0" w:noVBand="1"/>
            </w:tblPr>
            <w:tblGrid>
              <w:gridCol w:w="300"/>
              <w:gridCol w:w="300"/>
              <w:gridCol w:w="300"/>
              <w:gridCol w:w="300"/>
              <w:gridCol w:w="300"/>
            </w:tblGrid>
            <w:tr w:rsidR="00332A64" w14:paraId="777D8991" w14:textId="77777777" w:rsidTr="006F5044">
              <w:trPr>
                <w:trHeight w:val="108"/>
              </w:trPr>
              <w:tc>
                <w:tcPr>
                  <w:tcW w:w="300" w:type="dxa"/>
                </w:tcPr>
                <w:p w14:paraId="3F9A1E1C" w14:textId="77777777" w:rsidR="006F5044" w:rsidRPr="00A81525" w:rsidRDefault="000D7DF0" w:rsidP="006F5044">
                  <w:pPr>
                    <w:spacing w:after="120"/>
                    <w:rPr>
                      <w:rFonts w:cs="Arial"/>
                      <w:sz w:val="12"/>
                      <w:szCs w:val="12"/>
                    </w:rPr>
                  </w:pPr>
                  <w:r w:rsidRPr="00A81525">
                    <w:rPr>
                      <w:rFonts w:cs="Arial"/>
                      <w:sz w:val="12"/>
                      <w:szCs w:val="12"/>
                    </w:rPr>
                    <w:t>1</w:t>
                  </w:r>
                </w:p>
              </w:tc>
              <w:tc>
                <w:tcPr>
                  <w:tcW w:w="300" w:type="dxa"/>
                </w:tcPr>
                <w:p w14:paraId="1681EB32" w14:textId="77777777" w:rsidR="006F5044" w:rsidRPr="00A81525" w:rsidRDefault="000D7DF0" w:rsidP="006F5044">
                  <w:pPr>
                    <w:spacing w:after="120"/>
                    <w:rPr>
                      <w:rFonts w:cs="Arial"/>
                      <w:sz w:val="12"/>
                      <w:szCs w:val="12"/>
                    </w:rPr>
                  </w:pPr>
                  <w:r w:rsidRPr="00A81525">
                    <w:rPr>
                      <w:rFonts w:cs="Arial"/>
                      <w:sz w:val="12"/>
                      <w:szCs w:val="12"/>
                    </w:rPr>
                    <w:t>2</w:t>
                  </w:r>
                </w:p>
              </w:tc>
              <w:tc>
                <w:tcPr>
                  <w:tcW w:w="300" w:type="dxa"/>
                </w:tcPr>
                <w:p w14:paraId="11289A89" w14:textId="77777777" w:rsidR="006F5044" w:rsidRPr="00A81525" w:rsidRDefault="000D7DF0" w:rsidP="006F5044">
                  <w:pPr>
                    <w:spacing w:after="120"/>
                    <w:rPr>
                      <w:rFonts w:cs="Arial"/>
                      <w:sz w:val="12"/>
                      <w:szCs w:val="12"/>
                    </w:rPr>
                  </w:pPr>
                  <w:r w:rsidRPr="00A81525">
                    <w:rPr>
                      <w:rFonts w:cs="Arial"/>
                      <w:sz w:val="12"/>
                      <w:szCs w:val="12"/>
                    </w:rPr>
                    <w:t>3</w:t>
                  </w:r>
                </w:p>
              </w:tc>
              <w:tc>
                <w:tcPr>
                  <w:tcW w:w="300" w:type="dxa"/>
                </w:tcPr>
                <w:p w14:paraId="5DBD242D" w14:textId="77777777" w:rsidR="006F5044" w:rsidRPr="00A81525" w:rsidRDefault="000D7DF0" w:rsidP="006F5044">
                  <w:pPr>
                    <w:spacing w:after="120"/>
                    <w:rPr>
                      <w:rFonts w:cs="Arial"/>
                      <w:sz w:val="12"/>
                      <w:szCs w:val="12"/>
                    </w:rPr>
                  </w:pPr>
                  <w:r w:rsidRPr="00A81525">
                    <w:rPr>
                      <w:rFonts w:cs="Arial"/>
                      <w:sz w:val="12"/>
                      <w:szCs w:val="12"/>
                    </w:rPr>
                    <w:t>4</w:t>
                  </w:r>
                </w:p>
              </w:tc>
              <w:tc>
                <w:tcPr>
                  <w:tcW w:w="300" w:type="dxa"/>
                </w:tcPr>
                <w:p w14:paraId="3C21CB35" w14:textId="77777777" w:rsidR="006F5044" w:rsidRPr="00A81525" w:rsidRDefault="000D7DF0" w:rsidP="006F5044">
                  <w:pPr>
                    <w:spacing w:after="120"/>
                    <w:rPr>
                      <w:rFonts w:cs="Arial"/>
                      <w:sz w:val="12"/>
                      <w:szCs w:val="12"/>
                    </w:rPr>
                  </w:pPr>
                  <w:r w:rsidRPr="00A81525">
                    <w:rPr>
                      <w:rFonts w:cs="Arial"/>
                      <w:sz w:val="12"/>
                      <w:szCs w:val="12"/>
                    </w:rPr>
                    <w:t>5</w:t>
                  </w:r>
                </w:p>
              </w:tc>
            </w:tr>
          </w:tbl>
          <w:p w14:paraId="26136D4C" w14:textId="77777777" w:rsidR="006F5044" w:rsidRPr="00A81525" w:rsidRDefault="006F5044" w:rsidP="006F5044">
            <w:pPr>
              <w:spacing w:after="120"/>
              <w:rPr>
                <w:rFonts w:ascii="Wingdings 3" w:hAnsi="Wingdings 3" w:cs="Arial"/>
                <w:b/>
                <w:sz w:val="12"/>
                <w:szCs w:val="12"/>
              </w:rPr>
            </w:pPr>
          </w:p>
        </w:tc>
        <w:tc>
          <w:tcPr>
            <w:tcW w:w="2835" w:type="dxa"/>
            <w:vMerge/>
            <w:shd w:val="clear" w:color="auto" w:fill="FFFFFF" w:themeFill="background1"/>
          </w:tcPr>
          <w:p w14:paraId="5254CC8F" w14:textId="77777777" w:rsidR="006F5044" w:rsidRPr="00124573" w:rsidRDefault="006F5044" w:rsidP="006F5044">
            <w:pPr>
              <w:spacing w:before="120" w:after="120"/>
              <w:rPr>
                <w:rFonts w:cs="Arial"/>
                <w:color w:val="CC3300"/>
                <w:sz w:val="18"/>
                <w:szCs w:val="18"/>
                <w:lang w:eastAsia="de-DE"/>
              </w:rPr>
            </w:pPr>
          </w:p>
        </w:tc>
      </w:tr>
      <w:tr w:rsidR="00332A64" w14:paraId="52F71A29" w14:textId="77777777" w:rsidTr="006F5044">
        <w:tc>
          <w:tcPr>
            <w:tcW w:w="2406" w:type="dxa"/>
            <w:vMerge/>
            <w:shd w:val="clear" w:color="auto" w:fill="FFFFFF" w:themeFill="background1"/>
          </w:tcPr>
          <w:p w14:paraId="7F423A99" w14:textId="77777777" w:rsidR="006F5044" w:rsidRDefault="006F5044" w:rsidP="006F5044">
            <w:pPr>
              <w:spacing w:before="120" w:after="120"/>
              <w:jc w:val="right"/>
              <w:rPr>
                <w:rFonts w:cs="Arial"/>
                <w:b/>
                <w:sz w:val="20"/>
                <w:szCs w:val="22"/>
                <w:lang w:eastAsia="de-DE"/>
              </w:rPr>
            </w:pPr>
          </w:p>
        </w:tc>
        <w:tc>
          <w:tcPr>
            <w:tcW w:w="1955" w:type="dxa"/>
            <w:tcBorders>
              <w:top w:val="single" w:sz="4" w:space="0" w:color="auto"/>
              <w:bottom w:val="single" w:sz="4" w:space="0" w:color="auto"/>
            </w:tcBorders>
            <w:shd w:val="clear" w:color="auto" w:fill="FFFFFF" w:themeFill="background1"/>
          </w:tcPr>
          <w:p w14:paraId="2ACEE915" w14:textId="77777777" w:rsidR="006F5044" w:rsidRPr="007224E7" w:rsidRDefault="000D7DF0" w:rsidP="006F5044">
            <w:pPr>
              <w:spacing w:before="120" w:after="120"/>
              <w:ind w:left="40"/>
              <w:rPr>
                <w:rFonts w:cs="Arial"/>
                <w:b/>
                <w:i/>
                <w:noProof/>
                <w:sz w:val="20"/>
                <w:szCs w:val="22"/>
              </w:rPr>
            </w:pPr>
            <w:r>
              <w:rPr>
                <w:rFonts w:cs="Arial"/>
                <w:b/>
                <w:i/>
                <w:noProof/>
                <w:sz w:val="20"/>
                <w:szCs w:val="22"/>
              </w:rPr>
              <w:t>a</w:t>
            </w:r>
            <w:r w:rsidRPr="007224E7">
              <w:rPr>
                <w:rFonts w:cs="Arial"/>
                <w:b/>
                <w:i/>
                <w:noProof/>
                <w:sz w:val="20"/>
                <w:szCs w:val="22"/>
              </w:rPr>
              <w:t>usserhalb</w:t>
            </w:r>
          </w:p>
        </w:tc>
        <w:tc>
          <w:tcPr>
            <w:tcW w:w="3942" w:type="dxa"/>
            <w:gridSpan w:val="2"/>
            <w:tcBorders>
              <w:top w:val="single" w:sz="4" w:space="0" w:color="auto"/>
              <w:bottom w:val="single" w:sz="4" w:space="0" w:color="auto"/>
            </w:tcBorders>
            <w:shd w:val="clear" w:color="auto" w:fill="FFFFFF" w:themeFill="background1"/>
          </w:tcPr>
          <w:tbl>
            <w:tblPr>
              <w:tblStyle w:val="Tabellenraster1"/>
              <w:tblW w:w="1500" w:type="dxa"/>
              <w:tblLayout w:type="fixed"/>
              <w:tblLook w:val="04A0" w:firstRow="1" w:lastRow="0" w:firstColumn="1" w:lastColumn="0" w:noHBand="0" w:noVBand="1"/>
            </w:tblPr>
            <w:tblGrid>
              <w:gridCol w:w="300"/>
              <w:gridCol w:w="300"/>
              <w:gridCol w:w="300"/>
              <w:gridCol w:w="300"/>
              <w:gridCol w:w="300"/>
            </w:tblGrid>
            <w:tr w:rsidR="00332A64" w14:paraId="6BBAE412" w14:textId="77777777" w:rsidTr="006F5044">
              <w:trPr>
                <w:trHeight w:val="196"/>
              </w:trPr>
              <w:tc>
                <w:tcPr>
                  <w:tcW w:w="300" w:type="dxa"/>
                </w:tcPr>
                <w:p w14:paraId="5ED09AE0" w14:textId="77777777" w:rsidR="006F5044" w:rsidRPr="007224E7" w:rsidRDefault="000D7DF0" w:rsidP="006F5044">
                  <w:pPr>
                    <w:spacing w:after="120"/>
                    <w:rPr>
                      <w:rFonts w:cs="Arial"/>
                      <w:i/>
                      <w:sz w:val="12"/>
                      <w:szCs w:val="12"/>
                    </w:rPr>
                  </w:pPr>
                  <w:r w:rsidRPr="007224E7">
                    <w:rPr>
                      <w:rFonts w:cs="Arial"/>
                      <w:i/>
                      <w:sz w:val="12"/>
                      <w:szCs w:val="12"/>
                    </w:rPr>
                    <w:t>1</w:t>
                  </w:r>
                </w:p>
              </w:tc>
              <w:tc>
                <w:tcPr>
                  <w:tcW w:w="300" w:type="dxa"/>
                </w:tcPr>
                <w:p w14:paraId="03D271D3" w14:textId="77777777" w:rsidR="006F5044" w:rsidRPr="007224E7" w:rsidRDefault="000D7DF0" w:rsidP="006F5044">
                  <w:pPr>
                    <w:spacing w:after="120"/>
                    <w:rPr>
                      <w:rFonts w:cs="Arial"/>
                      <w:i/>
                      <w:sz w:val="12"/>
                      <w:szCs w:val="12"/>
                    </w:rPr>
                  </w:pPr>
                  <w:r w:rsidRPr="007224E7">
                    <w:rPr>
                      <w:rFonts w:cs="Arial"/>
                      <w:i/>
                      <w:sz w:val="12"/>
                      <w:szCs w:val="12"/>
                    </w:rPr>
                    <w:t>2</w:t>
                  </w:r>
                </w:p>
              </w:tc>
              <w:tc>
                <w:tcPr>
                  <w:tcW w:w="300" w:type="dxa"/>
                </w:tcPr>
                <w:p w14:paraId="3B655517" w14:textId="77777777" w:rsidR="006F5044" w:rsidRPr="007224E7" w:rsidRDefault="000D7DF0" w:rsidP="006F5044">
                  <w:pPr>
                    <w:spacing w:after="120"/>
                    <w:rPr>
                      <w:rFonts w:cs="Arial"/>
                      <w:i/>
                      <w:sz w:val="12"/>
                      <w:szCs w:val="12"/>
                    </w:rPr>
                  </w:pPr>
                  <w:r w:rsidRPr="007224E7">
                    <w:rPr>
                      <w:rFonts w:cs="Arial"/>
                      <w:i/>
                      <w:sz w:val="12"/>
                      <w:szCs w:val="12"/>
                    </w:rPr>
                    <w:t>3</w:t>
                  </w:r>
                </w:p>
              </w:tc>
              <w:tc>
                <w:tcPr>
                  <w:tcW w:w="300" w:type="dxa"/>
                </w:tcPr>
                <w:p w14:paraId="397E17FE" w14:textId="77777777" w:rsidR="006F5044" w:rsidRPr="007224E7" w:rsidRDefault="000D7DF0" w:rsidP="006F5044">
                  <w:pPr>
                    <w:spacing w:after="120"/>
                    <w:rPr>
                      <w:rFonts w:cs="Arial"/>
                      <w:i/>
                      <w:sz w:val="12"/>
                      <w:szCs w:val="12"/>
                    </w:rPr>
                  </w:pPr>
                  <w:r w:rsidRPr="007224E7">
                    <w:rPr>
                      <w:rFonts w:cs="Arial"/>
                      <w:i/>
                      <w:sz w:val="12"/>
                      <w:szCs w:val="12"/>
                    </w:rPr>
                    <w:t>4</w:t>
                  </w:r>
                </w:p>
              </w:tc>
              <w:tc>
                <w:tcPr>
                  <w:tcW w:w="300" w:type="dxa"/>
                </w:tcPr>
                <w:p w14:paraId="356B2D70" w14:textId="77777777" w:rsidR="006F5044" w:rsidRPr="007224E7" w:rsidRDefault="000D7DF0" w:rsidP="006F5044">
                  <w:pPr>
                    <w:spacing w:after="120"/>
                    <w:rPr>
                      <w:rFonts w:cs="Arial"/>
                      <w:i/>
                      <w:sz w:val="12"/>
                      <w:szCs w:val="12"/>
                    </w:rPr>
                  </w:pPr>
                  <w:r w:rsidRPr="007224E7">
                    <w:rPr>
                      <w:rFonts w:cs="Arial"/>
                      <w:i/>
                      <w:sz w:val="12"/>
                      <w:szCs w:val="12"/>
                    </w:rPr>
                    <w:t>5</w:t>
                  </w:r>
                </w:p>
              </w:tc>
            </w:tr>
          </w:tbl>
          <w:p w14:paraId="7BCC8431" w14:textId="77777777" w:rsidR="006F5044" w:rsidRPr="009E27A0" w:rsidRDefault="006F5044" w:rsidP="006F5044">
            <w:pPr>
              <w:spacing w:after="120"/>
              <w:rPr>
                <w:rFonts w:cs="Arial"/>
                <w:b/>
                <w:i/>
                <w:sz w:val="12"/>
                <w:szCs w:val="12"/>
              </w:rPr>
            </w:pPr>
          </w:p>
        </w:tc>
        <w:tc>
          <w:tcPr>
            <w:tcW w:w="4028" w:type="dxa"/>
            <w:tcBorders>
              <w:top w:val="single" w:sz="4" w:space="0" w:color="auto"/>
              <w:bottom w:val="single" w:sz="4" w:space="0" w:color="auto"/>
            </w:tcBorders>
            <w:shd w:val="clear" w:color="auto" w:fill="FFFFFF" w:themeFill="background1"/>
          </w:tcPr>
          <w:tbl>
            <w:tblPr>
              <w:tblStyle w:val="Tabellenraster1"/>
              <w:tblW w:w="1500" w:type="dxa"/>
              <w:tblLayout w:type="fixed"/>
              <w:tblLook w:val="04A0" w:firstRow="1" w:lastRow="0" w:firstColumn="1" w:lastColumn="0" w:noHBand="0" w:noVBand="1"/>
            </w:tblPr>
            <w:tblGrid>
              <w:gridCol w:w="300"/>
              <w:gridCol w:w="300"/>
              <w:gridCol w:w="300"/>
              <w:gridCol w:w="300"/>
              <w:gridCol w:w="300"/>
            </w:tblGrid>
            <w:tr w:rsidR="00332A64" w14:paraId="528E7607" w14:textId="77777777" w:rsidTr="006F5044">
              <w:trPr>
                <w:trHeight w:val="108"/>
              </w:trPr>
              <w:tc>
                <w:tcPr>
                  <w:tcW w:w="300" w:type="dxa"/>
                </w:tcPr>
                <w:p w14:paraId="6FF83D2A" w14:textId="77777777" w:rsidR="006F5044" w:rsidRPr="00A81525" w:rsidRDefault="000D7DF0" w:rsidP="006F5044">
                  <w:pPr>
                    <w:spacing w:after="120"/>
                    <w:rPr>
                      <w:rFonts w:cs="Arial"/>
                      <w:sz w:val="12"/>
                      <w:szCs w:val="12"/>
                    </w:rPr>
                  </w:pPr>
                  <w:r w:rsidRPr="00A81525">
                    <w:rPr>
                      <w:rFonts w:cs="Arial"/>
                      <w:sz w:val="12"/>
                      <w:szCs w:val="12"/>
                    </w:rPr>
                    <w:t>1</w:t>
                  </w:r>
                </w:p>
              </w:tc>
              <w:tc>
                <w:tcPr>
                  <w:tcW w:w="300" w:type="dxa"/>
                </w:tcPr>
                <w:p w14:paraId="214F6DB8" w14:textId="77777777" w:rsidR="006F5044" w:rsidRPr="00A81525" w:rsidRDefault="000D7DF0" w:rsidP="006F5044">
                  <w:pPr>
                    <w:spacing w:after="120"/>
                    <w:rPr>
                      <w:rFonts w:cs="Arial"/>
                      <w:sz w:val="12"/>
                      <w:szCs w:val="12"/>
                    </w:rPr>
                  </w:pPr>
                  <w:r w:rsidRPr="00A81525">
                    <w:rPr>
                      <w:rFonts w:cs="Arial"/>
                      <w:sz w:val="12"/>
                      <w:szCs w:val="12"/>
                    </w:rPr>
                    <w:t>2</w:t>
                  </w:r>
                </w:p>
              </w:tc>
              <w:tc>
                <w:tcPr>
                  <w:tcW w:w="300" w:type="dxa"/>
                </w:tcPr>
                <w:p w14:paraId="7F30F040" w14:textId="77777777" w:rsidR="006F5044" w:rsidRPr="00A81525" w:rsidRDefault="000D7DF0" w:rsidP="006F5044">
                  <w:pPr>
                    <w:spacing w:after="120"/>
                    <w:rPr>
                      <w:rFonts w:cs="Arial"/>
                      <w:sz w:val="12"/>
                      <w:szCs w:val="12"/>
                    </w:rPr>
                  </w:pPr>
                  <w:r w:rsidRPr="00A81525">
                    <w:rPr>
                      <w:rFonts w:cs="Arial"/>
                      <w:sz w:val="12"/>
                      <w:szCs w:val="12"/>
                    </w:rPr>
                    <w:t>3</w:t>
                  </w:r>
                </w:p>
              </w:tc>
              <w:tc>
                <w:tcPr>
                  <w:tcW w:w="300" w:type="dxa"/>
                </w:tcPr>
                <w:p w14:paraId="137DC13C" w14:textId="77777777" w:rsidR="006F5044" w:rsidRPr="00A81525" w:rsidRDefault="000D7DF0" w:rsidP="006F5044">
                  <w:pPr>
                    <w:spacing w:after="120"/>
                    <w:rPr>
                      <w:rFonts w:cs="Arial"/>
                      <w:sz w:val="12"/>
                      <w:szCs w:val="12"/>
                    </w:rPr>
                  </w:pPr>
                  <w:r w:rsidRPr="00A81525">
                    <w:rPr>
                      <w:rFonts w:cs="Arial"/>
                      <w:sz w:val="12"/>
                      <w:szCs w:val="12"/>
                    </w:rPr>
                    <w:t>4</w:t>
                  </w:r>
                </w:p>
              </w:tc>
              <w:tc>
                <w:tcPr>
                  <w:tcW w:w="300" w:type="dxa"/>
                </w:tcPr>
                <w:p w14:paraId="5A6AE98C" w14:textId="77777777" w:rsidR="006F5044" w:rsidRPr="00A81525" w:rsidRDefault="000D7DF0" w:rsidP="006F5044">
                  <w:pPr>
                    <w:spacing w:after="120"/>
                    <w:rPr>
                      <w:rFonts w:cs="Arial"/>
                      <w:sz w:val="12"/>
                      <w:szCs w:val="12"/>
                    </w:rPr>
                  </w:pPr>
                  <w:r w:rsidRPr="00A81525">
                    <w:rPr>
                      <w:rFonts w:cs="Arial"/>
                      <w:sz w:val="12"/>
                      <w:szCs w:val="12"/>
                    </w:rPr>
                    <w:t>5</w:t>
                  </w:r>
                </w:p>
              </w:tc>
            </w:tr>
          </w:tbl>
          <w:p w14:paraId="3E52C009" w14:textId="77777777" w:rsidR="006F5044" w:rsidRPr="00A81525" w:rsidRDefault="006F5044" w:rsidP="006F5044">
            <w:pPr>
              <w:spacing w:after="120"/>
              <w:rPr>
                <w:rFonts w:ascii="Wingdings 3" w:hAnsi="Wingdings 3" w:cs="Arial"/>
                <w:b/>
                <w:sz w:val="12"/>
                <w:szCs w:val="12"/>
              </w:rPr>
            </w:pPr>
          </w:p>
        </w:tc>
        <w:tc>
          <w:tcPr>
            <w:tcW w:w="2835" w:type="dxa"/>
            <w:vMerge/>
            <w:shd w:val="clear" w:color="auto" w:fill="FFFFFF" w:themeFill="background1"/>
          </w:tcPr>
          <w:p w14:paraId="079DFCC7" w14:textId="77777777" w:rsidR="006F5044" w:rsidRPr="00124573" w:rsidRDefault="006F5044" w:rsidP="006F5044">
            <w:pPr>
              <w:spacing w:before="120" w:after="120"/>
              <w:rPr>
                <w:rFonts w:cs="Arial"/>
                <w:color w:val="CC3300"/>
                <w:sz w:val="18"/>
                <w:szCs w:val="18"/>
                <w:lang w:eastAsia="de-DE"/>
              </w:rPr>
            </w:pPr>
          </w:p>
        </w:tc>
      </w:tr>
      <w:tr w:rsidR="00332A64" w14:paraId="6C2C6812" w14:textId="77777777" w:rsidTr="006F5044">
        <w:trPr>
          <w:trHeight w:val="310"/>
        </w:trPr>
        <w:tc>
          <w:tcPr>
            <w:tcW w:w="2406" w:type="dxa"/>
            <w:vMerge/>
            <w:tcBorders>
              <w:bottom w:val="single" w:sz="18" w:space="0" w:color="auto"/>
            </w:tcBorders>
            <w:shd w:val="clear" w:color="auto" w:fill="FFFFFF" w:themeFill="background1"/>
          </w:tcPr>
          <w:p w14:paraId="6CB375C0" w14:textId="77777777" w:rsidR="006F5044" w:rsidRDefault="006F5044" w:rsidP="006F5044">
            <w:pPr>
              <w:spacing w:before="120" w:after="120"/>
              <w:jc w:val="right"/>
              <w:rPr>
                <w:rFonts w:cs="Arial"/>
                <w:b/>
                <w:sz w:val="20"/>
                <w:szCs w:val="22"/>
                <w:lang w:eastAsia="de-DE"/>
              </w:rPr>
            </w:pPr>
          </w:p>
        </w:tc>
        <w:tc>
          <w:tcPr>
            <w:tcW w:w="1955" w:type="dxa"/>
            <w:tcBorders>
              <w:top w:val="single" w:sz="4" w:space="0" w:color="auto"/>
              <w:bottom w:val="single" w:sz="18" w:space="0" w:color="auto"/>
            </w:tcBorders>
            <w:shd w:val="clear" w:color="auto" w:fill="FFFFFF" w:themeFill="background1"/>
          </w:tcPr>
          <w:p w14:paraId="3BB9454E" w14:textId="77777777" w:rsidR="006F5044" w:rsidRPr="007224E7" w:rsidRDefault="000D7DF0" w:rsidP="006F5044">
            <w:pPr>
              <w:spacing w:before="120" w:after="120"/>
              <w:ind w:left="40"/>
              <w:rPr>
                <w:rFonts w:cs="Arial"/>
                <w:b/>
                <w:i/>
                <w:noProof/>
                <w:sz w:val="20"/>
                <w:szCs w:val="22"/>
              </w:rPr>
            </w:pPr>
            <w:r w:rsidRPr="007224E7">
              <w:rPr>
                <w:rFonts w:cs="Arial"/>
                <w:b/>
                <w:i/>
                <w:noProof/>
                <w:sz w:val="20"/>
                <w:szCs w:val="22"/>
              </w:rPr>
              <w:t>andere</w:t>
            </w:r>
          </w:p>
        </w:tc>
        <w:tc>
          <w:tcPr>
            <w:tcW w:w="3942" w:type="dxa"/>
            <w:gridSpan w:val="2"/>
            <w:tcBorders>
              <w:top w:val="single" w:sz="4" w:space="0" w:color="auto"/>
              <w:bottom w:val="single" w:sz="18" w:space="0" w:color="auto"/>
            </w:tcBorders>
            <w:shd w:val="clear" w:color="auto" w:fill="FFFFFF" w:themeFill="background1"/>
          </w:tcPr>
          <w:tbl>
            <w:tblPr>
              <w:tblStyle w:val="Tabellenraster1"/>
              <w:tblW w:w="1500" w:type="dxa"/>
              <w:tblLayout w:type="fixed"/>
              <w:tblLook w:val="04A0" w:firstRow="1" w:lastRow="0" w:firstColumn="1" w:lastColumn="0" w:noHBand="0" w:noVBand="1"/>
            </w:tblPr>
            <w:tblGrid>
              <w:gridCol w:w="300"/>
              <w:gridCol w:w="300"/>
              <w:gridCol w:w="300"/>
              <w:gridCol w:w="300"/>
              <w:gridCol w:w="300"/>
            </w:tblGrid>
            <w:tr w:rsidR="00332A64" w14:paraId="0BF2F596" w14:textId="77777777" w:rsidTr="006F5044">
              <w:trPr>
                <w:trHeight w:val="196"/>
              </w:trPr>
              <w:tc>
                <w:tcPr>
                  <w:tcW w:w="300" w:type="dxa"/>
                </w:tcPr>
                <w:p w14:paraId="4DA4933B" w14:textId="77777777" w:rsidR="006F5044" w:rsidRPr="007224E7" w:rsidRDefault="000D7DF0" w:rsidP="006F5044">
                  <w:pPr>
                    <w:spacing w:after="120"/>
                    <w:rPr>
                      <w:rFonts w:cs="Arial"/>
                      <w:i/>
                      <w:sz w:val="12"/>
                      <w:szCs w:val="12"/>
                    </w:rPr>
                  </w:pPr>
                  <w:r w:rsidRPr="007224E7">
                    <w:rPr>
                      <w:rFonts w:cs="Arial"/>
                      <w:i/>
                      <w:sz w:val="12"/>
                      <w:szCs w:val="12"/>
                    </w:rPr>
                    <w:t>1</w:t>
                  </w:r>
                </w:p>
              </w:tc>
              <w:tc>
                <w:tcPr>
                  <w:tcW w:w="300" w:type="dxa"/>
                </w:tcPr>
                <w:p w14:paraId="3DB12CBA" w14:textId="77777777" w:rsidR="006F5044" w:rsidRPr="007224E7" w:rsidRDefault="000D7DF0" w:rsidP="006F5044">
                  <w:pPr>
                    <w:spacing w:after="120"/>
                    <w:rPr>
                      <w:rFonts w:cs="Arial"/>
                      <w:i/>
                      <w:sz w:val="12"/>
                      <w:szCs w:val="12"/>
                    </w:rPr>
                  </w:pPr>
                  <w:r w:rsidRPr="007224E7">
                    <w:rPr>
                      <w:rFonts w:cs="Arial"/>
                      <w:i/>
                      <w:sz w:val="12"/>
                      <w:szCs w:val="12"/>
                    </w:rPr>
                    <w:t>2</w:t>
                  </w:r>
                </w:p>
              </w:tc>
              <w:tc>
                <w:tcPr>
                  <w:tcW w:w="300" w:type="dxa"/>
                </w:tcPr>
                <w:p w14:paraId="510DC3CB" w14:textId="77777777" w:rsidR="006F5044" w:rsidRPr="007224E7" w:rsidRDefault="000D7DF0" w:rsidP="006F5044">
                  <w:pPr>
                    <w:spacing w:after="120"/>
                    <w:rPr>
                      <w:rFonts w:cs="Arial"/>
                      <w:i/>
                      <w:sz w:val="12"/>
                      <w:szCs w:val="12"/>
                    </w:rPr>
                  </w:pPr>
                  <w:r w:rsidRPr="007224E7">
                    <w:rPr>
                      <w:rFonts w:cs="Arial"/>
                      <w:i/>
                      <w:sz w:val="12"/>
                      <w:szCs w:val="12"/>
                    </w:rPr>
                    <w:t>3</w:t>
                  </w:r>
                </w:p>
              </w:tc>
              <w:tc>
                <w:tcPr>
                  <w:tcW w:w="300" w:type="dxa"/>
                </w:tcPr>
                <w:p w14:paraId="181D35FD" w14:textId="77777777" w:rsidR="006F5044" w:rsidRPr="007224E7" w:rsidRDefault="000D7DF0" w:rsidP="006F5044">
                  <w:pPr>
                    <w:spacing w:after="120"/>
                    <w:rPr>
                      <w:rFonts w:cs="Arial"/>
                      <w:i/>
                      <w:sz w:val="12"/>
                      <w:szCs w:val="12"/>
                    </w:rPr>
                  </w:pPr>
                  <w:r w:rsidRPr="007224E7">
                    <w:rPr>
                      <w:rFonts w:cs="Arial"/>
                      <w:i/>
                      <w:sz w:val="12"/>
                      <w:szCs w:val="12"/>
                    </w:rPr>
                    <w:t>4</w:t>
                  </w:r>
                </w:p>
              </w:tc>
              <w:tc>
                <w:tcPr>
                  <w:tcW w:w="300" w:type="dxa"/>
                </w:tcPr>
                <w:p w14:paraId="33ACEC53" w14:textId="77777777" w:rsidR="006F5044" w:rsidRPr="007224E7" w:rsidRDefault="000D7DF0" w:rsidP="006F5044">
                  <w:pPr>
                    <w:spacing w:after="120"/>
                    <w:rPr>
                      <w:rFonts w:cs="Arial"/>
                      <w:i/>
                      <w:sz w:val="12"/>
                      <w:szCs w:val="12"/>
                    </w:rPr>
                  </w:pPr>
                  <w:r w:rsidRPr="007224E7">
                    <w:rPr>
                      <w:rFonts w:cs="Arial"/>
                      <w:i/>
                      <w:sz w:val="12"/>
                      <w:szCs w:val="12"/>
                    </w:rPr>
                    <w:t>5</w:t>
                  </w:r>
                </w:p>
              </w:tc>
            </w:tr>
          </w:tbl>
          <w:p w14:paraId="02C42F46" w14:textId="77777777" w:rsidR="006F5044" w:rsidRPr="009E27A0" w:rsidRDefault="006F5044" w:rsidP="006F5044">
            <w:pPr>
              <w:spacing w:after="120"/>
              <w:rPr>
                <w:rFonts w:cs="Arial"/>
                <w:b/>
                <w:i/>
                <w:sz w:val="12"/>
                <w:szCs w:val="12"/>
              </w:rPr>
            </w:pPr>
          </w:p>
        </w:tc>
        <w:tc>
          <w:tcPr>
            <w:tcW w:w="4028" w:type="dxa"/>
            <w:tcBorders>
              <w:top w:val="single" w:sz="4" w:space="0" w:color="auto"/>
              <w:bottom w:val="single" w:sz="18" w:space="0" w:color="auto"/>
            </w:tcBorders>
            <w:shd w:val="clear" w:color="auto" w:fill="FFFFFF" w:themeFill="background1"/>
          </w:tcPr>
          <w:tbl>
            <w:tblPr>
              <w:tblStyle w:val="Tabellenraster1"/>
              <w:tblW w:w="1500" w:type="dxa"/>
              <w:tblLayout w:type="fixed"/>
              <w:tblLook w:val="04A0" w:firstRow="1" w:lastRow="0" w:firstColumn="1" w:lastColumn="0" w:noHBand="0" w:noVBand="1"/>
            </w:tblPr>
            <w:tblGrid>
              <w:gridCol w:w="300"/>
              <w:gridCol w:w="300"/>
              <w:gridCol w:w="300"/>
              <w:gridCol w:w="300"/>
              <w:gridCol w:w="300"/>
            </w:tblGrid>
            <w:tr w:rsidR="00332A64" w14:paraId="2D1AB739" w14:textId="77777777" w:rsidTr="006F5044">
              <w:trPr>
                <w:trHeight w:val="108"/>
              </w:trPr>
              <w:tc>
                <w:tcPr>
                  <w:tcW w:w="300" w:type="dxa"/>
                </w:tcPr>
                <w:p w14:paraId="3B563140" w14:textId="77777777" w:rsidR="006F5044" w:rsidRPr="00A81525" w:rsidRDefault="000D7DF0" w:rsidP="006F5044">
                  <w:pPr>
                    <w:spacing w:after="120"/>
                    <w:rPr>
                      <w:rFonts w:cs="Arial"/>
                      <w:sz w:val="12"/>
                      <w:szCs w:val="12"/>
                    </w:rPr>
                  </w:pPr>
                  <w:r w:rsidRPr="00A81525">
                    <w:rPr>
                      <w:rFonts w:cs="Arial"/>
                      <w:sz w:val="12"/>
                      <w:szCs w:val="12"/>
                    </w:rPr>
                    <w:t>1</w:t>
                  </w:r>
                </w:p>
              </w:tc>
              <w:tc>
                <w:tcPr>
                  <w:tcW w:w="300" w:type="dxa"/>
                </w:tcPr>
                <w:p w14:paraId="74AC2D28" w14:textId="77777777" w:rsidR="006F5044" w:rsidRPr="00A81525" w:rsidRDefault="000D7DF0" w:rsidP="006F5044">
                  <w:pPr>
                    <w:spacing w:after="120"/>
                    <w:rPr>
                      <w:rFonts w:cs="Arial"/>
                      <w:sz w:val="12"/>
                      <w:szCs w:val="12"/>
                    </w:rPr>
                  </w:pPr>
                  <w:r w:rsidRPr="00A81525">
                    <w:rPr>
                      <w:rFonts w:cs="Arial"/>
                      <w:sz w:val="12"/>
                      <w:szCs w:val="12"/>
                    </w:rPr>
                    <w:t>2</w:t>
                  </w:r>
                </w:p>
              </w:tc>
              <w:tc>
                <w:tcPr>
                  <w:tcW w:w="300" w:type="dxa"/>
                </w:tcPr>
                <w:p w14:paraId="0C4D3E43" w14:textId="77777777" w:rsidR="006F5044" w:rsidRPr="00A81525" w:rsidRDefault="000D7DF0" w:rsidP="006F5044">
                  <w:pPr>
                    <w:spacing w:after="120"/>
                    <w:rPr>
                      <w:rFonts w:cs="Arial"/>
                      <w:sz w:val="12"/>
                      <w:szCs w:val="12"/>
                    </w:rPr>
                  </w:pPr>
                  <w:r w:rsidRPr="00A81525">
                    <w:rPr>
                      <w:rFonts w:cs="Arial"/>
                      <w:sz w:val="12"/>
                      <w:szCs w:val="12"/>
                    </w:rPr>
                    <w:t>3</w:t>
                  </w:r>
                </w:p>
              </w:tc>
              <w:tc>
                <w:tcPr>
                  <w:tcW w:w="300" w:type="dxa"/>
                </w:tcPr>
                <w:p w14:paraId="0A5A4505" w14:textId="77777777" w:rsidR="006F5044" w:rsidRPr="00A81525" w:rsidRDefault="000D7DF0" w:rsidP="006F5044">
                  <w:pPr>
                    <w:spacing w:after="120"/>
                    <w:rPr>
                      <w:rFonts w:cs="Arial"/>
                      <w:sz w:val="12"/>
                      <w:szCs w:val="12"/>
                    </w:rPr>
                  </w:pPr>
                  <w:r w:rsidRPr="00A81525">
                    <w:rPr>
                      <w:rFonts w:cs="Arial"/>
                      <w:sz w:val="12"/>
                      <w:szCs w:val="12"/>
                    </w:rPr>
                    <w:t>4</w:t>
                  </w:r>
                </w:p>
              </w:tc>
              <w:tc>
                <w:tcPr>
                  <w:tcW w:w="300" w:type="dxa"/>
                </w:tcPr>
                <w:p w14:paraId="44167887" w14:textId="77777777" w:rsidR="006F5044" w:rsidRPr="00A81525" w:rsidRDefault="000D7DF0" w:rsidP="006F5044">
                  <w:pPr>
                    <w:spacing w:after="120"/>
                    <w:rPr>
                      <w:rFonts w:cs="Arial"/>
                      <w:sz w:val="12"/>
                      <w:szCs w:val="12"/>
                    </w:rPr>
                  </w:pPr>
                  <w:r w:rsidRPr="00A81525">
                    <w:rPr>
                      <w:rFonts w:cs="Arial"/>
                      <w:sz w:val="12"/>
                      <w:szCs w:val="12"/>
                    </w:rPr>
                    <w:t>5</w:t>
                  </w:r>
                </w:p>
              </w:tc>
            </w:tr>
          </w:tbl>
          <w:p w14:paraId="74F3D9EC" w14:textId="77777777" w:rsidR="006F5044" w:rsidRPr="00A81525" w:rsidRDefault="006F5044" w:rsidP="006F5044">
            <w:pPr>
              <w:spacing w:after="120"/>
              <w:rPr>
                <w:rFonts w:ascii="Wingdings 3" w:hAnsi="Wingdings 3" w:cs="Arial"/>
                <w:b/>
                <w:sz w:val="12"/>
                <w:szCs w:val="12"/>
              </w:rPr>
            </w:pPr>
          </w:p>
        </w:tc>
        <w:tc>
          <w:tcPr>
            <w:tcW w:w="2835" w:type="dxa"/>
            <w:vMerge/>
            <w:tcBorders>
              <w:bottom w:val="single" w:sz="18" w:space="0" w:color="auto"/>
            </w:tcBorders>
            <w:shd w:val="clear" w:color="auto" w:fill="FFFFFF" w:themeFill="background1"/>
          </w:tcPr>
          <w:p w14:paraId="49FC393B" w14:textId="77777777" w:rsidR="006F5044" w:rsidRPr="00124573" w:rsidRDefault="006F5044" w:rsidP="006F5044">
            <w:pPr>
              <w:spacing w:before="120" w:after="120"/>
              <w:rPr>
                <w:rFonts w:cs="Arial"/>
                <w:color w:val="CC3300"/>
                <w:sz w:val="18"/>
                <w:szCs w:val="18"/>
                <w:lang w:eastAsia="de-DE"/>
              </w:rPr>
            </w:pPr>
          </w:p>
        </w:tc>
      </w:tr>
      <w:tr w:rsidR="00332A64" w14:paraId="541FE7BA" w14:textId="77777777" w:rsidTr="006F5044">
        <w:trPr>
          <w:trHeight w:val="315"/>
        </w:trPr>
        <w:tc>
          <w:tcPr>
            <w:tcW w:w="2406" w:type="dxa"/>
            <w:vMerge w:val="restart"/>
            <w:tcBorders>
              <w:top w:val="single" w:sz="18" w:space="0" w:color="auto"/>
              <w:bottom w:val="single" w:sz="18" w:space="0" w:color="auto"/>
            </w:tcBorders>
            <w:shd w:val="clear" w:color="auto" w:fill="EAD5FF"/>
          </w:tcPr>
          <w:p w14:paraId="7EA159FF" w14:textId="77777777" w:rsidR="006F5044" w:rsidRPr="007A2818" w:rsidRDefault="000D7DF0" w:rsidP="006F5044">
            <w:pPr>
              <w:spacing w:before="120" w:after="120"/>
              <w:jc w:val="right"/>
              <w:rPr>
                <w:rFonts w:cs="Arial"/>
                <w:b/>
                <w:sz w:val="20"/>
                <w:szCs w:val="22"/>
                <w:lang w:eastAsia="de-DE"/>
              </w:rPr>
            </w:pPr>
            <w:r w:rsidRPr="007A2818">
              <w:rPr>
                <w:rFonts w:cs="Arial"/>
                <w:b/>
                <w:sz w:val="20"/>
                <w:szCs w:val="22"/>
                <w:lang w:eastAsia="de-DE"/>
              </w:rPr>
              <w:t>Vernetzung und Pflege aller Beteiligten</w:t>
            </w:r>
          </w:p>
        </w:tc>
        <w:tc>
          <w:tcPr>
            <w:tcW w:w="3241" w:type="dxa"/>
            <w:gridSpan w:val="2"/>
            <w:tcBorders>
              <w:top w:val="single" w:sz="18" w:space="0" w:color="auto"/>
            </w:tcBorders>
            <w:shd w:val="clear" w:color="auto" w:fill="EAD5FF"/>
          </w:tcPr>
          <w:p w14:paraId="0F06755D" w14:textId="77777777" w:rsidR="006F5044" w:rsidRPr="003D1D08" w:rsidRDefault="000D7DF0" w:rsidP="006F5044">
            <w:pPr>
              <w:spacing w:before="120" w:after="120"/>
              <w:rPr>
                <w:rFonts w:cs="Arial"/>
                <w:b/>
                <w:sz w:val="16"/>
                <w:szCs w:val="22"/>
                <w:lang w:eastAsia="de-DE"/>
              </w:rPr>
            </w:pPr>
            <w:r w:rsidRPr="00007962">
              <w:rPr>
                <w:rFonts w:cs="Arial"/>
                <w:b/>
                <w:sz w:val="16"/>
                <w:szCs w:val="22"/>
                <w:lang w:eastAsia="de-DE"/>
              </w:rPr>
              <w:t>Wie</w:t>
            </w:r>
            <w:r>
              <w:rPr>
                <w:rFonts w:cs="Arial"/>
                <w:b/>
                <w:sz w:val="16"/>
                <w:szCs w:val="22"/>
                <w:lang w:eastAsia="de-DE"/>
              </w:rPr>
              <w:t>?</w:t>
            </w:r>
          </w:p>
        </w:tc>
        <w:tc>
          <w:tcPr>
            <w:tcW w:w="6684" w:type="dxa"/>
            <w:gridSpan w:val="2"/>
            <w:tcBorders>
              <w:top w:val="single" w:sz="18" w:space="0" w:color="auto"/>
            </w:tcBorders>
            <w:shd w:val="clear" w:color="auto" w:fill="EAD5FF"/>
          </w:tcPr>
          <w:p w14:paraId="05D12FA7" w14:textId="77777777" w:rsidR="006F5044" w:rsidRPr="008E1363" w:rsidRDefault="000D7DF0" w:rsidP="006F5044">
            <w:pPr>
              <w:spacing w:before="120" w:after="120"/>
              <w:rPr>
                <w:rFonts w:cs="Arial"/>
                <w:sz w:val="20"/>
                <w:szCs w:val="22"/>
                <w:lang w:eastAsia="de-DE"/>
              </w:rPr>
            </w:pPr>
            <w:r>
              <w:rPr>
                <w:rFonts w:cs="Arial"/>
                <w:b/>
                <w:sz w:val="16"/>
                <w:szCs w:val="22"/>
                <w:lang w:eastAsia="de-DE"/>
              </w:rPr>
              <w:t xml:space="preserve">Zielgruppe: </w:t>
            </w:r>
            <w:r w:rsidRPr="00007962">
              <w:rPr>
                <w:rFonts w:cs="Arial"/>
                <w:b/>
                <w:sz w:val="16"/>
                <w:szCs w:val="22"/>
                <w:lang w:eastAsia="de-DE"/>
              </w:rPr>
              <w:t>Wer</w:t>
            </w:r>
            <w:r>
              <w:rPr>
                <w:rFonts w:cs="Arial"/>
                <w:b/>
                <w:sz w:val="16"/>
                <w:szCs w:val="22"/>
                <w:lang w:eastAsia="de-DE"/>
              </w:rPr>
              <w:t>?</w:t>
            </w:r>
          </w:p>
        </w:tc>
        <w:tc>
          <w:tcPr>
            <w:tcW w:w="2835" w:type="dxa"/>
            <w:vMerge w:val="restart"/>
            <w:tcBorders>
              <w:top w:val="single" w:sz="18" w:space="0" w:color="auto"/>
              <w:bottom w:val="single" w:sz="18" w:space="0" w:color="auto"/>
            </w:tcBorders>
          </w:tcPr>
          <w:p w14:paraId="451DDC5B" w14:textId="77777777" w:rsidR="006F5044" w:rsidRDefault="000D7DF0" w:rsidP="006F5044">
            <w:pPr>
              <w:spacing w:before="120" w:after="120"/>
              <w:rPr>
                <w:rFonts w:cs="Arial"/>
                <w:color w:val="CC3300"/>
                <w:sz w:val="18"/>
                <w:szCs w:val="18"/>
                <w:lang w:eastAsia="de-DE"/>
              </w:rPr>
            </w:pPr>
            <w:r w:rsidRPr="00777DC4">
              <w:rPr>
                <w:rFonts w:cs="Arial"/>
                <w:color w:val="CC3300"/>
                <w:sz w:val="18"/>
                <w:szCs w:val="18"/>
                <w:lang w:eastAsia="de-DE"/>
              </w:rPr>
              <w:t xml:space="preserve">Wie </w:t>
            </w:r>
            <w:r>
              <w:rPr>
                <w:rFonts w:cs="Arial"/>
                <w:color w:val="CC3300"/>
                <w:sz w:val="18"/>
                <w:szCs w:val="18"/>
                <w:lang w:eastAsia="de-DE"/>
              </w:rPr>
              <w:t>werden</w:t>
            </w:r>
            <w:r w:rsidRPr="00777DC4">
              <w:rPr>
                <w:rFonts w:cs="Arial"/>
                <w:color w:val="CC3300"/>
                <w:sz w:val="18"/>
                <w:szCs w:val="18"/>
                <w:lang w:eastAsia="de-DE"/>
              </w:rPr>
              <w:t xml:space="preserve"> </w:t>
            </w:r>
            <w:r>
              <w:rPr>
                <w:rFonts w:cs="Arial"/>
                <w:color w:val="CC3300"/>
                <w:sz w:val="18"/>
                <w:szCs w:val="18"/>
                <w:lang w:eastAsia="de-DE"/>
              </w:rPr>
              <w:t>Vernetzung und Kooperation mit unseren Partnern gefördert und gepflegt</w:t>
            </w:r>
            <w:r w:rsidRPr="00777DC4">
              <w:rPr>
                <w:rFonts w:cs="Arial"/>
                <w:color w:val="CC3300"/>
                <w:sz w:val="18"/>
                <w:szCs w:val="18"/>
                <w:lang w:eastAsia="de-DE"/>
              </w:rPr>
              <w:t>?</w:t>
            </w:r>
            <w:r>
              <w:rPr>
                <w:rFonts w:cs="Arial"/>
                <w:color w:val="CC3300"/>
                <w:sz w:val="18"/>
                <w:szCs w:val="18"/>
                <w:lang w:eastAsia="de-DE"/>
              </w:rPr>
              <w:t xml:space="preserve">    </w:t>
            </w:r>
          </w:p>
          <w:p w14:paraId="259B5BDD" w14:textId="77777777" w:rsidR="006F5044" w:rsidRPr="006F53EF" w:rsidRDefault="006F5044" w:rsidP="006F5044">
            <w:pPr>
              <w:spacing w:before="120" w:after="120"/>
              <w:ind w:right="-85"/>
              <w:rPr>
                <w:color w:val="CC3300"/>
                <w:sz w:val="18"/>
                <w:szCs w:val="18"/>
              </w:rPr>
            </w:pPr>
          </w:p>
        </w:tc>
      </w:tr>
      <w:tr w:rsidR="00332A64" w14:paraId="2AA43E62" w14:textId="77777777" w:rsidTr="006F5044">
        <w:trPr>
          <w:trHeight w:val="314"/>
        </w:trPr>
        <w:tc>
          <w:tcPr>
            <w:tcW w:w="2406" w:type="dxa"/>
            <w:vMerge/>
            <w:tcBorders>
              <w:bottom w:val="single" w:sz="18" w:space="0" w:color="auto"/>
            </w:tcBorders>
            <w:shd w:val="clear" w:color="auto" w:fill="EAD5FF"/>
          </w:tcPr>
          <w:p w14:paraId="6709BE7B" w14:textId="77777777" w:rsidR="006F5044" w:rsidRPr="007A2818" w:rsidRDefault="006F5044" w:rsidP="006F5044">
            <w:pPr>
              <w:spacing w:before="120" w:after="120"/>
              <w:jc w:val="right"/>
              <w:rPr>
                <w:rFonts w:cs="Arial"/>
                <w:b/>
                <w:sz w:val="20"/>
                <w:szCs w:val="22"/>
                <w:lang w:eastAsia="de-DE"/>
              </w:rPr>
            </w:pPr>
          </w:p>
        </w:tc>
        <w:tc>
          <w:tcPr>
            <w:tcW w:w="3241" w:type="dxa"/>
            <w:gridSpan w:val="2"/>
            <w:shd w:val="clear" w:color="auto" w:fill="FFFFFF" w:themeFill="background1"/>
          </w:tcPr>
          <w:p w14:paraId="7BDD74CF" w14:textId="77777777" w:rsidR="006F5044" w:rsidRPr="004358DA" w:rsidRDefault="003C5961" w:rsidP="006F5044">
            <w:pPr>
              <w:tabs>
                <w:tab w:val="left" w:pos="595"/>
              </w:tabs>
              <w:spacing w:before="120" w:after="120"/>
              <w:ind w:left="45"/>
              <w:rPr>
                <w:rFonts w:cs="Arial"/>
                <w:b/>
                <w:sz w:val="18"/>
                <w:szCs w:val="20"/>
              </w:rPr>
            </w:pPr>
            <w:sdt>
              <w:sdtPr>
                <w:rPr>
                  <w:rFonts w:cs="Arial"/>
                  <w:b/>
                  <w:sz w:val="18"/>
                  <w:szCs w:val="20"/>
                </w:rPr>
                <w:id w:val="-1110201632"/>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8"/>
                    <w:szCs w:val="20"/>
                  </w:rPr>
                  <w:t>☐</w:t>
                </w:r>
              </w:sdtContent>
            </w:sdt>
            <w:r w:rsidR="000D7DF0" w:rsidRPr="004358DA">
              <w:rPr>
                <w:rFonts w:cs="Arial"/>
                <w:b/>
                <w:sz w:val="18"/>
                <w:szCs w:val="20"/>
              </w:rPr>
              <w:t xml:space="preserve"> Feste</w:t>
            </w:r>
          </w:p>
          <w:p w14:paraId="79D71A43" w14:textId="77777777" w:rsidR="006F5044" w:rsidRPr="004358DA" w:rsidRDefault="003C5961" w:rsidP="006F5044">
            <w:pPr>
              <w:tabs>
                <w:tab w:val="left" w:pos="595"/>
              </w:tabs>
              <w:spacing w:before="120" w:after="120"/>
              <w:ind w:left="45"/>
              <w:rPr>
                <w:rFonts w:cs="Arial"/>
                <w:b/>
                <w:sz w:val="18"/>
                <w:szCs w:val="20"/>
              </w:rPr>
            </w:pPr>
            <w:sdt>
              <w:sdtPr>
                <w:rPr>
                  <w:rFonts w:cs="Arial"/>
                  <w:b/>
                  <w:sz w:val="18"/>
                  <w:szCs w:val="20"/>
                </w:rPr>
                <w:id w:val="-1169325002"/>
                <w14:checkbox>
                  <w14:checked w14:val="0"/>
                  <w14:checkedState w14:val="2612" w14:font="MS Gothic"/>
                  <w14:uncheckedState w14:val="2610" w14:font="MS Gothic"/>
                </w14:checkbox>
              </w:sdtPr>
              <w:sdtEndPr/>
              <w:sdtContent>
                <w:r w:rsidR="000D7DF0" w:rsidRPr="004358DA">
                  <w:rPr>
                    <w:rFonts w:ascii="MS Gothic" w:eastAsia="MS Gothic" w:hAnsi="MS Gothic" w:cs="MS Gothic" w:hint="eastAsia"/>
                    <w:b/>
                    <w:sz w:val="18"/>
                    <w:szCs w:val="20"/>
                  </w:rPr>
                  <w:t>☐</w:t>
                </w:r>
              </w:sdtContent>
            </w:sdt>
            <w:r w:rsidR="000D7DF0" w:rsidRPr="004358DA">
              <w:rPr>
                <w:rFonts w:cs="Arial"/>
                <w:b/>
                <w:sz w:val="18"/>
                <w:szCs w:val="20"/>
              </w:rPr>
              <w:t xml:space="preserve"> INFO-Veranstaltung</w:t>
            </w:r>
          </w:p>
          <w:p w14:paraId="4C17804A" w14:textId="77777777" w:rsidR="006F5044" w:rsidRPr="004358DA" w:rsidRDefault="003C5961" w:rsidP="006F5044">
            <w:pPr>
              <w:tabs>
                <w:tab w:val="left" w:pos="595"/>
              </w:tabs>
              <w:spacing w:before="120" w:after="120"/>
              <w:ind w:left="45"/>
              <w:rPr>
                <w:rFonts w:cs="Arial"/>
                <w:b/>
                <w:sz w:val="18"/>
                <w:szCs w:val="20"/>
              </w:rPr>
            </w:pPr>
            <w:sdt>
              <w:sdtPr>
                <w:rPr>
                  <w:rFonts w:cs="Arial"/>
                  <w:b/>
                  <w:sz w:val="18"/>
                  <w:szCs w:val="20"/>
                </w:rPr>
                <w:id w:val="1909953677"/>
                <w14:checkbox>
                  <w14:checked w14:val="0"/>
                  <w14:checkedState w14:val="2612" w14:font="MS Gothic"/>
                  <w14:uncheckedState w14:val="2610" w14:font="MS Gothic"/>
                </w14:checkbox>
              </w:sdtPr>
              <w:sdtEndPr/>
              <w:sdtContent>
                <w:r w:rsidR="000D7DF0" w:rsidRPr="004358DA">
                  <w:rPr>
                    <w:rFonts w:ascii="MS Gothic" w:eastAsia="MS Gothic" w:hAnsi="MS Gothic" w:cs="MS Gothic" w:hint="eastAsia"/>
                    <w:b/>
                    <w:sz w:val="18"/>
                    <w:szCs w:val="20"/>
                  </w:rPr>
                  <w:t>☐</w:t>
                </w:r>
              </w:sdtContent>
            </w:sdt>
            <w:r w:rsidR="000D7DF0" w:rsidRPr="004358DA">
              <w:rPr>
                <w:rFonts w:cs="Arial"/>
                <w:b/>
                <w:sz w:val="18"/>
                <w:szCs w:val="20"/>
              </w:rPr>
              <w:t xml:space="preserve"> Mitarbeit in Austauschgremien</w:t>
            </w:r>
          </w:p>
          <w:p w14:paraId="3CA16BC7" w14:textId="77777777" w:rsidR="006F5044" w:rsidRPr="004358DA" w:rsidRDefault="003C5961" w:rsidP="006F5044">
            <w:pPr>
              <w:tabs>
                <w:tab w:val="left" w:pos="595"/>
              </w:tabs>
              <w:spacing w:before="120" w:after="120"/>
              <w:ind w:left="45"/>
              <w:rPr>
                <w:rFonts w:cs="Arial"/>
                <w:b/>
                <w:sz w:val="18"/>
                <w:szCs w:val="20"/>
              </w:rPr>
            </w:pPr>
            <w:sdt>
              <w:sdtPr>
                <w:rPr>
                  <w:rFonts w:cs="Arial"/>
                  <w:b/>
                  <w:sz w:val="18"/>
                  <w:szCs w:val="20"/>
                </w:rPr>
                <w:id w:val="1455368289"/>
                <w14:checkbox>
                  <w14:checked w14:val="0"/>
                  <w14:checkedState w14:val="2612" w14:font="MS Gothic"/>
                  <w14:uncheckedState w14:val="2610" w14:font="MS Gothic"/>
                </w14:checkbox>
              </w:sdtPr>
              <w:sdtEndPr/>
              <w:sdtContent>
                <w:r w:rsidR="000D7DF0" w:rsidRPr="004358DA">
                  <w:rPr>
                    <w:rFonts w:ascii="MS Gothic" w:eastAsia="MS Gothic" w:hAnsi="MS Gothic" w:cs="MS Gothic" w:hint="eastAsia"/>
                    <w:b/>
                    <w:sz w:val="18"/>
                    <w:szCs w:val="20"/>
                  </w:rPr>
                  <w:t>☐</w:t>
                </w:r>
              </w:sdtContent>
            </w:sdt>
            <w:r w:rsidR="000D7DF0" w:rsidRPr="004358DA">
              <w:rPr>
                <w:rFonts w:cs="Arial"/>
                <w:b/>
                <w:sz w:val="18"/>
                <w:szCs w:val="20"/>
              </w:rPr>
              <w:t xml:space="preserve"> Weiterbildungs-Angeboten</w:t>
            </w:r>
          </w:p>
          <w:p w14:paraId="17B0836B" w14:textId="77777777" w:rsidR="006F5044" w:rsidRPr="004358DA" w:rsidRDefault="003C5961" w:rsidP="006F5044">
            <w:pPr>
              <w:tabs>
                <w:tab w:val="left" w:pos="595"/>
              </w:tabs>
              <w:spacing w:before="120" w:after="120"/>
              <w:ind w:left="45"/>
              <w:rPr>
                <w:rFonts w:cs="Arial"/>
                <w:b/>
                <w:sz w:val="20"/>
                <w:szCs w:val="22"/>
                <w:lang w:eastAsia="de-DE"/>
              </w:rPr>
            </w:pPr>
            <w:sdt>
              <w:sdtPr>
                <w:rPr>
                  <w:rFonts w:cs="Arial"/>
                  <w:b/>
                  <w:sz w:val="18"/>
                  <w:szCs w:val="20"/>
                </w:rPr>
                <w:id w:val="1805111716"/>
                <w14:checkbox>
                  <w14:checked w14:val="0"/>
                  <w14:checkedState w14:val="2612" w14:font="MS Gothic"/>
                  <w14:uncheckedState w14:val="2610" w14:font="MS Gothic"/>
                </w14:checkbox>
              </w:sdtPr>
              <w:sdtEndPr/>
              <w:sdtContent>
                <w:r w:rsidR="000D7DF0" w:rsidRPr="004358DA">
                  <w:rPr>
                    <w:rFonts w:ascii="MS Gothic" w:eastAsia="MS Gothic" w:hAnsi="MS Gothic" w:cs="MS Gothic" w:hint="eastAsia"/>
                    <w:b/>
                    <w:sz w:val="18"/>
                    <w:szCs w:val="20"/>
                  </w:rPr>
                  <w:t>☐</w:t>
                </w:r>
              </w:sdtContent>
            </w:sdt>
            <w:r w:rsidR="000D7DF0" w:rsidRPr="004358DA">
              <w:rPr>
                <w:rFonts w:cs="Arial"/>
                <w:b/>
                <w:sz w:val="18"/>
                <w:szCs w:val="20"/>
              </w:rPr>
              <w:t xml:space="preserve"> anderes:</w:t>
            </w:r>
          </w:p>
        </w:tc>
        <w:tc>
          <w:tcPr>
            <w:tcW w:w="6684" w:type="dxa"/>
            <w:gridSpan w:val="2"/>
            <w:shd w:val="clear" w:color="auto" w:fill="FFFFFF" w:themeFill="background1"/>
          </w:tcPr>
          <w:p w14:paraId="69AE5657" w14:textId="77777777" w:rsidR="006F5044" w:rsidRPr="00B7353C" w:rsidRDefault="006F5044" w:rsidP="006F5044">
            <w:pPr>
              <w:spacing w:before="120" w:after="120"/>
              <w:rPr>
                <w:rFonts w:cs="Arial"/>
                <w:b/>
                <w:sz w:val="20"/>
                <w:szCs w:val="22"/>
                <w:lang w:eastAsia="de-DE"/>
              </w:rPr>
            </w:pPr>
          </w:p>
        </w:tc>
        <w:tc>
          <w:tcPr>
            <w:tcW w:w="2835" w:type="dxa"/>
            <w:vMerge/>
            <w:tcBorders>
              <w:bottom w:val="single" w:sz="18" w:space="0" w:color="auto"/>
            </w:tcBorders>
          </w:tcPr>
          <w:p w14:paraId="603349D4" w14:textId="77777777" w:rsidR="006F5044" w:rsidRPr="00777DC4" w:rsidRDefault="006F5044" w:rsidP="006F5044">
            <w:pPr>
              <w:spacing w:before="120" w:after="120"/>
              <w:rPr>
                <w:rFonts w:cs="Arial"/>
                <w:color w:val="CC3300"/>
                <w:sz w:val="18"/>
                <w:szCs w:val="18"/>
                <w:lang w:eastAsia="de-DE"/>
              </w:rPr>
            </w:pPr>
          </w:p>
        </w:tc>
      </w:tr>
      <w:tr w:rsidR="00332A64" w14:paraId="160F61FD" w14:textId="77777777" w:rsidTr="006F5044">
        <w:trPr>
          <w:trHeight w:val="437"/>
        </w:trPr>
        <w:tc>
          <w:tcPr>
            <w:tcW w:w="2406" w:type="dxa"/>
            <w:tcBorders>
              <w:top w:val="single" w:sz="18" w:space="0" w:color="auto"/>
              <w:bottom w:val="single" w:sz="18" w:space="0" w:color="auto"/>
            </w:tcBorders>
            <w:shd w:val="clear" w:color="auto" w:fill="FFFFFF" w:themeFill="background1"/>
          </w:tcPr>
          <w:p w14:paraId="79F9EC72" w14:textId="77777777" w:rsidR="006F5044" w:rsidRPr="007A2818" w:rsidRDefault="006F5044" w:rsidP="006F5044">
            <w:pPr>
              <w:spacing w:before="120" w:after="120"/>
              <w:jc w:val="right"/>
              <w:rPr>
                <w:rFonts w:cs="Arial"/>
                <w:b/>
                <w:sz w:val="20"/>
                <w:szCs w:val="22"/>
                <w:lang w:eastAsia="de-DE"/>
              </w:rPr>
            </w:pPr>
          </w:p>
        </w:tc>
        <w:tc>
          <w:tcPr>
            <w:tcW w:w="9925" w:type="dxa"/>
            <w:gridSpan w:val="4"/>
            <w:tcBorders>
              <w:top w:val="single" w:sz="18" w:space="0" w:color="auto"/>
              <w:bottom w:val="single" w:sz="18" w:space="0" w:color="auto"/>
            </w:tcBorders>
            <w:shd w:val="clear" w:color="auto" w:fill="F5EBFF"/>
          </w:tcPr>
          <w:p w14:paraId="03F0D01F" w14:textId="77777777" w:rsidR="006F5044" w:rsidRPr="00B7353C" w:rsidRDefault="006F5044" w:rsidP="006F5044">
            <w:pPr>
              <w:spacing w:before="120" w:after="120"/>
              <w:rPr>
                <w:rFonts w:cs="Arial"/>
                <w:b/>
                <w:sz w:val="20"/>
                <w:szCs w:val="22"/>
                <w:lang w:eastAsia="de-DE"/>
              </w:rPr>
            </w:pPr>
          </w:p>
        </w:tc>
        <w:tc>
          <w:tcPr>
            <w:tcW w:w="2835" w:type="dxa"/>
            <w:tcBorders>
              <w:top w:val="single" w:sz="18" w:space="0" w:color="auto"/>
              <w:bottom w:val="single" w:sz="18" w:space="0" w:color="auto"/>
            </w:tcBorders>
          </w:tcPr>
          <w:p w14:paraId="486CEEBB" w14:textId="77777777" w:rsidR="006F5044" w:rsidRPr="007F317C" w:rsidRDefault="000D7DF0" w:rsidP="006F5044">
            <w:pPr>
              <w:spacing w:before="120" w:after="120"/>
              <w:rPr>
                <w:rFonts w:cs="Arial"/>
                <w:b/>
                <w:color w:val="CC3300"/>
                <w:sz w:val="18"/>
                <w:szCs w:val="18"/>
                <w:lang w:eastAsia="de-DE"/>
              </w:rPr>
            </w:pPr>
            <w:r w:rsidRPr="007F317C">
              <w:rPr>
                <w:rFonts w:cs="Arial"/>
                <w:b/>
                <w:color w:val="CC3300"/>
                <w:sz w:val="18"/>
                <w:szCs w:val="18"/>
                <w:lang w:eastAsia="de-DE"/>
              </w:rPr>
              <w:t>Ergänzungen</w:t>
            </w:r>
          </w:p>
        </w:tc>
      </w:tr>
    </w:tbl>
    <w:p w14:paraId="672EE985" w14:textId="77777777" w:rsidR="006F5044" w:rsidRDefault="000D7DF0" w:rsidP="006F5044">
      <w:pPr>
        <w:spacing w:before="120" w:after="120"/>
        <w:rPr>
          <w:b/>
          <w:bCs/>
        </w:rPr>
      </w:pPr>
      <w:r>
        <w:rPr>
          <w:b/>
          <w:bCs/>
        </w:rPr>
        <w:br w:type="page"/>
      </w:r>
    </w:p>
    <w:tbl>
      <w:tblPr>
        <w:tblStyle w:val="Grilledutableau"/>
        <w:tblW w:w="14992" w:type="dxa"/>
        <w:tblBorders>
          <w:top w:val="nil"/>
          <w:left w:val="nil"/>
          <w:bottom w:val="nil"/>
          <w:right w:val="nil"/>
          <w:insideH w:val="nil"/>
          <w:insideV w:val="nil"/>
        </w:tblBorders>
        <w:tblLook w:val="04A0" w:firstRow="1" w:lastRow="0" w:firstColumn="1" w:lastColumn="0" w:noHBand="0" w:noVBand="1"/>
      </w:tblPr>
      <w:tblGrid>
        <w:gridCol w:w="2371"/>
        <w:gridCol w:w="2548"/>
        <w:gridCol w:w="1412"/>
        <w:gridCol w:w="2259"/>
        <w:gridCol w:w="3566"/>
        <w:gridCol w:w="2836"/>
      </w:tblGrid>
      <w:tr w:rsidR="00332A64" w14:paraId="3285207E" w14:textId="77777777" w:rsidTr="006F5044">
        <w:trPr>
          <w:trHeight w:val="575"/>
        </w:trPr>
        <w:tc>
          <w:tcPr>
            <w:tcW w:w="12156" w:type="dxa"/>
            <w:gridSpan w:val="5"/>
            <w:shd w:val="clear" w:color="auto" w:fill="7030A0"/>
          </w:tcPr>
          <w:p w14:paraId="0DC17F84" w14:textId="77777777" w:rsidR="006F5044" w:rsidRPr="00701130" w:rsidRDefault="00CB1E3F" w:rsidP="008A4C56">
            <w:pPr>
              <w:pStyle w:val="Titre2"/>
              <w:spacing w:before="120" w:after="120"/>
            </w:pPr>
            <w:bookmarkStart w:id="31" w:name="_2.2_Vernetzung_nach"/>
            <w:bookmarkStart w:id="32" w:name="_Toc256000011"/>
            <w:bookmarkStart w:id="33" w:name="_Toc518382906"/>
            <w:bookmarkStart w:id="34" w:name="_Toc526417743"/>
            <w:bookmarkEnd w:id="31"/>
            <w:r>
              <w:t>2</w:t>
            </w:r>
            <w:r w:rsidR="000D7DF0" w:rsidRPr="00701130">
              <w:t>.2 Vernetzung nach innen</w:t>
            </w:r>
            <w:bookmarkEnd w:id="32"/>
            <w:bookmarkEnd w:id="33"/>
            <w:bookmarkEnd w:id="34"/>
          </w:p>
        </w:tc>
        <w:tc>
          <w:tcPr>
            <w:tcW w:w="2836" w:type="dxa"/>
            <w:shd w:val="clear" w:color="auto" w:fill="auto"/>
          </w:tcPr>
          <w:p w14:paraId="5345A984" w14:textId="77777777" w:rsidR="006F5044" w:rsidRPr="008C570B" w:rsidRDefault="006F5044" w:rsidP="006F5044">
            <w:pPr>
              <w:pStyle w:val="Titre2"/>
              <w:spacing w:before="120" w:after="120"/>
            </w:pPr>
          </w:p>
        </w:tc>
      </w:tr>
      <w:tr w:rsidR="00332A64" w14:paraId="7D80D7B7"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156" w:type="dxa"/>
            <w:gridSpan w:val="5"/>
            <w:vMerge w:val="restart"/>
            <w:tcBorders>
              <w:top w:val="nil"/>
              <w:left w:val="nil"/>
              <w:right w:val="nil"/>
            </w:tcBorders>
            <w:shd w:val="clear" w:color="auto" w:fill="auto"/>
          </w:tcPr>
          <w:p w14:paraId="383C5F0F" w14:textId="77777777" w:rsidR="00C6071D" w:rsidRPr="00BB2604" w:rsidRDefault="00C6071D" w:rsidP="00C6071D">
            <w:pPr>
              <w:spacing w:before="120" w:after="120"/>
              <w:rPr>
                <w:color w:val="7030A0"/>
                <w:sz w:val="24"/>
                <w:lang w:val="de-DE"/>
              </w:rPr>
            </w:pPr>
            <w:r w:rsidRPr="00BB2604">
              <w:rPr>
                <w:b/>
                <w:color w:val="7030A0"/>
                <w:sz w:val="24"/>
              </w:rPr>
              <w:t>Ziel: Innere Vernetzungen und Verankerung aufbauen, fördern, pflegen und implementieren</w:t>
            </w:r>
            <w:r w:rsidRPr="00BB2604">
              <w:rPr>
                <w:color w:val="7030A0"/>
                <w:sz w:val="24"/>
                <w:lang w:val="de-DE"/>
              </w:rPr>
              <w:t xml:space="preserve"> </w:t>
            </w:r>
          </w:p>
          <w:p w14:paraId="7F17A1C1" w14:textId="77777777" w:rsidR="006F5044" w:rsidRDefault="004F7382" w:rsidP="006F5044">
            <w:pPr>
              <w:spacing w:before="120" w:after="120"/>
              <w:rPr>
                <w:noProof/>
              </w:rPr>
            </w:pPr>
            <w:r>
              <w:rPr>
                <w:noProof/>
                <w:color w:val="444444"/>
                <w:sz w:val="21"/>
                <w:szCs w:val="21"/>
              </w:rPr>
              <w:drawing>
                <wp:anchor distT="0" distB="0" distL="114300" distR="114300" simplePos="0" relativeHeight="251680768" behindDoc="0" locked="0" layoutInCell="1" allowOverlap="1" wp14:anchorId="10B3D19F" wp14:editId="5D7D69BF">
                  <wp:simplePos x="0" y="0"/>
                  <wp:positionH relativeFrom="margin">
                    <wp:posOffset>5886450</wp:posOffset>
                  </wp:positionH>
                  <wp:positionV relativeFrom="margin">
                    <wp:posOffset>1223645</wp:posOffset>
                  </wp:positionV>
                  <wp:extent cx="1731645" cy="1268095"/>
                  <wp:effectExtent l="0" t="0" r="1905" b="8255"/>
                  <wp:wrapSquare wrapText="bothSides"/>
                  <wp:docPr id="7" name="Grafik 7" descr="https://volksschulbildung.lu.ch/-/media/Volksschulbildung/Bilder/entwicklung/Einfuehrung_LP21/8_plus_2_am_Pilatus.jpg?mw=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volksschulbildung.lu.ch/-/media/Volksschulbildung/Bilder/entwicklung/Einfuehrung_LP21/8_plus_2_am_Pilatus.jpg?mw=150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31645" cy="1268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7DF0">
              <w:rPr>
                <w:b/>
                <w:lang w:eastAsia="de-DE"/>
              </w:rPr>
              <w:t>Die i</w:t>
            </w:r>
            <w:r w:rsidR="000D7DF0" w:rsidRPr="00793297">
              <w:rPr>
                <w:b/>
                <w:lang w:eastAsia="de-DE"/>
              </w:rPr>
              <w:t>nnere Vernetzung</w:t>
            </w:r>
            <w:r w:rsidR="000D7DF0">
              <w:rPr>
                <w:lang w:eastAsia="de-DE"/>
              </w:rPr>
              <w:t xml:space="preserve">: Die innere Vernetzung passiert durch </w:t>
            </w:r>
            <w:r w:rsidR="001C66ED">
              <w:rPr>
                <w:lang w:eastAsia="de-DE"/>
              </w:rPr>
              <w:t xml:space="preserve">die Schulhauskultur und </w:t>
            </w:r>
            <w:r w:rsidR="000D7DF0">
              <w:rPr>
                <w:lang w:eastAsia="de-DE"/>
              </w:rPr>
              <w:t xml:space="preserve">den Unterricht, der den </w:t>
            </w:r>
            <w:r w:rsidR="000D7DF0" w:rsidRPr="00B942EA">
              <w:rPr>
                <w:lang w:val="de-DE"/>
              </w:rPr>
              <w:t xml:space="preserve">Aspekt der Sozialraumorientierung </w:t>
            </w:r>
            <w:r w:rsidR="000D7DF0">
              <w:rPr>
                <w:lang w:val="de-DE"/>
              </w:rPr>
              <w:t>im</w:t>
            </w:r>
            <w:r w:rsidR="000D7DF0" w:rsidRPr="00B942EA">
              <w:rPr>
                <w:lang w:val="de-DE"/>
              </w:rPr>
              <w:t xml:space="preserve"> Schulalltag </w:t>
            </w:r>
            <w:r w:rsidR="000D7DF0">
              <w:rPr>
                <w:lang w:val="de-DE"/>
              </w:rPr>
              <w:t xml:space="preserve">einfliessen lässt. </w:t>
            </w:r>
            <w:r w:rsidR="00605EFC" w:rsidRPr="00217433">
              <w:t>SORS-Schulen haben die Chance und das grosse Potenzial, die überfachlichen Kompetenzen des LP21 bewusst umzusetzen</w:t>
            </w:r>
            <w:r w:rsidR="00605EFC">
              <w:t xml:space="preserve"> und konkrete Übungsfelder </w:t>
            </w:r>
            <w:r w:rsidR="00605EFC" w:rsidRPr="00217433">
              <w:t xml:space="preserve">(Angebote) </w:t>
            </w:r>
            <w:r w:rsidR="00605EFC">
              <w:t xml:space="preserve">dafür zu schaffen. </w:t>
            </w:r>
            <w:r w:rsidR="000D7DF0">
              <w:rPr>
                <w:lang w:val="de-DE"/>
              </w:rPr>
              <w:t>D</w:t>
            </w:r>
            <w:r w:rsidR="000D7DF0" w:rsidRPr="00B942EA">
              <w:rPr>
                <w:lang w:val="de-DE"/>
              </w:rPr>
              <w:t xml:space="preserve">as Thema </w:t>
            </w:r>
            <w:r>
              <w:rPr>
                <w:lang w:val="de-DE"/>
              </w:rPr>
              <w:t>„</w:t>
            </w:r>
            <w:r w:rsidR="000D7DF0" w:rsidRPr="00B942EA">
              <w:rPr>
                <w:lang w:val="de-DE"/>
              </w:rPr>
              <w:t>Sozialraum</w:t>
            </w:r>
            <w:r w:rsidR="000D7DF0">
              <w:rPr>
                <w:lang w:val="de-DE"/>
              </w:rPr>
              <w:t>"</w:t>
            </w:r>
            <w:r w:rsidR="000D7DF0" w:rsidRPr="00B942EA">
              <w:rPr>
                <w:lang w:val="de-DE"/>
              </w:rPr>
              <w:t xml:space="preserve"> </w:t>
            </w:r>
            <w:r w:rsidR="000D7DF0">
              <w:rPr>
                <w:lang w:val="de-DE"/>
              </w:rPr>
              <w:t>bildet sich konkret</w:t>
            </w:r>
            <w:r w:rsidR="000D7DF0" w:rsidRPr="00B942EA">
              <w:rPr>
                <w:lang w:val="de-DE"/>
              </w:rPr>
              <w:t xml:space="preserve"> </w:t>
            </w:r>
            <w:r w:rsidR="000D7DF0">
              <w:rPr>
                <w:lang w:val="de-DE"/>
              </w:rPr>
              <w:t>in der Schulj</w:t>
            </w:r>
            <w:r w:rsidR="000D7DF0" w:rsidRPr="00B942EA">
              <w:rPr>
                <w:lang w:val="de-DE"/>
              </w:rPr>
              <w:t>ahres</w:t>
            </w:r>
            <w:r w:rsidR="000D7DF0">
              <w:rPr>
                <w:lang w:val="de-DE"/>
              </w:rPr>
              <w:t>- und Unterrichts</w:t>
            </w:r>
            <w:r w:rsidR="000D7DF0" w:rsidRPr="00B942EA">
              <w:rPr>
                <w:lang w:val="de-DE"/>
              </w:rPr>
              <w:t xml:space="preserve">planung </w:t>
            </w:r>
            <w:r w:rsidR="000D7DF0">
              <w:rPr>
                <w:lang w:val="de-DE"/>
              </w:rPr>
              <w:t xml:space="preserve">ab </w:t>
            </w:r>
            <w:r w:rsidR="000D7DF0" w:rsidRPr="00B942EA">
              <w:rPr>
                <w:lang w:val="de-DE"/>
              </w:rPr>
              <w:t>(Jahresthem</w:t>
            </w:r>
            <w:r w:rsidR="000D7DF0">
              <w:rPr>
                <w:lang w:val="de-DE"/>
              </w:rPr>
              <w:t xml:space="preserve">a, </w:t>
            </w:r>
            <w:r w:rsidR="00605EFC">
              <w:rPr>
                <w:lang w:val="de-DE"/>
              </w:rPr>
              <w:t xml:space="preserve">Motto, traditionelle Feste…). </w:t>
            </w:r>
            <w:r w:rsidR="000D7DF0">
              <w:rPr>
                <w:lang w:val="de-DE"/>
              </w:rPr>
              <w:t xml:space="preserve">Im Unterricht werden die Themen der Sozialraumorientierung wahrnehmbar aufgegriffen. Sie </w:t>
            </w:r>
            <w:r w:rsidR="000D7DF0">
              <w:rPr>
                <w:noProof/>
              </w:rPr>
              <w:t xml:space="preserve">bieten </w:t>
            </w:r>
            <w:r>
              <w:rPr>
                <w:noProof/>
              </w:rPr>
              <w:t xml:space="preserve">den Lerneden </w:t>
            </w:r>
            <w:r w:rsidR="000D7DF0">
              <w:rPr>
                <w:noProof/>
              </w:rPr>
              <w:t xml:space="preserve">ein enormes Potenzial an </w:t>
            </w:r>
            <w:r w:rsidR="000D7DF0" w:rsidRPr="00B942EA">
              <w:rPr>
                <w:noProof/>
              </w:rPr>
              <w:t>Trainings</w:t>
            </w:r>
            <w:r w:rsidR="000D7DF0">
              <w:rPr>
                <w:noProof/>
              </w:rPr>
              <w:t>feldern</w:t>
            </w:r>
            <w:r w:rsidR="000D7DF0" w:rsidRPr="00B942EA">
              <w:rPr>
                <w:noProof/>
              </w:rPr>
              <w:t xml:space="preserve"> für viele </w:t>
            </w:r>
            <w:r w:rsidR="000D7DF0">
              <w:rPr>
                <w:noProof/>
              </w:rPr>
              <w:t xml:space="preserve">Fach- und </w:t>
            </w:r>
            <w:r w:rsidR="000D7DF0" w:rsidRPr="00B942EA">
              <w:rPr>
                <w:noProof/>
              </w:rPr>
              <w:t>Kompetenzbereiche</w:t>
            </w:r>
            <w:r>
              <w:rPr>
                <w:noProof/>
              </w:rPr>
              <w:t xml:space="preserve">, </w:t>
            </w:r>
            <w:r w:rsidR="000D7DF0">
              <w:rPr>
                <w:noProof/>
              </w:rPr>
              <w:t>den ko</w:t>
            </w:r>
            <w:r w:rsidR="001F6035">
              <w:rPr>
                <w:noProof/>
              </w:rPr>
              <w:t xml:space="preserve">mpetenzorientierten Unterricht (s. 8 plus 2 Merkmale des kompetenzorientierten Unterrichtes*). </w:t>
            </w:r>
            <w:r w:rsidR="001F6035">
              <w:rPr>
                <w:lang w:val="de-DE"/>
              </w:rPr>
              <w:t>Bei der Organisation dieses Unterrichtes</w:t>
            </w:r>
            <w:r w:rsidR="000D7DF0">
              <w:rPr>
                <w:lang w:val="de-DE"/>
              </w:rPr>
              <w:t xml:space="preserve"> können die Lehrpersonen auf </w:t>
            </w:r>
            <w:r w:rsidR="001F6035">
              <w:rPr>
                <w:lang w:val="de-DE"/>
              </w:rPr>
              <w:t>ihr Netzwerk und die Unterstützung/</w:t>
            </w:r>
            <w:r w:rsidR="000D7DF0">
              <w:rPr>
                <w:lang w:val="de-DE"/>
              </w:rPr>
              <w:t>M</w:t>
            </w:r>
            <w:r w:rsidR="001F6035">
              <w:rPr>
                <w:lang w:val="de-DE"/>
              </w:rPr>
              <w:t>ithilfe ihrer Bildungspartner zurückgreifen (</w:t>
            </w:r>
            <w:r w:rsidR="000D7DF0">
              <w:rPr>
                <w:lang w:val="de-DE"/>
              </w:rPr>
              <w:t>Eltern, Vereine, Handwerker, Gewerbe, Institutionen)</w:t>
            </w:r>
            <w:r w:rsidR="000D7DF0" w:rsidRPr="00B942EA">
              <w:rPr>
                <w:lang w:val="de-DE"/>
              </w:rPr>
              <w:t>.</w:t>
            </w:r>
          </w:p>
          <w:p w14:paraId="48A56B1D" w14:textId="77777777" w:rsidR="006F5044" w:rsidRPr="004F7382" w:rsidRDefault="001F6035" w:rsidP="00955731">
            <w:pPr>
              <w:spacing w:before="120" w:after="120"/>
              <w:rPr>
                <w:lang w:val="de-DE"/>
              </w:rPr>
            </w:pPr>
            <w:r>
              <w:rPr>
                <w:noProof/>
              </w:rPr>
              <w:t>* Die PH Luzern</w:t>
            </w:r>
            <w:r w:rsidR="00304102">
              <w:rPr>
                <w:noProof/>
              </w:rPr>
              <w:t xml:space="preserve"> (</w:t>
            </w:r>
            <w:hyperlink r:id="rId61" w:history="1">
              <w:r w:rsidR="00304102" w:rsidRPr="00304102">
                <w:rPr>
                  <w:rStyle w:val="Lienhypertexte"/>
                  <w:rFonts w:cs="Arial"/>
                  <w:lang w:val="de-DE"/>
                </w:rPr>
                <w:t>Kompetenz 21</w:t>
              </w:r>
            </w:hyperlink>
            <w:r w:rsidR="00304102">
              <w:rPr>
                <w:rFonts w:cs="Arial"/>
                <w:lang w:val="de-DE"/>
              </w:rPr>
              <w:t>)</w:t>
            </w:r>
            <w:r>
              <w:rPr>
                <w:noProof/>
              </w:rPr>
              <w:t xml:space="preserve"> hat 8 Merkmale für kompetenzorientierten Unterricht definiert. Diese Merkmale setzen den Fokus auf den Transfer des Gelernten in variablen Situationen.</w:t>
            </w:r>
            <w:r>
              <w:rPr>
                <w:lang w:val="de-DE"/>
              </w:rPr>
              <w:t xml:space="preserve"> </w:t>
            </w:r>
            <w:r w:rsidR="008938CE">
              <w:rPr>
                <w:lang w:val="de-DE"/>
              </w:rPr>
              <w:t xml:space="preserve">                            </w:t>
            </w:r>
            <w:r w:rsidR="00955731">
              <w:t>&gt;</w:t>
            </w:r>
            <w:hyperlink r:id="rId62" w:history="1">
              <w:r w:rsidR="000D7DF0" w:rsidRPr="000776FB">
                <w:rPr>
                  <w:rStyle w:val="Lienhypertexte"/>
                  <w:b/>
                  <w:color w:val="66FF33"/>
                </w:rPr>
                <w:t xml:space="preserve"> </w:t>
              </w:r>
              <w:r w:rsidR="000C15EF" w:rsidRPr="000776FB">
                <w:rPr>
                  <w:rStyle w:val="Lienhypertexte"/>
                  <w:b/>
                  <w:color w:val="66FF33"/>
                </w:rPr>
                <w:t>«</w:t>
              </w:r>
              <w:r w:rsidR="001C66ED" w:rsidRPr="000776FB">
                <w:rPr>
                  <w:rStyle w:val="Lienhypertexte"/>
                  <w:rFonts w:ascii="Arial Black" w:hAnsi="Arial Black" w:cs="Arial"/>
                  <w:b/>
                  <w:color w:val="66FF33"/>
                </w:rPr>
                <w:t xml:space="preserve">Umsetzungshilfe C    </w:t>
              </w:r>
              <w:r w:rsidR="001C66ED" w:rsidRPr="000776FB">
                <w:rPr>
                  <w:rStyle w:val="Lienhypertexte"/>
                  <w:color w:val="66FF33"/>
                </w:rPr>
                <w:sym w:font="Wingdings" w:char="F06C"/>
              </w:r>
              <w:r w:rsidR="001C66ED" w:rsidRPr="000776FB">
                <w:rPr>
                  <w:rStyle w:val="Lienhypertexte"/>
                  <w:rFonts w:ascii="Arial Black" w:hAnsi="Arial Black" w:cs="Arial"/>
                  <w:b/>
                  <w:color w:val="66FF33"/>
                </w:rPr>
                <w:t xml:space="preserve"> SORS-Unterricht»</w:t>
              </w:r>
            </w:hyperlink>
          </w:p>
        </w:tc>
        <w:tc>
          <w:tcPr>
            <w:tcW w:w="2836" w:type="dxa"/>
            <w:tcBorders>
              <w:top w:val="nil"/>
              <w:left w:val="nil"/>
              <w:bottom w:val="nil"/>
              <w:right w:val="nil"/>
            </w:tcBorders>
            <w:shd w:val="clear" w:color="auto" w:fill="auto"/>
          </w:tcPr>
          <w:p w14:paraId="0D0B1712" w14:textId="77777777" w:rsidR="006F5044" w:rsidRPr="00860B9C" w:rsidRDefault="00860B9C" w:rsidP="00860B9C">
            <w:pPr>
              <w:spacing w:before="120" w:after="120"/>
              <w:jc w:val="right"/>
              <w:rPr>
                <w:rFonts w:cs="Arial"/>
                <w:i/>
                <w:color w:val="C00000"/>
                <w:sz w:val="14"/>
                <w:szCs w:val="14"/>
                <w:lang w:eastAsia="de-DE"/>
              </w:rPr>
            </w:pPr>
            <w:r w:rsidRPr="00860B9C">
              <w:rPr>
                <w:rFonts w:cs="Arial"/>
                <w:i/>
                <w:color w:val="000000" w:themeColor="text1"/>
                <w:sz w:val="20"/>
                <w:szCs w:val="14"/>
                <w:lang w:eastAsia="de-DE"/>
              </w:rPr>
              <w:t>Nach der Bearbeitung des Rasters können die 3.Spalte und unnötige Zeilen gelöscht werden.</w:t>
            </w:r>
            <w:r w:rsidR="000D7DF0" w:rsidRPr="006C4037">
              <w:rPr>
                <w:rFonts w:cs="Arial"/>
                <w:i/>
                <w:color w:val="C00000"/>
                <w:sz w:val="14"/>
                <w:szCs w:val="14"/>
                <w:lang w:eastAsia="de-DE"/>
              </w:rPr>
              <w:t>.</w:t>
            </w:r>
          </w:p>
        </w:tc>
      </w:tr>
      <w:tr w:rsidR="00332A64" w14:paraId="022C8024"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35"/>
        </w:trPr>
        <w:tc>
          <w:tcPr>
            <w:tcW w:w="12156" w:type="dxa"/>
            <w:gridSpan w:val="5"/>
            <w:vMerge/>
            <w:tcBorders>
              <w:left w:val="nil"/>
              <w:bottom w:val="single" w:sz="2" w:space="0" w:color="000000" w:themeColor="text1"/>
              <w:right w:val="nil"/>
            </w:tcBorders>
            <w:shd w:val="clear" w:color="auto" w:fill="7030A0"/>
          </w:tcPr>
          <w:p w14:paraId="52E080F0" w14:textId="77777777" w:rsidR="006F5044" w:rsidRPr="00BD7EC7" w:rsidRDefault="006F5044" w:rsidP="006F5044">
            <w:pPr>
              <w:spacing w:before="120" w:after="120"/>
              <w:rPr>
                <w:rFonts w:ascii="Arial Black" w:hAnsi="Arial Black" w:cs="Arial"/>
                <w:b/>
                <w:color w:val="FFFFFF" w:themeColor="background1"/>
                <w:sz w:val="28"/>
                <w:szCs w:val="22"/>
                <w:lang w:eastAsia="de-DE"/>
              </w:rPr>
            </w:pPr>
          </w:p>
        </w:tc>
        <w:tc>
          <w:tcPr>
            <w:tcW w:w="2836" w:type="dxa"/>
            <w:tcBorders>
              <w:top w:val="nil"/>
              <w:left w:val="nil"/>
              <w:right w:val="nil"/>
            </w:tcBorders>
            <w:shd w:val="clear" w:color="auto" w:fill="FFFFFF" w:themeFill="background1"/>
          </w:tcPr>
          <w:p w14:paraId="09BF61F7" w14:textId="77777777" w:rsidR="00114106" w:rsidRDefault="00114106" w:rsidP="008938CE">
            <w:pPr>
              <w:spacing w:before="120" w:after="120"/>
              <w:rPr>
                <w:sz w:val="18"/>
                <w:lang w:val="de-DE"/>
              </w:rPr>
            </w:pPr>
          </w:p>
          <w:p w14:paraId="0E1DEDFE" w14:textId="77777777" w:rsidR="00114106" w:rsidRDefault="00114106" w:rsidP="008938CE">
            <w:pPr>
              <w:spacing w:before="120" w:after="120"/>
              <w:rPr>
                <w:sz w:val="18"/>
                <w:lang w:val="de-DE"/>
              </w:rPr>
            </w:pPr>
          </w:p>
          <w:p w14:paraId="2D3FD1A9" w14:textId="77777777" w:rsidR="00114106" w:rsidRDefault="00114106" w:rsidP="008938CE">
            <w:pPr>
              <w:spacing w:before="120" w:after="120"/>
              <w:rPr>
                <w:sz w:val="18"/>
                <w:lang w:val="de-DE"/>
              </w:rPr>
            </w:pPr>
          </w:p>
          <w:p w14:paraId="045B1691" w14:textId="77777777" w:rsidR="00A52090" w:rsidRDefault="00A52090" w:rsidP="008938CE">
            <w:pPr>
              <w:spacing w:before="120" w:after="120"/>
              <w:rPr>
                <w:sz w:val="18"/>
                <w:lang w:val="de-DE"/>
              </w:rPr>
            </w:pPr>
          </w:p>
          <w:p w14:paraId="357D67CF" w14:textId="77777777" w:rsidR="00114106" w:rsidRDefault="00114106" w:rsidP="008938CE">
            <w:pPr>
              <w:spacing w:before="120" w:after="120"/>
              <w:rPr>
                <w:sz w:val="18"/>
                <w:lang w:val="de-DE"/>
              </w:rPr>
            </w:pPr>
          </w:p>
          <w:p w14:paraId="27042D58" w14:textId="77777777" w:rsidR="00A52090" w:rsidRPr="00A52090" w:rsidRDefault="00114106" w:rsidP="00A52090">
            <w:pPr>
              <w:spacing w:before="120" w:after="120"/>
              <w:rPr>
                <w:sz w:val="18"/>
                <w:lang w:val="de-DE"/>
              </w:rPr>
            </w:pPr>
            <w:r w:rsidRPr="00114106">
              <w:rPr>
                <w:noProof/>
                <w:sz w:val="18"/>
              </w:rPr>
              <w:t xml:space="preserve">Pilatus mit Figuren und Symbolen </w:t>
            </w:r>
            <w:r w:rsidRPr="00114106">
              <w:rPr>
                <w:sz w:val="18"/>
                <w:lang w:val="de-DE"/>
              </w:rPr>
              <w:t xml:space="preserve"> </w:t>
            </w:r>
          </w:p>
          <w:p w14:paraId="664C44D6" w14:textId="77777777" w:rsidR="00A52090" w:rsidRPr="006C4037" w:rsidRDefault="00A52090" w:rsidP="00A52090">
            <w:pPr>
              <w:spacing w:before="120"/>
              <w:jc w:val="right"/>
              <w:rPr>
                <w:rFonts w:cs="Arial"/>
                <w:i/>
                <w:color w:val="C00000"/>
                <w:sz w:val="14"/>
                <w:szCs w:val="14"/>
                <w:lang w:eastAsia="de-DE"/>
              </w:rPr>
            </w:pPr>
            <w:r w:rsidRPr="006C4037">
              <w:rPr>
                <w:rFonts w:cs="Arial"/>
                <w:i/>
                <w:color w:val="C00000"/>
                <w:sz w:val="14"/>
                <w:szCs w:val="14"/>
                <w:lang w:eastAsia="de-DE"/>
              </w:rPr>
              <w:t>Die nachstehenden Fragen sind als Checkliste gedacht.</w:t>
            </w:r>
          </w:p>
          <w:p w14:paraId="16F9A49B" w14:textId="77777777" w:rsidR="00A52090" w:rsidRPr="00260F2F" w:rsidRDefault="00A52090" w:rsidP="00A52090">
            <w:pPr>
              <w:jc w:val="right"/>
              <w:rPr>
                <w:rFonts w:cs="Arial"/>
                <w:b/>
                <w:sz w:val="28"/>
                <w:szCs w:val="22"/>
                <w:lang w:eastAsia="de-DE"/>
              </w:rPr>
            </w:pPr>
            <w:r w:rsidRPr="006C4037">
              <w:rPr>
                <w:rFonts w:cs="Arial"/>
                <w:i/>
                <w:color w:val="C00000"/>
                <w:sz w:val="14"/>
                <w:szCs w:val="14"/>
                <w:lang w:eastAsia="de-DE"/>
              </w:rPr>
              <w:t>Sie sollen bei der Visionsarbeit die wichtigsten Überlegungen streifen.</w:t>
            </w:r>
          </w:p>
        </w:tc>
      </w:tr>
      <w:tr w:rsidR="00332A64" w14:paraId="3621E25A"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71" w:type="dxa"/>
            <w:tcBorders>
              <w:top w:val="single" w:sz="18" w:space="0" w:color="auto"/>
              <w:bottom w:val="single" w:sz="18" w:space="0" w:color="auto"/>
            </w:tcBorders>
            <w:shd w:val="clear" w:color="auto" w:fill="BFBFBF" w:themeFill="background1" w:themeFillShade="BF"/>
          </w:tcPr>
          <w:p w14:paraId="003C908A" w14:textId="77777777" w:rsidR="006F5044" w:rsidRPr="006273D5" w:rsidRDefault="000D7DF0" w:rsidP="006F5044">
            <w:pPr>
              <w:spacing w:before="120" w:after="120"/>
              <w:jc w:val="right"/>
              <w:rPr>
                <w:rFonts w:cs="Arial"/>
                <w:b/>
                <w:sz w:val="16"/>
                <w:szCs w:val="18"/>
                <w:lang w:eastAsia="de-DE"/>
              </w:rPr>
            </w:pPr>
            <w:r w:rsidRPr="006273D5">
              <w:rPr>
                <w:rFonts w:cs="Arial"/>
                <w:b/>
                <w:sz w:val="16"/>
                <w:szCs w:val="18"/>
                <w:lang w:eastAsia="de-DE"/>
              </w:rPr>
              <w:t xml:space="preserve">Inhalt </w:t>
            </w:r>
          </w:p>
        </w:tc>
        <w:tc>
          <w:tcPr>
            <w:tcW w:w="9785" w:type="dxa"/>
            <w:gridSpan w:val="4"/>
            <w:tcBorders>
              <w:top w:val="single" w:sz="18" w:space="0" w:color="auto"/>
              <w:bottom w:val="single" w:sz="18" w:space="0" w:color="auto"/>
            </w:tcBorders>
            <w:shd w:val="clear" w:color="auto" w:fill="BFBFBF" w:themeFill="background1" w:themeFillShade="BF"/>
          </w:tcPr>
          <w:p w14:paraId="2E81BF19" w14:textId="77777777" w:rsidR="006F5044" w:rsidRPr="006273D5" w:rsidRDefault="000D7DF0" w:rsidP="006F5044">
            <w:pPr>
              <w:spacing w:before="120" w:after="120"/>
              <w:rPr>
                <w:rFonts w:cs="Arial"/>
                <w:b/>
                <w:sz w:val="16"/>
                <w:szCs w:val="18"/>
                <w:lang w:eastAsia="de-DE"/>
              </w:rPr>
            </w:pPr>
            <w:r w:rsidRPr="006273D5">
              <w:rPr>
                <w:rFonts w:cs="Arial"/>
                <w:b/>
                <w:sz w:val="16"/>
                <w:szCs w:val="18"/>
                <w:lang w:eastAsia="de-DE"/>
              </w:rPr>
              <w:t>Angaben</w:t>
            </w:r>
          </w:p>
        </w:tc>
        <w:tc>
          <w:tcPr>
            <w:tcW w:w="2836" w:type="dxa"/>
            <w:tcBorders>
              <w:top w:val="single" w:sz="18" w:space="0" w:color="auto"/>
              <w:bottom w:val="single" w:sz="18" w:space="0" w:color="auto"/>
            </w:tcBorders>
            <w:shd w:val="clear" w:color="auto" w:fill="943634" w:themeFill="accent2" w:themeFillShade="BF"/>
          </w:tcPr>
          <w:p w14:paraId="428CFF10" w14:textId="77777777" w:rsidR="006F5044" w:rsidRPr="006273D5" w:rsidRDefault="000D7DF0" w:rsidP="006F5044">
            <w:pPr>
              <w:spacing w:before="120" w:after="120"/>
              <w:rPr>
                <w:rFonts w:cs="Arial"/>
                <w:b/>
                <w:color w:val="000000" w:themeColor="text1"/>
                <w:sz w:val="16"/>
                <w:szCs w:val="18"/>
                <w:lang w:eastAsia="de-DE"/>
              </w:rPr>
            </w:pPr>
            <w:r w:rsidRPr="006C4037">
              <w:rPr>
                <w:rFonts w:cs="Arial"/>
                <w:b/>
                <w:color w:val="FFFFFF" w:themeColor="background1"/>
                <w:sz w:val="16"/>
                <w:szCs w:val="18"/>
                <w:lang w:eastAsia="de-DE"/>
              </w:rPr>
              <w:t>Fragen zu den Angaben</w:t>
            </w:r>
          </w:p>
        </w:tc>
      </w:tr>
      <w:tr w:rsidR="00332A64" w14:paraId="61C5055F"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371" w:type="dxa"/>
            <w:vMerge w:val="restart"/>
            <w:shd w:val="clear" w:color="auto" w:fill="auto"/>
          </w:tcPr>
          <w:p w14:paraId="4CF572DB" w14:textId="77777777" w:rsidR="006F5044" w:rsidRDefault="000D7DF0" w:rsidP="006F5044">
            <w:pPr>
              <w:spacing w:before="120" w:after="120"/>
              <w:jc w:val="right"/>
              <w:rPr>
                <w:rFonts w:cs="Arial"/>
                <w:b/>
                <w:sz w:val="20"/>
                <w:szCs w:val="22"/>
                <w:lang w:eastAsia="de-DE"/>
              </w:rPr>
            </w:pPr>
            <w:r>
              <w:rPr>
                <w:rFonts w:cs="Arial"/>
                <w:b/>
                <w:sz w:val="20"/>
                <w:szCs w:val="22"/>
                <w:lang w:eastAsia="de-DE"/>
              </w:rPr>
              <w:t>Unterrichts-schwerpunkt</w:t>
            </w:r>
            <w:r w:rsidR="00860B9C">
              <w:rPr>
                <w:rFonts w:cs="Arial"/>
                <w:b/>
                <w:sz w:val="20"/>
                <w:szCs w:val="22"/>
                <w:lang w:eastAsia="de-DE"/>
              </w:rPr>
              <w:t>e</w:t>
            </w:r>
          </w:p>
          <w:p w14:paraId="7F44256E" w14:textId="77777777" w:rsidR="006F5044" w:rsidRPr="007A2818" w:rsidRDefault="000D7DF0" w:rsidP="006F5044">
            <w:pPr>
              <w:spacing w:before="120" w:after="120"/>
              <w:jc w:val="right"/>
              <w:rPr>
                <w:rFonts w:cs="Arial"/>
                <w:b/>
                <w:sz w:val="20"/>
                <w:szCs w:val="22"/>
                <w:lang w:eastAsia="de-DE"/>
              </w:rPr>
            </w:pPr>
            <w:r w:rsidRPr="00751A24">
              <w:rPr>
                <w:rFonts w:cs="Arial"/>
                <w:b/>
                <w:sz w:val="20"/>
                <w:szCs w:val="22"/>
                <w:lang w:eastAsia="de-DE"/>
              </w:rPr>
              <w:t>Bild</w:t>
            </w:r>
            <w:r>
              <w:rPr>
                <w:rFonts w:cs="Arial"/>
                <w:b/>
                <w:sz w:val="20"/>
                <w:szCs w:val="22"/>
                <w:lang w:eastAsia="de-DE"/>
              </w:rPr>
              <w:t>ung für nachhaltige Entwicklun</w:t>
            </w:r>
            <w:r w:rsidRPr="00845B85">
              <w:rPr>
                <w:rFonts w:cs="Arial"/>
                <w:b/>
                <w:sz w:val="20"/>
                <w:szCs w:val="22"/>
                <w:lang w:eastAsia="de-DE"/>
              </w:rPr>
              <w:t>g</w:t>
            </w:r>
            <w:r w:rsidRPr="00751A24">
              <w:rPr>
                <w:rFonts w:cs="Arial"/>
                <w:b/>
                <w:sz w:val="20"/>
                <w:szCs w:val="22"/>
                <w:lang w:eastAsia="de-DE"/>
              </w:rPr>
              <w:t xml:space="preserve"> </w:t>
            </w:r>
            <w:r>
              <w:rPr>
                <w:rFonts w:cs="Arial"/>
                <w:b/>
                <w:sz w:val="20"/>
                <w:szCs w:val="22"/>
                <w:lang w:eastAsia="de-DE"/>
              </w:rPr>
              <w:t>(</w:t>
            </w:r>
            <w:r w:rsidRPr="00751A24">
              <w:rPr>
                <w:rFonts w:cs="Arial"/>
                <w:b/>
                <w:sz w:val="20"/>
                <w:szCs w:val="22"/>
                <w:lang w:eastAsia="de-DE"/>
              </w:rPr>
              <w:t>BNE</w:t>
            </w:r>
            <w:r>
              <w:rPr>
                <w:rFonts w:cs="Arial"/>
                <w:b/>
                <w:sz w:val="20"/>
                <w:szCs w:val="22"/>
                <w:lang w:eastAsia="de-DE"/>
              </w:rPr>
              <w:t>)</w:t>
            </w:r>
          </w:p>
        </w:tc>
        <w:tc>
          <w:tcPr>
            <w:tcW w:w="3960" w:type="dxa"/>
            <w:gridSpan w:val="2"/>
            <w:tcBorders>
              <w:bottom w:val="single" w:sz="4" w:space="0" w:color="auto"/>
            </w:tcBorders>
            <w:shd w:val="clear" w:color="auto" w:fill="EAD5FF"/>
          </w:tcPr>
          <w:p w14:paraId="745CE00C" w14:textId="77777777" w:rsidR="006F5044" w:rsidRPr="008E1363" w:rsidRDefault="000D7DF0" w:rsidP="006F5044">
            <w:pPr>
              <w:spacing w:before="120" w:after="120"/>
              <w:rPr>
                <w:rFonts w:cs="Arial"/>
                <w:sz w:val="20"/>
                <w:szCs w:val="22"/>
                <w:lang w:eastAsia="de-DE"/>
              </w:rPr>
            </w:pPr>
            <w:r>
              <w:rPr>
                <w:rFonts w:cs="Arial"/>
                <w:b/>
                <w:sz w:val="16"/>
                <w:szCs w:val="22"/>
                <w:lang w:eastAsia="de-DE"/>
              </w:rPr>
              <w:t xml:space="preserve">fächerübergreifende </w:t>
            </w:r>
            <w:r w:rsidRPr="00751A24">
              <w:rPr>
                <w:rFonts w:cs="Arial"/>
                <w:b/>
                <w:sz w:val="16"/>
                <w:szCs w:val="22"/>
                <w:lang w:eastAsia="de-DE"/>
              </w:rPr>
              <w:t>Themen</w:t>
            </w:r>
            <w:r>
              <w:rPr>
                <w:rFonts w:cs="Arial"/>
                <w:b/>
                <w:sz w:val="16"/>
                <w:szCs w:val="22"/>
                <w:lang w:eastAsia="de-DE"/>
              </w:rPr>
              <w:t xml:space="preserve"> des LP 21</w:t>
            </w:r>
          </w:p>
        </w:tc>
        <w:tc>
          <w:tcPr>
            <w:tcW w:w="5825" w:type="dxa"/>
            <w:gridSpan w:val="2"/>
            <w:shd w:val="clear" w:color="auto" w:fill="EAD5FF"/>
          </w:tcPr>
          <w:p w14:paraId="2A0C2C90" w14:textId="77777777" w:rsidR="006F5044" w:rsidRPr="008E1363" w:rsidRDefault="000D7DF0" w:rsidP="006F5044">
            <w:pPr>
              <w:spacing w:before="120" w:after="120"/>
              <w:rPr>
                <w:rFonts w:cs="Arial"/>
                <w:sz w:val="20"/>
                <w:szCs w:val="22"/>
                <w:lang w:eastAsia="de-DE"/>
              </w:rPr>
            </w:pPr>
            <w:r w:rsidRPr="007C3B30">
              <w:rPr>
                <w:rFonts w:cs="Arial"/>
                <w:b/>
                <w:sz w:val="16"/>
                <w:szCs w:val="22"/>
                <w:lang w:eastAsia="de-DE"/>
              </w:rPr>
              <w:t>Umsetzung</w:t>
            </w:r>
            <w:r>
              <w:rPr>
                <w:rFonts w:cs="Arial"/>
                <w:b/>
                <w:sz w:val="16"/>
                <w:szCs w:val="22"/>
                <w:lang w:eastAsia="de-DE"/>
              </w:rPr>
              <w:t>: Wie? Ideen:</w:t>
            </w:r>
          </w:p>
        </w:tc>
        <w:tc>
          <w:tcPr>
            <w:tcW w:w="2836" w:type="dxa"/>
            <w:vMerge w:val="restart"/>
          </w:tcPr>
          <w:p w14:paraId="30166210" w14:textId="77777777" w:rsidR="006F5044" w:rsidRDefault="000D7DF0" w:rsidP="006F5044">
            <w:pPr>
              <w:spacing w:before="120" w:after="120"/>
              <w:rPr>
                <w:rFonts w:cs="Arial"/>
                <w:color w:val="C00000"/>
                <w:sz w:val="14"/>
                <w:szCs w:val="22"/>
                <w:lang w:eastAsia="de-DE"/>
              </w:rPr>
            </w:pPr>
            <w:r w:rsidRPr="009A3F65">
              <w:rPr>
                <w:rFonts w:cs="Arial"/>
                <w:color w:val="C00000"/>
                <w:sz w:val="14"/>
                <w:szCs w:val="22"/>
                <w:lang w:eastAsia="de-DE"/>
              </w:rPr>
              <w:t xml:space="preserve">SORS-Schulen schaffen eine gute Grundlage für das Anliegen und die Ziele </w:t>
            </w:r>
            <w:r>
              <w:rPr>
                <w:rFonts w:cs="Arial"/>
                <w:b/>
                <w:color w:val="C00000"/>
                <w:sz w:val="14"/>
                <w:szCs w:val="22"/>
                <w:lang w:eastAsia="de-DE"/>
              </w:rPr>
              <w:t>"</w:t>
            </w:r>
            <w:r w:rsidRPr="009A3F65">
              <w:rPr>
                <w:rFonts w:cs="Arial"/>
                <w:b/>
                <w:color w:val="C00000"/>
                <w:sz w:val="14"/>
                <w:szCs w:val="22"/>
                <w:lang w:eastAsia="de-DE"/>
              </w:rPr>
              <w:t>Bildung für nachhaltige Entwicklung</w:t>
            </w:r>
            <w:r>
              <w:rPr>
                <w:rFonts w:cs="Arial"/>
                <w:b/>
                <w:color w:val="C00000"/>
                <w:sz w:val="14"/>
                <w:szCs w:val="22"/>
                <w:lang w:eastAsia="de-DE"/>
              </w:rPr>
              <w:t>"</w:t>
            </w:r>
            <w:r w:rsidRPr="009A3F65">
              <w:rPr>
                <w:rFonts w:cs="Arial"/>
                <w:b/>
                <w:color w:val="C00000"/>
                <w:sz w:val="14"/>
                <w:szCs w:val="22"/>
                <w:lang w:eastAsia="de-DE"/>
              </w:rPr>
              <w:t xml:space="preserve"> BNE</w:t>
            </w:r>
            <w:r w:rsidRPr="009A3F65">
              <w:rPr>
                <w:rFonts w:cs="Arial"/>
                <w:color w:val="C00000"/>
                <w:sz w:val="14"/>
                <w:szCs w:val="22"/>
                <w:lang w:eastAsia="de-DE"/>
              </w:rPr>
              <w:t>.</w:t>
            </w:r>
            <w:r>
              <w:rPr>
                <w:rFonts w:cs="Arial"/>
                <w:color w:val="C00000"/>
                <w:sz w:val="14"/>
                <w:szCs w:val="22"/>
                <w:lang w:eastAsia="de-DE"/>
              </w:rPr>
              <w:t xml:space="preserve"> </w:t>
            </w:r>
            <w:r w:rsidRPr="009A3F65">
              <w:rPr>
                <w:rFonts w:cs="Arial"/>
                <w:color w:val="C00000"/>
                <w:sz w:val="14"/>
                <w:szCs w:val="22"/>
                <w:lang w:eastAsia="de-DE"/>
              </w:rPr>
              <w:t xml:space="preserve">BNE-Themen </w:t>
            </w:r>
            <w:r>
              <w:rPr>
                <w:rFonts w:cs="Arial"/>
                <w:color w:val="C00000"/>
                <w:sz w:val="14"/>
                <w:szCs w:val="22"/>
                <w:lang w:eastAsia="de-DE"/>
              </w:rPr>
              <w:t>eignen sich gut</w:t>
            </w:r>
            <w:r w:rsidRPr="009A3F65">
              <w:rPr>
                <w:rFonts w:cs="Arial"/>
                <w:color w:val="C00000"/>
                <w:sz w:val="14"/>
                <w:szCs w:val="22"/>
                <w:lang w:eastAsia="de-DE"/>
              </w:rPr>
              <w:t xml:space="preserve"> zur Profilierung einer SORS-Schule.</w:t>
            </w:r>
            <w:r w:rsidR="004F7382">
              <w:rPr>
                <w:rFonts w:cs="Arial"/>
                <w:color w:val="C00000"/>
                <w:sz w:val="14"/>
                <w:szCs w:val="22"/>
                <w:lang w:eastAsia="de-DE"/>
              </w:rPr>
              <w:br/>
              <w:t>&gt;</w:t>
            </w:r>
            <w:hyperlink r:id="rId63" w:history="1">
              <w:r w:rsidR="004F7382" w:rsidRPr="004F7382">
                <w:rPr>
                  <w:rStyle w:val="Lienhypertexte"/>
                  <w:rFonts w:cs="Arial"/>
                  <w:sz w:val="14"/>
                  <w:szCs w:val="22"/>
                  <w:lang w:eastAsia="de-DE"/>
                </w:rPr>
                <w:t xml:space="preserve"> LINK BNE</w:t>
              </w:r>
            </w:hyperlink>
          </w:p>
          <w:p w14:paraId="65BCB9CE" w14:textId="77777777" w:rsidR="006F5044" w:rsidRPr="009A3F65" w:rsidRDefault="006F5044" w:rsidP="006F5044">
            <w:pPr>
              <w:spacing w:before="120" w:after="120"/>
              <w:rPr>
                <w:rFonts w:cs="Arial"/>
                <w:color w:val="C00000"/>
                <w:sz w:val="14"/>
                <w:szCs w:val="22"/>
                <w:lang w:eastAsia="de-DE"/>
              </w:rPr>
            </w:pPr>
          </w:p>
          <w:p w14:paraId="1431044E" w14:textId="77777777" w:rsidR="006F5044" w:rsidRPr="009A3F65" w:rsidRDefault="000D7DF0" w:rsidP="006F5044">
            <w:pPr>
              <w:spacing w:before="120" w:after="120"/>
              <w:rPr>
                <w:rFonts w:cs="Arial"/>
                <w:color w:val="C00000"/>
                <w:sz w:val="18"/>
                <w:szCs w:val="22"/>
                <w:lang w:eastAsia="de-DE"/>
              </w:rPr>
            </w:pPr>
            <w:r w:rsidRPr="009A3F65">
              <w:rPr>
                <w:rFonts w:cs="Arial"/>
                <w:b/>
                <w:color w:val="C00000"/>
                <w:sz w:val="18"/>
                <w:szCs w:val="22"/>
                <w:lang w:eastAsia="de-DE"/>
              </w:rPr>
              <w:t>Umsetzungsideen</w:t>
            </w:r>
            <w:r w:rsidRPr="009A3F65">
              <w:rPr>
                <w:rFonts w:cs="Arial"/>
                <w:color w:val="C00000"/>
                <w:sz w:val="18"/>
                <w:szCs w:val="22"/>
                <w:lang w:eastAsia="de-DE"/>
              </w:rPr>
              <w:t xml:space="preserve">: </w:t>
            </w:r>
          </w:p>
          <w:p w14:paraId="377EF077" w14:textId="77777777" w:rsidR="006F5044" w:rsidRDefault="00605EFC" w:rsidP="006F5044">
            <w:pPr>
              <w:spacing w:before="120" w:after="120"/>
              <w:rPr>
                <w:rFonts w:cs="Arial"/>
                <w:color w:val="C00000"/>
                <w:sz w:val="18"/>
                <w:szCs w:val="22"/>
                <w:lang w:eastAsia="de-DE"/>
              </w:rPr>
            </w:pPr>
            <w:r>
              <w:rPr>
                <w:rFonts w:cs="Arial"/>
                <w:color w:val="C00000"/>
                <w:sz w:val="18"/>
                <w:szCs w:val="22"/>
                <w:lang w:eastAsia="de-DE"/>
              </w:rPr>
              <w:t>-</w:t>
            </w:r>
            <w:r w:rsidR="000D7DF0" w:rsidRPr="009A3F65">
              <w:rPr>
                <w:rFonts w:cs="Arial"/>
                <w:color w:val="C00000"/>
                <w:sz w:val="18"/>
                <w:szCs w:val="22"/>
                <w:lang w:eastAsia="de-DE"/>
              </w:rPr>
              <w:t xml:space="preserve">&gt; </w:t>
            </w:r>
            <w:r w:rsidR="000D7DF0">
              <w:rPr>
                <w:rFonts w:cs="Arial"/>
                <w:color w:val="C00000"/>
                <w:sz w:val="18"/>
                <w:szCs w:val="22"/>
                <w:lang w:eastAsia="de-DE"/>
              </w:rPr>
              <w:t xml:space="preserve">BNE-Thema als </w:t>
            </w:r>
            <w:r w:rsidR="000D7DF0" w:rsidRPr="009A3F65">
              <w:rPr>
                <w:rFonts w:cs="Arial"/>
                <w:color w:val="C00000"/>
                <w:sz w:val="18"/>
                <w:szCs w:val="22"/>
                <w:lang w:eastAsia="de-DE"/>
              </w:rPr>
              <w:t xml:space="preserve">entsprechendes </w:t>
            </w:r>
            <w:r w:rsidR="000D7DF0" w:rsidRPr="00564AF7">
              <w:rPr>
                <w:rFonts w:cs="Arial"/>
                <w:b/>
                <w:color w:val="C00000"/>
                <w:sz w:val="18"/>
                <w:szCs w:val="22"/>
                <w:lang w:eastAsia="de-DE"/>
              </w:rPr>
              <w:t>Motto</w:t>
            </w:r>
            <w:r w:rsidR="000D7DF0">
              <w:rPr>
                <w:rFonts w:cs="Arial"/>
                <w:color w:val="C00000"/>
                <w:sz w:val="18"/>
                <w:szCs w:val="22"/>
                <w:lang w:eastAsia="de-DE"/>
              </w:rPr>
              <w:t xml:space="preserve"> </w:t>
            </w:r>
            <w:r w:rsidR="000D7DF0" w:rsidRPr="00564AF7">
              <w:rPr>
                <w:rFonts w:cs="Arial"/>
                <w:color w:val="C00000"/>
                <w:sz w:val="18"/>
                <w:szCs w:val="22"/>
                <w:lang w:eastAsia="de-DE"/>
              </w:rPr>
              <w:t>(Jahres</w:t>
            </w:r>
            <w:r w:rsidR="000D7DF0">
              <w:rPr>
                <w:rFonts w:cs="Arial"/>
                <w:color w:val="C00000"/>
                <w:sz w:val="18"/>
                <w:szCs w:val="22"/>
                <w:lang w:eastAsia="de-DE"/>
              </w:rPr>
              <w:t>-</w:t>
            </w:r>
            <w:r w:rsidR="000D7DF0" w:rsidRPr="00564AF7">
              <w:rPr>
                <w:rFonts w:cs="Arial"/>
                <w:color w:val="C00000"/>
                <w:sz w:val="18"/>
                <w:szCs w:val="22"/>
                <w:lang w:eastAsia="de-DE"/>
              </w:rPr>
              <w:t xml:space="preserve">motto) </w:t>
            </w:r>
          </w:p>
          <w:p w14:paraId="1BDBCDB0" w14:textId="77777777" w:rsidR="00304102" w:rsidRDefault="00605EFC" w:rsidP="006F5044">
            <w:pPr>
              <w:spacing w:before="120" w:after="120"/>
              <w:rPr>
                <w:rFonts w:cs="Arial"/>
                <w:color w:val="C00000"/>
                <w:sz w:val="18"/>
                <w:szCs w:val="22"/>
                <w:lang w:eastAsia="de-DE"/>
              </w:rPr>
            </w:pPr>
            <w:r>
              <w:rPr>
                <w:rFonts w:cs="Arial"/>
                <w:color w:val="C00000"/>
                <w:sz w:val="18"/>
                <w:szCs w:val="22"/>
                <w:lang w:eastAsia="de-DE"/>
              </w:rPr>
              <w:t>-</w:t>
            </w:r>
            <w:r w:rsidR="000D7DF0" w:rsidRPr="009A3F65">
              <w:rPr>
                <w:rFonts w:cs="Arial"/>
                <w:color w:val="C00000"/>
                <w:sz w:val="18"/>
                <w:szCs w:val="22"/>
                <w:lang w:eastAsia="de-DE"/>
              </w:rPr>
              <w:t xml:space="preserve">&gt; </w:t>
            </w:r>
            <w:r w:rsidR="000D7DF0">
              <w:rPr>
                <w:rFonts w:cs="Arial"/>
                <w:color w:val="C00000"/>
                <w:sz w:val="18"/>
                <w:szCs w:val="22"/>
                <w:lang w:eastAsia="de-DE"/>
              </w:rPr>
              <w:t>ein</w:t>
            </w:r>
            <w:r w:rsidR="000D7DF0" w:rsidRPr="009A3F65">
              <w:rPr>
                <w:rFonts w:cs="Arial"/>
                <w:color w:val="C00000"/>
                <w:sz w:val="18"/>
                <w:szCs w:val="22"/>
                <w:lang w:eastAsia="de-DE"/>
              </w:rPr>
              <w:t xml:space="preserve"> </w:t>
            </w:r>
            <w:r w:rsidR="000D7DF0">
              <w:rPr>
                <w:rFonts w:cs="Arial"/>
                <w:color w:val="C00000"/>
                <w:sz w:val="18"/>
                <w:szCs w:val="22"/>
                <w:lang w:eastAsia="de-DE"/>
              </w:rPr>
              <w:t>fokussiertes  BNE-Thema</w:t>
            </w:r>
            <w:r w:rsidR="000D7DF0" w:rsidRPr="009A3F65">
              <w:rPr>
                <w:rFonts w:cs="Arial"/>
                <w:color w:val="C00000"/>
                <w:sz w:val="18"/>
                <w:szCs w:val="22"/>
                <w:lang w:eastAsia="de-DE"/>
              </w:rPr>
              <w:t xml:space="preserve"> mit entsprechenden </w:t>
            </w:r>
          </w:p>
          <w:p w14:paraId="5A6EA537" w14:textId="77777777" w:rsidR="006F5044" w:rsidRPr="00A444BD" w:rsidRDefault="000D7DF0" w:rsidP="006F5044">
            <w:pPr>
              <w:spacing w:before="120" w:after="120"/>
              <w:rPr>
                <w:rFonts w:cs="Arial"/>
                <w:color w:val="C00000"/>
                <w:sz w:val="14"/>
                <w:szCs w:val="22"/>
                <w:lang w:eastAsia="de-DE"/>
              </w:rPr>
            </w:pPr>
            <w:r w:rsidRPr="009A3F65">
              <w:rPr>
                <w:rFonts w:cs="Arial"/>
                <w:color w:val="C00000"/>
                <w:sz w:val="18"/>
                <w:szCs w:val="22"/>
                <w:lang w:eastAsia="de-DE"/>
              </w:rPr>
              <w:t>Programmen um</w:t>
            </w:r>
            <w:r>
              <w:rPr>
                <w:rFonts w:cs="Arial"/>
                <w:color w:val="C00000"/>
                <w:sz w:val="18"/>
                <w:szCs w:val="22"/>
                <w:lang w:eastAsia="de-DE"/>
              </w:rPr>
              <w:t>setzen</w:t>
            </w:r>
            <w:r w:rsidRPr="009A3F65">
              <w:rPr>
                <w:rFonts w:cs="Arial"/>
                <w:color w:val="C00000"/>
                <w:sz w:val="18"/>
                <w:szCs w:val="22"/>
                <w:lang w:eastAsia="de-DE"/>
              </w:rPr>
              <w:t xml:space="preserve">, d.h. im </w:t>
            </w:r>
            <w:r>
              <w:rPr>
                <w:rFonts w:cs="Arial"/>
                <w:color w:val="C00000"/>
                <w:sz w:val="18"/>
                <w:szCs w:val="22"/>
                <w:lang w:eastAsia="de-DE"/>
              </w:rPr>
              <w:t>Klassenu</w:t>
            </w:r>
            <w:r w:rsidRPr="009A3F65">
              <w:rPr>
                <w:rFonts w:cs="Arial"/>
                <w:color w:val="C00000"/>
                <w:sz w:val="18"/>
                <w:szCs w:val="22"/>
                <w:lang w:eastAsia="de-DE"/>
              </w:rPr>
              <w:t>nterricht einflechtet</w:t>
            </w:r>
            <w:r>
              <w:rPr>
                <w:rFonts w:cs="Arial"/>
                <w:color w:val="C00000"/>
                <w:sz w:val="18"/>
                <w:szCs w:val="22"/>
                <w:lang w:eastAsia="de-DE"/>
              </w:rPr>
              <w:t xml:space="preserve">, </w:t>
            </w:r>
            <w:r w:rsidRPr="009A3F65">
              <w:rPr>
                <w:rFonts w:cs="Arial"/>
                <w:color w:val="C00000"/>
                <w:sz w:val="18"/>
                <w:szCs w:val="22"/>
                <w:lang w:eastAsia="de-DE"/>
              </w:rPr>
              <w:t xml:space="preserve">in </w:t>
            </w:r>
            <w:r>
              <w:rPr>
                <w:rFonts w:cs="Arial"/>
                <w:color w:val="C00000"/>
                <w:sz w:val="18"/>
                <w:szCs w:val="22"/>
                <w:lang w:eastAsia="de-DE"/>
              </w:rPr>
              <w:t>Schula</w:t>
            </w:r>
            <w:r w:rsidRPr="009A3F65">
              <w:rPr>
                <w:rFonts w:cs="Arial"/>
                <w:color w:val="C00000"/>
                <w:sz w:val="18"/>
                <w:szCs w:val="22"/>
                <w:lang w:eastAsia="de-DE"/>
              </w:rPr>
              <w:t>ktionen (</w:t>
            </w:r>
            <w:r w:rsidRPr="00564AF7">
              <w:rPr>
                <w:rFonts w:cs="Arial"/>
                <w:b/>
                <w:color w:val="C00000"/>
                <w:sz w:val="18"/>
                <w:szCs w:val="22"/>
                <w:lang w:eastAsia="de-DE"/>
              </w:rPr>
              <w:t>Projektwochen</w:t>
            </w:r>
            <w:r>
              <w:rPr>
                <w:rFonts w:cs="Arial"/>
                <w:color w:val="C00000"/>
                <w:sz w:val="18"/>
                <w:szCs w:val="22"/>
                <w:lang w:eastAsia="de-DE"/>
              </w:rPr>
              <w:t>, Veranstaltungen</w:t>
            </w:r>
            <w:r w:rsidRPr="009A3F65">
              <w:rPr>
                <w:rFonts w:cs="Arial"/>
                <w:color w:val="C00000"/>
                <w:sz w:val="18"/>
                <w:szCs w:val="22"/>
                <w:lang w:eastAsia="de-DE"/>
              </w:rPr>
              <w:t xml:space="preserve">) </w:t>
            </w:r>
            <w:r>
              <w:rPr>
                <w:rFonts w:cs="Arial"/>
                <w:color w:val="C00000"/>
                <w:sz w:val="18"/>
                <w:szCs w:val="22"/>
                <w:lang w:eastAsia="de-DE"/>
              </w:rPr>
              <w:t>umsetzen.</w:t>
            </w:r>
          </w:p>
        </w:tc>
      </w:tr>
      <w:tr w:rsidR="00332A64" w14:paraId="61A11176"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371" w:type="dxa"/>
            <w:vMerge/>
            <w:shd w:val="clear" w:color="auto" w:fill="auto"/>
          </w:tcPr>
          <w:p w14:paraId="5E6BF7E9" w14:textId="77777777" w:rsidR="006F5044" w:rsidRDefault="006F5044" w:rsidP="006F5044">
            <w:pPr>
              <w:spacing w:before="120" w:after="120"/>
              <w:jc w:val="right"/>
              <w:rPr>
                <w:rFonts w:cs="Arial"/>
                <w:b/>
                <w:sz w:val="20"/>
                <w:szCs w:val="22"/>
                <w:lang w:eastAsia="de-DE"/>
              </w:rPr>
            </w:pPr>
          </w:p>
        </w:tc>
        <w:tc>
          <w:tcPr>
            <w:tcW w:w="3960" w:type="dxa"/>
            <w:gridSpan w:val="2"/>
            <w:tcBorders>
              <w:bottom w:val="single" w:sz="4" w:space="0" w:color="auto"/>
            </w:tcBorders>
            <w:shd w:val="clear" w:color="auto" w:fill="auto"/>
          </w:tcPr>
          <w:p w14:paraId="6F127CC9" w14:textId="77777777" w:rsidR="006F5044" w:rsidRDefault="003C5961" w:rsidP="006F5044">
            <w:pPr>
              <w:spacing w:before="120" w:after="120"/>
              <w:ind w:left="318" w:hanging="283"/>
              <w:rPr>
                <w:rFonts w:cs="Arial"/>
                <w:b/>
                <w:sz w:val="16"/>
                <w:szCs w:val="22"/>
                <w:lang w:eastAsia="de-DE"/>
              </w:rPr>
            </w:pPr>
            <w:sdt>
              <w:sdtPr>
                <w:rPr>
                  <w:rFonts w:cs="Arial"/>
                  <w:b/>
                  <w:sz w:val="18"/>
                  <w:szCs w:val="18"/>
                </w:rPr>
                <w:id w:val="-2049138325"/>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8"/>
                    <w:szCs w:val="18"/>
                  </w:rPr>
                  <w:t>☐</w:t>
                </w:r>
              </w:sdtContent>
            </w:sdt>
            <w:r w:rsidR="000D7DF0" w:rsidRPr="00D4760B">
              <w:rPr>
                <w:rFonts w:cs="Arial"/>
                <w:sz w:val="18"/>
                <w:szCs w:val="18"/>
                <w:lang w:eastAsia="de-DE"/>
              </w:rPr>
              <w:t xml:space="preserve"> </w:t>
            </w:r>
            <w:r w:rsidR="000D7DF0">
              <w:rPr>
                <w:rFonts w:cs="Arial"/>
                <w:sz w:val="18"/>
                <w:szCs w:val="18"/>
                <w:lang w:eastAsia="de-DE"/>
              </w:rPr>
              <w:t>Politik, Demokratie und Menschenrechte</w:t>
            </w:r>
          </w:p>
        </w:tc>
        <w:tc>
          <w:tcPr>
            <w:tcW w:w="5825" w:type="dxa"/>
            <w:gridSpan w:val="2"/>
            <w:shd w:val="clear" w:color="auto" w:fill="auto"/>
          </w:tcPr>
          <w:p w14:paraId="334A0E60" w14:textId="77777777" w:rsidR="006F5044" w:rsidRPr="008E1363" w:rsidRDefault="006F5044" w:rsidP="006F5044">
            <w:pPr>
              <w:spacing w:before="120" w:after="120"/>
              <w:rPr>
                <w:rFonts w:cs="Arial"/>
                <w:sz w:val="20"/>
                <w:szCs w:val="22"/>
                <w:lang w:eastAsia="de-DE"/>
              </w:rPr>
            </w:pPr>
          </w:p>
        </w:tc>
        <w:tc>
          <w:tcPr>
            <w:tcW w:w="2836" w:type="dxa"/>
            <w:vMerge/>
          </w:tcPr>
          <w:p w14:paraId="3B164D52" w14:textId="77777777" w:rsidR="006F5044" w:rsidRDefault="006F5044" w:rsidP="006F5044">
            <w:pPr>
              <w:spacing w:before="120" w:after="120"/>
              <w:rPr>
                <w:rFonts w:cs="Arial"/>
                <w:color w:val="C00000"/>
                <w:sz w:val="14"/>
                <w:szCs w:val="22"/>
                <w:lang w:eastAsia="de-DE"/>
              </w:rPr>
            </w:pPr>
          </w:p>
        </w:tc>
      </w:tr>
      <w:tr w:rsidR="00332A64" w14:paraId="4372C0FF"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371" w:type="dxa"/>
            <w:vMerge/>
            <w:shd w:val="clear" w:color="auto" w:fill="auto"/>
          </w:tcPr>
          <w:p w14:paraId="7B27D16D" w14:textId="77777777" w:rsidR="006F5044" w:rsidRDefault="006F5044" w:rsidP="006F5044">
            <w:pPr>
              <w:spacing w:before="120" w:after="120"/>
              <w:jc w:val="right"/>
              <w:rPr>
                <w:rFonts w:cs="Arial"/>
                <w:b/>
                <w:sz w:val="20"/>
                <w:szCs w:val="22"/>
                <w:lang w:eastAsia="de-DE"/>
              </w:rPr>
            </w:pPr>
          </w:p>
        </w:tc>
        <w:tc>
          <w:tcPr>
            <w:tcW w:w="3960" w:type="dxa"/>
            <w:gridSpan w:val="2"/>
            <w:tcBorders>
              <w:bottom w:val="single" w:sz="4" w:space="0" w:color="auto"/>
            </w:tcBorders>
            <w:shd w:val="clear" w:color="auto" w:fill="auto"/>
          </w:tcPr>
          <w:p w14:paraId="419A4293" w14:textId="77777777" w:rsidR="006F5044" w:rsidRPr="00D4760B" w:rsidRDefault="003C5961" w:rsidP="006F5044">
            <w:pPr>
              <w:spacing w:before="120" w:after="120"/>
              <w:ind w:left="318" w:hanging="283"/>
              <w:rPr>
                <w:rFonts w:cs="Arial"/>
                <w:b/>
                <w:sz w:val="18"/>
                <w:szCs w:val="18"/>
              </w:rPr>
            </w:pPr>
            <w:sdt>
              <w:sdtPr>
                <w:rPr>
                  <w:rFonts w:cs="Arial"/>
                  <w:b/>
                  <w:sz w:val="18"/>
                  <w:szCs w:val="18"/>
                </w:rPr>
                <w:id w:val="1018884392"/>
                <w14:checkbox>
                  <w14:checked w14:val="0"/>
                  <w14:checkedState w14:val="2612" w14:font="MS Gothic"/>
                  <w14:uncheckedState w14:val="2610" w14:font="MS Gothic"/>
                </w14:checkbox>
              </w:sdtPr>
              <w:sdtEndPr/>
              <w:sdtContent>
                <w:r w:rsidR="000D7DF0" w:rsidRPr="00D4760B">
                  <w:rPr>
                    <w:rFonts w:ascii="MS Gothic" w:eastAsia="MS Gothic" w:hAnsi="MS Gothic" w:cs="Arial" w:hint="eastAsia"/>
                    <w:b/>
                    <w:sz w:val="18"/>
                    <w:szCs w:val="18"/>
                  </w:rPr>
                  <w:t>☐</w:t>
                </w:r>
              </w:sdtContent>
            </w:sdt>
            <w:r w:rsidR="000D7DF0" w:rsidRPr="00D4760B">
              <w:rPr>
                <w:rFonts w:cs="Arial"/>
                <w:sz w:val="18"/>
                <w:szCs w:val="18"/>
                <w:lang w:eastAsia="de-DE"/>
              </w:rPr>
              <w:t xml:space="preserve"> </w:t>
            </w:r>
            <w:r w:rsidR="000D7DF0">
              <w:rPr>
                <w:rFonts w:cs="Arial"/>
                <w:sz w:val="18"/>
                <w:szCs w:val="18"/>
                <w:lang w:eastAsia="de-DE"/>
              </w:rPr>
              <w:t>Natürliche Umwelt und Ressourcen</w:t>
            </w:r>
          </w:p>
        </w:tc>
        <w:tc>
          <w:tcPr>
            <w:tcW w:w="5825" w:type="dxa"/>
            <w:gridSpan w:val="2"/>
            <w:shd w:val="clear" w:color="auto" w:fill="auto"/>
          </w:tcPr>
          <w:p w14:paraId="55F8E488" w14:textId="77777777" w:rsidR="006F5044" w:rsidRPr="008E1363" w:rsidRDefault="006F5044" w:rsidP="006F5044">
            <w:pPr>
              <w:spacing w:before="120" w:after="120"/>
              <w:rPr>
                <w:rFonts w:cs="Arial"/>
                <w:sz w:val="20"/>
                <w:szCs w:val="22"/>
                <w:lang w:eastAsia="de-DE"/>
              </w:rPr>
            </w:pPr>
          </w:p>
        </w:tc>
        <w:tc>
          <w:tcPr>
            <w:tcW w:w="2836" w:type="dxa"/>
            <w:vMerge/>
          </w:tcPr>
          <w:p w14:paraId="48641B29" w14:textId="77777777" w:rsidR="006F5044" w:rsidRDefault="006F5044" w:rsidP="006F5044">
            <w:pPr>
              <w:spacing w:before="120" w:after="120"/>
              <w:rPr>
                <w:rFonts w:cs="Arial"/>
                <w:color w:val="C00000"/>
                <w:sz w:val="14"/>
                <w:szCs w:val="22"/>
                <w:lang w:eastAsia="de-DE"/>
              </w:rPr>
            </w:pPr>
          </w:p>
        </w:tc>
      </w:tr>
      <w:tr w:rsidR="00332A64" w14:paraId="1B9FCDB3"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371" w:type="dxa"/>
            <w:vMerge/>
            <w:shd w:val="clear" w:color="auto" w:fill="auto"/>
          </w:tcPr>
          <w:p w14:paraId="2462CCF5" w14:textId="77777777" w:rsidR="006F5044" w:rsidRDefault="006F5044" w:rsidP="006F5044">
            <w:pPr>
              <w:spacing w:before="120" w:after="120"/>
              <w:jc w:val="right"/>
              <w:rPr>
                <w:rFonts w:cs="Arial"/>
                <w:b/>
                <w:sz w:val="20"/>
                <w:szCs w:val="22"/>
                <w:lang w:eastAsia="de-DE"/>
              </w:rPr>
            </w:pPr>
          </w:p>
        </w:tc>
        <w:tc>
          <w:tcPr>
            <w:tcW w:w="3960" w:type="dxa"/>
            <w:gridSpan w:val="2"/>
            <w:tcBorders>
              <w:bottom w:val="single" w:sz="4" w:space="0" w:color="auto"/>
            </w:tcBorders>
            <w:shd w:val="clear" w:color="auto" w:fill="auto"/>
          </w:tcPr>
          <w:p w14:paraId="7D5D9011" w14:textId="77777777" w:rsidR="006F5044" w:rsidRPr="00D4760B" w:rsidRDefault="003C5961" w:rsidP="006F5044">
            <w:pPr>
              <w:spacing w:before="120" w:after="120"/>
              <w:ind w:left="318" w:hanging="283"/>
              <w:rPr>
                <w:rFonts w:cs="Arial"/>
                <w:b/>
                <w:sz w:val="18"/>
                <w:szCs w:val="18"/>
              </w:rPr>
            </w:pPr>
            <w:sdt>
              <w:sdtPr>
                <w:rPr>
                  <w:rFonts w:cs="Arial"/>
                  <w:b/>
                  <w:sz w:val="18"/>
                  <w:szCs w:val="18"/>
                </w:rPr>
                <w:id w:val="-1984146485"/>
                <w14:checkbox>
                  <w14:checked w14:val="0"/>
                  <w14:checkedState w14:val="2612" w14:font="MS Gothic"/>
                  <w14:uncheckedState w14:val="2610" w14:font="MS Gothic"/>
                </w14:checkbox>
              </w:sdtPr>
              <w:sdtEndPr/>
              <w:sdtContent>
                <w:r w:rsidR="000D7DF0" w:rsidRPr="00D4760B">
                  <w:rPr>
                    <w:rFonts w:ascii="MS Gothic" w:eastAsia="MS Gothic" w:hAnsi="MS Gothic" w:cs="Arial" w:hint="eastAsia"/>
                    <w:b/>
                    <w:sz w:val="18"/>
                    <w:szCs w:val="18"/>
                  </w:rPr>
                  <w:t>☐</w:t>
                </w:r>
              </w:sdtContent>
            </w:sdt>
            <w:r w:rsidR="000D7DF0" w:rsidRPr="00D4760B">
              <w:rPr>
                <w:rFonts w:cs="Arial"/>
                <w:sz w:val="18"/>
                <w:szCs w:val="18"/>
                <w:lang w:eastAsia="de-DE"/>
              </w:rPr>
              <w:t xml:space="preserve"> </w:t>
            </w:r>
            <w:r w:rsidR="000D7DF0">
              <w:rPr>
                <w:rFonts w:cs="Arial"/>
                <w:sz w:val="18"/>
                <w:szCs w:val="18"/>
                <w:lang w:eastAsia="de-DE"/>
              </w:rPr>
              <w:t>Geschlechter und Gleichstellung</w:t>
            </w:r>
          </w:p>
        </w:tc>
        <w:tc>
          <w:tcPr>
            <w:tcW w:w="5825" w:type="dxa"/>
            <w:gridSpan w:val="2"/>
            <w:shd w:val="clear" w:color="auto" w:fill="auto"/>
          </w:tcPr>
          <w:p w14:paraId="096CDDCE" w14:textId="77777777" w:rsidR="006F5044" w:rsidRPr="008E1363" w:rsidRDefault="006F5044" w:rsidP="006F5044">
            <w:pPr>
              <w:spacing w:before="120" w:after="120"/>
              <w:rPr>
                <w:rFonts w:cs="Arial"/>
                <w:sz w:val="20"/>
                <w:szCs w:val="22"/>
                <w:lang w:eastAsia="de-DE"/>
              </w:rPr>
            </w:pPr>
          </w:p>
        </w:tc>
        <w:tc>
          <w:tcPr>
            <w:tcW w:w="2836" w:type="dxa"/>
            <w:vMerge/>
          </w:tcPr>
          <w:p w14:paraId="3085E49B" w14:textId="77777777" w:rsidR="006F5044" w:rsidRDefault="006F5044" w:rsidP="006F5044">
            <w:pPr>
              <w:spacing w:before="120" w:after="120"/>
              <w:rPr>
                <w:rFonts w:cs="Arial"/>
                <w:color w:val="C00000"/>
                <w:sz w:val="14"/>
                <w:szCs w:val="22"/>
                <w:lang w:eastAsia="de-DE"/>
              </w:rPr>
            </w:pPr>
          </w:p>
        </w:tc>
      </w:tr>
      <w:tr w:rsidR="00332A64" w14:paraId="79B66614"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371" w:type="dxa"/>
            <w:vMerge/>
            <w:shd w:val="clear" w:color="auto" w:fill="auto"/>
          </w:tcPr>
          <w:p w14:paraId="5CA31921" w14:textId="77777777" w:rsidR="006F5044" w:rsidRDefault="006F5044" w:rsidP="006F5044">
            <w:pPr>
              <w:spacing w:before="120" w:after="120"/>
              <w:jc w:val="right"/>
              <w:rPr>
                <w:rFonts w:cs="Arial"/>
                <w:b/>
                <w:sz w:val="20"/>
                <w:szCs w:val="22"/>
                <w:lang w:eastAsia="de-DE"/>
              </w:rPr>
            </w:pPr>
          </w:p>
        </w:tc>
        <w:tc>
          <w:tcPr>
            <w:tcW w:w="3960" w:type="dxa"/>
            <w:gridSpan w:val="2"/>
            <w:tcBorders>
              <w:bottom w:val="single" w:sz="4" w:space="0" w:color="auto"/>
            </w:tcBorders>
            <w:shd w:val="clear" w:color="auto" w:fill="auto"/>
          </w:tcPr>
          <w:p w14:paraId="7807DD4D" w14:textId="77777777" w:rsidR="006F5044" w:rsidRPr="00D4760B" w:rsidRDefault="003C5961" w:rsidP="006F5044">
            <w:pPr>
              <w:spacing w:before="120" w:after="120"/>
              <w:ind w:left="318" w:hanging="283"/>
              <w:rPr>
                <w:rFonts w:cs="Arial"/>
                <w:b/>
                <w:sz w:val="18"/>
                <w:szCs w:val="18"/>
              </w:rPr>
            </w:pPr>
            <w:sdt>
              <w:sdtPr>
                <w:rPr>
                  <w:rFonts w:cs="Arial"/>
                  <w:b/>
                  <w:sz w:val="18"/>
                  <w:szCs w:val="18"/>
                </w:rPr>
                <w:id w:val="-596016237"/>
                <w14:checkbox>
                  <w14:checked w14:val="0"/>
                  <w14:checkedState w14:val="2612" w14:font="MS Gothic"/>
                  <w14:uncheckedState w14:val="2610" w14:font="MS Gothic"/>
                </w14:checkbox>
              </w:sdtPr>
              <w:sdtEndPr/>
              <w:sdtContent>
                <w:r w:rsidR="000D7DF0" w:rsidRPr="00D4760B">
                  <w:rPr>
                    <w:rFonts w:ascii="MS Gothic" w:eastAsia="MS Gothic" w:hAnsi="MS Gothic" w:cs="Arial" w:hint="eastAsia"/>
                    <w:b/>
                    <w:sz w:val="18"/>
                    <w:szCs w:val="18"/>
                  </w:rPr>
                  <w:t>☐</w:t>
                </w:r>
              </w:sdtContent>
            </w:sdt>
            <w:r w:rsidR="000D7DF0" w:rsidRPr="00D4760B">
              <w:rPr>
                <w:rFonts w:cs="Arial"/>
                <w:sz w:val="18"/>
                <w:szCs w:val="18"/>
                <w:lang w:eastAsia="de-DE"/>
              </w:rPr>
              <w:t xml:space="preserve"> </w:t>
            </w:r>
            <w:r w:rsidR="000D7DF0">
              <w:rPr>
                <w:rFonts w:cs="Arial"/>
                <w:sz w:val="18"/>
                <w:szCs w:val="18"/>
                <w:lang w:eastAsia="de-DE"/>
              </w:rPr>
              <w:t>Gesundheit</w:t>
            </w:r>
          </w:p>
        </w:tc>
        <w:tc>
          <w:tcPr>
            <w:tcW w:w="5825" w:type="dxa"/>
            <w:gridSpan w:val="2"/>
            <w:shd w:val="clear" w:color="auto" w:fill="auto"/>
          </w:tcPr>
          <w:p w14:paraId="60C1DCC4" w14:textId="77777777" w:rsidR="006F5044" w:rsidRPr="008E1363" w:rsidRDefault="006F5044" w:rsidP="006F5044">
            <w:pPr>
              <w:spacing w:before="120" w:after="120"/>
              <w:rPr>
                <w:rFonts w:cs="Arial"/>
                <w:sz w:val="20"/>
                <w:szCs w:val="22"/>
                <w:lang w:eastAsia="de-DE"/>
              </w:rPr>
            </w:pPr>
          </w:p>
        </w:tc>
        <w:tc>
          <w:tcPr>
            <w:tcW w:w="2836" w:type="dxa"/>
            <w:vMerge/>
          </w:tcPr>
          <w:p w14:paraId="083F268B" w14:textId="77777777" w:rsidR="006F5044" w:rsidRDefault="006F5044" w:rsidP="006F5044">
            <w:pPr>
              <w:spacing w:before="120" w:after="120"/>
              <w:rPr>
                <w:rFonts w:cs="Arial"/>
                <w:color w:val="C00000"/>
                <w:sz w:val="14"/>
                <w:szCs w:val="22"/>
                <w:lang w:eastAsia="de-DE"/>
              </w:rPr>
            </w:pPr>
          </w:p>
        </w:tc>
      </w:tr>
      <w:tr w:rsidR="00332A64" w14:paraId="6BB8E9AF"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371" w:type="dxa"/>
            <w:vMerge/>
            <w:shd w:val="clear" w:color="auto" w:fill="auto"/>
          </w:tcPr>
          <w:p w14:paraId="65770752" w14:textId="77777777" w:rsidR="006F5044" w:rsidRDefault="006F5044" w:rsidP="006F5044">
            <w:pPr>
              <w:spacing w:before="120" w:after="120"/>
              <w:jc w:val="right"/>
              <w:rPr>
                <w:rFonts w:cs="Arial"/>
                <w:b/>
                <w:sz w:val="20"/>
                <w:szCs w:val="22"/>
                <w:lang w:eastAsia="de-DE"/>
              </w:rPr>
            </w:pPr>
          </w:p>
        </w:tc>
        <w:tc>
          <w:tcPr>
            <w:tcW w:w="3960" w:type="dxa"/>
            <w:gridSpan w:val="2"/>
            <w:tcBorders>
              <w:bottom w:val="single" w:sz="4" w:space="0" w:color="auto"/>
            </w:tcBorders>
            <w:shd w:val="clear" w:color="auto" w:fill="auto"/>
          </w:tcPr>
          <w:p w14:paraId="2260D0F3" w14:textId="77777777" w:rsidR="006F5044" w:rsidRPr="00D4760B" w:rsidRDefault="003C5961" w:rsidP="006F5044">
            <w:pPr>
              <w:spacing w:before="120" w:after="120"/>
              <w:ind w:left="318" w:hanging="283"/>
              <w:rPr>
                <w:rFonts w:cs="Arial"/>
                <w:b/>
                <w:sz w:val="18"/>
                <w:szCs w:val="18"/>
              </w:rPr>
            </w:pPr>
            <w:sdt>
              <w:sdtPr>
                <w:rPr>
                  <w:rFonts w:cs="Arial"/>
                  <w:b/>
                  <w:sz w:val="18"/>
                  <w:szCs w:val="18"/>
                </w:rPr>
                <w:id w:val="214712661"/>
                <w14:checkbox>
                  <w14:checked w14:val="0"/>
                  <w14:checkedState w14:val="2612" w14:font="MS Gothic"/>
                  <w14:uncheckedState w14:val="2610" w14:font="MS Gothic"/>
                </w14:checkbox>
              </w:sdtPr>
              <w:sdtEndPr/>
              <w:sdtContent>
                <w:r w:rsidR="000D7DF0" w:rsidRPr="00D4760B">
                  <w:rPr>
                    <w:rFonts w:ascii="MS Gothic" w:eastAsia="MS Gothic" w:hAnsi="MS Gothic" w:cs="Arial" w:hint="eastAsia"/>
                    <w:b/>
                    <w:sz w:val="18"/>
                    <w:szCs w:val="18"/>
                  </w:rPr>
                  <w:t>☐</w:t>
                </w:r>
              </w:sdtContent>
            </w:sdt>
            <w:r w:rsidR="000D7DF0" w:rsidRPr="00D4760B">
              <w:rPr>
                <w:rFonts w:cs="Arial"/>
                <w:sz w:val="18"/>
                <w:szCs w:val="18"/>
                <w:lang w:eastAsia="de-DE"/>
              </w:rPr>
              <w:t xml:space="preserve"> </w:t>
            </w:r>
            <w:r w:rsidR="000D7DF0">
              <w:rPr>
                <w:rFonts w:cs="Arial"/>
                <w:sz w:val="18"/>
                <w:szCs w:val="18"/>
                <w:lang w:eastAsia="de-DE"/>
              </w:rPr>
              <w:t>Globale Entwicklung</w:t>
            </w:r>
          </w:p>
        </w:tc>
        <w:tc>
          <w:tcPr>
            <w:tcW w:w="5825" w:type="dxa"/>
            <w:gridSpan w:val="2"/>
            <w:shd w:val="clear" w:color="auto" w:fill="auto"/>
          </w:tcPr>
          <w:p w14:paraId="773CACED" w14:textId="77777777" w:rsidR="006F5044" w:rsidRPr="008E1363" w:rsidRDefault="006F5044" w:rsidP="006F5044">
            <w:pPr>
              <w:spacing w:before="120" w:after="120"/>
              <w:rPr>
                <w:rFonts w:cs="Arial"/>
                <w:sz w:val="20"/>
                <w:szCs w:val="22"/>
                <w:lang w:eastAsia="de-DE"/>
              </w:rPr>
            </w:pPr>
          </w:p>
        </w:tc>
        <w:tc>
          <w:tcPr>
            <w:tcW w:w="2836" w:type="dxa"/>
            <w:vMerge/>
          </w:tcPr>
          <w:p w14:paraId="6DC2F835" w14:textId="77777777" w:rsidR="006F5044" w:rsidRDefault="006F5044" w:rsidP="006F5044">
            <w:pPr>
              <w:spacing w:before="120" w:after="120"/>
              <w:rPr>
                <w:rFonts w:cs="Arial"/>
                <w:color w:val="C00000"/>
                <w:sz w:val="14"/>
                <w:szCs w:val="22"/>
                <w:lang w:eastAsia="de-DE"/>
              </w:rPr>
            </w:pPr>
          </w:p>
        </w:tc>
      </w:tr>
      <w:tr w:rsidR="00332A64" w14:paraId="3DAFF990"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371" w:type="dxa"/>
            <w:vMerge/>
            <w:shd w:val="clear" w:color="auto" w:fill="auto"/>
          </w:tcPr>
          <w:p w14:paraId="2FE9D616" w14:textId="77777777" w:rsidR="006F5044" w:rsidRDefault="006F5044" w:rsidP="006F5044">
            <w:pPr>
              <w:spacing w:before="120" w:after="120"/>
              <w:jc w:val="right"/>
              <w:rPr>
                <w:rFonts w:cs="Arial"/>
                <w:b/>
                <w:sz w:val="20"/>
                <w:szCs w:val="22"/>
                <w:lang w:eastAsia="de-DE"/>
              </w:rPr>
            </w:pPr>
          </w:p>
        </w:tc>
        <w:tc>
          <w:tcPr>
            <w:tcW w:w="3960" w:type="dxa"/>
            <w:gridSpan w:val="2"/>
            <w:tcBorders>
              <w:bottom w:val="single" w:sz="4" w:space="0" w:color="auto"/>
            </w:tcBorders>
            <w:shd w:val="clear" w:color="auto" w:fill="auto"/>
          </w:tcPr>
          <w:p w14:paraId="38C6D90B" w14:textId="77777777" w:rsidR="006F5044" w:rsidRPr="00D4760B" w:rsidRDefault="003C5961" w:rsidP="006F5044">
            <w:pPr>
              <w:spacing w:before="120" w:after="120"/>
              <w:ind w:left="318" w:hanging="283"/>
              <w:rPr>
                <w:rFonts w:cs="Arial"/>
                <w:b/>
                <w:sz w:val="18"/>
                <w:szCs w:val="18"/>
              </w:rPr>
            </w:pPr>
            <w:sdt>
              <w:sdtPr>
                <w:rPr>
                  <w:rFonts w:cs="Arial"/>
                  <w:b/>
                  <w:sz w:val="18"/>
                  <w:szCs w:val="18"/>
                </w:rPr>
                <w:id w:val="-1495177225"/>
                <w14:checkbox>
                  <w14:checked w14:val="0"/>
                  <w14:checkedState w14:val="2612" w14:font="MS Gothic"/>
                  <w14:uncheckedState w14:val="2610" w14:font="MS Gothic"/>
                </w14:checkbox>
              </w:sdtPr>
              <w:sdtEndPr/>
              <w:sdtContent>
                <w:r w:rsidR="000D7DF0" w:rsidRPr="00D4760B">
                  <w:rPr>
                    <w:rFonts w:ascii="MS Gothic" w:eastAsia="MS Gothic" w:hAnsi="MS Gothic" w:cs="Arial" w:hint="eastAsia"/>
                    <w:b/>
                    <w:sz w:val="18"/>
                    <w:szCs w:val="18"/>
                  </w:rPr>
                  <w:t>☐</w:t>
                </w:r>
              </w:sdtContent>
            </w:sdt>
            <w:r w:rsidR="000D7DF0" w:rsidRPr="00D4760B">
              <w:rPr>
                <w:rFonts w:cs="Arial"/>
                <w:sz w:val="18"/>
                <w:szCs w:val="18"/>
                <w:lang w:eastAsia="de-DE"/>
              </w:rPr>
              <w:t xml:space="preserve"> </w:t>
            </w:r>
            <w:r w:rsidR="000D7DF0">
              <w:rPr>
                <w:rFonts w:cs="Arial"/>
                <w:sz w:val="18"/>
                <w:szCs w:val="18"/>
                <w:lang w:eastAsia="de-DE"/>
              </w:rPr>
              <w:t>Kulturelle Identitäten und interkulturelle Verständigung</w:t>
            </w:r>
          </w:p>
        </w:tc>
        <w:tc>
          <w:tcPr>
            <w:tcW w:w="5825" w:type="dxa"/>
            <w:gridSpan w:val="2"/>
            <w:shd w:val="clear" w:color="auto" w:fill="auto"/>
          </w:tcPr>
          <w:p w14:paraId="3F8146AD" w14:textId="77777777" w:rsidR="006F5044" w:rsidRPr="008E1363" w:rsidRDefault="006F5044" w:rsidP="006F5044">
            <w:pPr>
              <w:spacing w:before="120" w:after="120"/>
              <w:rPr>
                <w:rFonts w:cs="Arial"/>
                <w:sz w:val="20"/>
                <w:szCs w:val="22"/>
                <w:lang w:eastAsia="de-DE"/>
              </w:rPr>
            </w:pPr>
          </w:p>
        </w:tc>
        <w:tc>
          <w:tcPr>
            <w:tcW w:w="2836" w:type="dxa"/>
            <w:vMerge/>
          </w:tcPr>
          <w:p w14:paraId="5D811FDB" w14:textId="77777777" w:rsidR="006F5044" w:rsidRDefault="006F5044" w:rsidP="006F5044">
            <w:pPr>
              <w:spacing w:before="120" w:after="120"/>
              <w:rPr>
                <w:rFonts w:cs="Arial"/>
                <w:color w:val="C00000"/>
                <w:sz w:val="14"/>
                <w:szCs w:val="22"/>
                <w:lang w:eastAsia="de-DE"/>
              </w:rPr>
            </w:pPr>
          </w:p>
        </w:tc>
      </w:tr>
      <w:tr w:rsidR="00332A64" w14:paraId="3F27827F"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371" w:type="dxa"/>
            <w:vMerge/>
            <w:tcBorders>
              <w:bottom w:val="single" w:sz="18" w:space="0" w:color="auto"/>
            </w:tcBorders>
            <w:shd w:val="clear" w:color="auto" w:fill="auto"/>
          </w:tcPr>
          <w:p w14:paraId="2305DD76" w14:textId="77777777" w:rsidR="006F5044" w:rsidRDefault="006F5044" w:rsidP="006F5044">
            <w:pPr>
              <w:spacing w:before="120" w:after="120"/>
              <w:jc w:val="right"/>
              <w:rPr>
                <w:rFonts w:cs="Arial"/>
                <w:b/>
                <w:sz w:val="20"/>
                <w:szCs w:val="22"/>
                <w:lang w:eastAsia="de-DE"/>
              </w:rPr>
            </w:pPr>
          </w:p>
        </w:tc>
        <w:tc>
          <w:tcPr>
            <w:tcW w:w="3960" w:type="dxa"/>
            <w:gridSpan w:val="2"/>
            <w:tcBorders>
              <w:top w:val="single" w:sz="4" w:space="0" w:color="auto"/>
              <w:bottom w:val="single" w:sz="18" w:space="0" w:color="auto"/>
            </w:tcBorders>
            <w:shd w:val="clear" w:color="auto" w:fill="FFFFFF" w:themeFill="background1"/>
          </w:tcPr>
          <w:p w14:paraId="330DAAAB" w14:textId="77777777" w:rsidR="006F5044" w:rsidRPr="008E1363" w:rsidRDefault="003C5961" w:rsidP="006F5044">
            <w:pPr>
              <w:spacing w:before="120" w:after="120"/>
              <w:rPr>
                <w:rFonts w:cs="Arial"/>
                <w:sz w:val="20"/>
                <w:szCs w:val="22"/>
                <w:lang w:eastAsia="de-DE"/>
              </w:rPr>
            </w:pPr>
            <w:sdt>
              <w:sdtPr>
                <w:rPr>
                  <w:rFonts w:cs="Arial"/>
                  <w:b/>
                  <w:sz w:val="18"/>
                  <w:szCs w:val="18"/>
                </w:rPr>
                <w:id w:val="-914392033"/>
                <w14:checkbox>
                  <w14:checked w14:val="0"/>
                  <w14:checkedState w14:val="2612" w14:font="MS Gothic"/>
                  <w14:uncheckedState w14:val="2610" w14:font="MS Gothic"/>
                </w14:checkbox>
              </w:sdtPr>
              <w:sdtEndPr/>
              <w:sdtContent>
                <w:r w:rsidR="000D7DF0" w:rsidRPr="00D4760B">
                  <w:rPr>
                    <w:rFonts w:ascii="MS Gothic" w:eastAsia="MS Gothic" w:hAnsi="MS Gothic" w:cs="Arial" w:hint="eastAsia"/>
                    <w:b/>
                    <w:sz w:val="18"/>
                    <w:szCs w:val="18"/>
                  </w:rPr>
                  <w:t>☐</w:t>
                </w:r>
              </w:sdtContent>
            </w:sdt>
            <w:r w:rsidR="000D7DF0" w:rsidRPr="00D4760B">
              <w:rPr>
                <w:rFonts w:cs="Arial"/>
                <w:sz w:val="18"/>
                <w:szCs w:val="18"/>
                <w:lang w:eastAsia="de-DE"/>
              </w:rPr>
              <w:t xml:space="preserve"> </w:t>
            </w:r>
            <w:r w:rsidR="000D7DF0">
              <w:rPr>
                <w:rFonts w:cs="Arial"/>
                <w:sz w:val="18"/>
                <w:szCs w:val="18"/>
                <w:lang w:eastAsia="de-DE"/>
              </w:rPr>
              <w:t>Wirtschaft und Konsum</w:t>
            </w:r>
          </w:p>
        </w:tc>
        <w:tc>
          <w:tcPr>
            <w:tcW w:w="5825" w:type="dxa"/>
            <w:gridSpan w:val="2"/>
            <w:tcBorders>
              <w:bottom w:val="single" w:sz="18" w:space="0" w:color="auto"/>
            </w:tcBorders>
            <w:shd w:val="clear" w:color="auto" w:fill="FFFFFF" w:themeFill="background1"/>
          </w:tcPr>
          <w:p w14:paraId="2E5941CE" w14:textId="77777777" w:rsidR="006F5044" w:rsidRPr="008E1363" w:rsidRDefault="006F5044" w:rsidP="006F5044">
            <w:pPr>
              <w:spacing w:before="120" w:after="120"/>
              <w:rPr>
                <w:rFonts w:cs="Arial"/>
                <w:sz w:val="20"/>
                <w:szCs w:val="22"/>
                <w:lang w:eastAsia="de-DE"/>
              </w:rPr>
            </w:pPr>
          </w:p>
        </w:tc>
        <w:tc>
          <w:tcPr>
            <w:tcW w:w="2836" w:type="dxa"/>
            <w:vMerge/>
            <w:tcBorders>
              <w:bottom w:val="single" w:sz="18" w:space="0" w:color="auto"/>
            </w:tcBorders>
          </w:tcPr>
          <w:p w14:paraId="313E53F4" w14:textId="77777777" w:rsidR="006F5044" w:rsidRDefault="006F5044" w:rsidP="006F5044">
            <w:pPr>
              <w:spacing w:before="120" w:after="120"/>
              <w:rPr>
                <w:rFonts w:cs="Arial"/>
                <w:color w:val="C00000"/>
                <w:sz w:val="14"/>
                <w:szCs w:val="22"/>
                <w:lang w:eastAsia="de-DE"/>
              </w:rPr>
            </w:pPr>
          </w:p>
        </w:tc>
      </w:tr>
      <w:tr w:rsidR="00332A64" w14:paraId="1BC095BA"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71" w:type="dxa"/>
            <w:vMerge w:val="restart"/>
            <w:tcBorders>
              <w:top w:val="single" w:sz="18" w:space="0" w:color="auto"/>
            </w:tcBorders>
            <w:shd w:val="clear" w:color="auto" w:fill="EAD5FF"/>
          </w:tcPr>
          <w:p w14:paraId="69C60738" w14:textId="77777777" w:rsidR="006F5044" w:rsidRDefault="000D7DF0" w:rsidP="006F5044">
            <w:pPr>
              <w:spacing w:before="120" w:after="120"/>
              <w:jc w:val="right"/>
              <w:rPr>
                <w:rFonts w:cs="Arial"/>
                <w:b/>
                <w:sz w:val="20"/>
                <w:szCs w:val="22"/>
                <w:lang w:eastAsia="de-DE"/>
              </w:rPr>
            </w:pPr>
            <w:r>
              <w:rPr>
                <w:rFonts w:cs="Arial"/>
                <w:b/>
                <w:sz w:val="20"/>
                <w:szCs w:val="22"/>
                <w:lang w:eastAsia="de-DE"/>
              </w:rPr>
              <w:t>Unterrichts-schwerpunkt(e)</w:t>
            </w:r>
          </w:p>
          <w:p w14:paraId="6D0FDB50" w14:textId="77777777" w:rsidR="006F5044" w:rsidRDefault="000D7DF0" w:rsidP="006F5044">
            <w:pPr>
              <w:spacing w:before="120" w:after="120"/>
              <w:jc w:val="right"/>
              <w:rPr>
                <w:rFonts w:cs="Arial"/>
                <w:b/>
                <w:sz w:val="20"/>
                <w:szCs w:val="22"/>
                <w:lang w:eastAsia="de-DE"/>
              </w:rPr>
            </w:pPr>
            <w:r w:rsidRPr="007A2818">
              <w:rPr>
                <w:rFonts w:cs="Arial"/>
                <w:b/>
                <w:sz w:val="20"/>
                <w:szCs w:val="22"/>
                <w:lang w:eastAsia="de-DE"/>
              </w:rPr>
              <w:t xml:space="preserve">überfachliche Kompetenzen  </w:t>
            </w:r>
            <w:r>
              <w:rPr>
                <w:rFonts w:cs="Arial"/>
                <w:b/>
                <w:sz w:val="20"/>
                <w:szCs w:val="22"/>
                <w:lang w:eastAsia="de-DE"/>
              </w:rPr>
              <w:br/>
            </w:r>
            <w:r w:rsidRPr="007A2818">
              <w:rPr>
                <w:rFonts w:cs="Arial"/>
                <w:b/>
                <w:sz w:val="20"/>
                <w:szCs w:val="22"/>
                <w:lang w:eastAsia="de-DE"/>
              </w:rPr>
              <w:t>(üfK)</w:t>
            </w:r>
          </w:p>
          <w:p w14:paraId="145D8274" w14:textId="77777777" w:rsidR="006F5044" w:rsidRPr="00CC11AF" w:rsidRDefault="006F5044" w:rsidP="006F5044">
            <w:pPr>
              <w:spacing w:before="120" w:after="120"/>
              <w:rPr>
                <w:rFonts w:cs="Arial"/>
                <w:sz w:val="20"/>
                <w:szCs w:val="22"/>
                <w:lang w:eastAsia="de-DE"/>
              </w:rPr>
            </w:pPr>
          </w:p>
          <w:p w14:paraId="62624F51" w14:textId="77777777" w:rsidR="006F5044" w:rsidRPr="00CC11AF" w:rsidRDefault="006F5044" w:rsidP="006F5044">
            <w:pPr>
              <w:spacing w:before="120" w:after="120"/>
              <w:rPr>
                <w:rFonts w:cs="Arial"/>
                <w:sz w:val="20"/>
                <w:szCs w:val="22"/>
                <w:lang w:eastAsia="de-DE"/>
              </w:rPr>
            </w:pPr>
          </w:p>
          <w:p w14:paraId="7089B296" w14:textId="77777777" w:rsidR="006F5044" w:rsidRPr="00CC11AF" w:rsidRDefault="006F5044" w:rsidP="006F5044">
            <w:pPr>
              <w:spacing w:before="120" w:after="120"/>
              <w:rPr>
                <w:rFonts w:cs="Arial"/>
                <w:sz w:val="20"/>
                <w:szCs w:val="22"/>
                <w:lang w:eastAsia="de-DE"/>
              </w:rPr>
            </w:pPr>
          </w:p>
          <w:p w14:paraId="6D950E5D" w14:textId="77777777" w:rsidR="006F5044" w:rsidRPr="00CC11AF" w:rsidRDefault="006F5044" w:rsidP="006F5044">
            <w:pPr>
              <w:spacing w:before="120" w:after="120"/>
              <w:rPr>
                <w:rFonts w:cs="Arial"/>
                <w:sz w:val="20"/>
                <w:szCs w:val="22"/>
                <w:lang w:eastAsia="de-DE"/>
              </w:rPr>
            </w:pPr>
          </w:p>
        </w:tc>
        <w:tc>
          <w:tcPr>
            <w:tcW w:w="2548" w:type="dxa"/>
            <w:tcBorders>
              <w:top w:val="single" w:sz="18" w:space="0" w:color="auto"/>
            </w:tcBorders>
            <w:shd w:val="clear" w:color="auto" w:fill="EAD5FF"/>
          </w:tcPr>
          <w:p w14:paraId="0A54F8F4" w14:textId="77777777" w:rsidR="006F5044" w:rsidRPr="008E1363" w:rsidRDefault="000D7DF0" w:rsidP="006F5044">
            <w:pPr>
              <w:spacing w:before="120" w:after="120"/>
              <w:rPr>
                <w:rFonts w:cs="Arial"/>
                <w:sz w:val="20"/>
                <w:szCs w:val="22"/>
                <w:lang w:eastAsia="de-DE"/>
              </w:rPr>
            </w:pPr>
            <w:r w:rsidRPr="007C3B30">
              <w:rPr>
                <w:rFonts w:cs="Arial"/>
                <w:b/>
                <w:sz w:val="16"/>
                <w:szCs w:val="22"/>
                <w:lang w:eastAsia="de-DE"/>
              </w:rPr>
              <w:t>Kompetenzen</w:t>
            </w:r>
            <w:r>
              <w:rPr>
                <w:rFonts w:cs="Arial"/>
                <w:b/>
                <w:sz w:val="16"/>
                <w:szCs w:val="22"/>
                <w:lang w:eastAsia="de-DE"/>
              </w:rPr>
              <w:t xml:space="preserve"> (Spezialitäten)</w:t>
            </w:r>
          </w:p>
        </w:tc>
        <w:tc>
          <w:tcPr>
            <w:tcW w:w="3671" w:type="dxa"/>
            <w:gridSpan w:val="2"/>
            <w:tcBorders>
              <w:top w:val="single" w:sz="18" w:space="0" w:color="auto"/>
            </w:tcBorders>
            <w:shd w:val="clear" w:color="auto" w:fill="EAD5FF"/>
          </w:tcPr>
          <w:p w14:paraId="78DF6328" w14:textId="77777777" w:rsidR="006F5044" w:rsidRPr="008E1363" w:rsidRDefault="000D7DF0" w:rsidP="006F5044">
            <w:pPr>
              <w:spacing w:before="120" w:after="120"/>
              <w:rPr>
                <w:rFonts w:cs="Arial"/>
                <w:sz w:val="20"/>
                <w:szCs w:val="22"/>
                <w:lang w:eastAsia="de-DE"/>
              </w:rPr>
            </w:pPr>
            <w:r w:rsidRPr="007C3B30">
              <w:rPr>
                <w:rFonts w:cs="Arial"/>
                <w:b/>
                <w:sz w:val="16"/>
                <w:szCs w:val="22"/>
                <w:lang w:eastAsia="de-DE"/>
              </w:rPr>
              <w:t>Kompetenzstufe</w:t>
            </w:r>
          </w:p>
        </w:tc>
        <w:tc>
          <w:tcPr>
            <w:tcW w:w="3566" w:type="dxa"/>
            <w:tcBorders>
              <w:top w:val="single" w:sz="18" w:space="0" w:color="auto"/>
            </w:tcBorders>
            <w:shd w:val="clear" w:color="auto" w:fill="EAD5FF"/>
          </w:tcPr>
          <w:p w14:paraId="2CEBF06A" w14:textId="77777777" w:rsidR="006F5044" w:rsidRPr="008E1363" w:rsidRDefault="000D7DF0" w:rsidP="006F5044">
            <w:pPr>
              <w:spacing w:before="120" w:after="120"/>
              <w:rPr>
                <w:rFonts w:cs="Arial"/>
                <w:sz w:val="20"/>
                <w:szCs w:val="22"/>
                <w:lang w:eastAsia="de-DE"/>
              </w:rPr>
            </w:pPr>
            <w:r w:rsidRPr="007C3B30">
              <w:rPr>
                <w:rFonts w:cs="Arial"/>
                <w:b/>
                <w:sz w:val="16"/>
                <w:szCs w:val="22"/>
                <w:lang w:eastAsia="de-DE"/>
              </w:rPr>
              <w:t>Umsetzung</w:t>
            </w:r>
            <w:r>
              <w:rPr>
                <w:rFonts w:cs="Arial"/>
                <w:b/>
                <w:sz w:val="16"/>
                <w:szCs w:val="22"/>
                <w:lang w:eastAsia="de-DE"/>
              </w:rPr>
              <w:t>: Wie?</w:t>
            </w:r>
          </w:p>
        </w:tc>
        <w:tc>
          <w:tcPr>
            <w:tcW w:w="2836" w:type="dxa"/>
            <w:vMerge w:val="restart"/>
            <w:tcBorders>
              <w:top w:val="single" w:sz="18" w:space="0" w:color="auto"/>
            </w:tcBorders>
          </w:tcPr>
          <w:p w14:paraId="7272E826" w14:textId="77777777" w:rsidR="006F5044" w:rsidRDefault="000D7DF0" w:rsidP="006F5044">
            <w:pPr>
              <w:spacing w:before="120" w:after="120"/>
              <w:rPr>
                <w:rFonts w:cs="Arial"/>
                <w:color w:val="CC3300"/>
                <w:sz w:val="18"/>
                <w:szCs w:val="18"/>
                <w:lang w:eastAsia="de-DE"/>
              </w:rPr>
            </w:pPr>
            <w:r w:rsidRPr="00F74E34">
              <w:rPr>
                <w:rFonts w:cs="Arial"/>
                <w:color w:val="CC3300"/>
                <w:sz w:val="18"/>
                <w:szCs w:val="18"/>
                <w:lang w:eastAsia="de-DE"/>
              </w:rPr>
              <w:t xml:space="preserve">Die </w:t>
            </w:r>
            <w:r w:rsidRPr="001E6B7A">
              <w:rPr>
                <w:rFonts w:cs="Arial"/>
                <w:b/>
                <w:color w:val="CC3300"/>
                <w:sz w:val="18"/>
                <w:szCs w:val="18"/>
                <w:lang w:eastAsia="de-DE"/>
              </w:rPr>
              <w:t>überfachlichen Kompetenzen</w:t>
            </w:r>
            <w:r w:rsidRPr="00F74E34">
              <w:rPr>
                <w:rFonts w:cs="Arial"/>
                <w:color w:val="CC3300"/>
                <w:sz w:val="18"/>
                <w:szCs w:val="18"/>
                <w:lang w:eastAsia="de-DE"/>
              </w:rPr>
              <w:t xml:space="preserve"> (üfK) </w:t>
            </w:r>
            <w:r>
              <w:rPr>
                <w:rFonts w:cs="Arial"/>
                <w:color w:val="CC3300"/>
                <w:sz w:val="18"/>
                <w:szCs w:val="18"/>
                <w:lang w:eastAsia="de-DE"/>
              </w:rPr>
              <w:t>sollten an einer SORS-Schule</w:t>
            </w:r>
            <w:r w:rsidRPr="00F74E34">
              <w:rPr>
                <w:rFonts w:cs="Arial"/>
                <w:color w:val="CC3300"/>
                <w:sz w:val="18"/>
                <w:szCs w:val="18"/>
                <w:lang w:eastAsia="de-DE"/>
              </w:rPr>
              <w:t xml:space="preserve"> </w:t>
            </w:r>
            <w:r>
              <w:rPr>
                <w:rFonts w:cs="Arial"/>
                <w:color w:val="CC3300"/>
                <w:sz w:val="18"/>
                <w:szCs w:val="18"/>
                <w:lang w:eastAsia="de-DE"/>
              </w:rPr>
              <w:t xml:space="preserve">hoch gewichtet </w:t>
            </w:r>
            <w:r w:rsidR="00C6071D">
              <w:rPr>
                <w:rFonts w:cs="Arial"/>
                <w:color w:val="CC3300"/>
                <w:sz w:val="18"/>
                <w:szCs w:val="18"/>
                <w:lang w:eastAsia="de-DE"/>
              </w:rPr>
              <w:t xml:space="preserve">sein </w:t>
            </w:r>
            <w:r>
              <w:rPr>
                <w:rFonts w:cs="Arial"/>
                <w:color w:val="CC3300"/>
                <w:sz w:val="18"/>
                <w:szCs w:val="18"/>
                <w:lang w:eastAsia="de-DE"/>
              </w:rPr>
              <w:t>und entsprechend fokussiert</w:t>
            </w:r>
            <w:r w:rsidRPr="00F74E34">
              <w:rPr>
                <w:rFonts w:cs="Arial"/>
                <w:color w:val="CC3300"/>
                <w:sz w:val="18"/>
                <w:szCs w:val="18"/>
                <w:lang w:eastAsia="de-DE"/>
              </w:rPr>
              <w:t xml:space="preserve"> </w:t>
            </w:r>
            <w:r w:rsidR="00C6071D">
              <w:rPr>
                <w:rFonts w:cs="Arial"/>
                <w:color w:val="CC3300"/>
                <w:sz w:val="18"/>
                <w:szCs w:val="18"/>
                <w:lang w:eastAsia="de-DE"/>
              </w:rPr>
              <w:t>werden</w:t>
            </w:r>
            <w:r w:rsidRPr="00F74E34">
              <w:rPr>
                <w:rFonts w:cs="Arial"/>
                <w:color w:val="CC3300"/>
                <w:sz w:val="18"/>
                <w:szCs w:val="18"/>
                <w:lang w:eastAsia="de-DE"/>
              </w:rPr>
              <w:t xml:space="preserve"> (Spezialität</w:t>
            </w:r>
            <w:r>
              <w:rPr>
                <w:rFonts w:cs="Arial"/>
                <w:color w:val="CC3300"/>
                <w:sz w:val="18"/>
                <w:szCs w:val="18"/>
                <w:lang w:eastAsia="de-DE"/>
              </w:rPr>
              <w:t>/Profil</w:t>
            </w:r>
            <w:r w:rsidRPr="00F74E34">
              <w:rPr>
                <w:rFonts w:cs="Arial"/>
                <w:color w:val="CC3300"/>
                <w:sz w:val="18"/>
                <w:szCs w:val="18"/>
                <w:lang w:eastAsia="de-DE"/>
              </w:rPr>
              <w:t>)</w:t>
            </w:r>
            <w:r w:rsidR="00304102">
              <w:rPr>
                <w:rFonts w:cs="Arial"/>
                <w:color w:val="CC3300"/>
                <w:sz w:val="18"/>
                <w:szCs w:val="18"/>
                <w:lang w:eastAsia="de-DE"/>
              </w:rPr>
              <w:t xml:space="preserve">, da </w:t>
            </w:r>
            <w:r w:rsidR="00C6071D">
              <w:rPr>
                <w:rFonts w:cs="Arial"/>
                <w:color w:val="CC3300"/>
                <w:sz w:val="18"/>
                <w:szCs w:val="18"/>
                <w:lang w:eastAsia="de-DE"/>
              </w:rPr>
              <w:t>eine</w:t>
            </w:r>
            <w:r w:rsidR="00304102">
              <w:rPr>
                <w:rFonts w:cs="Arial"/>
                <w:color w:val="CC3300"/>
                <w:sz w:val="18"/>
                <w:szCs w:val="18"/>
                <w:lang w:eastAsia="de-DE"/>
              </w:rPr>
              <w:t xml:space="preserve"> gute Kooperation aller </w:t>
            </w:r>
            <w:r w:rsidR="00C6071D">
              <w:rPr>
                <w:rFonts w:cs="Arial"/>
                <w:color w:val="CC3300"/>
                <w:sz w:val="18"/>
                <w:szCs w:val="18"/>
                <w:lang w:eastAsia="de-DE"/>
              </w:rPr>
              <w:t>Akteure an d</w:t>
            </w:r>
            <w:r w:rsidR="00304102">
              <w:rPr>
                <w:rFonts w:cs="Arial"/>
                <w:color w:val="CC3300"/>
                <w:sz w:val="18"/>
                <w:szCs w:val="18"/>
                <w:lang w:eastAsia="de-DE"/>
              </w:rPr>
              <w:t>er SORS-Schule tragend ist und deshalb gepflegt werden so</w:t>
            </w:r>
            <w:r w:rsidR="00C6071D">
              <w:rPr>
                <w:rFonts w:cs="Arial"/>
                <w:color w:val="CC3300"/>
                <w:sz w:val="18"/>
                <w:szCs w:val="18"/>
                <w:lang w:eastAsia="de-DE"/>
              </w:rPr>
              <w:t>l</w:t>
            </w:r>
            <w:r w:rsidR="00304102">
              <w:rPr>
                <w:rFonts w:cs="Arial"/>
                <w:color w:val="CC3300"/>
                <w:sz w:val="18"/>
                <w:szCs w:val="18"/>
                <w:lang w:eastAsia="de-DE"/>
              </w:rPr>
              <w:t>lte.</w:t>
            </w:r>
          </w:p>
          <w:p w14:paraId="3D40EB3F" w14:textId="77777777" w:rsidR="006F5044" w:rsidRDefault="000D7DF0" w:rsidP="006F5044">
            <w:pPr>
              <w:spacing w:before="120" w:after="120"/>
              <w:rPr>
                <w:rFonts w:cs="Arial"/>
                <w:color w:val="CC3300"/>
                <w:sz w:val="18"/>
                <w:szCs w:val="18"/>
                <w:lang w:eastAsia="de-DE"/>
              </w:rPr>
            </w:pPr>
            <w:r>
              <w:rPr>
                <w:rFonts w:cs="Arial"/>
                <w:color w:val="CC3300"/>
                <w:sz w:val="18"/>
                <w:szCs w:val="18"/>
                <w:lang w:eastAsia="de-DE"/>
              </w:rPr>
              <w:t>Das Team setzt Schwerpunkte und leitet davon Standards ab.</w:t>
            </w:r>
          </w:p>
          <w:p w14:paraId="7E8DAA06" w14:textId="77777777" w:rsidR="004F7382" w:rsidRPr="00BD7EC7" w:rsidRDefault="004F7382" w:rsidP="006F5044">
            <w:pPr>
              <w:spacing w:before="120" w:after="120"/>
              <w:rPr>
                <w:rFonts w:cs="Arial"/>
                <w:color w:val="CC3300"/>
                <w:sz w:val="18"/>
                <w:szCs w:val="18"/>
                <w:lang w:eastAsia="de-DE"/>
              </w:rPr>
            </w:pPr>
            <w:r>
              <w:rPr>
                <w:rFonts w:cs="Arial"/>
                <w:color w:val="CC3300"/>
                <w:sz w:val="18"/>
                <w:szCs w:val="18"/>
                <w:lang w:eastAsia="de-DE"/>
              </w:rPr>
              <w:t xml:space="preserve">&gt; </w:t>
            </w:r>
            <w:hyperlink r:id="rId64" w:history="1">
              <w:r w:rsidRPr="004F7382">
                <w:rPr>
                  <w:rStyle w:val="Lienhypertexte"/>
                  <w:rFonts w:cs="Arial"/>
                  <w:sz w:val="18"/>
                  <w:szCs w:val="18"/>
                  <w:lang w:eastAsia="de-DE"/>
                </w:rPr>
                <w:t>LINK üfK</w:t>
              </w:r>
            </w:hyperlink>
          </w:p>
        </w:tc>
      </w:tr>
      <w:tr w:rsidR="00332A64" w14:paraId="3C1D3BB5"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71" w:type="dxa"/>
            <w:vMerge/>
            <w:shd w:val="clear" w:color="auto" w:fill="EAD5FF"/>
          </w:tcPr>
          <w:p w14:paraId="463CC9A0" w14:textId="77777777" w:rsidR="006F5044" w:rsidRPr="007A2818" w:rsidRDefault="006F5044" w:rsidP="006F5044">
            <w:pPr>
              <w:spacing w:before="120" w:after="120"/>
              <w:jc w:val="right"/>
              <w:rPr>
                <w:rFonts w:cs="Arial"/>
                <w:b/>
                <w:sz w:val="20"/>
                <w:szCs w:val="22"/>
                <w:lang w:eastAsia="de-DE"/>
              </w:rPr>
            </w:pPr>
          </w:p>
        </w:tc>
        <w:tc>
          <w:tcPr>
            <w:tcW w:w="2548" w:type="dxa"/>
            <w:shd w:val="clear" w:color="auto" w:fill="auto"/>
          </w:tcPr>
          <w:p w14:paraId="250FDCCA" w14:textId="77777777" w:rsidR="006F5044" w:rsidRPr="00D4760B" w:rsidRDefault="003C5961" w:rsidP="006F5044">
            <w:pPr>
              <w:spacing w:before="120" w:after="120"/>
              <w:rPr>
                <w:rFonts w:cs="Arial"/>
                <w:sz w:val="18"/>
                <w:szCs w:val="22"/>
                <w:lang w:eastAsia="de-DE"/>
              </w:rPr>
            </w:pPr>
            <w:sdt>
              <w:sdtPr>
                <w:rPr>
                  <w:rFonts w:cs="Arial"/>
                  <w:b/>
                  <w:sz w:val="18"/>
                </w:rPr>
                <w:id w:val="428169222"/>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8"/>
                  </w:rPr>
                  <w:t>☐</w:t>
                </w:r>
              </w:sdtContent>
            </w:sdt>
            <w:r w:rsidR="000D7DF0" w:rsidRPr="00D4760B">
              <w:rPr>
                <w:rFonts w:cs="Arial"/>
                <w:sz w:val="18"/>
                <w:szCs w:val="22"/>
                <w:lang w:eastAsia="de-DE"/>
              </w:rPr>
              <w:t xml:space="preserve"> </w:t>
            </w:r>
            <w:r w:rsidR="000D7DF0" w:rsidRPr="00D4760B">
              <w:rPr>
                <w:rFonts w:cs="Arial"/>
                <w:b/>
                <w:sz w:val="18"/>
              </w:rPr>
              <w:t>Sozialkompetenzen</w:t>
            </w:r>
          </w:p>
        </w:tc>
        <w:tc>
          <w:tcPr>
            <w:tcW w:w="3671" w:type="dxa"/>
            <w:gridSpan w:val="2"/>
            <w:shd w:val="clear" w:color="auto" w:fill="auto"/>
          </w:tcPr>
          <w:p w14:paraId="6C95E6CE" w14:textId="77777777" w:rsidR="006F5044" w:rsidRPr="007F22C5" w:rsidRDefault="003C5961" w:rsidP="006F5044">
            <w:pPr>
              <w:spacing w:before="120" w:after="120"/>
              <w:rPr>
                <w:rFonts w:cs="Arial"/>
                <w:sz w:val="16"/>
                <w:szCs w:val="18"/>
                <w:lang w:eastAsia="de-DE"/>
              </w:rPr>
            </w:pPr>
            <w:sdt>
              <w:sdtPr>
                <w:rPr>
                  <w:rFonts w:cs="Arial"/>
                  <w:b/>
                  <w:sz w:val="16"/>
                  <w:szCs w:val="18"/>
                </w:rPr>
                <w:id w:val="-338228008"/>
                <w14:checkbox>
                  <w14:checked w14:val="0"/>
                  <w14:checkedState w14:val="2612" w14:font="MS Gothic"/>
                  <w14:uncheckedState w14:val="2610" w14:font="MS Gothic"/>
                </w14:checkbox>
              </w:sdtPr>
              <w:sdtEndPr/>
              <w:sdtContent>
                <w:r w:rsidR="000D7DF0" w:rsidRPr="007F22C5">
                  <w:rPr>
                    <w:rFonts w:ascii="MS Gothic" w:eastAsia="MS Gothic" w:hAnsi="MS Gothic" w:cs="Arial" w:hint="eastAsia"/>
                    <w:b/>
                    <w:sz w:val="16"/>
                    <w:szCs w:val="18"/>
                  </w:rPr>
                  <w:t>☐</w:t>
                </w:r>
              </w:sdtContent>
            </w:sdt>
            <w:r w:rsidR="000D7DF0" w:rsidRPr="007F22C5">
              <w:rPr>
                <w:rFonts w:cs="Arial"/>
                <w:sz w:val="16"/>
                <w:szCs w:val="18"/>
                <w:lang w:eastAsia="de-DE"/>
              </w:rPr>
              <w:t xml:space="preserve"> Dialog- und Kooperationsfähigkeit</w:t>
            </w:r>
          </w:p>
          <w:p w14:paraId="4DC45A3B" w14:textId="77777777" w:rsidR="006F5044" w:rsidRPr="007F22C5" w:rsidRDefault="003C5961" w:rsidP="006F5044">
            <w:pPr>
              <w:spacing w:before="120" w:after="120"/>
              <w:rPr>
                <w:rFonts w:cs="Arial"/>
                <w:sz w:val="16"/>
                <w:szCs w:val="18"/>
                <w:lang w:eastAsia="de-DE"/>
              </w:rPr>
            </w:pPr>
            <w:sdt>
              <w:sdtPr>
                <w:rPr>
                  <w:rFonts w:cs="Arial"/>
                  <w:b/>
                  <w:sz w:val="16"/>
                  <w:szCs w:val="18"/>
                </w:rPr>
                <w:id w:val="1832405080"/>
                <w14:checkbox>
                  <w14:checked w14:val="0"/>
                  <w14:checkedState w14:val="2612" w14:font="MS Gothic"/>
                  <w14:uncheckedState w14:val="2610" w14:font="MS Gothic"/>
                </w14:checkbox>
              </w:sdtPr>
              <w:sdtEndPr/>
              <w:sdtContent>
                <w:r w:rsidR="000D7DF0" w:rsidRPr="007F22C5">
                  <w:rPr>
                    <w:rFonts w:ascii="MS Gothic" w:eastAsia="MS Gothic" w:hAnsi="MS Gothic" w:cs="Arial" w:hint="eastAsia"/>
                    <w:b/>
                    <w:sz w:val="16"/>
                    <w:szCs w:val="18"/>
                  </w:rPr>
                  <w:t>☐</w:t>
                </w:r>
              </w:sdtContent>
            </w:sdt>
            <w:r w:rsidR="000D7DF0" w:rsidRPr="007F22C5">
              <w:rPr>
                <w:rFonts w:cs="Arial"/>
                <w:sz w:val="16"/>
                <w:szCs w:val="18"/>
                <w:lang w:eastAsia="de-DE"/>
              </w:rPr>
              <w:t xml:space="preserve"> Konfliktfähigkeit</w:t>
            </w:r>
          </w:p>
          <w:p w14:paraId="00C66AC5" w14:textId="77777777" w:rsidR="006F5044" w:rsidRPr="007F22C5" w:rsidRDefault="003C5961" w:rsidP="006F5044">
            <w:pPr>
              <w:spacing w:before="120" w:after="120"/>
              <w:rPr>
                <w:rFonts w:cs="Arial"/>
                <w:sz w:val="16"/>
                <w:szCs w:val="22"/>
                <w:lang w:eastAsia="de-DE"/>
              </w:rPr>
            </w:pPr>
            <w:sdt>
              <w:sdtPr>
                <w:rPr>
                  <w:rFonts w:cs="Arial"/>
                  <w:b/>
                  <w:sz w:val="16"/>
                  <w:szCs w:val="18"/>
                </w:rPr>
                <w:id w:val="-1463575712"/>
                <w14:checkbox>
                  <w14:checked w14:val="0"/>
                  <w14:checkedState w14:val="2612" w14:font="MS Gothic"/>
                  <w14:uncheckedState w14:val="2610" w14:font="MS Gothic"/>
                </w14:checkbox>
              </w:sdtPr>
              <w:sdtEndPr/>
              <w:sdtContent>
                <w:r w:rsidR="000D7DF0" w:rsidRPr="007F22C5">
                  <w:rPr>
                    <w:rFonts w:ascii="MS Gothic" w:eastAsia="MS Gothic" w:hAnsi="MS Gothic" w:cs="Arial" w:hint="eastAsia"/>
                    <w:b/>
                    <w:sz w:val="16"/>
                    <w:szCs w:val="18"/>
                  </w:rPr>
                  <w:t>☐</w:t>
                </w:r>
              </w:sdtContent>
            </w:sdt>
            <w:r w:rsidR="000D7DF0" w:rsidRPr="007F22C5">
              <w:rPr>
                <w:rFonts w:cs="Arial"/>
                <w:sz w:val="16"/>
                <w:szCs w:val="18"/>
                <w:lang w:eastAsia="de-DE"/>
              </w:rPr>
              <w:t xml:space="preserve"> Umgang mit Vielfalt</w:t>
            </w:r>
          </w:p>
        </w:tc>
        <w:tc>
          <w:tcPr>
            <w:tcW w:w="3566" w:type="dxa"/>
            <w:shd w:val="clear" w:color="auto" w:fill="auto"/>
          </w:tcPr>
          <w:p w14:paraId="56FAB92B" w14:textId="77777777" w:rsidR="006F5044" w:rsidRPr="008E1363" w:rsidRDefault="006F5044" w:rsidP="006F5044">
            <w:pPr>
              <w:spacing w:before="120" w:after="120"/>
              <w:rPr>
                <w:rFonts w:cs="Arial"/>
                <w:sz w:val="20"/>
                <w:szCs w:val="22"/>
                <w:lang w:eastAsia="de-DE"/>
              </w:rPr>
            </w:pPr>
          </w:p>
        </w:tc>
        <w:tc>
          <w:tcPr>
            <w:tcW w:w="2836" w:type="dxa"/>
            <w:vMerge/>
          </w:tcPr>
          <w:p w14:paraId="6B9E89E6" w14:textId="77777777" w:rsidR="006F5044" w:rsidRPr="00F74E34" w:rsidRDefault="006F5044" w:rsidP="006F5044">
            <w:pPr>
              <w:spacing w:before="120" w:after="120"/>
              <w:rPr>
                <w:rFonts w:cs="Arial"/>
                <w:color w:val="CC3300"/>
                <w:sz w:val="18"/>
                <w:szCs w:val="18"/>
                <w:lang w:eastAsia="de-DE"/>
              </w:rPr>
            </w:pPr>
          </w:p>
        </w:tc>
      </w:tr>
      <w:tr w:rsidR="00332A64" w14:paraId="7B1EC62F"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71" w:type="dxa"/>
            <w:vMerge/>
            <w:shd w:val="clear" w:color="auto" w:fill="EAD5FF"/>
          </w:tcPr>
          <w:p w14:paraId="48887209" w14:textId="77777777" w:rsidR="006F5044" w:rsidRPr="007A2818" w:rsidRDefault="006F5044" w:rsidP="006F5044">
            <w:pPr>
              <w:spacing w:before="120" w:after="120"/>
              <w:jc w:val="right"/>
              <w:rPr>
                <w:rFonts w:cs="Arial"/>
                <w:b/>
                <w:sz w:val="20"/>
                <w:szCs w:val="22"/>
                <w:lang w:eastAsia="de-DE"/>
              </w:rPr>
            </w:pPr>
          </w:p>
        </w:tc>
        <w:tc>
          <w:tcPr>
            <w:tcW w:w="2548" w:type="dxa"/>
            <w:shd w:val="clear" w:color="auto" w:fill="auto"/>
          </w:tcPr>
          <w:p w14:paraId="358B9099" w14:textId="77777777" w:rsidR="006F5044" w:rsidRPr="00D4760B" w:rsidRDefault="003C5961" w:rsidP="006F5044">
            <w:pPr>
              <w:spacing w:before="120" w:after="120"/>
              <w:rPr>
                <w:rFonts w:cs="Arial"/>
                <w:sz w:val="18"/>
                <w:szCs w:val="22"/>
                <w:lang w:eastAsia="de-DE"/>
              </w:rPr>
            </w:pPr>
            <w:sdt>
              <w:sdtPr>
                <w:rPr>
                  <w:rFonts w:cs="Arial"/>
                  <w:b/>
                  <w:sz w:val="18"/>
                </w:rPr>
                <w:id w:val="824321334"/>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8"/>
                  </w:rPr>
                  <w:t>☐</w:t>
                </w:r>
              </w:sdtContent>
            </w:sdt>
            <w:r w:rsidR="000D7DF0" w:rsidRPr="00D4760B">
              <w:rPr>
                <w:rFonts w:cs="Arial"/>
                <w:b/>
                <w:sz w:val="18"/>
              </w:rPr>
              <w:t xml:space="preserve"> </w:t>
            </w:r>
            <w:r w:rsidR="000D7DF0" w:rsidRPr="006F53EF">
              <w:rPr>
                <w:rFonts w:cs="Arial"/>
                <w:b/>
                <w:sz w:val="18"/>
              </w:rPr>
              <w:t>Personalkompetenzen</w:t>
            </w:r>
          </w:p>
        </w:tc>
        <w:tc>
          <w:tcPr>
            <w:tcW w:w="3671" w:type="dxa"/>
            <w:gridSpan w:val="2"/>
            <w:shd w:val="clear" w:color="auto" w:fill="auto"/>
          </w:tcPr>
          <w:p w14:paraId="46370271" w14:textId="77777777" w:rsidR="006F5044" w:rsidRPr="007F22C5" w:rsidRDefault="003C5961" w:rsidP="006F5044">
            <w:pPr>
              <w:spacing w:before="120" w:after="120"/>
              <w:rPr>
                <w:rFonts w:cs="Arial"/>
                <w:sz w:val="16"/>
                <w:szCs w:val="18"/>
                <w:lang w:eastAsia="de-DE"/>
              </w:rPr>
            </w:pPr>
            <w:sdt>
              <w:sdtPr>
                <w:rPr>
                  <w:rFonts w:cs="Arial"/>
                  <w:b/>
                  <w:sz w:val="16"/>
                  <w:szCs w:val="18"/>
                </w:rPr>
                <w:id w:val="2081711304"/>
                <w14:checkbox>
                  <w14:checked w14:val="0"/>
                  <w14:checkedState w14:val="2612" w14:font="MS Gothic"/>
                  <w14:uncheckedState w14:val="2610" w14:font="MS Gothic"/>
                </w14:checkbox>
              </w:sdtPr>
              <w:sdtEndPr/>
              <w:sdtContent>
                <w:r w:rsidR="000D7DF0" w:rsidRPr="007F22C5">
                  <w:rPr>
                    <w:rFonts w:ascii="MS Gothic" w:eastAsia="MS Gothic" w:hAnsi="MS Gothic" w:cs="Arial" w:hint="eastAsia"/>
                    <w:b/>
                    <w:sz w:val="16"/>
                    <w:szCs w:val="18"/>
                  </w:rPr>
                  <w:t>☐</w:t>
                </w:r>
              </w:sdtContent>
            </w:sdt>
            <w:r w:rsidR="000D7DF0" w:rsidRPr="007F22C5">
              <w:rPr>
                <w:rFonts w:cs="Arial"/>
                <w:sz w:val="16"/>
                <w:szCs w:val="18"/>
                <w:lang w:eastAsia="de-DE"/>
              </w:rPr>
              <w:t xml:space="preserve"> Selbstreflexion</w:t>
            </w:r>
          </w:p>
          <w:p w14:paraId="4765801E" w14:textId="77777777" w:rsidR="006F5044" w:rsidRPr="007F22C5" w:rsidRDefault="003C5961" w:rsidP="006F5044">
            <w:pPr>
              <w:spacing w:before="120" w:after="120"/>
              <w:rPr>
                <w:rFonts w:cs="Arial"/>
                <w:sz w:val="16"/>
                <w:szCs w:val="18"/>
                <w:lang w:eastAsia="de-DE"/>
              </w:rPr>
            </w:pPr>
            <w:sdt>
              <w:sdtPr>
                <w:rPr>
                  <w:rFonts w:cs="Arial"/>
                  <w:b/>
                  <w:sz w:val="16"/>
                  <w:szCs w:val="18"/>
                </w:rPr>
                <w:id w:val="-1630549219"/>
                <w14:checkbox>
                  <w14:checked w14:val="0"/>
                  <w14:checkedState w14:val="2612" w14:font="MS Gothic"/>
                  <w14:uncheckedState w14:val="2610" w14:font="MS Gothic"/>
                </w14:checkbox>
              </w:sdtPr>
              <w:sdtEndPr/>
              <w:sdtContent>
                <w:r w:rsidR="000D7DF0" w:rsidRPr="007F22C5">
                  <w:rPr>
                    <w:rFonts w:ascii="MS Gothic" w:eastAsia="MS Gothic" w:hAnsi="MS Gothic" w:cs="Arial" w:hint="eastAsia"/>
                    <w:b/>
                    <w:sz w:val="16"/>
                    <w:szCs w:val="18"/>
                  </w:rPr>
                  <w:t>☐</w:t>
                </w:r>
              </w:sdtContent>
            </w:sdt>
            <w:r w:rsidR="000D7DF0" w:rsidRPr="007F22C5">
              <w:rPr>
                <w:rFonts w:cs="Arial"/>
                <w:sz w:val="16"/>
                <w:szCs w:val="18"/>
                <w:lang w:eastAsia="de-DE"/>
              </w:rPr>
              <w:t xml:space="preserve"> Selbstständigkeit</w:t>
            </w:r>
          </w:p>
          <w:p w14:paraId="1BF0DB4A" w14:textId="77777777" w:rsidR="006F5044" w:rsidRPr="007F22C5" w:rsidRDefault="003C5961" w:rsidP="006F5044">
            <w:pPr>
              <w:spacing w:before="120" w:after="120"/>
              <w:rPr>
                <w:rFonts w:cs="Arial"/>
                <w:sz w:val="16"/>
                <w:szCs w:val="18"/>
                <w:lang w:eastAsia="de-DE"/>
              </w:rPr>
            </w:pPr>
            <w:sdt>
              <w:sdtPr>
                <w:rPr>
                  <w:rFonts w:cs="Arial"/>
                  <w:b/>
                  <w:sz w:val="16"/>
                  <w:szCs w:val="18"/>
                </w:rPr>
                <w:id w:val="2089033636"/>
                <w14:checkbox>
                  <w14:checked w14:val="0"/>
                  <w14:checkedState w14:val="2612" w14:font="MS Gothic"/>
                  <w14:uncheckedState w14:val="2610" w14:font="MS Gothic"/>
                </w14:checkbox>
              </w:sdtPr>
              <w:sdtEndPr/>
              <w:sdtContent>
                <w:r w:rsidR="000D7DF0" w:rsidRPr="007F22C5">
                  <w:rPr>
                    <w:rFonts w:ascii="MS Gothic" w:eastAsia="MS Gothic" w:hAnsi="MS Gothic" w:cs="Arial" w:hint="eastAsia"/>
                    <w:b/>
                    <w:sz w:val="16"/>
                    <w:szCs w:val="18"/>
                  </w:rPr>
                  <w:t>☐</w:t>
                </w:r>
              </w:sdtContent>
            </w:sdt>
            <w:r w:rsidR="000D7DF0" w:rsidRPr="007F22C5">
              <w:rPr>
                <w:rFonts w:cs="Arial"/>
                <w:sz w:val="16"/>
                <w:szCs w:val="18"/>
                <w:lang w:eastAsia="de-DE"/>
              </w:rPr>
              <w:t xml:space="preserve"> Eigenständigkeit</w:t>
            </w:r>
          </w:p>
        </w:tc>
        <w:tc>
          <w:tcPr>
            <w:tcW w:w="3566" w:type="dxa"/>
            <w:shd w:val="clear" w:color="auto" w:fill="auto"/>
          </w:tcPr>
          <w:p w14:paraId="021957F0" w14:textId="77777777" w:rsidR="006F5044" w:rsidRPr="008E1363" w:rsidRDefault="006F5044" w:rsidP="006F5044">
            <w:pPr>
              <w:spacing w:before="120" w:after="120"/>
              <w:rPr>
                <w:rFonts w:cs="Arial"/>
                <w:sz w:val="20"/>
                <w:szCs w:val="22"/>
                <w:lang w:eastAsia="de-DE"/>
              </w:rPr>
            </w:pPr>
          </w:p>
        </w:tc>
        <w:tc>
          <w:tcPr>
            <w:tcW w:w="2836" w:type="dxa"/>
            <w:vMerge/>
          </w:tcPr>
          <w:p w14:paraId="214F528E" w14:textId="77777777" w:rsidR="006F5044" w:rsidRPr="00F74E34" w:rsidRDefault="006F5044" w:rsidP="006F5044">
            <w:pPr>
              <w:spacing w:before="120" w:after="120"/>
              <w:rPr>
                <w:rFonts w:cs="Arial"/>
                <w:color w:val="CC3300"/>
                <w:sz w:val="18"/>
                <w:szCs w:val="18"/>
                <w:lang w:eastAsia="de-DE"/>
              </w:rPr>
            </w:pPr>
          </w:p>
        </w:tc>
      </w:tr>
      <w:tr w:rsidR="00332A64" w14:paraId="367809D9"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92"/>
        </w:trPr>
        <w:tc>
          <w:tcPr>
            <w:tcW w:w="2371" w:type="dxa"/>
            <w:vMerge/>
            <w:shd w:val="clear" w:color="auto" w:fill="EAD5FF"/>
          </w:tcPr>
          <w:p w14:paraId="66A5FD8C" w14:textId="77777777" w:rsidR="006F5044" w:rsidRPr="007A2818" w:rsidRDefault="006F5044" w:rsidP="006F5044">
            <w:pPr>
              <w:spacing w:before="120" w:after="120"/>
              <w:jc w:val="right"/>
              <w:rPr>
                <w:rFonts w:cs="Arial"/>
                <w:b/>
                <w:sz w:val="20"/>
                <w:szCs w:val="22"/>
                <w:lang w:eastAsia="de-DE"/>
              </w:rPr>
            </w:pPr>
          </w:p>
        </w:tc>
        <w:tc>
          <w:tcPr>
            <w:tcW w:w="2548" w:type="dxa"/>
            <w:shd w:val="clear" w:color="auto" w:fill="auto"/>
          </w:tcPr>
          <w:p w14:paraId="08FCC319" w14:textId="77777777" w:rsidR="006F5044" w:rsidRPr="008E1363" w:rsidRDefault="003C5961" w:rsidP="006F5044">
            <w:pPr>
              <w:spacing w:before="120" w:after="120"/>
              <w:ind w:right="-108"/>
              <w:rPr>
                <w:rFonts w:cs="Arial"/>
                <w:sz w:val="20"/>
                <w:szCs w:val="22"/>
                <w:lang w:eastAsia="de-DE"/>
              </w:rPr>
            </w:pPr>
            <w:sdt>
              <w:sdtPr>
                <w:rPr>
                  <w:rFonts w:cs="Arial"/>
                  <w:b/>
                  <w:sz w:val="18"/>
                </w:rPr>
                <w:id w:val="-852720891"/>
                <w14:checkbox>
                  <w14:checked w14:val="0"/>
                  <w14:checkedState w14:val="2612" w14:font="MS Gothic"/>
                  <w14:uncheckedState w14:val="2610" w14:font="MS Gothic"/>
                </w14:checkbox>
              </w:sdtPr>
              <w:sdtEndPr/>
              <w:sdtContent>
                <w:r w:rsidR="000D7DF0" w:rsidRPr="00D4760B">
                  <w:rPr>
                    <w:rFonts w:ascii="MS Gothic" w:eastAsia="MS Gothic" w:hAnsi="MS Gothic" w:cs="Arial" w:hint="eastAsia"/>
                    <w:b/>
                    <w:sz w:val="18"/>
                  </w:rPr>
                  <w:t>☐</w:t>
                </w:r>
              </w:sdtContent>
            </w:sdt>
            <w:r w:rsidR="000D7DF0" w:rsidRPr="00D4760B">
              <w:rPr>
                <w:rFonts w:cs="Arial"/>
                <w:b/>
                <w:sz w:val="18"/>
              </w:rPr>
              <w:t xml:space="preserve"> </w:t>
            </w:r>
            <w:r w:rsidR="000D7DF0">
              <w:rPr>
                <w:rFonts w:cs="Arial"/>
                <w:b/>
                <w:sz w:val="18"/>
              </w:rPr>
              <w:t>Methoden</w:t>
            </w:r>
            <w:r w:rsidR="000D7DF0" w:rsidRPr="00D4760B">
              <w:rPr>
                <w:rFonts w:cs="Arial"/>
                <w:b/>
                <w:sz w:val="18"/>
              </w:rPr>
              <w:t>kompetenzen</w:t>
            </w:r>
          </w:p>
        </w:tc>
        <w:tc>
          <w:tcPr>
            <w:tcW w:w="3671" w:type="dxa"/>
            <w:gridSpan w:val="2"/>
            <w:shd w:val="clear" w:color="auto" w:fill="auto"/>
          </w:tcPr>
          <w:p w14:paraId="63D54463" w14:textId="77777777" w:rsidR="006F5044" w:rsidRPr="007F22C5" w:rsidRDefault="003C5961" w:rsidP="006F5044">
            <w:pPr>
              <w:spacing w:before="120" w:after="120"/>
              <w:rPr>
                <w:rFonts w:cs="Arial"/>
                <w:sz w:val="16"/>
                <w:szCs w:val="18"/>
                <w:lang w:eastAsia="de-DE"/>
              </w:rPr>
            </w:pPr>
            <w:sdt>
              <w:sdtPr>
                <w:rPr>
                  <w:rFonts w:cs="Arial"/>
                  <w:b/>
                  <w:sz w:val="16"/>
                  <w:szCs w:val="18"/>
                </w:rPr>
                <w:id w:val="621729292"/>
                <w14:checkbox>
                  <w14:checked w14:val="0"/>
                  <w14:checkedState w14:val="2612" w14:font="MS Gothic"/>
                  <w14:uncheckedState w14:val="2610" w14:font="MS Gothic"/>
                </w14:checkbox>
              </w:sdtPr>
              <w:sdtEndPr/>
              <w:sdtContent>
                <w:r w:rsidR="000D7DF0" w:rsidRPr="007F22C5">
                  <w:rPr>
                    <w:rFonts w:ascii="MS Gothic" w:eastAsia="MS Gothic" w:hAnsi="MS Gothic" w:cs="Arial" w:hint="eastAsia"/>
                    <w:b/>
                    <w:sz w:val="16"/>
                    <w:szCs w:val="18"/>
                  </w:rPr>
                  <w:t>☐</w:t>
                </w:r>
              </w:sdtContent>
            </w:sdt>
            <w:r w:rsidR="000D7DF0" w:rsidRPr="007F22C5">
              <w:rPr>
                <w:rFonts w:cs="Arial"/>
                <w:sz w:val="16"/>
                <w:szCs w:val="18"/>
                <w:lang w:eastAsia="de-DE"/>
              </w:rPr>
              <w:t xml:space="preserve"> Sprachfähigkeit</w:t>
            </w:r>
          </w:p>
          <w:p w14:paraId="07AD6D8C" w14:textId="77777777" w:rsidR="006F5044" w:rsidRPr="007F22C5" w:rsidRDefault="003C5961" w:rsidP="006F5044">
            <w:pPr>
              <w:spacing w:before="120" w:after="120"/>
              <w:rPr>
                <w:rFonts w:cs="Arial"/>
                <w:sz w:val="16"/>
                <w:szCs w:val="18"/>
                <w:lang w:eastAsia="de-DE"/>
              </w:rPr>
            </w:pPr>
            <w:sdt>
              <w:sdtPr>
                <w:rPr>
                  <w:rFonts w:cs="Arial"/>
                  <w:b/>
                  <w:sz w:val="16"/>
                  <w:szCs w:val="18"/>
                </w:rPr>
                <w:id w:val="249708072"/>
                <w14:checkbox>
                  <w14:checked w14:val="0"/>
                  <w14:checkedState w14:val="2612" w14:font="MS Gothic"/>
                  <w14:uncheckedState w14:val="2610" w14:font="MS Gothic"/>
                </w14:checkbox>
              </w:sdtPr>
              <w:sdtEndPr/>
              <w:sdtContent>
                <w:r w:rsidR="000D7DF0" w:rsidRPr="007F22C5">
                  <w:rPr>
                    <w:rFonts w:ascii="MS Gothic" w:eastAsia="MS Gothic" w:hAnsi="MS Gothic" w:cs="Arial" w:hint="eastAsia"/>
                    <w:b/>
                    <w:sz w:val="16"/>
                    <w:szCs w:val="18"/>
                  </w:rPr>
                  <w:t>☐</w:t>
                </w:r>
              </w:sdtContent>
            </w:sdt>
            <w:r w:rsidR="000D7DF0" w:rsidRPr="007F22C5">
              <w:rPr>
                <w:rFonts w:cs="Arial"/>
                <w:sz w:val="16"/>
                <w:szCs w:val="18"/>
                <w:lang w:eastAsia="de-DE"/>
              </w:rPr>
              <w:t xml:space="preserve"> Informationen nutzen</w:t>
            </w:r>
          </w:p>
          <w:p w14:paraId="235056B3" w14:textId="77777777" w:rsidR="006F5044" w:rsidRPr="007F22C5" w:rsidRDefault="003C5961" w:rsidP="006F5044">
            <w:pPr>
              <w:spacing w:before="120" w:after="120"/>
              <w:rPr>
                <w:rFonts w:cs="Arial"/>
                <w:sz w:val="16"/>
                <w:szCs w:val="18"/>
                <w:lang w:eastAsia="de-DE"/>
              </w:rPr>
            </w:pPr>
            <w:sdt>
              <w:sdtPr>
                <w:rPr>
                  <w:rFonts w:cs="Arial"/>
                  <w:b/>
                  <w:sz w:val="16"/>
                  <w:szCs w:val="18"/>
                </w:rPr>
                <w:id w:val="-2118978371"/>
                <w14:checkbox>
                  <w14:checked w14:val="0"/>
                  <w14:checkedState w14:val="2612" w14:font="MS Gothic"/>
                  <w14:uncheckedState w14:val="2610" w14:font="MS Gothic"/>
                </w14:checkbox>
              </w:sdtPr>
              <w:sdtEndPr/>
              <w:sdtContent>
                <w:r w:rsidR="000D7DF0" w:rsidRPr="007F22C5">
                  <w:rPr>
                    <w:rFonts w:ascii="MS Gothic" w:eastAsia="MS Gothic" w:hAnsi="MS Gothic" w:cs="Arial" w:hint="eastAsia"/>
                    <w:b/>
                    <w:sz w:val="16"/>
                    <w:szCs w:val="18"/>
                  </w:rPr>
                  <w:t>☐</w:t>
                </w:r>
              </w:sdtContent>
            </w:sdt>
            <w:r w:rsidR="000D7DF0" w:rsidRPr="007F22C5">
              <w:rPr>
                <w:rFonts w:cs="Arial"/>
                <w:sz w:val="16"/>
                <w:szCs w:val="18"/>
                <w:lang w:eastAsia="de-DE"/>
              </w:rPr>
              <w:t xml:space="preserve"> Aufgaben/ Probleme lösen</w:t>
            </w:r>
          </w:p>
        </w:tc>
        <w:tc>
          <w:tcPr>
            <w:tcW w:w="3566" w:type="dxa"/>
            <w:shd w:val="clear" w:color="auto" w:fill="auto"/>
          </w:tcPr>
          <w:p w14:paraId="5C1AC567" w14:textId="77777777" w:rsidR="006F5044" w:rsidRPr="008E1363" w:rsidRDefault="006F5044" w:rsidP="006F5044">
            <w:pPr>
              <w:spacing w:before="120" w:after="120"/>
              <w:rPr>
                <w:rFonts w:cs="Arial"/>
                <w:sz w:val="20"/>
                <w:szCs w:val="22"/>
                <w:lang w:eastAsia="de-DE"/>
              </w:rPr>
            </w:pPr>
          </w:p>
        </w:tc>
        <w:tc>
          <w:tcPr>
            <w:tcW w:w="2836" w:type="dxa"/>
            <w:vMerge/>
          </w:tcPr>
          <w:p w14:paraId="0A13D8FD" w14:textId="77777777" w:rsidR="006F5044" w:rsidRPr="00F74E34" w:rsidRDefault="006F5044" w:rsidP="006F5044">
            <w:pPr>
              <w:spacing w:before="120" w:after="120"/>
              <w:rPr>
                <w:rFonts w:cs="Arial"/>
                <w:color w:val="CC3300"/>
                <w:sz w:val="18"/>
                <w:szCs w:val="18"/>
                <w:lang w:eastAsia="de-DE"/>
              </w:rPr>
            </w:pPr>
          </w:p>
        </w:tc>
      </w:tr>
      <w:tr w:rsidR="00332A64" w14:paraId="085C642D"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6"/>
        </w:trPr>
        <w:tc>
          <w:tcPr>
            <w:tcW w:w="2371" w:type="dxa"/>
            <w:vMerge w:val="restart"/>
            <w:shd w:val="clear" w:color="auto" w:fill="auto"/>
          </w:tcPr>
          <w:p w14:paraId="361E9C8E" w14:textId="77777777" w:rsidR="006F5044" w:rsidRDefault="000D7DF0" w:rsidP="006F5044">
            <w:pPr>
              <w:spacing w:before="120" w:after="120"/>
              <w:jc w:val="right"/>
              <w:rPr>
                <w:rFonts w:cs="Arial"/>
                <w:b/>
                <w:sz w:val="20"/>
                <w:szCs w:val="22"/>
                <w:lang w:eastAsia="de-DE"/>
              </w:rPr>
            </w:pPr>
            <w:r>
              <w:rPr>
                <w:rFonts w:cs="Arial"/>
                <w:b/>
                <w:sz w:val="20"/>
                <w:szCs w:val="22"/>
                <w:lang w:eastAsia="de-DE"/>
              </w:rPr>
              <w:t>Unterrichts-schwerpunkte der Schule</w:t>
            </w:r>
          </w:p>
          <w:p w14:paraId="4F68BB71" w14:textId="77777777" w:rsidR="006F5044" w:rsidRDefault="006F5044" w:rsidP="006F5044">
            <w:pPr>
              <w:spacing w:before="120" w:after="120"/>
              <w:jc w:val="center"/>
              <w:rPr>
                <w:rFonts w:cs="Arial"/>
                <w:b/>
                <w:sz w:val="20"/>
                <w:szCs w:val="22"/>
                <w:lang w:eastAsia="de-DE"/>
              </w:rPr>
            </w:pPr>
          </w:p>
          <w:p w14:paraId="7FEBBF4E" w14:textId="77777777" w:rsidR="006F5044" w:rsidRPr="007A2818" w:rsidRDefault="006F5044" w:rsidP="006F5044">
            <w:pPr>
              <w:spacing w:before="120" w:after="120"/>
              <w:jc w:val="right"/>
              <w:rPr>
                <w:rFonts w:cs="Arial"/>
                <w:b/>
                <w:sz w:val="20"/>
                <w:szCs w:val="22"/>
                <w:lang w:eastAsia="de-DE"/>
              </w:rPr>
            </w:pPr>
          </w:p>
        </w:tc>
        <w:tc>
          <w:tcPr>
            <w:tcW w:w="2548" w:type="dxa"/>
            <w:shd w:val="clear" w:color="auto" w:fill="EAD5FF"/>
          </w:tcPr>
          <w:p w14:paraId="12170AB3" w14:textId="77777777" w:rsidR="006F5044" w:rsidRPr="008E1363" w:rsidRDefault="000D7DF0" w:rsidP="006F5044">
            <w:pPr>
              <w:spacing w:before="120" w:after="120"/>
              <w:rPr>
                <w:rFonts w:cs="Arial"/>
                <w:sz w:val="20"/>
                <w:szCs w:val="22"/>
                <w:lang w:eastAsia="de-DE"/>
              </w:rPr>
            </w:pPr>
            <w:r>
              <w:rPr>
                <w:rFonts w:cs="Arial"/>
                <w:b/>
                <w:sz w:val="16"/>
                <w:szCs w:val="22"/>
                <w:lang w:eastAsia="de-DE"/>
              </w:rPr>
              <w:t>Fachbereich</w:t>
            </w:r>
          </w:p>
        </w:tc>
        <w:tc>
          <w:tcPr>
            <w:tcW w:w="7237" w:type="dxa"/>
            <w:gridSpan w:val="3"/>
            <w:shd w:val="clear" w:color="auto" w:fill="EAD5FF"/>
          </w:tcPr>
          <w:p w14:paraId="19023625" w14:textId="77777777" w:rsidR="006F5044" w:rsidRPr="008E1363" w:rsidRDefault="000D7DF0" w:rsidP="006F5044">
            <w:pPr>
              <w:spacing w:before="120" w:after="120"/>
              <w:rPr>
                <w:rFonts w:cs="Arial"/>
                <w:sz w:val="20"/>
                <w:szCs w:val="22"/>
                <w:lang w:eastAsia="de-DE"/>
              </w:rPr>
            </w:pPr>
            <w:r w:rsidRPr="007C3B30">
              <w:rPr>
                <w:rFonts w:cs="Arial"/>
                <w:b/>
                <w:sz w:val="16"/>
                <w:szCs w:val="22"/>
                <w:lang w:eastAsia="de-DE"/>
              </w:rPr>
              <w:t>Umsetzung</w:t>
            </w:r>
            <w:r>
              <w:rPr>
                <w:rFonts w:cs="Arial"/>
                <w:b/>
                <w:sz w:val="16"/>
                <w:szCs w:val="22"/>
                <w:lang w:eastAsia="de-DE"/>
              </w:rPr>
              <w:t>: Wie?</w:t>
            </w:r>
          </w:p>
        </w:tc>
        <w:tc>
          <w:tcPr>
            <w:tcW w:w="2836" w:type="dxa"/>
            <w:vMerge w:val="restart"/>
          </w:tcPr>
          <w:p w14:paraId="04E3D700" w14:textId="77777777" w:rsidR="006F5044" w:rsidRDefault="000D7DF0" w:rsidP="006F5044">
            <w:pPr>
              <w:spacing w:before="120" w:after="120"/>
              <w:rPr>
                <w:rFonts w:cs="Arial"/>
                <w:color w:val="CC3300"/>
                <w:sz w:val="18"/>
                <w:szCs w:val="18"/>
                <w:lang w:eastAsia="de-DE"/>
              </w:rPr>
            </w:pPr>
            <w:r>
              <w:rPr>
                <w:rFonts w:cs="Arial"/>
                <w:color w:val="CC3300"/>
                <w:sz w:val="18"/>
                <w:szCs w:val="18"/>
                <w:lang w:eastAsia="de-DE"/>
              </w:rPr>
              <w:t xml:space="preserve">Welche </w:t>
            </w:r>
            <w:r w:rsidRPr="001E6B7A">
              <w:rPr>
                <w:rFonts w:cs="Arial"/>
                <w:b/>
                <w:color w:val="CC3300"/>
                <w:sz w:val="18"/>
                <w:szCs w:val="18"/>
                <w:lang w:eastAsia="de-DE"/>
              </w:rPr>
              <w:t>Fachbereiche</w:t>
            </w:r>
            <w:r>
              <w:rPr>
                <w:rFonts w:cs="Arial"/>
                <w:color w:val="CC3300"/>
                <w:sz w:val="18"/>
                <w:szCs w:val="18"/>
                <w:lang w:eastAsia="de-DE"/>
              </w:rPr>
              <w:t xml:space="preserve"> eignen sich besonders gut, um die SORS-Idee umzusetzen und das SORS-Profil zu stärken? </w:t>
            </w:r>
          </w:p>
          <w:p w14:paraId="33BBDF43" w14:textId="77777777" w:rsidR="006F5044" w:rsidRDefault="000D7DF0" w:rsidP="006F5044">
            <w:pPr>
              <w:spacing w:before="120" w:after="120"/>
              <w:rPr>
                <w:rFonts w:cs="Arial"/>
                <w:color w:val="CC3300"/>
                <w:sz w:val="18"/>
                <w:szCs w:val="18"/>
                <w:lang w:eastAsia="de-DE"/>
              </w:rPr>
            </w:pPr>
            <w:r>
              <w:rPr>
                <w:rFonts w:cs="Arial"/>
                <w:color w:val="CC3300"/>
                <w:sz w:val="18"/>
                <w:szCs w:val="18"/>
                <w:lang w:eastAsia="de-DE"/>
              </w:rPr>
              <w:t>Das Team setzt Schwerpunkte, die speziell SORS-Ideen betonen. Daraus lassen sich Standards oder gemeinsame Aktivitäten der Schule (Projekttage, -wochen, Unterrichtseinheiten, Veranstaltungen u. ä. ableiten.</w:t>
            </w:r>
          </w:p>
          <w:p w14:paraId="4970D306" w14:textId="77777777" w:rsidR="006F5044" w:rsidRPr="007A66BF" w:rsidRDefault="009A7BA5" w:rsidP="006F5044">
            <w:pPr>
              <w:spacing w:before="120" w:after="120"/>
              <w:rPr>
                <w:rFonts w:cs="Arial"/>
                <w:b/>
                <w:color w:val="CC3300"/>
                <w:sz w:val="18"/>
                <w:szCs w:val="18"/>
                <w:lang w:eastAsia="de-DE"/>
              </w:rPr>
            </w:pPr>
            <w:r>
              <w:rPr>
                <w:sz w:val="18"/>
              </w:rPr>
              <w:t xml:space="preserve">&gt; </w:t>
            </w:r>
            <w:hyperlink r:id="rId65" w:history="1">
              <w:r w:rsidR="00304102" w:rsidRPr="009A7BA5">
                <w:rPr>
                  <w:rStyle w:val="Lienhypertexte"/>
                  <w:sz w:val="18"/>
                </w:rPr>
                <w:t>"Umsetzungshilfe C - Sozialraumorientierter Unterricht"</w:t>
              </w:r>
            </w:hyperlink>
          </w:p>
        </w:tc>
      </w:tr>
      <w:tr w:rsidR="00332A64" w14:paraId="01C71231"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81"/>
        </w:trPr>
        <w:tc>
          <w:tcPr>
            <w:tcW w:w="2371" w:type="dxa"/>
            <w:vMerge/>
            <w:shd w:val="clear" w:color="auto" w:fill="auto"/>
          </w:tcPr>
          <w:p w14:paraId="5B7BC167" w14:textId="77777777" w:rsidR="006F5044" w:rsidRDefault="006F5044" w:rsidP="006F5044">
            <w:pPr>
              <w:spacing w:before="120" w:after="120"/>
              <w:jc w:val="right"/>
              <w:rPr>
                <w:rFonts w:cs="Arial"/>
                <w:b/>
                <w:sz w:val="20"/>
                <w:szCs w:val="22"/>
                <w:lang w:eastAsia="de-DE"/>
              </w:rPr>
            </w:pPr>
          </w:p>
        </w:tc>
        <w:tc>
          <w:tcPr>
            <w:tcW w:w="2548" w:type="dxa"/>
            <w:shd w:val="clear" w:color="auto" w:fill="FFFFFF" w:themeFill="background1"/>
          </w:tcPr>
          <w:p w14:paraId="35B768F5" w14:textId="77777777" w:rsidR="006F5044" w:rsidRPr="00925FF5" w:rsidRDefault="003C5961" w:rsidP="006F5044">
            <w:pPr>
              <w:spacing w:before="120" w:after="120"/>
              <w:rPr>
                <w:rFonts w:cs="Arial"/>
                <w:b/>
                <w:sz w:val="18"/>
                <w:szCs w:val="18"/>
              </w:rPr>
            </w:pPr>
            <w:sdt>
              <w:sdtPr>
                <w:rPr>
                  <w:rFonts w:cs="Arial"/>
                  <w:b/>
                  <w:sz w:val="18"/>
                  <w:szCs w:val="18"/>
                </w:rPr>
                <w:id w:val="805905885"/>
                <w14:checkbox>
                  <w14:checked w14:val="0"/>
                  <w14:checkedState w14:val="2612" w14:font="MS Gothic"/>
                  <w14:uncheckedState w14:val="2610" w14:font="MS Gothic"/>
                </w14:checkbox>
              </w:sdtPr>
              <w:sdtEndPr/>
              <w:sdtContent>
                <w:r w:rsidR="000D7DF0" w:rsidRPr="00925FF5">
                  <w:rPr>
                    <w:rFonts w:cs="Arial" w:hint="eastAsia"/>
                    <w:b/>
                    <w:sz w:val="18"/>
                    <w:szCs w:val="18"/>
                  </w:rPr>
                  <w:t>☐</w:t>
                </w:r>
              </w:sdtContent>
            </w:sdt>
            <w:r w:rsidR="000D7DF0" w:rsidRPr="00925FF5">
              <w:rPr>
                <w:rFonts w:cs="Arial"/>
                <w:b/>
                <w:sz w:val="18"/>
                <w:szCs w:val="18"/>
              </w:rPr>
              <w:t xml:space="preserve"> </w:t>
            </w:r>
            <w:r w:rsidR="000D7DF0">
              <w:rPr>
                <w:rFonts w:cs="Arial"/>
                <w:b/>
                <w:sz w:val="18"/>
                <w:szCs w:val="18"/>
              </w:rPr>
              <w:t xml:space="preserve"> </w:t>
            </w:r>
            <w:r w:rsidR="000D7DF0" w:rsidRPr="00925FF5">
              <w:rPr>
                <w:rFonts w:cs="Arial"/>
                <w:b/>
                <w:sz w:val="18"/>
                <w:szCs w:val="18"/>
              </w:rPr>
              <w:t>Sprachen</w:t>
            </w:r>
          </w:p>
        </w:tc>
        <w:tc>
          <w:tcPr>
            <w:tcW w:w="7237" w:type="dxa"/>
            <w:gridSpan w:val="3"/>
            <w:shd w:val="clear" w:color="auto" w:fill="FFFFFF" w:themeFill="background1"/>
          </w:tcPr>
          <w:p w14:paraId="58423EFE" w14:textId="77777777" w:rsidR="006F5044" w:rsidRPr="007C3B30" w:rsidRDefault="006F5044" w:rsidP="006F5044">
            <w:pPr>
              <w:spacing w:before="120" w:after="120"/>
              <w:rPr>
                <w:rFonts w:cs="Arial"/>
                <w:b/>
                <w:sz w:val="16"/>
                <w:szCs w:val="22"/>
                <w:lang w:eastAsia="de-DE"/>
              </w:rPr>
            </w:pPr>
          </w:p>
        </w:tc>
        <w:tc>
          <w:tcPr>
            <w:tcW w:w="2836" w:type="dxa"/>
            <w:vMerge/>
          </w:tcPr>
          <w:p w14:paraId="007774C3" w14:textId="77777777" w:rsidR="006F5044" w:rsidRPr="00BD7EC7" w:rsidRDefault="006F5044" w:rsidP="006F5044">
            <w:pPr>
              <w:spacing w:before="120" w:after="120"/>
              <w:rPr>
                <w:rFonts w:cs="Arial"/>
                <w:color w:val="CC3300"/>
                <w:sz w:val="18"/>
                <w:szCs w:val="18"/>
                <w:lang w:eastAsia="de-DE"/>
              </w:rPr>
            </w:pPr>
          </w:p>
        </w:tc>
      </w:tr>
      <w:tr w:rsidR="00332A64" w14:paraId="1FA0645E"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81"/>
        </w:trPr>
        <w:tc>
          <w:tcPr>
            <w:tcW w:w="2371" w:type="dxa"/>
            <w:vMerge/>
            <w:shd w:val="clear" w:color="auto" w:fill="auto"/>
          </w:tcPr>
          <w:p w14:paraId="4D11A1DD" w14:textId="77777777" w:rsidR="006F5044" w:rsidRDefault="006F5044" w:rsidP="006F5044">
            <w:pPr>
              <w:spacing w:before="120" w:after="120"/>
              <w:jc w:val="right"/>
              <w:rPr>
                <w:rFonts w:cs="Arial"/>
                <w:b/>
                <w:sz w:val="20"/>
                <w:szCs w:val="22"/>
                <w:lang w:eastAsia="de-DE"/>
              </w:rPr>
            </w:pPr>
          </w:p>
        </w:tc>
        <w:tc>
          <w:tcPr>
            <w:tcW w:w="2548" w:type="dxa"/>
            <w:shd w:val="clear" w:color="auto" w:fill="FFFFFF" w:themeFill="background1"/>
          </w:tcPr>
          <w:p w14:paraId="387B8C3D" w14:textId="77777777" w:rsidR="006F5044" w:rsidRPr="00925FF5" w:rsidRDefault="003C5961" w:rsidP="006F5044">
            <w:pPr>
              <w:spacing w:before="120" w:after="120"/>
              <w:rPr>
                <w:rFonts w:cs="Arial"/>
                <w:b/>
                <w:sz w:val="18"/>
                <w:szCs w:val="18"/>
              </w:rPr>
            </w:pPr>
            <w:sdt>
              <w:sdtPr>
                <w:rPr>
                  <w:rFonts w:cs="Arial"/>
                  <w:b/>
                  <w:sz w:val="18"/>
                  <w:szCs w:val="18"/>
                </w:rPr>
                <w:id w:val="-656845527"/>
                <w14:checkbox>
                  <w14:checked w14:val="0"/>
                  <w14:checkedState w14:val="2612" w14:font="MS Gothic"/>
                  <w14:uncheckedState w14:val="2610" w14:font="MS Gothic"/>
                </w14:checkbox>
              </w:sdtPr>
              <w:sdtEndPr/>
              <w:sdtContent>
                <w:r w:rsidR="000D7DF0" w:rsidRPr="00925FF5">
                  <w:rPr>
                    <w:rFonts w:cs="Arial" w:hint="eastAsia"/>
                    <w:b/>
                    <w:sz w:val="18"/>
                    <w:szCs w:val="18"/>
                  </w:rPr>
                  <w:t>☐</w:t>
                </w:r>
              </w:sdtContent>
            </w:sdt>
            <w:r w:rsidR="000D7DF0" w:rsidRPr="00925FF5">
              <w:rPr>
                <w:rFonts w:cs="Arial"/>
                <w:b/>
                <w:sz w:val="18"/>
                <w:szCs w:val="18"/>
              </w:rPr>
              <w:t xml:space="preserve"> </w:t>
            </w:r>
            <w:r w:rsidR="000D7DF0">
              <w:rPr>
                <w:rFonts w:cs="Arial"/>
                <w:b/>
                <w:sz w:val="18"/>
                <w:szCs w:val="18"/>
              </w:rPr>
              <w:t xml:space="preserve"> </w:t>
            </w:r>
            <w:r w:rsidR="000D7DF0" w:rsidRPr="00925FF5">
              <w:rPr>
                <w:rFonts w:cs="Arial"/>
                <w:b/>
                <w:sz w:val="18"/>
                <w:szCs w:val="18"/>
              </w:rPr>
              <w:t>Mathematik</w:t>
            </w:r>
          </w:p>
        </w:tc>
        <w:tc>
          <w:tcPr>
            <w:tcW w:w="7237" w:type="dxa"/>
            <w:gridSpan w:val="3"/>
            <w:shd w:val="clear" w:color="auto" w:fill="FFFFFF" w:themeFill="background1"/>
          </w:tcPr>
          <w:p w14:paraId="76BFCF6E" w14:textId="77777777" w:rsidR="006F5044" w:rsidRPr="007C3B30" w:rsidRDefault="006F5044" w:rsidP="006F5044">
            <w:pPr>
              <w:spacing w:before="120" w:after="120"/>
              <w:rPr>
                <w:rFonts w:cs="Arial"/>
                <w:b/>
                <w:sz w:val="16"/>
                <w:szCs w:val="22"/>
                <w:lang w:eastAsia="de-DE"/>
              </w:rPr>
            </w:pPr>
          </w:p>
        </w:tc>
        <w:tc>
          <w:tcPr>
            <w:tcW w:w="2836" w:type="dxa"/>
            <w:vMerge/>
          </w:tcPr>
          <w:p w14:paraId="3785B5E8" w14:textId="77777777" w:rsidR="006F5044" w:rsidRPr="00BD7EC7" w:rsidRDefault="006F5044" w:rsidP="006F5044">
            <w:pPr>
              <w:spacing w:before="120" w:after="120"/>
              <w:rPr>
                <w:rFonts w:cs="Arial"/>
                <w:color w:val="CC3300"/>
                <w:sz w:val="18"/>
                <w:szCs w:val="18"/>
                <w:lang w:eastAsia="de-DE"/>
              </w:rPr>
            </w:pPr>
          </w:p>
        </w:tc>
      </w:tr>
      <w:tr w:rsidR="00332A64" w14:paraId="3CB71428"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81"/>
        </w:trPr>
        <w:tc>
          <w:tcPr>
            <w:tcW w:w="2371" w:type="dxa"/>
            <w:vMerge/>
            <w:shd w:val="clear" w:color="auto" w:fill="auto"/>
          </w:tcPr>
          <w:p w14:paraId="673730E1" w14:textId="77777777" w:rsidR="006F5044" w:rsidRDefault="006F5044" w:rsidP="006F5044">
            <w:pPr>
              <w:spacing w:before="120" w:after="120"/>
              <w:jc w:val="right"/>
              <w:rPr>
                <w:rFonts w:cs="Arial"/>
                <w:b/>
                <w:sz w:val="20"/>
                <w:szCs w:val="22"/>
                <w:lang w:eastAsia="de-DE"/>
              </w:rPr>
            </w:pPr>
          </w:p>
        </w:tc>
        <w:tc>
          <w:tcPr>
            <w:tcW w:w="2548" w:type="dxa"/>
            <w:shd w:val="clear" w:color="auto" w:fill="FFFFFF" w:themeFill="background1"/>
          </w:tcPr>
          <w:p w14:paraId="4B5B138F" w14:textId="77777777" w:rsidR="006F5044" w:rsidRPr="00925FF5" w:rsidRDefault="003C5961" w:rsidP="006F5044">
            <w:pPr>
              <w:spacing w:before="120" w:after="120"/>
              <w:rPr>
                <w:rFonts w:cs="Arial"/>
                <w:b/>
                <w:sz w:val="18"/>
                <w:szCs w:val="18"/>
              </w:rPr>
            </w:pPr>
            <w:sdt>
              <w:sdtPr>
                <w:rPr>
                  <w:rFonts w:cs="Arial"/>
                  <w:b/>
                  <w:sz w:val="18"/>
                  <w:szCs w:val="18"/>
                </w:rPr>
                <w:id w:val="1345826822"/>
                <w14:checkbox>
                  <w14:checked w14:val="0"/>
                  <w14:checkedState w14:val="2612" w14:font="MS Gothic"/>
                  <w14:uncheckedState w14:val="2610" w14:font="MS Gothic"/>
                </w14:checkbox>
              </w:sdtPr>
              <w:sdtEndPr/>
              <w:sdtContent>
                <w:r w:rsidR="000D7DF0" w:rsidRPr="00925FF5">
                  <w:rPr>
                    <w:rFonts w:cs="Arial" w:hint="eastAsia"/>
                    <w:b/>
                    <w:sz w:val="18"/>
                    <w:szCs w:val="18"/>
                  </w:rPr>
                  <w:t>☐</w:t>
                </w:r>
              </w:sdtContent>
            </w:sdt>
            <w:r w:rsidR="000D7DF0" w:rsidRPr="00925FF5">
              <w:rPr>
                <w:rFonts w:cs="Arial"/>
                <w:b/>
                <w:sz w:val="18"/>
                <w:szCs w:val="18"/>
              </w:rPr>
              <w:t xml:space="preserve"> </w:t>
            </w:r>
            <w:r w:rsidR="000D7DF0">
              <w:rPr>
                <w:rFonts w:cs="Arial"/>
                <w:b/>
                <w:sz w:val="18"/>
                <w:szCs w:val="18"/>
              </w:rPr>
              <w:t xml:space="preserve"> </w:t>
            </w:r>
            <w:r w:rsidR="000D7DF0" w:rsidRPr="00925FF5">
              <w:rPr>
                <w:rFonts w:cs="Arial"/>
                <w:b/>
                <w:sz w:val="18"/>
                <w:szCs w:val="18"/>
              </w:rPr>
              <w:t>NMG</w:t>
            </w:r>
          </w:p>
        </w:tc>
        <w:tc>
          <w:tcPr>
            <w:tcW w:w="7237" w:type="dxa"/>
            <w:gridSpan w:val="3"/>
            <w:shd w:val="clear" w:color="auto" w:fill="FFFFFF" w:themeFill="background1"/>
          </w:tcPr>
          <w:p w14:paraId="000A3D67" w14:textId="77777777" w:rsidR="006F5044" w:rsidRPr="007C3B30" w:rsidRDefault="006F5044" w:rsidP="006F5044">
            <w:pPr>
              <w:spacing w:before="120" w:after="120"/>
              <w:rPr>
                <w:rFonts w:cs="Arial"/>
                <w:b/>
                <w:sz w:val="16"/>
                <w:szCs w:val="22"/>
                <w:lang w:eastAsia="de-DE"/>
              </w:rPr>
            </w:pPr>
          </w:p>
        </w:tc>
        <w:tc>
          <w:tcPr>
            <w:tcW w:w="2836" w:type="dxa"/>
            <w:vMerge/>
          </w:tcPr>
          <w:p w14:paraId="23E253D7" w14:textId="77777777" w:rsidR="006F5044" w:rsidRPr="00BD7EC7" w:rsidRDefault="006F5044" w:rsidP="006F5044">
            <w:pPr>
              <w:spacing w:before="120" w:after="120"/>
              <w:rPr>
                <w:rFonts w:cs="Arial"/>
                <w:color w:val="CC3300"/>
                <w:sz w:val="18"/>
                <w:szCs w:val="18"/>
                <w:lang w:eastAsia="de-DE"/>
              </w:rPr>
            </w:pPr>
          </w:p>
        </w:tc>
      </w:tr>
      <w:tr w:rsidR="00332A64" w14:paraId="21830F03"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0"/>
        </w:trPr>
        <w:tc>
          <w:tcPr>
            <w:tcW w:w="2371" w:type="dxa"/>
            <w:vMerge/>
            <w:shd w:val="clear" w:color="auto" w:fill="auto"/>
          </w:tcPr>
          <w:p w14:paraId="568D1AB9" w14:textId="77777777" w:rsidR="006F5044" w:rsidRDefault="006F5044" w:rsidP="006F5044">
            <w:pPr>
              <w:spacing w:before="120" w:after="120"/>
              <w:jc w:val="right"/>
              <w:rPr>
                <w:rFonts w:cs="Arial"/>
                <w:b/>
                <w:sz w:val="20"/>
                <w:szCs w:val="22"/>
                <w:lang w:eastAsia="de-DE"/>
              </w:rPr>
            </w:pPr>
          </w:p>
        </w:tc>
        <w:tc>
          <w:tcPr>
            <w:tcW w:w="2548" w:type="dxa"/>
            <w:shd w:val="clear" w:color="auto" w:fill="FFFFFF" w:themeFill="background1"/>
          </w:tcPr>
          <w:p w14:paraId="7E46FD06" w14:textId="77777777" w:rsidR="006F5044" w:rsidRPr="00925FF5" w:rsidRDefault="003C5961" w:rsidP="006F5044">
            <w:pPr>
              <w:spacing w:before="120" w:after="120"/>
              <w:rPr>
                <w:rFonts w:cs="Arial"/>
                <w:b/>
                <w:sz w:val="18"/>
                <w:szCs w:val="18"/>
              </w:rPr>
            </w:pPr>
            <w:sdt>
              <w:sdtPr>
                <w:rPr>
                  <w:rFonts w:cs="Arial"/>
                  <w:b/>
                  <w:sz w:val="18"/>
                  <w:szCs w:val="18"/>
                </w:rPr>
                <w:id w:val="1169377037"/>
                <w14:checkbox>
                  <w14:checked w14:val="0"/>
                  <w14:checkedState w14:val="2612" w14:font="MS Gothic"/>
                  <w14:uncheckedState w14:val="2610" w14:font="MS Gothic"/>
                </w14:checkbox>
              </w:sdtPr>
              <w:sdtEndPr/>
              <w:sdtContent>
                <w:r w:rsidR="000D7DF0" w:rsidRPr="00925FF5">
                  <w:rPr>
                    <w:rFonts w:cs="Arial" w:hint="eastAsia"/>
                    <w:b/>
                    <w:sz w:val="18"/>
                    <w:szCs w:val="18"/>
                  </w:rPr>
                  <w:t>☐</w:t>
                </w:r>
              </w:sdtContent>
            </w:sdt>
            <w:r w:rsidR="000D7DF0" w:rsidRPr="00925FF5">
              <w:rPr>
                <w:rFonts w:cs="Arial"/>
                <w:b/>
                <w:sz w:val="18"/>
                <w:szCs w:val="18"/>
              </w:rPr>
              <w:t xml:space="preserve"> </w:t>
            </w:r>
            <w:r w:rsidR="000D7DF0">
              <w:rPr>
                <w:rFonts w:cs="Arial"/>
                <w:b/>
                <w:sz w:val="18"/>
                <w:szCs w:val="18"/>
              </w:rPr>
              <w:t xml:space="preserve"> </w:t>
            </w:r>
            <w:r w:rsidR="000D7DF0" w:rsidRPr="00925FF5">
              <w:rPr>
                <w:rFonts w:cs="Arial"/>
                <w:b/>
                <w:sz w:val="18"/>
                <w:szCs w:val="18"/>
              </w:rPr>
              <w:t>MINT</w:t>
            </w:r>
          </w:p>
        </w:tc>
        <w:tc>
          <w:tcPr>
            <w:tcW w:w="7237" w:type="dxa"/>
            <w:gridSpan w:val="3"/>
            <w:shd w:val="clear" w:color="auto" w:fill="FFFFFF" w:themeFill="background1"/>
          </w:tcPr>
          <w:p w14:paraId="0465DCE0" w14:textId="77777777" w:rsidR="006F5044" w:rsidRPr="007C3B30" w:rsidRDefault="006F5044" w:rsidP="006F5044">
            <w:pPr>
              <w:spacing w:before="120" w:after="120"/>
              <w:rPr>
                <w:rFonts w:cs="Arial"/>
                <w:b/>
                <w:sz w:val="16"/>
                <w:szCs w:val="22"/>
                <w:lang w:eastAsia="de-DE"/>
              </w:rPr>
            </w:pPr>
          </w:p>
        </w:tc>
        <w:tc>
          <w:tcPr>
            <w:tcW w:w="2836" w:type="dxa"/>
            <w:vMerge/>
          </w:tcPr>
          <w:p w14:paraId="52D71D12" w14:textId="77777777" w:rsidR="006F5044" w:rsidRPr="00BD7EC7" w:rsidRDefault="006F5044" w:rsidP="006F5044">
            <w:pPr>
              <w:spacing w:before="120" w:after="120"/>
              <w:rPr>
                <w:rFonts w:cs="Arial"/>
                <w:color w:val="CC3300"/>
                <w:sz w:val="18"/>
                <w:szCs w:val="18"/>
                <w:lang w:eastAsia="de-DE"/>
              </w:rPr>
            </w:pPr>
          </w:p>
        </w:tc>
      </w:tr>
      <w:tr w:rsidR="00332A64" w14:paraId="4663C4E8"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81"/>
        </w:trPr>
        <w:tc>
          <w:tcPr>
            <w:tcW w:w="2371" w:type="dxa"/>
            <w:vMerge/>
            <w:shd w:val="clear" w:color="auto" w:fill="auto"/>
          </w:tcPr>
          <w:p w14:paraId="3BE3A6E7" w14:textId="77777777" w:rsidR="006F5044" w:rsidRDefault="006F5044" w:rsidP="006F5044">
            <w:pPr>
              <w:spacing w:before="120" w:after="120"/>
              <w:jc w:val="right"/>
              <w:rPr>
                <w:rFonts w:cs="Arial"/>
                <w:b/>
                <w:sz w:val="20"/>
                <w:szCs w:val="22"/>
                <w:lang w:eastAsia="de-DE"/>
              </w:rPr>
            </w:pPr>
          </w:p>
        </w:tc>
        <w:tc>
          <w:tcPr>
            <w:tcW w:w="2548" w:type="dxa"/>
            <w:shd w:val="clear" w:color="auto" w:fill="FFFFFF" w:themeFill="background1"/>
          </w:tcPr>
          <w:p w14:paraId="2786CA54" w14:textId="77777777" w:rsidR="006F5044" w:rsidRDefault="003C5961" w:rsidP="006F5044">
            <w:pPr>
              <w:spacing w:before="120" w:after="120"/>
              <w:rPr>
                <w:rFonts w:cs="Arial"/>
                <w:b/>
                <w:sz w:val="18"/>
                <w:szCs w:val="18"/>
              </w:rPr>
            </w:pPr>
            <w:sdt>
              <w:sdtPr>
                <w:rPr>
                  <w:rFonts w:cs="Arial"/>
                  <w:b/>
                  <w:sz w:val="18"/>
                  <w:szCs w:val="18"/>
                </w:rPr>
                <w:id w:val="-11540012"/>
                <w14:checkbox>
                  <w14:checked w14:val="0"/>
                  <w14:checkedState w14:val="2612" w14:font="MS Gothic"/>
                  <w14:uncheckedState w14:val="2610" w14:font="MS Gothic"/>
                </w14:checkbox>
              </w:sdtPr>
              <w:sdtEndPr/>
              <w:sdtContent>
                <w:r w:rsidR="000D7DF0" w:rsidRPr="00925FF5">
                  <w:rPr>
                    <w:rFonts w:ascii="MS Gothic" w:eastAsia="MS Gothic" w:hAnsi="MS Gothic" w:cs="MS Gothic" w:hint="eastAsia"/>
                    <w:b/>
                    <w:sz w:val="18"/>
                    <w:szCs w:val="18"/>
                  </w:rPr>
                  <w:t>☐</w:t>
                </w:r>
              </w:sdtContent>
            </w:sdt>
            <w:r w:rsidR="000D7DF0" w:rsidRPr="00925FF5">
              <w:rPr>
                <w:rFonts w:cs="Arial"/>
                <w:b/>
                <w:sz w:val="18"/>
                <w:szCs w:val="18"/>
              </w:rPr>
              <w:t xml:space="preserve"> Gestalten: BG </w:t>
            </w:r>
            <w:r w:rsidR="000D7DF0">
              <w:rPr>
                <w:rFonts w:cs="Arial"/>
                <w:b/>
                <w:sz w:val="18"/>
                <w:szCs w:val="18"/>
              </w:rPr>
              <w:t>+</w:t>
            </w:r>
            <w:r w:rsidR="000D7DF0" w:rsidRPr="00925FF5">
              <w:rPr>
                <w:rFonts w:cs="Arial"/>
                <w:b/>
                <w:sz w:val="18"/>
                <w:szCs w:val="18"/>
              </w:rPr>
              <w:t xml:space="preserve"> TTG</w:t>
            </w:r>
          </w:p>
        </w:tc>
        <w:tc>
          <w:tcPr>
            <w:tcW w:w="7237" w:type="dxa"/>
            <w:gridSpan w:val="3"/>
            <w:shd w:val="clear" w:color="auto" w:fill="FFFFFF" w:themeFill="background1"/>
          </w:tcPr>
          <w:p w14:paraId="790CCD42" w14:textId="77777777" w:rsidR="006F5044" w:rsidRPr="000E4D3B" w:rsidRDefault="006F5044" w:rsidP="006F5044">
            <w:pPr>
              <w:spacing w:before="120" w:after="120"/>
              <w:rPr>
                <w:rFonts w:cs="Arial"/>
                <w:sz w:val="16"/>
                <w:szCs w:val="22"/>
                <w:lang w:eastAsia="de-DE"/>
              </w:rPr>
            </w:pPr>
          </w:p>
        </w:tc>
        <w:tc>
          <w:tcPr>
            <w:tcW w:w="2836" w:type="dxa"/>
            <w:vMerge/>
          </w:tcPr>
          <w:p w14:paraId="7B2B4785" w14:textId="77777777" w:rsidR="006F5044" w:rsidRPr="00BD7EC7" w:rsidRDefault="006F5044" w:rsidP="006F5044">
            <w:pPr>
              <w:spacing w:before="120" w:after="120"/>
              <w:rPr>
                <w:rFonts w:cs="Arial"/>
                <w:color w:val="CC3300"/>
                <w:sz w:val="18"/>
                <w:szCs w:val="18"/>
                <w:lang w:eastAsia="de-DE"/>
              </w:rPr>
            </w:pPr>
          </w:p>
        </w:tc>
      </w:tr>
      <w:tr w:rsidR="00332A64" w14:paraId="0137C611"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3"/>
        </w:trPr>
        <w:tc>
          <w:tcPr>
            <w:tcW w:w="2371" w:type="dxa"/>
            <w:vMerge/>
            <w:shd w:val="clear" w:color="auto" w:fill="auto"/>
          </w:tcPr>
          <w:p w14:paraId="7C85E167" w14:textId="77777777" w:rsidR="006F5044" w:rsidRDefault="006F5044" w:rsidP="006F5044">
            <w:pPr>
              <w:spacing w:before="120" w:after="120"/>
              <w:jc w:val="right"/>
              <w:rPr>
                <w:rFonts w:cs="Arial"/>
                <w:b/>
                <w:sz w:val="20"/>
                <w:szCs w:val="22"/>
                <w:lang w:eastAsia="de-DE"/>
              </w:rPr>
            </w:pPr>
          </w:p>
        </w:tc>
        <w:tc>
          <w:tcPr>
            <w:tcW w:w="2548" w:type="dxa"/>
            <w:shd w:val="clear" w:color="auto" w:fill="FFFFFF" w:themeFill="background1"/>
          </w:tcPr>
          <w:p w14:paraId="3725268D" w14:textId="77777777" w:rsidR="006F5044" w:rsidRPr="00925FF5" w:rsidRDefault="003C5961" w:rsidP="006F5044">
            <w:pPr>
              <w:spacing w:before="120" w:after="120"/>
              <w:rPr>
                <w:rFonts w:cs="Arial"/>
                <w:b/>
                <w:sz w:val="18"/>
                <w:szCs w:val="18"/>
              </w:rPr>
            </w:pPr>
            <w:sdt>
              <w:sdtPr>
                <w:rPr>
                  <w:rFonts w:cs="Arial"/>
                  <w:b/>
                  <w:sz w:val="18"/>
                  <w:szCs w:val="18"/>
                </w:rPr>
                <w:id w:val="-199400726"/>
                <w14:checkbox>
                  <w14:checked w14:val="0"/>
                  <w14:checkedState w14:val="2612" w14:font="MS Gothic"/>
                  <w14:uncheckedState w14:val="2610" w14:font="MS Gothic"/>
                </w14:checkbox>
              </w:sdtPr>
              <w:sdtEndPr/>
              <w:sdtContent>
                <w:r w:rsidR="000D7DF0" w:rsidRPr="00925FF5">
                  <w:rPr>
                    <w:rFonts w:cs="Arial" w:hint="eastAsia"/>
                    <w:b/>
                    <w:sz w:val="18"/>
                    <w:szCs w:val="18"/>
                  </w:rPr>
                  <w:t>☐</w:t>
                </w:r>
              </w:sdtContent>
            </w:sdt>
            <w:r w:rsidR="000D7DF0">
              <w:rPr>
                <w:rFonts w:cs="Arial"/>
                <w:b/>
                <w:sz w:val="18"/>
                <w:szCs w:val="18"/>
              </w:rPr>
              <w:t xml:space="preserve">  Musik</w:t>
            </w:r>
          </w:p>
        </w:tc>
        <w:tc>
          <w:tcPr>
            <w:tcW w:w="7237" w:type="dxa"/>
            <w:gridSpan w:val="3"/>
            <w:shd w:val="clear" w:color="auto" w:fill="FFFFFF" w:themeFill="background1"/>
          </w:tcPr>
          <w:p w14:paraId="2744CC10" w14:textId="77777777" w:rsidR="006F5044" w:rsidRPr="007C3B30" w:rsidRDefault="006F5044" w:rsidP="006F5044">
            <w:pPr>
              <w:spacing w:before="120" w:after="120"/>
              <w:rPr>
                <w:rFonts w:cs="Arial"/>
                <w:b/>
                <w:sz w:val="16"/>
                <w:szCs w:val="22"/>
                <w:lang w:eastAsia="de-DE"/>
              </w:rPr>
            </w:pPr>
          </w:p>
        </w:tc>
        <w:tc>
          <w:tcPr>
            <w:tcW w:w="2836" w:type="dxa"/>
            <w:vMerge/>
          </w:tcPr>
          <w:p w14:paraId="15553750" w14:textId="77777777" w:rsidR="006F5044" w:rsidRPr="00BD7EC7" w:rsidRDefault="006F5044" w:rsidP="006F5044">
            <w:pPr>
              <w:spacing w:before="120" w:after="120"/>
              <w:rPr>
                <w:rFonts w:cs="Arial"/>
                <w:color w:val="CC3300"/>
                <w:sz w:val="18"/>
                <w:szCs w:val="18"/>
                <w:lang w:eastAsia="de-DE"/>
              </w:rPr>
            </w:pPr>
          </w:p>
        </w:tc>
      </w:tr>
      <w:tr w:rsidR="00332A64" w14:paraId="0728E9EB" w14:textId="77777777" w:rsidTr="006F5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81"/>
        </w:trPr>
        <w:tc>
          <w:tcPr>
            <w:tcW w:w="2371" w:type="dxa"/>
            <w:vMerge/>
            <w:shd w:val="clear" w:color="auto" w:fill="auto"/>
          </w:tcPr>
          <w:p w14:paraId="53B63106" w14:textId="77777777" w:rsidR="006F5044" w:rsidRDefault="006F5044" w:rsidP="006F5044">
            <w:pPr>
              <w:spacing w:before="120" w:after="120"/>
              <w:jc w:val="right"/>
              <w:rPr>
                <w:rFonts w:cs="Arial"/>
                <w:b/>
                <w:sz w:val="20"/>
                <w:szCs w:val="22"/>
                <w:lang w:eastAsia="de-DE"/>
              </w:rPr>
            </w:pPr>
          </w:p>
        </w:tc>
        <w:tc>
          <w:tcPr>
            <w:tcW w:w="2548" w:type="dxa"/>
            <w:shd w:val="clear" w:color="auto" w:fill="FFFFFF" w:themeFill="background1"/>
          </w:tcPr>
          <w:p w14:paraId="0F838B86" w14:textId="77777777" w:rsidR="006F5044" w:rsidRDefault="003C5961" w:rsidP="006F5044">
            <w:pPr>
              <w:spacing w:before="120" w:after="120"/>
              <w:rPr>
                <w:rFonts w:cs="Arial"/>
                <w:b/>
                <w:sz w:val="18"/>
                <w:szCs w:val="18"/>
              </w:rPr>
            </w:pPr>
            <w:sdt>
              <w:sdtPr>
                <w:rPr>
                  <w:rFonts w:cs="Arial"/>
                  <w:b/>
                  <w:sz w:val="18"/>
                  <w:szCs w:val="18"/>
                </w:rPr>
                <w:id w:val="-1421481226"/>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8"/>
                    <w:szCs w:val="18"/>
                  </w:rPr>
                  <w:t>☐</w:t>
                </w:r>
              </w:sdtContent>
            </w:sdt>
            <w:r w:rsidR="000D7DF0">
              <w:rPr>
                <w:rFonts w:cs="Arial"/>
                <w:b/>
                <w:sz w:val="18"/>
                <w:szCs w:val="18"/>
              </w:rPr>
              <w:t xml:space="preserve"> Bewegung und Sport</w:t>
            </w:r>
          </w:p>
        </w:tc>
        <w:tc>
          <w:tcPr>
            <w:tcW w:w="7237" w:type="dxa"/>
            <w:gridSpan w:val="3"/>
            <w:shd w:val="clear" w:color="auto" w:fill="FFFFFF" w:themeFill="background1"/>
          </w:tcPr>
          <w:p w14:paraId="448C588A" w14:textId="77777777" w:rsidR="006F5044" w:rsidRPr="000E4D3B" w:rsidRDefault="006F5044" w:rsidP="006F5044">
            <w:pPr>
              <w:spacing w:before="120" w:after="120"/>
              <w:rPr>
                <w:rFonts w:cs="Arial"/>
                <w:sz w:val="16"/>
                <w:szCs w:val="22"/>
                <w:lang w:eastAsia="de-DE"/>
              </w:rPr>
            </w:pPr>
          </w:p>
        </w:tc>
        <w:tc>
          <w:tcPr>
            <w:tcW w:w="2836" w:type="dxa"/>
            <w:vMerge/>
          </w:tcPr>
          <w:p w14:paraId="572D7D33" w14:textId="77777777" w:rsidR="006F5044" w:rsidRPr="00BD7EC7" w:rsidRDefault="006F5044" w:rsidP="006F5044">
            <w:pPr>
              <w:spacing w:before="120" w:after="120"/>
              <w:rPr>
                <w:rFonts w:cs="Arial"/>
                <w:color w:val="CC3300"/>
                <w:sz w:val="18"/>
                <w:szCs w:val="18"/>
                <w:lang w:eastAsia="de-DE"/>
              </w:rPr>
            </w:pPr>
          </w:p>
        </w:tc>
      </w:tr>
    </w:tbl>
    <w:p w14:paraId="47A28E6C" w14:textId="77777777" w:rsidR="008938CE" w:rsidRDefault="008938CE">
      <w:r>
        <w:br w:type="page"/>
      </w:r>
    </w:p>
    <w:tbl>
      <w:tblPr>
        <w:tblStyle w:val="Grilledutableau"/>
        <w:tblW w:w="14992" w:type="dxa"/>
        <w:tblLook w:val="04A0" w:firstRow="1" w:lastRow="0" w:firstColumn="1" w:lastColumn="0" w:noHBand="0" w:noVBand="1"/>
      </w:tblPr>
      <w:tblGrid>
        <w:gridCol w:w="2371"/>
        <w:gridCol w:w="1843"/>
        <w:gridCol w:w="1195"/>
        <w:gridCol w:w="1932"/>
        <w:gridCol w:w="209"/>
        <w:gridCol w:w="2038"/>
        <w:gridCol w:w="1120"/>
        <w:gridCol w:w="1448"/>
        <w:gridCol w:w="2836"/>
      </w:tblGrid>
      <w:tr w:rsidR="00332A64" w14:paraId="034C6BE0" w14:textId="77777777" w:rsidTr="006F5044">
        <w:tc>
          <w:tcPr>
            <w:tcW w:w="2371" w:type="dxa"/>
            <w:vMerge w:val="restart"/>
            <w:tcBorders>
              <w:top w:val="single" w:sz="18" w:space="0" w:color="auto"/>
            </w:tcBorders>
            <w:shd w:val="clear" w:color="auto" w:fill="EAD5FF"/>
          </w:tcPr>
          <w:p w14:paraId="423EABF6" w14:textId="77777777" w:rsidR="006F5044" w:rsidRPr="007A2818" w:rsidRDefault="000D7DF0" w:rsidP="006F5044">
            <w:pPr>
              <w:spacing w:before="120" w:after="120"/>
              <w:jc w:val="right"/>
              <w:rPr>
                <w:rFonts w:cs="Arial"/>
                <w:b/>
                <w:sz w:val="20"/>
                <w:szCs w:val="22"/>
                <w:lang w:eastAsia="de-DE"/>
              </w:rPr>
            </w:pPr>
            <w:r>
              <w:rPr>
                <w:rFonts w:cs="Arial"/>
                <w:b/>
                <w:sz w:val="20"/>
                <w:szCs w:val="22"/>
                <w:lang w:eastAsia="de-DE"/>
              </w:rPr>
              <w:t xml:space="preserve">Standards </w:t>
            </w:r>
            <w:r>
              <w:rPr>
                <w:rFonts w:cs="Arial"/>
                <w:b/>
                <w:sz w:val="20"/>
                <w:szCs w:val="22"/>
                <w:lang w:eastAsia="de-DE"/>
              </w:rPr>
              <w:br/>
            </w:r>
          </w:p>
        </w:tc>
        <w:tc>
          <w:tcPr>
            <w:tcW w:w="1843" w:type="dxa"/>
            <w:tcBorders>
              <w:top w:val="single" w:sz="18" w:space="0" w:color="auto"/>
            </w:tcBorders>
            <w:shd w:val="clear" w:color="auto" w:fill="EAD5FF"/>
          </w:tcPr>
          <w:p w14:paraId="7957D754" w14:textId="77777777" w:rsidR="006F5044" w:rsidRPr="00CA40EC" w:rsidRDefault="000D7DF0" w:rsidP="006F5044">
            <w:pPr>
              <w:spacing w:before="120" w:after="120"/>
              <w:rPr>
                <w:rFonts w:cs="Arial"/>
                <w:sz w:val="16"/>
                <w:szCs w:val="22"/>
                <w:lang w:eastAsia="de-DE"/>
              </w:rPr>
            </w:pPr>
            <w:r w:rsidRPr="00100051">
              <w:rPr>
                <w:rFonts w:cs="Arial"/>
                <w:b/>
                <w:sz w:val="16"/>
                <w:szCs w:val="22"/>
                <w:lang w:eastAsia="de-DE"/>
              </w:rPr>
              <w:t>Bereich</w:t>
            </w:r>
          </w:p>
        </w:tc>
        <w:tc>
          <w:tcPr>
            <w:tcW w:w="3336" w:type="dxa"/>
            <w:gridSpan w:val="3"/>
            <w:tcBorders>
              <w:top w:val="single" w:sz="18" w:space="0" w:color="auto"/>
            </w:tcBorders>
            <w:shd w:val="clear" w:color="auto" w:fill="EAD5FF"/>
          </w:tcPr>
          <w:p w14:paraId="39EC9EFD" w14:textId="77777777" w:rsidR="006F5044" w:rsidRPr="00CA40EC" w:rsidRDefault="000D7DF0" w:rsidP="006F5044">
            <w:pPr>
              <w:spacing w:before="120" w:after="120"/>
              <w:rPr>
                <w:rFonts w:cs="Arial"/>
                <w:sz w:val="16"/>
                <w:szCs w:val="22"/>
                <w:lang w:eastAsia="de-DE"/>
              </w:rPr>
            </w:pPr>
            <w:r w:rsidRPr="00CA40EC">
              <w:rPr>
                <w:rFonts w:cs="Arial"/>
                <w:b/>
                <w:sz w:val="16"/>
                <w:szCs w:val="22"/>
                <w:lang w:eastAsia="de-DE"/>
              </w:rPr>
              <w:t>Standard (Kompetenz)</w:t>
            </w:r>
          </w:p>
        </w:tc>
        <w:tc>
          <w:tcPr>
            <w:tcW w:w="3158" w:type="dxa"/>
            <w:gridSpan w:val="2"/>
            <w:tcBorders>
              <w:top w:val="single" w:sz="18" w:space="0" w:color="auto"/>
            </w:tcBorders>
            <w:shd w:val="clear" w:color="auto" w:fill="EAD5FF"/>
          </w:tcPr>
          <w:p w14:paraId="459C11EC" w14:textId="77777777" w:rsidR="006F5044" w:rsidRPr="00CA40EC" w:rsidRDefault="000D7DF0" w:rsidP="006F5044">
            <w:pPr>
              <w:spacing w:before="120" w:after="120"/>
              <w:rPr>
                <w:rFonts w:cs="Arial"/>
                <w:sz w:val="16"/>
                <w:szCs w:val="22"/>
                <w:lang w:eastAsia="de-DE"/>
              </w:rPr>
            </w:pPr>
            <w:r w:rsidRPr="00CA40EC">
              <w:rPr>
                <w:rFonts w:cs="Arial"/>
                <w:b/>
                <w:sz w:val="16"/>
                <w:szCs w:val="22"/>
                <w:lang w:eastAsia="de-DE"/>
              </w:rPr>
              <w:t>Umsetzung</w:t>
            </w:r>
          </w:p>
        </w:tc>
        <w:tc>
          <w:tcPr>
            <w:tcW w:w="1448" w:type="dxa"/>
            <w:tcBorders>
              <w:top w:val="single" w:sz="18" w:space="0" w:color="auto"/>
            </w:tcBorders>
            <w:shd w:val="clear" w:color="auto" w:fill="EAD5FF"/>
          </w:tcPr>
          <w:p w14:paraId="0F68658D" w14:textId="77777777" w:rsidR="006F5044" w:rsidRPr="00CA40EC" w:rsidRDefault="000D7DF0" w:rsidP="006F5044">
            <w:pPr>
              <w:spacing w:before="120" w:after="120"/>
              <w:rPr>
                <w:rFonts w:cs="Arial"/>
                <w:sz w:val="16"/>
                <w:szCs w:val="22"/>
                <w:lang w:eastAsia="de-DE"/>
              </w:rPr>
            </w:pPr>
            <w:r w:rsidRPr="00CA40EC">
              <w:rPr>
                <w:rFonts w:cs="Arial"/>
                <w:b/>
                <w:sz w:val="16"/>
                <w:szCs w:val="22"/>
                <w:lang w:eastAsia="de-DE"/>
              </w:rPr>
              <w:t>Zyklus / Stufe</w:t>
            </w:r>
          </w:p>
        </w:tc>
        <w:tc>
          <w:tcPr>
            <w:tcW w:w="2836" w:type="dxa"/>
            <w:vMerge w:val="restart"/>
            <w:tcBorders>
              <w:top w:val="single" w:sz="18" w:space="0" w:color="auto"/>
            </w:tcBorders>
          </w:tcPr>
          <w:p w14:paraId="330C8B65" w14:textId="77777777" w:rsidR="006F5044" w:rsidRPr="00BD7EC7" w:rsidRDefault="000D7DF0" w:rsidP="006F5044">
            <w:pPr>
              <w:spacing w:before="120" w:after="120"/>
              <w:rPr>
                <w:rFonts w:cs="Arial"/>
                <w:color w:val="CC3300"/>
                <w:sz w:val="18"/>
                <w:szCs w:val="18"/>
                <w:lang w:eastAsia="de-DE"/>
              </w:rPr>
            </w:pPr>
            <w:r w:rsidRPr="00EC1667">
              <w:rPr>
                <w:rFonts w:cs="Arial"/>
                <w:b/>
                <w:color w:val="CC3300"/>
                <w:sz w:val="18"/>
                <w:szCs w:val="18"/>
                <w:lang w:eastAsia="de-DE"/>
              </w:rPr>
              <w:t>Standards</w:t>
            </w:r>
            <w:r>
              <w:rPr>
                <w:rFonts w:cs="Arial"/>
                <w:color w:val="CC3300"/>
                <w:sz w:val="18"/>
                <w:szCs w:val="18"/>
                <w:lang w:eastAsia="de-DE"/>
              </w:rPr>
              <w:t xml:space="preserve">: </w:t>
            </w:r>
            <w:r w:rsidRPr="00F74E34">
              <w:rPr>
                <w:rFonts w:cs="Arial"/>
                <w:color w:val="CC3300"/>
                <w:sz w:val="18"/>
                <w:szCs w:val="18"/>
                <w:lang w:eastAsia="de-DE"/>
              </w:rPr>
              <w:t xml:space="preserve">Existieren oder </w:t>
            </w:r>
            <w:r>
              <w:rPr>
                <w:rFonts w:cs="Arial"/>
                <w:color w:val="CC3300"/>
                <w:sz w:val="18"/>
                <w:szCs w:val="18"/>
                <w:lang w:eastAsia="de-DE"/>
              </w:rPr>
              <w:t>werden für die Profilschärfung</w:t>
            </w:r>
            <w:r w:rsidRPr="00F74E34">
              <w:rPr>
                <w:rFonts w:cs="Arial"/>
                <w:color w:val="CC3300"/>
                <w:sz w:val="18"/>
                <w:szCs w:val="18"/>
                <w:lang w:eastAsia="de-DE"/>
              </w:rPr>
              <w:t xml:space="preserve"> verbindliche Standards an unserer Schule (</w:t>
            </w:r>
            <w:r>
              <w:rPr>
                <w:rFonts w:cs="Arial"/>
                <w:color w:val="CC3300"/>
                <w:sz w:val="18"/>
                <w:szCs w:val="18"/>
                <w:lang w:eastAsia="de-DE"/>
              </w:rPr>
              <w:t>z</w:t>
            </w:r>
            <w:r w:rsidRPr="00F74E34">
              <w:rPr>
                <w:rFonts w:cs="Arial"/>
                <w:color w:val="CC3300"/>
                <w:sz w:val="18"/>
                <w:szCs w:val="18"/>
                <w:lang w:eastAsia="de-DE"/>
              </w:rPr>
              <w:t>yklus-</w:t>
            </w:r>
            <w:r>
              <w:rPr>
                <w:rFonts w:cs="Arial"/>
                <w:color w:val="CC3300"/>
                <w:sz w:val="18"/>
                <w:szCs w:val="18"/>
                <w:lang w:eastAsia="de-DE"/>
              </w:rPr>
              <w:t xml:space="preserve"> </w:t>
            </w:r>
            <w:r w:rsidRPr="00F74E34">
              <w:rPr>
                <w:rFonts w:cs="Arial"/>
                <w:color w:val="CC3300"/>
                <w:sz w:val="18"/>
                <w:szCs w:val="18"/>
                <w:lang w:eastAsia="de-DE"/>
              </w:rPr>
              <w:t>/ stufenbezogen)</w:t>
            </w:r>
            <w:r>
              <w:rPr>
                <w:rFonts w:cs="Arial"/>
                <w:color w:val="CC3300"/>
                <w:sz w:val="18"/>
                <w:szCs w:val="18"/>
                <w:lang w:eastAsia="de-DE"/>
              </w:rPr>
              <w:t xml:space="preserve"> erarbeitet</w:t>
            </w:r>
            <w:r w:rsidRPr="00F74E34">
              <w:rPr>
                <w:rFonts w:cs="Arial"/>
                <w:color w:val="CC3300"/>
                <w:sz w:val="18"/>
                <w:szCs w:val="18"/>
                <w:lang w:eastAsia="de-DE"/>
              </w:rPr>
              <w:t>?</w:t>
            </w:r>
          </w:p>
        </w:tc>
      </w:tr>
      <w:tr w:rsidR="00332A64" w14:paraId="706B60EA" w14:textId="77777777" w:rsidTr="006F5044">
        <w:trPr>
          <w:trHeight w:val="304"/>
        </w:trPr>
        <w:tc>
          <w:tcPr>
            <w:tcW w:w="2371" w:type="dxa"/>
            <w:vMerge/>
            <w:shd w:val="clear" w:color="auto" w:fill="EAD5FF"/>
          </w:tcPr>
          <w:p w14:paraId="25D31D1C" w14:textId="77777777" w:rsidR="006F5044" w:rsidRDefault="006F5044" w:rsidP="006F5044">
            <w:pPr>
              <w:spacing w:before="120" w:after="120"/>
              <w:jc w:val="right"/>
              <w:rPr>
                <w:rFonts w:cs="Arial"/>
                <w:b/>
                <w:sz w:val="20"/>
                <w:szCs w:val="22"/>
                <w:lang w:eastAsia="de-DE"/>
              </w:rPr>
            </w:pPr>
          </w:p>
        </w:tc>
        <w:tc>
          <w:tcPr>
            <w:tcW w:w="1843" w:type="dxa"/>
            <w:tcBorders>
              <w:bottom w:val="single" w:sz="2" w:space="0" w:color="auto"/>
            </w:tcBorders>
            <w:shd w:val="clear" w:color="auto" w:fill="auto"/>
          </w:tcPr>
          <w:p w14:paraId="2F107F83" w14:textId="77777777" w:rsidR="006F5044" w:rsidRPr="00200D7D" w:rsidRDefault="006F5044" w:rsidP="006F5044">
            <w:pPr>
              <w:spacing w:before="120" w:after="120"/>
              <w:jc w:val="both"/>
              <w:rPr>
                <w:rFonts w:cs="Arial"/>
                <w:b/>
                <w:sz w:val="18"/>
                <w:szCs w:val="22"/>
                <w:lang w:eastAsia="de-DE"/>
              </w:rPr>
            </w:pPr>
          </w:p>
        </w:tc>
        <w:tc>
          <w:tcPr>
            <w:tcW w:w="3336" w:type="dxa"/>
            <w:gridSpan w:val="3"/>
            <w:tcBorders>
              <w:bottom w:val="single" w:sz="2" w:space="0" w:color="auto"/>
            </w:tcBorders>
            <w:shd w:val="clear" w:color="auto" w:fill="auto"/>
          </w:tcPr>
          <w:p w14:paraId="26F881E2" w14:textId="77777777" w:rsidR="006F5044" w:rsidRPr="00CA40EC" w:rsidRDefault="006F5044" w:rsidP="006F5044">
            <w:pPr>
              <w:spacing w:before="120" w:after="120"/>
              <w:jc w:val="right"/>
              <w:rPr>
                <w:rFonts w:cs="Arial"/>
                <w:sz w:val="16"/>
                <w:szCs w:val="22"/>
                <w:lang w:eastAsia="de-DE"/>
              </w:rPr>
            </w:pPr>
          </w:p>
        </w:tc>
        <w:tc>
          <w:tcPr>
            <w:tcW w:w="3158" w:type="dxa"/>
            <w:gridSpan w:val="2"/>
            <w:tcBorders>
              <w:bottom w:val="single" w:sz="2" w:space="0" w:color="auto"/>
            </w:tcBorders>
            <w:shd w:val="clear" w:color="auto" w:fill="auto"/>
          </w:tcPr>
          <w:p w14:paraId="269B84E8" w14:textId="77777777" w:rsidR="006F5044" w:rsidRPr="00CA40EC" w:rsidRDefault="006F5044" w:rsidP="006F5044">
            <w:pPr>
              <w:spacing w:before="120" w:after="120"/>
              <w:rPr>
                <w:rFonts w:cs="Arial"/>
                <w:sz w:val="16"/>
                <w:szCs w:val="22"/>
                <w:lang w:eastAsia="de-DE"/>
              </w:rPr>
            </w:pPr>
          </w:p>
        </w:tc>
        <w:tc>
          <w:tcPr>
            <w:tcW w:w="1448" w:type="dxa"/>
            <w:tcBorders>
              <w:bottom w:val="single" w:sz="2" w:space="0" w:color="auto"/>
            </w:tcBorders>
            <w:shd w:val="clear" w:color="auto" w:fill="auto"/>
          </w:tcPr>
          <w:p w14:paraId="37468EE6" w14:textId="77777777" w:rsidR="006F5044" w:rsidRPr="00CA40EC" w:rsidRDefault="006F5044" w:rsidP="006F5044">
            <w:pPr>
              <w:spacing w:before="120" w:after="120"/>
              <w:rPr>
                <w:rFonts w:cs="Arial"/>
                <w:sz w:val="16"/>
                <w:szCs w:val="22"/>
                <w:lang w:eastAsia="de-DE"/>
              </w:rPr>
            </w:pPr>
          </w:p>
        </w:tc>
        <w:tc>
          <w:tcPr>
            <w:tcW w:w="2836" w:type="dxa"/>
            <w:vMerge/>
          </w:tcPr>
          <w:p w14:paraId="28E4E67F" w14:textId="77777777" w:rsidR="006F5044" w:rsidRPr="00F74E34" w:rsidRDefault="006F5044" w:rsidP="006F5044">
            <w:pPr>
              <w:spacing w:before="120" w:after="120"/>
              <w:rPr>
                <w:rFonts w:cs="Arial"/>
                <w:color w:val="CC3300"/>
                <w:sz w:val="18"/>
                <w:szCs w:val="18"/>
                <w:lang w:eastAsia="de-DE"/>
              </w:rPr>
            </w:pPr>
          </w:p>
        </w:tc>
      </w:tr>
      <w:tr w:rsidR="00332A64" w14:paraId="1A660047" w14:textId="77777777" w:rsidTr="006F5044">
        <w:trPr>
          <w:trHeight w:val="304"/>
        </w:trPr>
        <w:tc>
          <w:tcPr>
            <w:tcW w:w="2371" w:type="dxa"/>
            <w:vMerge/>
            <w:shd w:val="clear" w:color="auto" w:fill="EAD5FF"/>
          </w:tcPr>
          <w:p w14:paraId="6271D57C" w14:textId="77777777" w:rsidR="006F5044" w:rsidRDefault="006F5044" w:rsidP="006F5044">
            <w:pPr>
              <w:spacing w:before="120" w:after="120"/>
              <w:jc w:val="right"/>
              <w:rPr>
                <w:rFonts w:cs="Arial"/>
                <w:b/>
                <w:sz w:val="20"/>
                <w:szCs w:val="22"/>
                <w:lang w:eastAsia="de-DE"/>
              </w:rPr>
            </w:pPr>
          </w:p>
        </w:tc>
        <w:tc>
          <w:tcPr>
            <w:tcW w:w="1843" w:type="dxa"/>
            <w:tcBorders>
              <w:top w:val="single" w:sz="2" w:space="0" w:color="auto"/>
              <w:bottom w:val="single" w:sz="2" w:space="0" w:color="auto"/>
            </w:tcBorders>
            <w:shd w:val="clear" w:color="auto" w:fill="auto"/>
          </w:tcPr>
          <w:p w14:paraId="4417E637" w14:textId="77777777" w:rsidR="006F5044" w:rsidRPr="00200D7D" w:rsidRDefault="006F5044" w:rsidP="006F5044">
            <w:pPr>
              <w:spacing w:before="120" w:after="120"/>
              <w:rPr>
                <w:rFonts w:cs="Arial"/>
                <w:b/>
                <w:sz w:val="18"/>
                <w:szCs w:val="22"/>
                <w:lang w:eastAsia="de-DE"/>
              </w:rPr>
            </w:pPr>
          </w:p>
        </w:tc>
        <w:tc>
          <w:tcPr>
            <w:tcW w:w="3336" w:type="dxa"/>
            <w:gridSpan w:val="3"/>
            <w:tcBorders>
              <w:top w:val="single" w:sz="2" w:space="0" w:color="auto"/>
              <w:bottom w:val="single" w:sz="2" w:space="0" w:color="auto"/>
            </w:tcBorders>
            <w:shd w:val="clear" w:color="auto" w:fill="auto"/>
          </w:tcPr>
          <w:p w14:paraId="63E7A299" w14:textId="77777777" w:rsidR="006F5044" w:rsidRDefault="006F5044" w:rsidP="006F5044">
            <w:pPr>
              <w:spacing w:before="120" w:after="120"/>
              <w:rPr>
                <w:rFonts w:cs="Arial"/>
                <w:sz w:val="16"/>
                <w:szCs w:val="22"/>
                <w:lang w:eastAsia="de-DE"/>
              </w:rPr>
            </w:pPr>
          </w:p>
        </w:tc>
        <w:tc>
          <w:tcPr>
            <w:tcW w:w="3158" w:type="dxa"/>
            <w:gridSpan w:val="2"/>
            <w:tcBorders>
              <w:top w:val="single" w:sz="2" w:space="0" w:color="auto"/>
              <w:bottom w:val="single" w:sz="2" w:space="0" w:color="auto"/>
            </w:tcBorders>
            <w:shd w:val="clear" w:color="auto" w:fill="auto"/>
          </w:tcPr>
          <w:p w14:paraId="4855A086" w14:textId="77777777" w:rsidR="006F5044" w:rsidRDefault="006F5044" w:rsidP="006F5044">
            <w:pPr>
              <w:spacing w:before="120" w:after="120"/>
              <w:rPr>
                <w:rFonts w:cs="Arial"/>
                <w:sz w:val="16"/>
                <w:szCs w:val="22"/>
                <w:lang w:eastAsia="de-DE"/>
              </w:rPr>
            </w:pPr>
          </w:p>
        </w:tc>
        <w:tc>
          <w:tcPr>
            <w:tcW w:w="1448" w:type="dxa"/>
            <w:tcBorders>
              <w:top w:val="single" w:sz="2" w:space="0" w:color="auto"/>
              <w:bottom w:val="single" w:sz="2" w:space="0" w:color="auto"/>
            </w:tcBorders>
            <w:shd w:val="clear" w:color="auto" w:fill="auto"/>
          </w:tcPr>
          <w:p w14:paraId="17FBFF76" w14:textId="77777777" w:rsidR="006F5044" w:rsidRDefault="006F5044" w:rsidP="006F5044">
            <w:pPr>
              <w:spacing w:before="120" w:after="120"/>
              <w:rPr>
                <w:rFonts w:cs="Arial"/>
                <w:sz w:val="16"/>
                <w:szCs w:val="22"/>
                <w:lang w:eastAsia="de-DE"/>
              </w:rPr>
            </w:pPr>
          </w:p>
        </w:tc>
        <w:tc>
          <w:tcPr>
            <w:tcW w:w="2836" w:type="dxa"/>
            <w:vMerge/>
          </w:tcPr>
          <w:p w14:paraId="39840FFC" w14:textId="77777777" w:rsidR="006F5044" w:rsidRPr="00F74E34" w:rsidRDefault="006F5044" w:rsidP="006F5044">
            <w:pPr>
              <w:spacing w:before="120" w:after="120"/>
              <w:rPr>
                <w:rFonts w:cs="Arial"/>
                <w:color w:val="CC3300"/>
                <w:sz w:val="18"/>
                <w:szCs w:val="18"/>
                <w:lang w:eastAsia="de-DE"/>
              </w:rPr>
            </w:pPr>
          </w:p>
        </w:tc>
      </w:tr>
      <w:tr w:rsidR="00332A64" w14:paraId="77469226" w14:textId="77777777" w:rsidTr="006F5044">
        <w:tc>
          <w:tcPr>
            <w:tcW w:w="2371" w:type="dxa"/>
            <w:vMerge w:val="restart"/>
            <w:tcBorders>
              <w:top w:val="single" w:sz="18" w:space="0" w:color="auto"/>
            </w:tcBorders>
            <w:shd w:val="clear" w:color="auto" w:fill="auto"/>
          </w:tcPr>
          <w:p w14:paraId="56257371" w14:textId="77777777" w:rsidR="006F5044" w:rsidRPr="007A2818" w:rsidRDefault="000D7DF0" w:rsidP="006F5044">
            <w:pPr>
              <w:spacing w:before="120" w:after="120"/>
              <w:jc w:val="right"/>
              <w:rPr>
                <w:rFonts w:cs="Arial"/>
                <w:b/>
                <w:sz w:val="20"/>
                <w:szCs w:val="22"/>
                <w:lang w:eastAsia="de-DE"/>
              </w:rPr>
            </w:pPr>
            <w:r>
              <w:rPr>
                <w:rFonts w:cs="Arial"/>
                <w:b/>
                <w:sz w:val="20"/>
                <w:szCs w:val="22"/>
                <w:lang w:eastAsia="de-DE"/>
              </w:rPr>
              <w:t>F</w:t>
            </w:r>
            <w:r w:rsidRPr="007A2818">
              <w:rPr>
                <w:rFonts w:cs="Arial"/>
                <w:b/>
                <w:sz w:val="20"/>
                <w:szCs w:val="22"/>
                <w:lang w:eastAsia="de-DE"/>
              </w:rPr>
              <w:t>rühe Förderung</w:t>
            </w:r>
          </w:p>
        </w:tc>
        <w:tc>
          <w:tcPr>
            <w:tcW w:w="3038" w:type="dxa"/>
            <w:gridSpan w:val="2"/>
            <w:tcBorders>
              <w:top w:val="single" w:sz="18" w:space="0" w:color="auto"/>
            </w:tcBorders>
            <w:shd w:val="clear" w:color="auto" w:fill="EAD5FF"/>
          </w:tcPr>
          <w:p w14:paraId="75CA931C" w14:textId="77777777" w:rsidR="006F5044" w:rsidRPr="008E1363" w:rsidRDefault="000D7DF0" w:rsidP="006F5044">
            <w:pPr>
              <w:spacing w:before="120" w:after="120"/>
              <w:rPr>
                <w:rFonts w:cs="Arial"/>
                <w:sz w:val="20"/>
                <w:szCs w:val="22"/>
                <w:lang w:eastAsia="de-DE"/>
              </w:rPr>
            </w:pPr>
            <w:r>
              <w:rPr>
                <w:rFonts w:cs="Arial"/>
                <w:b/>
                <w:sz w:val="16"/>
                <w:szCs w:val="22"/>
                <w:lang w:eastAsia="de-DE"/>
              </w:rPr>
              <w:t>Institution / Name</w:t>
            </w:r>
          </w:p>
        </w:tc>
        <w:tc>
          <w:tcPr>
            <w:tcW w:w="4179" w:type="dxa"/>
            <w:gridSpan w:val="3"/>
            <w:tcBorders>
              <w:top w:val="single" w:sz="18" w:space="0" w:color="auto"/>
            </w:tcBorders>
            <w:shd w:val="clear" w:color="auto" w:fill="EAD5FF"/>
          </w:tcPr>
          <w:p w14:paraId="777A89F0" w14:textId="77777777" w:rsidR="006F5044" w:rsidRPr="008E1363" w:rsidRDefault="000D7DF0" w:rsidP="006F5044">
            <w:pPr>
              <w:spacing w:before="120" w:after="120"/>
              <w:rPr>
                <w:rFonts w:cs="Arial"/>
                <w:sz w:val="20"/>
                <w:szCs w:val="22"/>
                <w:lang w:eastAsia="de-DE"/>
              </w:rPr>
            </w:pPr>
            <w:r>
              <w:rPr>
                <w:rFonts w:cs="Arial"/>
                <w:b/>
                <w:sz w:val="16"/>
                <w:szCs w:val="22"/>
                <w:lang w:eastAsia="de-DE"/>
              </w:rPr>
              <w:t>Art der Kooperation</w:t>
            </w:r>
          </w:p>
        </w:tc>
        <w:tc>
          <w:tcPr>
            <w:tcW w:w="2568" w:type="dxa"/>
            <w:gridSpan w:val="2"/>
            <w:tcBorders>
              <w:top w:val="single" w:sz="18" w:space="0" w:color="auto"/>
            </w:tcBorders>
            <w:shd w:val="clear" w:color="auto" w:fill="EAD5FF"/>
          </w:tcPr>
          <w:p w14:paraId="330AA444" w14:textId="77777777" w:rsidR="006F5044" w:rsidRPr="008E1363" w:rsidRDefault="000D7DF0" w:rsidP="006F5044">
            <w:pPr>
              <w:spacing w:before="120" w:after="120"/>
              <w:rPr>
                <w:rFonts w:cs="Arial"/>
                <w:sz w:val="20"/>
                <w:szCs w:val="22"/>
                <w:lang w:eastAsia="de-DE"/>
              </w:rPr>
            </w:pPr>
            <w:r>
              <w:rPr>
                <w:rFonts w:cs="Arial"/>
                <w:b/>
                <w:sz w:val="16"/>
                <w:szCs w:val="22"/>
                <w:lang w:eastAsia="de-DE"/>
              </w:rPr>
              <w:t>Ergänzungen / Bemerkungen</w:t>
            </w:r>
          </w:p>
        </w:tc>
        <w:tc>
          <w:tcPr>
            <w:tcW w:w="2836" w:type="dxa"/>
            <w:vMerge w:val="restart"/>
            <w:tcBorders>
              <w:top w:val="single" w:sz="18" w:space="0" w:color="auto"/>
            </w:tcBorders>
          </w:tcPr>
          <w:p w14:paraId="3A4C83B8" w14:textId="77777777" w:rsidR="00045386" w:rsidRDefault="000D7DF0" w:rsidP="00045386">
            <w:pPr>
              <w:spacing w:before="120" w:after="120"/>
              <w:rPr>
                <w:rFonts w:cs="Arial"/>
                <w:color w:val="CC3300"/>
                <w:sz w:val="18"/>
                <w:szCs w:val="18"/>
                <w:lang w:eastAsia="de-DE"/>
              </w:rPr>
            </w:pPr>
            <w:r>
              <w:rPr>
                <w:rFonts w:cs="Arial"/>
                <w:color w:val="CC3300"/>
                <w:sz w:val="18"/>
                <w:szCs w:val="18"/>
                <w:lang w:eastAsia="de-DE"/>
              </w:rPr>
              <w:t xml:space="preserve">Welche </w:t>
            </w:r>
            <w:r w:rsidRPr="00300F1B">
              <w:rPr>
                <w:rFonts w:cs="Arial"/>
                <w:b/>
                <w:color w:val="CC3300"/>
                <w:sz w:val="18"/>
                <w:szCs w:val="18"/>
                <w:lang w:eastAsia="de-DE"/>
              </w:rPr>
              <w:t>Kooperationen</w:t>
            </w:r>
            <w:r>
              <w:rPr>
                <w:rFonts w:cs="Arial"/>
                <w:color w:val="CC3300"/>
                <w:sz w:val="18"/>
                <w:szCs w:val="18"/>
                <w:lang w:eastAsia="de-DE"/>
              </w:rPr>
              <w:t xml:space="preserve"> werden gepflegt? &gt; Absprachen / Übernahme von gleichen Ritualen, Übergabe?</w:t>
            </w:r>
          </w:p>
          <w:p w14:paraId="2465FA78" w14:textId="77777777" w:rsidR="009A7BA5" w:rsidRPr="00045386" w:rsidRDefault="009A7BA5" w:rsidP="00D7551B">
            <w:pPr>
              <w:pStyle w:val="Paragraphedeliste"/>
              <w:numPr>
                <w:ilvl w:val="0"/>
                <w:numId w:val="22"/>
              </w:numPr>
              <w:spacing w:before="120" w:after="120"/>
              <w:ind w:left="204" w:hanging="232"/>
              <w:rPr>
                <w:rFonts w:cs="Arial"/>
                <w:b/>
                <w:color w:val="CC3300"/>
                <w:sz w:val="18"/>
                <w:szCs w:val="18"/>
                <w:lang w:eastAsia="de-DE"/>
              </w:rPr>
            </w:pPr>
            <w:r w:rsidRPr="00045386">
              <w:rPr>
                <w:rFonts w:cs="Arial"/>
                <w:b/>
                <w:color w:val="CC3300"/>
                <w:sz w:val="18"/>
                <w:szCs w:val="18"/>
                <w:lang w:eastAsia="de-DE"/>
              </w:rPr>
              <w:t>Schlüsselpersonen-Netzwerke</w:t>
            </w:r>
            <w:r w:rsidR="00045386">
              <w:rPr>
                <w:rFonts w:cs="Arial"/>
                <w:b/>
                <w:color w:val="CC3300"/>
                <w:sz w:val="18"/>
                <w:szCs w:val="18"/>
                <w:lang w:eastAsia="de-DE"/>
              </w:rPr>
              <w:t xml:space="preserve"> </w:t>
            </w:r>
            <w:r w:rsidR="00045386" w:rsidRPr="00045386">
              <w:rPr>
                <w:rFonts w:cs="Arial"/>
                <w:b/>
                <w:color w:val="CC3300"/>
                <w:sz w:val="18"/>
                <w:szCs w:val="18"/>
                <w:lang w:eastAsia="de-DE"/>
              </w:rPr>
              <w:t xml:space="preserve">Luzern        </w:t>
            </w:r>
            <w:r w:rsidR="00045386">
              <w:rPr>
                <w:rFonts w:cs="Arial"/>
                <w:b/>
                <w:color w:val="CC3300"/>
                <w:sz w:val="18"/>
                <w:szCs w:val="18"/>
                <w:lang w:eastAsia="de-DE"/>
              </w:rPr>
              <w:br/>
            </w:r>
            <w:r w:rsidR="00045386" w:rsidRPr="00045386">
              <w:rPr>
                <w:rFonts w:cs="Arial"/>
                <w:color w:val="CC3300"/>
                <w:sz w:val="18"/>
                <w:szCs w:val="18"/>
                <w:lang w:eastAsia="de-DE"/>
              </w:rPr>
              <w:t xml:space="preserve">&gt; </w:t>
            </w:r>
            <w:hyperlink r:id="rId66" w:history="1">
              <w:r w:rsidR="00045386" w:rsidRPr="00045386">
                <w:rPr>
                  <w:rStyle w:val="Lienhypertexte"/>
                  <w:rFonts w:cs="Arial"/>
                  <w:sz w:val="18"/>
                  <w:szCs w:val="18"/>
                  <w:lang w:eastAsia="de-DE"/>
                </w:rPr>
                <w:t>LINK</w:t>
              </w:r>
            </w:hyperlink>
            <w:r w:rsidR="00045386" w:rsidRPr="00045386">
              <w:rPr>
                <w:rFonts w:cs="Arial"/>
                <w:b/>
                <w:color w:val="CC3300"/>
                <w:sz w:val="18"/>
                <w:szCs w:val="18"/>
                <w:lang w:eastAsia="de-DE"/>
              </w:rPr>
              <w:t xml:space="preserve">  </w:t>
            </w:r>
            <w:r w:rsidR="00045386" w:rsidRPr="00045386">
              <w:rPr>
                <w:rFonts w:cs="Arial"/>
                <w:b/>
                <w:color w:val="CC3300"/>
                <w:sz w:val="18"/>
                <w:szCs w:val="18"/>
                <w:lang w:eastAsia="de-DE"/>
              </w:rPr>
              <w:br/>
            </w:r>
            <w:r w:rsidRPr="00045386">
              <w:rPr>
                <w:rFonts w:cs="Arial"/>
                <w:b/>
                <w:color w:val="CC3300"/>
                <w:sz w:val="18"/>
                <w:szCs w:val="18"/>
                <w:lang w:eastAsia="de-DE"/>
              </w:rPr>
              <w:t>Bsp. Aarau</w:t>
            </w:r>
            <w:r w:rsidRPr="00045386">
              <w:rPr>
                <w:rFonts w:cs="Arial"/>
                <w:color w:val="CC3300"/>
                <w:sz w:val="18"/>
                <w:szCs w:val="18"/>
                <w:lang w:eastAsia="de-DE"/>
              </w:rPr>
              <w:t xml:space="preserve"> &gt;</w:t>
            </w:r>
            <w:hyperlink r:id="rId67" w:history="1">
              <w:r w:rsidRPr="00045386">
                <w:rPr>
                  <w:rStyle w:val="Lienhypertexte"/>
                  <w:rFonts w:cs="Arial"/>
                  <w:sz w:val="18"/>
                  <w:szCs w:val="18"/>
                  <w:lang w:eastAsia="de-DE"/>
                </w:rPr>
                <w:t xml:space="preserve"> LINK</w:t>
              </w:r>
            </w:hyperlink>
          </w:p>
        </w:tc>
      </w:tr>
      <w:tr w:rsidR="00332A64" w14:paraId="295580B5" w14:textId="77777777" w:rsidTr="006F5044">
        <w:tc>
          <w:tcPr>
            <w:tcW w:w="2371" w:type="dxa"/>
            <w:vMerge/>
            <w:tcBorders>
              <w:bottom w:val="single" w:sz="18" w:space="0" w:color="auto"/>
            </w:tcBorders>
            <w:shd w:val="clear" w:color="auto" w:fill="auto"/>
          </w:tcPr>
          <w:p w14:paraId="6961C3B9" w14:textId="77777777" w:rsidR="006F5044" w:rsidRPr="007A2818" w:rsidRDefault="006F5044" w:rsidP="006F5044">
            <w:pPr>
              <w:spacing w:before="120" w:after="120"/>
              <w:jc w:val="right"/>
              <w:rPr>
                <w:rFonts w:cs="Arial"/>
                <w:b/>
                <w:sz w:val="20"/>
                <w:szCs w:val="22"/>
                <w:lang w:eastAsia="de-DE"/>
              </w:rPr>
            </w:pPr>
          </w:p>
        </w:tc>
        <w:tc>
          <w:tcPr>
            <w:tcW w:w="3038" w:type="dxa"/>
            <w:gridSpan w:val="2"/>
            <w:tcBorders>
              <w:bottom w:val="single" w:sz="18" w:space="0" w:color="auto"/>
            </w:tcBorders>
            <w:shd w:val="clear" w:color="auto" w:fill="auto"/>
          </w:tcPr>
          <w:p w14:paraId="669E7D3A" w14:textId="77777777" w:rsidR="006F5044" w:rsidRPr="00584532" w:rsidRDefault="003C5961" w:rsidP="006F5044">
            <w:pPr>
              <w:spacing w:before="120" w:after="120"/>
              <w:rPr>
                <w:rFonts w:cs="Arial"/>
                <w:b/>
                <w:sz w:val="18"/>
                <w:szCs w:val="18"/>
                <w:lang w:eastAsia="de-DE"/>
              </w:rPr>
            </w:pPr>
            <w:sdt>
              <w:sdtPr>
                <w:rPr>
                  <w:rFonts w:cs="Arial"/>
                  <w:b/>
                  <w:sz w:val="18"/>
                </w:rPr>
                <w:id w:val="-1361052650"/>
                <w14:checkbox>
                  <w14:checked w14:val="0"/>
                  <w14:checkedState w14:val="2612" w14:font="MS Gothic"/>
                  <w14:uncheckedState w14:val="2610" w14:font="MS Gothic"/>
                </w14:checkbox>
              </w:sdtPr>
              <w:sdtEndPr/>
              <w:sdtContent>
                <w:r w:rsidR="000D7DF0" w:rsidRPr="00D4760B">
                  <w:rPr>
                    <w:rFonts w:ascii="MS Gothic" w:eastAsia="MS Gothic" w:hAnsi="MS Gothic" w:cs="Arial" w:hint="eastAsia"/>
                    <w:b/>
                    <w:sz w:val="18"/>
                  </w:rPr>
                  <w:t>☐</w:t>
                </w:r>
              </w:sdtContent>
            </w:sdt>
            <w:r w:rsidR="000D7DF0" w:rsidRPr="00D4760B">
              <w:rPr>
                <w:rFonts w:cs="Arial"/>
                <w:b/>
                <w:sz w:val="18"/>
              </w:rPr>
              <w:t xml:space="preserve"> </w:t>
            </w:r>
            <w:r w:rsidR="000D7DF0" w:rsidRPr="00584532">
              <w:rPr>
                <w:rFonts w:cs="Arial"/>
                <w:b/>
                <w:sz w:val="18"/>
                <w:szCs w:val="18"/>
                <w:lang w:eastAsia="de-DE"/>
              </w:rPr>
              <w:t>KITAS:</w:t>
            </w:r>
          </w:p>
          <w:p w14:paraId="6936FEEC" w14:textId="77777777" w:rsidR="006F5044" w:rsidRDefault="003C5961" w:rsidP="006F5044">
            <w:pPr>
              <w:spacing w:before="120" w:after="120"/>
              <w:rPr>
                <w:rFonts w:cs="Arial"/>
                <w:b/>
                <w:sz w:val="18"/>
                <w:szCs w:val="18"/>
                <w:lang w:eastAsia="de-DE"/>
              </w:rPr>
            </w:pPr>
            <w:sdt>
              <w:sdtPr>
                <w:rPr>
                  <w:rFonts w:cs="Arial"/>
                  <w:b/>
                  <w:sz w:val="18"/>
                </w:rPr>
                <w:id w:val="1459288653"/>
                <w14:checkbox>
                  <w14:checked w14:val="0"/>
                  <w14:checkedState w14:val="2612" w14:font="MS Gothic"/>
                  <w14:uncheckedState w14:val="2610" w14:font="MS Gothic"/>
                </w14:checkbox>
              </w:sdtPr>
              <w:sdtEndPr/>
              <w:sdtContent>
                <w:r w:rsidR="000D7DF0" w:rsidRPr="00D4760B">
                  <w:rPr>
                    <w:rFonts w:ascii="MS Gothic" w:eastAsia="MS Gothic" w:hAnsi="MS Gothic" w:cs="Arial" w:hint="eastAsia"/>
                    <w:b/>
                    <w:sz w:val="18"/>
                  </w:rPr>
                  <w:t>☐</w:t>
                </w:r>
              </w:sdtContent>
            </w:sdt>
            <w:r w:rsidR="000D7DF0" w:rsidRPr="00D4760B">
              <w:rPr>
                <w:rFonts w:cs="Arial"/>
                <w:b/>
                <w:sz w:val="18"/>
              </w:rPr>
              <w:t xml:space="preserve"> </w:t>
            </w:r>
            <w:r w:rsidR="000D7DF0" w:rsidRPr="00584532">
              <w:rPr>
                <w:rFonts w:cs="Arial"/>
                <w:b/>
                <w:sz w:val="18"/>
                <w:szCs w:val="18"/>
                <w:lang w:eastAsia="de-DE"/>
              </w:rPr>
              <w:t>Spielgruppe:</w:t>
            </w:r>
          </w:p>
          <w:p w14:paraId="7DDE904D" w14:textId="77777777" w:rsidR="006F5044" w:rsidRDefault="003C5961" w:rsidP="006F5044">
            <w:pPr>
              <w:spacing w:before="120" w:after="120"/>
              <w:rPr>
                <w:rFonts w:cs="Arial"/>
                <w:b/>
                <w:sz w:val="18"/>
                <w:szCs w:val="18"/>
                <w:lang w:eastAsia="de-DE"/>
              </w:rPr>
            </w:pPr>
            <w:sdt>
              <w:sdtPr>
                <w:rPr>
                  <w:rFonts w:cs="Arial"/>
                  <w:b/>
                  <w:sz w:val="18"/>
                </w:rPr>
                <w:id w:val="-515465686"/>
                <w14:checkbox>
                  <w14:checked w14:val="0"/>
                  <w14:checkedState w14:val="2612" w14:font="MS Gothic"/>
                  <w14:uncheckedState w14:val="2610" w14:font="MS Gothic"/>
                </w14:checkbox>
              </w:sdtPr>
              <w:sdtEndPr/>
              <w:sdtContent>
                <w:r w:rsidR="009A7BA5">
                  <w:rPr>
                    <w:rFonts w:ascii="MS Gothic" w:eastAsia="MS Gothic" w:hAnsi="MS Gothic" w:cs="Arial" w:hint="eastAsia"/>
                    <w:b/>
                    <w:sz w:val="18"/>
                  </w:rPr>
                  <w:t>☐</w:t>
                </w:r>
              </w:sdtContent>
            </w:sdt>
            <w:r w:rsidR="000D7DF0" w:rsidRPr="00D4760B">
              <w:rPr>
                <w:rFonts w:cs="Arial"/>
                <w:b/>
                <w:sz w:val="18"/>
              </w:rPr>
              <w:t xml:space="preserve"> </w:t>
            </w:r>
            <w:r w:rsidR="000D7DF0">
              <w:rPr>
                <w:rFonts w:cs="Arial"/>
                <w:b/>
                <w:sz w:val="18"/>
                <w:szCs w:val="18"/>
                <w:lang w:eastAsia="de-DE"/>
              </w:rPr>
              <w:t>Waldspielgruppe:</w:t>
            </w:r>
          </w:p>
          <w:p w14:paraId="5E52E1BE" w14:textId="77777777" w:rsidR="009A7BA5" w:rsidRPr="00CA40EC" w:rsidRDefault="003C5961" w:rsidP="006F5044">
            <w:pPr>
              <w:spacing w:before="120" w:after="120"/>
              <w:rPr>
                <w:rFonts w:cs="Arial"/>
                <w:sz w:val="16"/>
                <w:szCs w:val="22"/>
                <w:lang w:eastAsia="de-DE"/>
              </w:rPr>
            </w:pPr>
            <w:sdt>
              <w:sdtPr>
                <w:rPr>
                  <w:rFonts w:cs="Arial"/>
                  <w:b/>
                  <w:sz w:val="18"/>
                </w:rPr>
                <w:id w:val="-320278185"/>
                <w14:checkbox>
                  <w14:checked w14:val="0"/>
                  <w14:checkedState w14:val="2612" w14:font="MS Gothic"/>
                  <w14:uncheckedState w14:val="2610" w14:font="MS Gothic"/>
                </w14:checkbox>
              </w:sdtPr>
              <w:sdtEndPr/>
              <w:sdtContent>
                <w:r w:rsidR="009A7BA5">
                  <w:rPr>
                    <w:rFonts w:ascii="MS Gothic" w:eastAsia="MS Gothic" w:hAnsi="MS Gothic" w:cs="Arial" w:hint="eastAsia"/>
                    <w:b/>
                    <w:sz w:val="18"/>
                  </w:rPr>
                  <w:t>☐</w:t>
                </w:r>
              </w:sdtContent>
            </w:sdt>
            <w:r w:rsidR="009A7BA5">
              <w:rPr>
                <w:rFonts w:cs="Arial"/>
                <w:b/>
                <w:sz w:val="18"/>
              </w:rPr>
              <w:t xml:space="preserve"> Schlüsselpersonen:</w:t>
            </w:r>
          </w:p>
        </w:tc>
        <w:tc>
          <w:tcPr>
            <w:tcW w:w="4179" w:type="dxa"/>
            <w:gridSpan w:val="3"/>
            <w:tcBorders>
              <w:bottom w:val="single" w:sz="18" w:space="0" w:color="auto"/>
            </w:tcBorders>
            <w:shd w:val="clear" w:color="auto" w:fill="auto"/>
          </w:tcPr>
          <w:p w14:paraId="2CAB14F6" w14:textId="77777777" w:rsidR="006F5044" w:rsidRPr="00CA40EC" w:rsidRDefault="006F5044" w:rsidP="006F5044">
            <w:pPr>
              <w:spacing w:before="120" w:after="120"/>
              <w:rPr>
                <w:rFonts w:cs="Arial"/>
                <w:sz w:val="16"/>
                <w:szCs w:val="22"/>
                <w:lang w:eastAsia="de-DE"/>
              </w:rPr>
            </w:pPr>
          </w:p>
        </w:tc>
        <w:tc>
          <w:tcPr>
            <w:tcW w:w="2568" w:type="dxa"/>
            <w:gridSpan w:val="2"/>
            <w:tcBorders>
              <w:bottom w:val="single" w:sz="18" w:space="0" w:color="auto"/>
            </w:tcBorders>
            <w:shd w:val="clear" w:color="auto" w:fill="auto"/>
          </w:tcPr>
          <w:p w14:paraId="3A4FDA2A" w14:textId="77777777" w:rsidR="006F5044" w:rsidRPr="00CA40EC" w:rsidRDefault="006F5044" w:rsidP="006F5044">
            <w:pPr>
              <w:spacing w:before="120" w:after="120"/>
              <w:rPr>
                <w:rFonts w:cs="Arial"/>
                <w:sz w:val="16"/>
                <w:szCs w:val="22"/>
                <w:lang w:eastAsia="de-DE"/>
              </w:rPr>
            </w:pPr>
          </w:p>
        </w:tc>
        <w:tc>
          <w:tcPr>
            <w:tcW w:w="2836" w:type="dxa"/>
            <w:vMerge/>
            <w:tcBorders>
              <w:bottom w:val="single" w:sz="18" w:space="0" w:color="auto"/>
            </w:tcBorders>
          </w:tcPr>
          <w:p w14:paraId="24714AF6" w14:textId="77777777" w:rsidR="006F5044" w:rsidRDefault="006F5044" w:rsidP="006F5044">
            <w:pPr>
              <w:spacing w:before="120" w:after="120"/>
              <w:rPr>
                <w:rFonts w:cs="Arial"/>
                <w:color w:val="CC3300"/>
                <w:sz w:val="18"/>
                <w:szCs w:val="18"/>
                <w:lang w:eastAsia="de-DE"/>
              </w:rPr>
            </w:pPr>
          </w:p>
        </w:tc>
      </w:tr>
      <w:tr w:rsidR="00332A64" w14:paraId="748CAF00" w14:textId="77777777" w:rsidTr="006F5044">
        <w:tc>
          <w:tcPr>
            <w:tcW w:w="2371" w:type="dxa"/>
            <w:vMerge w:val="restart"/>
            <w:tcBorders>
              <w:top w:val="single" w:sz="18" w:space="0" w:color="auto"/>
            </w:tcBorders>
            <w:shd w:val="clear" w:color="auto" w:fill="EAD5FF"/>
          </w:tcPr>
          <w:p w14:paraId="50376237" w14:textId="77777777" w:rsidR="006F5044" w:rsidRPr="007A2818" w:rsidRDefault="000D7DF0" w:rsidP="006F5044">
            <w:pPr>
              <w:spacing w:before="120" w:after="120"/>
              <w:jc w:val="right"/>
              <w:rPr>
                <w:rFonts w:cs="Arial"/>
                <w:b/>
                <w:sz w:val="20"/>
                <w:szCs w:val="22"/>
                <w:lang w:eastAsia="de-DE"/>
              </w:rPr>
            </w:pPr>
            <w:r>
              <w:rPr>
                <w:rFonts w:cs="Arial"/>
                <w:b/>
                <w:sz w:val="20"/>
                <w:szCs w:val="22"/>
                <w:lang w:eastAsia="de-DE"/>
              </w:rPr>
              <w:t>F</w:t>
            </w:r>
            <w:r w:rsidRPr="007A2818">
              <w:rPr>
                <w:rFonts w:cs="Arial"/>
                <w:b/>
                <w:sz w:val="20"/>
                <w:szCs w:val="22"/>
                <w:lang w:eastAsia="de-DE"/>
              </w:rPr>
              <w:t>rühe Sprachförderung</w:t>
            </w:r>
          </w:p>
        </w:tc>
        <w:tc>
          <w:tcPr>
            <w:tcW w:w="4970" w:type="dxa"/>
            <w:gridSpan w:val="3"/>
            <w:tcBorders>
              <w:top w:val="single" w:sz="18" w:space="0" w:color="auto"/>
            </w:tcBorders>
            <w:shd w:val="clear" w:color="auto" w:fill="EAD5FF"/>
          </w:tcPr>
          <w:p w14:paraId="77BFB63D" w14:textId="77777777" w:rsidR="006F5044" w:rsidRPr="008E1363" w:rsidRDefault="000D7DF0" w:rsidP="006F5044">
            <w:pPr>
              <w:spacing w:before="120" w:after="120"/>
              <w:rPr>
                <w:rFonts w:cs="Arial"/>
                <w:sz w:val="20"/>
                <w:szCs w:val="22"/>
                <w:lang w:eastAsia="de-DE"/>
              </w:rPr>
            </w:pPr>
            <w:r>
              <w:rPr>
                <w:rFonts w:cs="Arial"/>
                <w:b/>
                <w:sz w:val="16"/>
                <w:szCs w:val="22"/>
                <w:lang w:eastAsia="de-DE"/>
              </w:rPr>
              <w:t>Unser Angebot</w:t>
            </w:r>
          </w:p>
        </w:tc>
        <w:tc>
          <w:tcPr>
            <w:tcW w:w="4815" w:type="dxa"/>
            <w:gridSpan w:val="4"/>
            <w:tcBorders>
              <w:top w:val="single" w:sz="18" w:space="0" w:color="auto"/>
            </w:tcBorders>
            <w:shd w:val="clear" w:color="auto" w:fill="EAD5FF"/>
          </w:tcPr>
          <w:p w14:paraId="10BF2F55" w14:textId="77777777" w:rsidR="006F5044" w:rsidRPr="008E1363" w:rsidRDefault="000D7DF0" w:rsidP="006F5044">
            <w:pPr>
              <w:spacing w:before="120" w:after="120"/>
              <w:rPr>
                <w:rFonts w:cs="Arial"/>
                <w:sz w:val="20"/>
                <w:szCs w:val="22"/>
                <w:lang w:eastAsia="de-DE"/>
              </w:rPr>
            </w:pPr>
            <w:r>
              <w:rPr>
                <w:rFonts w:cs="Arial"/>
                <w:b/>
                <w:sz w:val="16"/>
                <w:szCs w:val="22"/>
                <w:lang w:eastAsia="de-DE"/>
              </w:rPr>
              <w:t>Ergänzungen / Bemerkungen</w:t>
            </w:r>
          </w:p>
        </w:tc>
        <w:tc>
          <w:tcPr>
            <w:tcW w:w="2836" w:type="dxa"/>
            <w:vMerge w:val="restart"/>
            <w:tcBorders>
              <w:top w:val="single" w:sz="18" w:space="0" w:color="auto"/>
            </w:tcBorders>
          </w:tcPr>
          <w:p w14:paraId="11879C62" w14:textId="77777777" w:rsidR="00304102" w:rsidRDefault="000D7DF0" w:rsidP="006F5044">
            <w:pPr>
              <w:spacing w:before="120" w:after="120"/>
              <w:rPr>
                <w:rFonts w:cs="Arial"/>
                <w:color w:val="CC3300"/>
                <w:sz w:val="18"/>
                <w:szCs w:val="18"/>
                <w:lang w:eastAsia="de-DE"/>
              </w:rPr>
            </w:pPr>
            <w:r>
              <w:rPr>
                <w:rFonts w:cs="Arial"/>
                <w:color w:val="CC3300"/>
                <w:sz w:val="18"/>
                <w:szCs w:val="18"/>
                <w:lang w:eastAsia="de-DE"/>
              </w:rPr>
              <w:t xml:space="preserve">Wird das </w:t>
            </w:r>
            <w:r>
              <w:rPr>
                <w:rFonts w:cs="Arial"/>
                <w:b/>
                <w:color w:val="CC3300"/>
                <w:sz w:val="18"/>
                <w:szCs w:val="18"/>
                <w:lang w:eastAsia="de-DE"/>
              </w:rPr>
              <w:t>kantonale</w:t>
            </w:r>
            <w:r w:rsidRPr="00480B5E">
              <w:rPr>
                <w:rFonts w:cs="Arial"/>
                <w:b/>
                <w:color w:val="CC3300"/>
                <w:sz w:val="18"/>
                <w:szCs w:val="18"/>
                <w:lang w:eastAsia="de-DE"/>
              </w:rPr>
              <w:t xml:space="preserve"> Angebot</w:t>
            </w:r>
            <w:r>
              <w:rPr>
                <w:rFonts w:cs="Arial"/>
                <w:color w:val="CC3300"/>
                <w:sz w:val="18"/>
                <w:szCs w:val="18"/>
                <w:lang w:eastAsia="de-DE"/>
              </w:rPr>
              <w:t xml:space="preserve"> </w:t>
            </w:r>
            <w:r w:rsidRPr="00480B5E">
              <w:rPr>
                <w:rFonts w:cs="Arial"/>
                <w:b/>
                <w:color w:val="CC3300"/>
                <w:sz w:val="18"/>
                <w:szCs w:val="18"/>
                <w:lang w:eastAsia="de-DE"/>
              </w:rPr>
              <w:t>zur sprachlichen Frühförderung</w:t>
            </w:r>
            <w:r>
              <w:rPr>
                <w:rFonts w:cs="Arial"/>
                <w:color w:val="CC3300"/>
                <w:sz w:val="18"/>
                <w:szCs w:val="18"/>
                <w:lang w:eastAsia="de-DE"/>
              </w:rPr>
              <w:t xml:space="preserve"> genutzt?</w:t>
            </w:r>
          </w:p>
          <w:p w14:paraId="1A87208A" w14:textId="77777777" w:rsidR="00304102" w:rsidRDefault="000D7DF0" w:rsidP="006F5044">
            <w:pPr>
              <w:spacing w:before="120" w:after="120"/>
              <w:rPr>
                <w:rFonts w:cs="Arial"/>
                <w:color w:val="CC3300"/>
                <w:sz w:val="18"/>
                <w:szCs w:val="18"/>
                <w:lang w:eastAsia="de-DE"/>
              </w:rPr>
            </w:pPr>
            <w:r>
              <w:rPr>
                <w:rFonts w:cs="Arial"/>
                <w:color w:val="CC3300"/>
                <w:sz w:val="18"/>
                <w:szCs w:val="18"/>
                <w:lang w:eastAsia="de-DE"/>
              </w:rPr>
              <w:t xml:space="preserve">Existiert das nötige </w:t>
            </w:r>
            <w:r w:rsidRPr="00480B5E">
              <w:rPr>
                <w:rFonts w:cs="Arial"/>
                <w:b/>
                <w:color w:val="CC3300"/>
                <w:sz w:val="18"/>
                <w:szCs w:val="18"/>
                <w:lang w:eastAsia="de-DE"/>
              </w:rPr>
              <w:t>Konzept</w:t>
            </w:r>
            <w:r w:rsidR="00C6071D">
              <w:rPr>
                <w:rFonts w:cs="Arial"/>
                <w:color w:val="CC3300"/>
                <w:sz w:val="18"/>
                <w:szCs w:val="18"/>
                <w:lang w:eastAsia="de-DE"/>
              </w:rPr>
              <w:t xml:space="preserve">? </w:t>
            </w:r>
          </w:p>
          <w:p w14:paraId="4CF805CE" w14:textId="77777777" w:rsidR="006F5044" w:rsidRDefault="000D7DF0" w:rsidP="006F5044">
            <w:pPr>
              <w:spacing w:before="120" w:after="120"/>
              <w:rPr>
                <w:rFonts w:cs="Arial"/>
                <w:color w:val="CC3300"/>
                <w:sz w:val="18"/>
                <w:szCs w:val="18"/>
                <w:lang w:eastAsia="de-DE"/>
              </w:rPr>
            </w:pPr>
            <w:r>
              <w:rPr>
                <w:rFonts w:cs="Arial"/>
                <w:color w:val="CC3300"/>
                <w:sz w:val="18"/>
                <w:szCs w:val="18"/>
                <w:lang w:eastAsia="de-DE"/>
              </w:rPr>
              <w:t xml:space="preserve">Ist die </w:t>
            </w:r>
            <w:r w:rsidRPr="00480B5E">
              <w:rPr>
                <w:rFonts w:cs="Arial"/>
                <w:b/>
                <w:color w:val="CC3300"/>
                <w:sz w:val="18"/>
                <w:szCs w:val="18"/>
                <w:lang w:eastAsia="de-DE"/>
              </w:rPr>
              <w:t>Sprachstand</w:t>
            </w:r>
            <w:r>
              <w:rPr>
                <w:rFonts w:cs="Arial"/>
                <w:b/>
                <w:color w:val="CC3300"/>
                <w:sz w:val="18"/>
                <w:szCs w:val="18"/>
                <w:lang w:eastAsia="de-DE"/>
              </w:rPr>
              <w:t>s</w:t>
            </w:r>
            <w:r w:rsidRPr="00480B5E">
              <w:rPr>
                <w:rFonts w:cs="Arial"/>
                <w:b/>
                <w:color w:val="CC3300"/>
                <w:sz w:val="18"/>
                <w:szCs w:val="18"/>
                <w:lang w:eastAsia="de-DE"/>
              </w:rPr>
              <w:t>erhebung</w:t>
            </w:r>
            <w:r>
              <w:rPr>
                <w:rFonts w:cs="Arial"/>
                <w:color w:val="CC3300"/>
                <w:sz w:val="18"/>
                <w:szCs w:val="18"/>
                <w:lang w:eastAsia="de-DE"/>
              </w:rPr>
              <w:t xml:space="preserve"> erfolgt?</w:t>
            </w:r>
          </w:p>
          <w:p w14:paraId="6203881A" w14:textId="77777777" w:rsidR="00304102" w:rsidRPr="00304102" w:rsidRDefault="000D7DF0" w:rsidP="00D7551B">
            <w:pPr>
              <w:pStyle w:val="Paragraphedeliste"/>
              <w:numPr>
                <w:ilvl w:val="0"/>
                <w:numId w:val="15"/>
              </w:numPr>
              <w:spacing w:before="120" w:after="120"/>
              <w:ind w:left="297" w:hanging="250"/>
              <w:rPr>
                <w:rFonts w:cs="Arial"/>
                <w:color w:val="CC3300"/>
                <w:sz w:val="18"/>
                <w:szCs w:val="18"/>
                <w:lang w:eastAsia="de-DE"/>
              </w:rPr>
            </w:pPr>
            <w:r w:rsidRPr="00797EBD">
              <w:rPr>
                <w:color w:val="C00000"/>
                <w:sz w:val="18"/>
              </w:rPr>
              <w:t xml:space="preserve">Nähre Angaben; </w:t>
            </w:r>
            <w:r w:rsidR="00045386">
              <w:rPr>
                <w:color w:val="C00000"/>
                <w:sz w:val="18"/>
              </w:rPr>
              <w:t>&gt; siehe</w:t>
            </w:r>
            <w:r w:rsidRPr="00797EBD">
              <w:rPr>
                <w:color w:val="C00000"/>
                <w:sz w:val="18"/>
              </w:rPr>
              <w:t xml:space="preserve">: </w:t>
            </w:r>
            <w:hyperlink r:id="rId68" w:history="1">
              <w:r w:rsidRPr="00304102">
                <w:rPr>
                  <w:rStyle w:val="Lienhypertexte"/>
                  <w:sz w:val="18"/>
                </w:rPr>
                <w:t>www.volksschulbildung.lu.ch</w:t>
              </w:r>
            </w:hyperlink>
            <w:r w:rsidRPr="00304102">
              <w:rPr>
                <w:color w:val="C00000"/>
                <w:sz w:val="18"/>
              </w:rPr>
              <w:t>,</w:t>
            </w:r>
            <w:r w:rsidRPr="00797EBD">
              <w:rPr>
                <w:color w:val="C00000"/>
              </w:rPr>
              <w:t xml:space="preserve"> </w:t>
            </w:r>
          </w:p>
          <w:p w14:paraId="3C89263C" w14:textId="77777777" w:rsidR="006F5044" w:rsidRPr="00797EBD" w:rsidRDefault="000D7DF0" w:rsidP="00D7551B">
            <w:pPr>
              <w:pStyle w:val="Paragraphedeliste"/>
              <w:numPr>
                <w:ilvl w:val="0"/>
                <w:numId w:val="15"/>
              </w:numPr>
              <w:spacing w:before="120" w:after="120"/>
              <w:ind w:left="297" w:hanging="250"/>
              <w:rPr>
                <w:rFonts w:cs="Arial"/>
                <w:color w:val="CC3300"/>
                <w:sz w:val="18"/>
                <w:szCs w:val="18"/>
                <w:lang w:eastAsia="de-DE"/>
              </w:rPr>
            </w:pPr>
            <w:r w:rsidRPr="00797EBD">
              <w:rPr>
                <w:color w:val="C00000"/>
                <w:sz w:val="18"/>
              </w:rPr>
              <w:t>Suche:</w:t>
            </w:r>
            <w:r w:rsidRPr="00797EBD">
              <w:rPr>
                <w:sz w:val="18"/>
              </w:rPr>
              <w:t xml:space="preserve"> </w:t>
            </w:r>
            <w:hyperlink r:id="rId69" w:history="1">
              <w:r w:rsidRPr="00797EBD">
                <w:rPr>
                  <w:rStyle w:val="Lienhypertexte"/>
                  <w:sz w:val="18"/>
                </w:rPr>
                <w:t>Frühe Sprachförderung</w:t>
              </w:r>
            </w:hyperlink>
          </w:p>
        </w:tc>
      </w:tr>
      <w:tr w:rsidR="00332A64" w14:paraId="195C6CD2" w14:textId="77777777" w:rsidTr="006F5044">
        <w:trPr>
          <w:trHeight w:val="920"/>
        </w:trPr>
        <w:tc>
          <w:tcPr>
            <w:tcW w:w="2371" w:type="dxa"/>
            <w:vMerge/>
            <w:shd w:val="clear" w:color="auto" w:fill="EAD5FF"/>
          </w:tcPr>
          <w:p w14:paraId="54227FB8" w14:textId="77777777" w:rsidR="006F5044" w:rsidRPr="007A2818" w:rsidRDefault="006F5044" w:rsidP="006F5044">
            <w:pPr>
              <w:spacing w:before="120" w:after="120"/>
              <w:jc w:val="right"/>
              <w:rPr>
                <w:rFonts w:cs="Arial"/>
                <w:b/>
                <w:sz w:val="20"/>
                <w:szCs w:val="22"/>
                <w:lang w:eastAsia="de-DE"/>
              </w:rPr>
            </w:pPr>
          </w:p>
        </w:tc>
        <w:tc>
          <w:tcPr>
            <w:tcW w:w="4970" w:type="dxa"/>
            <w:gridSpan w:val="3"/>
            <w:shd w:val="clear" w:color="auto" w:fill="auto"/>
          </w:tcPr>
          <w:p w14:paraId="4A8AA543" w14:textId="77777777" w:rsidR="006F5044" w:rsidRPr="004358DA" w:rsidRDefault="003C5961" w:rsidP="006F5044">
            <w:pPr>
              <w:tabs>
                <w:tab w:val="left" w:pos="595"/>
              </w:tabs>
              <w:spacing w:before="120" w:after="120"/>
              <w:ind w:left="45"/>
              <w:rPr>
                <w:rFonts w:cs="Arial"/>
                <w:b/>
                <w:sz w:val="18"/>
                <w:szCs w:val="20"/>
              </w:rPr>
            </w:pPr>
            <w:sdt>
              <w:sdtPr>
                <w:rPr>
                  <w:rFonts w:cs="Arial"/>
                  <w:b/>
                  <w:sz w:val="18"/>
                  <w:szCs w:val="20"/>
                </w:rPr>
                <w:id w:val="-12837266"/>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8"/>
                    <w:szCs w:val="20"/>
                  </w:rPr>
                  <w:t>☐</w:t>
                </w:r>
              </w:sdtContent>
            </w:sdt>
            <w:r w:rsidR="000D7DF0">
              <w:rPr>
                <w:rFonts w:cs="Arial"/>
                <w:b/>
                <w:sz w:val="18"/>
                <w:szCs w:val="20"/>
              </w:rPr>
              <w:t xml:space="preserve"> </w:t>
            </w:r>
            <w:r w:rsidR="000D7DF0" w:rsidRPr="004358DA">
              <w:rPr>
                <w:rFonts w:cs="Arial"/>
                <w:b/>
                <w:sz w:val="18"/>
                <w:szCs w:val="20"/>
              </w:rPr>
              <w:t>Kantonales Angebot ‚Sprachliche Förderung</w:t>
            </w:r>
            <w:r w:rsidR="000D7DF0">
              <w:rPr>
                <w:rFonts w:cs="Arial"/>
                <w:b/>
                <w:sz w:val="18"/>
                <w:szCs w:val="20"/>
              </w:rPr>
              <w:t>"</w:t>
            </w:r>
          </w:p>
          <w:p w14:paraId="43F2D900" w14:textId="77777777" w:rsidR="006F5044" w:rsidRPr="004358DA" w:rsidRDefault="003C5961" w:rsidP="006F5044">
            <w:pPr>
              <w:tabs>
                <w:tab w:val="left" w:pos="595"/>
              </w:tabs>
              <w:spacing w:before="120" w:after="120"/>
              <w:ind w:left="45"/>
              <w:rPr>
                <w:b/>
                <w:sz w:val="18"/>
                <w:szCs w:val="20"/>
              </w:rPr>
            </w:pPr>
            <w:sdt>
              <w:sdtPr>
                <w:rPr>
                  <w:rFonts w:cs="Arial"/>
                  <w:b/>
                  <w:sz w:val="18"/>
                  <w:szCs w:val="20"/>
                </w:rPr>
                <w:id w:val="-1456786368"/>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8"/>
                    <w:szCs w:val="20"/>
                  </w:rPr>
                  <w:t>☐</w:t>
                </w:r>
              </w:sdtContent>
            </w:sdt>
            <w:r w:rsidR="000D7DF0">
              <w:rPr>
                <w:rFonts w:cs="Arial"/>
                <w:b/>
                <w:sz w:val="18"/>
                <w:szCs w:val="20"/>
              </w:rPr>
              <w:t xml:space="preserve"> </w:t>
            </w:r>
            <w:r w:rsidR="000D7DF0" w:rsidRPr="004358DA">
              <w:rPr>
                <w:rFonts w:cs="Arial"/>
                <w:b/>
                <w:sz w:val="18"/>
                <w:szCs w:val="20"/>
              </w:rPr>
              <w:t>Eigene Form der frühen Sprachförderung</w:t>
            </w:r>
          </w:p>
        </w:tc>
        <w:tc>
          <w:tcPr>
            <w:tcW w:w="4815" w:type="dxa"/>
            <w:gridSpan w:val="4"/>
            <w:shd w:val="clear" w:color="auto" w:fill="auto"/>
          </w:tcPr>
          <w:p w14:paraId="567BB0C9" w14:textId="77777777" w:rsidR="006F5044" w:rsidRPr="006F53EF" w:rsidRDefault="003C5961" w:rsidP="006F5044">
            <w:pPr>
              <w:tabs>
                <w:tab w:val="left" w:pos="595"/>
              </w:tabs>
              <w:spacing w:before="120" w:after="120"/>
              <w:ind w:left="45"/>
              <w:rPr>
                <w:rFonts w:cs="Arial"/>
                <w:sz w:val="18"/>
                <w:szCs w:val="20"/>
              </w:rPr>
            </w:pPr>
            <w:sdt>
              <w:sdtPr>
                <w:rPr>
                  <w:rFonts w:cs="Arial"/>
                  <w:sz w:val="18"/>
                  <w:szCs w:val="20"/>
                </w:rPr>
                <w:id w:val="817239051"/>
                <w14:checkbox>
                  <w14:checked w14:val="0"/>
                  <w14:checkedState w14:val="2612" w14:font="MS Gothic"/>
                  <w14:uncheckedState w14:val="2610" w14:font="MS Gothic"/>
                </w14:checkbox>
              </w:sdtPr>
              <w:sdtEndPr/>
              <w:sdtContent>
                <w:r w:rsidR="000D7DF0" w:rsidRPr="006F53EF">
                  <w:rPr>
                    <w:rFonts w:ascii="MS Gothic" w:eastAsia="MS Gothic" w:hAnsi="MS Gothic" w:cs="Arial" w:hint="eastAsia"/>
                    <w:sz w:val="18"/>
                    <w:szCs w:val="20"/>
                  </w:rPr>
                  <w:t>☐</w:t>
                </w:r>
              </w:sdtContent>
            </w:sdt>
            <w:r w:rsidR="000D7DF0">
              <w:rPr>
                <w:rFonts w:cs="Arial"/>
                <w:sz w:val="18"/>
                <w:szCs w:val="20"/>
              </w:rPr>
              <w:t xml:space="preserve"> </w:t>
            </w:r>
            <w:r w:rsidR="000D7DF0" w:rsidRPr="006F53EF">
              <w:rPr>
                <w:rFonts w:cs="Arial"/>
                <w:sz w:val="18"/>
                <w:szCs w:val="20"/>
              </w:rPr>
              <w:t>Konzept vorhanden</w:t>
            </w:r>
          </w:p>
          <w:p w14:paraId="6239FC6A" w14:textId="77777777" w:rsidR="006F5044" w:rsidRDefault="003C5961" w:rsidP="006F5044">
            <w:pPr>
              <w:tabs>
                <w:tab w:val="left" w:pos="595"/>
              </w:tabs>
              <w:spacing w:before="120" w:after="120"/>
              <w:ind w:left="45"/>
              <w:rPr>
                <w:rFonts w:cs="Arial"/>
                <w:sz w:val="18"/>
                <w:szCs w:val="20"/>
              </w:rPr>
            </w:pPr>
            <w:sdt>
              <w:sdtPr>
                <w:rPr>
                  <w:rFonts w:cs="Arial"/>
                  <w:sz w:val="18"/>
                  <w:szCs w:val="20"/>
                </w:rPr>
                <w:id w:val="702206066"/>
                <w14:checkbox>
                  <w14:checked w14:val="0"/>
                  <w14:checkedState w14:val="2612" w14:font="MS Gothic"/>
                  <w14:uncheckedState w14:val="2610" w14:font="MS Gothic"/>
                </w14:checkbox>
              </w:sdtPr>
              <w:sdtEndPr/>
              <w:sdtContent>
                <w:r w:rsidR="000D7DF0" w:rsidRPr="006F53EF">
                  <w:rPr>
                    <w:rFonts w:ascii="MS Gothic" w:eastAsia="MS Gothic" w:hAnsi="MS Gothic" w:cs="MS Gothic" w:hint="eastAsia"/>
                    <w:sz w:val="18"/>
                    <w:szCs w:val="20"/>
                  </w:rPr>
                  <w:t>☐</w:t>
                </w:r>
              </w:sdtContent>
            </w:sdt>
            <w:r w:rsidR="000D7DF0">
              <w:rPr>
                <w:rFonts w:cs="Arial"/>
                <w:sz w:val="18"/>
                <w:szCs w:val="20"/>
              </w:rPr>
              <w:t xml:space="preserve"> </w:t>
            </w:r>
            <w:r w:rsidR="000D7DF0" w:rsidRPr="006F53EF">
              <w:rPr>
                <w:rFonts w:cs="Arial"/>
                <w:sz w:val="18"/>
                <w:szCs w:val="20"/>
              </w:rPr>
              <w:t>Sprachstand erfasst</w:t>
            </w:r>
          </w:p>
          <w:p w14:paraId="65954FD6" w14:textId="77777777" w:rsidR="006F5044" w:rsidRPr="006F53EF" w:rsidRDefault="003C5961" w:rsidP="006F5044">
            <w:pPr>
              <w:tabs>
                <w:tab w:val="left" w:pos="595"/>
              </w:tabs>
              <w:spacing w:before="120" w:after="120"/>
              <w:ind w:left="45"/>
              <w:rPr>
                <w:sz w:val="18"/>
                <w:szCs w:val="20"/>
              </w:rPr>
            </w:pPr>
            <w:sdt>
              <w:sdtPr>
                <w:rPr>
                  <w:rFonts w:cs="Arial"/>
                  <w:sz w:val="18"/>
                  <w:szCs w:val="20"/>
                </w:rPr>
                <w:id w:val="260567581"/>
                <w14:checkbox>
                  <w14:checked w14:val="0"/>
                  <w14:checkedState w14:val="2612" w14:font="MS Gothic"/>
                  <w14:uncheckedState w14:val="2610" w14:font="MS Gothic"/>
                </w14:checkbox>
              </w:sdtPr>
              <w:sdtEndPr/>
              <w:sdtContent>
                <w:r w:rsidR="000D7DF0" w:rsidRPr="006F53EF">
                  <w:rPr>
                    <w:rFonts w:ascii="MS Gothic" w:eastAsia="MS Gothic" w:hAnsi="MS Gothic" w:cs="MS Gothic" w:hint="eastAsia"/>
                    <w:sz w:val="18"/>
                    <w:szCs w:val="20"/>
                  </w:rPr>
                  <w:t>☐</w:t>
                </w:r>
              </w:sdtContent>
            </w:sdt>
            <w:r w:rsidR="000D7DF0">
              <w:rPr>
                <w:rFonts w:cs="Arial"/>
                <w:sz w:val="18"/>
                <w:szCs w:val="20"/>
              </w:rPr>
              <w:t xml:space="preserve"> Prozess in Bearbeitung</w:t>
            </w:r>
          </w:p>
        </w:tc>
        <w:tc>
          <w:tcPr>
            <w:tcW w:w="2836" w:type="dxa"/>
            <w:vMerge/>
          </w:tcPr>
          <w:p w14:paraId="2C24C313" w14:textId="77777777" w:rsidR="006F5044" w:rsidRDefault="006F5044" w:rsidP="006F5044">
            <w:pPr>
              <w:spacing w:before="120" w:after="120"/>
              <w:rPr>
                <w:rFonts w:cs="Arial"/>
                <w:color w:val="CC3300"/>
                <w:sz w:val="18"/>
                <w:szCs w:val="18"/>
                <w:lang w:eastAsia="de-DE"/>
              </w:rPr>
            </w:pPr>
          </w:p>
        </w:tc>
      </w:tr>
    </w:tbl>
    <w:p w14:paraId="09C7819E" w14:textId="77777777" w:rsidR="006F5044" w:rsidRDefault="000D7DF0" w:rsidP="006F5044">
      <w:pPr>
        <w:spacing w:before="120" w:after="120"/>
      </w:pPr>
      <w:r>
        <w:rPr>
          <w:b/>
          <w:bCs/>
        </w:rPr>
        <w:br w:type="page"/>
      </w:r>
    </w:p>
    <w:tbl>
      <w:tblPr>
        <w:tblStyle w:val="Grilledutableau"/>
        <w:tblW w:w="14997" w:type="dxa"/>
        <w:tblInd w:w="108" w:type="dxa"/>
        <w:tblLayout w:type="fixed"/>
        <w:tblLook w:val="04A0" w:firstRow="1" w:lastRow="0" w:firstColumn="1" w:lastColumn="0" w:noHBand="0" w:noVBand="1"/>
      </w:tblPr>
      <w:tblGrid>
        <w:gridCol w:w="2321"/>
        <w:gridCol w:w="1191"/>
        <w:gridCol w:w="3151"/>
        <w:gridCol w:w="394"/>
        <w:gridCol w:w="314"/>
        <w:gridCol w:w="1387"/>
        <w:gridCol w:w="1276"/>
        <w:gridCol w:w="2017"/>
        <w:gridCol w:w="2946"/>
      </w:tblGrid>
      <w:tr w:rsidR="00332A64" w14:paraId="78877861" w14:textId="77777777" w:rsidTr="00BB2604">
        <w:trPr>
          <w:trHeight w:val="322"/>
        </w:trPr>
        <w:tc>
          <w:tcPr>
            <w:tcW w:w="12051" w:type="dxa"/>
            <w:gridSpan w:val="8"/>
            <w:tcBorders>
              <w:top w:val="nil"/>
              <w:left w:val="nil"/>
              <w:bottom w:val="nil"/>
              <w:right w:val="nil"/>
            </w:tcBorders>
            <w:shd w:val="clear" w:color="auto" w:fill="00B0F0"/>
          </w:tcPr>
          <w:p w14:paraId="45C44F42" w14:textId="77777777" w:rsidR="006F5044" w:rsidRPr="0068045C" w:rsidRDefault="00CB1E3F" w:rsidP="006F5044">
            <w:pPr>
              <w:pStyle w:val="Titre1"/>
              <w:spacing w:before="120" w:after="120"/>
              <w:rPr>
                <w:b w:val="0"/>
                <w:szCs w:val="22"/>
                <w:lang w:eastAsia="de-DE"/>
              </w:rPr>
            </w:pPr>
            <w:bookmarkStart w:id="35" w:name="_3_Organisation_und"/>
            <w:bookmarkStart w:id="36" w:name="_Toc256000013"/>
            <w:bookmarkStart w:id="37" w:name="_Toc518382907"/>
            <w:bookmarkStart w:id="38" w:name="_Toc526417744"/>
            <w:bookmarkEnd w:id="35"/>
            <w:r>
              <w:rPr>
                <w:b w:val="0"/>
                <w:color w:val="4A442A" w:themeColor="background2" w:themeShade="40"/>
                <w:sz w:val="28"/>
                <w:lang w:eastAsia="de-DE"/>
              </w:rPr>
              <w:t>3</w:t>
            </w:r>
            <w:r w:rsidR="000D7DF0">
              <w:rPr>
                <w:b w:val="0"/>
                <w:color w:val="4A442A" w:themeColor="background2" w:themeShade="40"/>
                <w:sz w:val="28"/>
                <w:lang w:eastAsia="de-DE"/>
              </w:rPr>
              <w:t xml:space="preserve"> </w:t>
            </w:r>
            <w:r w:rsidR="000D7DF0" w:rsidRPr="00F535C7">
              <w:rPr>
                <w:b w:val="0"/>
                <w:color w:val="4A442A" w:themeColor="background2" w:themeShade="40"/>
                <w:sz w:val="28"/>
                <w:lang w:eastAsia="de-DE"/>
              </w:rPr>
              <w:t>Organisation und Struktur stärken</w:t>
            </w:r>
            <w:bookmarkEnd w:id="36"/>
            <w:bookmarkEnd w:id="37"/>
            <w:bookmarkEnd w:id="38"/>
            <w:r w:rsidR="000D7DF0" w:rsidRPr="00AE30EE">
              <w:rPr>
                <w:b w:val="0"/>
                <w:color w:val="FFFFFF" w:themeColor="background1"/>
                <w:sz w:val="28"/>
                <w:lang w:eastAsia="de-DE"/>
              </w:rPr>
              <w:tab/>
            </w:r>
            <w:r w:rsidR="000D7DF0">
              <w:rPr>
                <w:b w:val="0"/>
                <w:szCs w:val="22"/>
                <w:lang w:eastAsia="de-DE"/>
              </w:rPr>
              <w:tab/>
            </w:r>
          </w:p>
        </w:tc>
        <w:tc>
          <w:tcPr>
            <w:tcW w:w="2946" w:type="dxa"/>
            <w:tcBorders>
              <w:top w:val="nil"/>
              <w:left w:val="nil"/>
              <w:bottom w:val="nil"/>
              <w:right w:val="nil"/>
            </w:tcBorders>
            <w:shd w:val="clear" w:color="auto" w:fill="FFFFFF" w:themeFill="background1"/>
          </w:tcPr>
          <w:p w14:paraId="17216E0C" w14:textId="77777777" w:rsidR="006F5044" w:rsidRPr="00211573" w:rsidRDefault="006F5044" w:rsidP="006F5044">
            <w:pPr>
              <w:pStyle w:val="Titre1"/>
              <w:spacing w:before="120" w:after="120"/>
              <w:rPr>
                <w:b w:val="0"/>
                <w:sz w:val="8"/>
                <w:szCs w:val="22"/>
                <w:lang w:eastAsia="de-DE"/>
              </w:rPr>
            </w:pPr>
          </w:p>
        </w:tc>
      </w:tr>
      <w:tr w:rsidR="00332A64" w14:paraId="508D4C10" w14:textId="77777777" w:rsidTr="006F5044">
        <w:trPr>
          <w:trHeight w:val="1478"/>
        </w:trPr>
        <w:tc>
          <w:tcPr>
            <w:tcW w:w="12051" w:type="dxa"/>
            <w:gridSpan w:val="8"/>
            <w:tcBorders>
              <w:top w:val="nil"/>
              <w:left w:val="nil"/>
              <w:right w:val="nil"/>
            </w:tcBorders>
            <w:shd w:val="clear" w:color="auto" w:fill="FFFFFF" w:themeFill="background1"/>
          </w:tcPr>
          <w:p w14:paraId="00222005" w14:textId="77777777" w:rsidR="00605EFC" w:rsidRPr="00BB2604" w:rsidRDefault="00605EFC" w:rsidP="006F5044">
            <w:pPr>
              <w:spacing w:before="120" w:after="120"/>
              <w:rPr>
                <w:b/>
                <w:color w:val="00B0F0"/>
                <w:sz w:val="24"/>
              </w:rPr>
            </w:pPr>
            <w:r w:rsidRPr="00BB2604">
              <w:rPr>
                <w:b/>
                <w:color w:val="00B0F0"/>
                <w:sz w:val="24"/>
              </w:rPr>
              <w:t>Ziel: Organisation/Struktur aufbauen, klären, stärken, leiten.</w:t>
            </w:r>
          </w:p>
          <w:p w14:paraId="3833202E" w14:textId="77777777" w:rsidR="00045386" w:rsidRDefault="000D7DF0" w:rsidP="00045386">
            <w:pPr>
              <w:spacing w:before="120" w:after="120"/>
            </w:pPr>
            <w:r>
              <w:t>SORS-Schulen sind komplexe, sensible Netzwerke und übernehmen zusätzliche, gesellschaftliche Aufgaben in ihrem Sozialraum. Damit die vielen beteiligten Akteure ihr Engagement optimal einsetzen können, braucht es eine professionelle Organisation mit</w:t>
            </w:r>
            <w:r w:rsidRPr="0075230D">
              <w:t xml:space="preserve"> </w:t>
            </w:r>
            <w:r>
              <w:t>klaren, definierten</w:t>
            </w:r>
            <w:r w:rsidRPr="0075230D">
              <w:t xml:space="preserve"> </w:t>
            </w:r>
            <w:r w:rsidR="00C6071D">
              <w:t>Strukturen und einer a</w:t>
            </w:r>
            <w:r>
              <w:t xml:space="preserve">dressengerechten Kommunikation: </w:t>
            </w:r>
          </w:p>
          <w:p w14:paraId="1C665FAE" w14:textId="77777777" w:rsidR="00045386" w:rsidRDefault="000D7DF0" w:rsidP="00D7551B">
            <w:pPr>
              <w:pStyle w:val="Paragraphedeliste"/>
              <w:numPr>
                <w:ilvl w:val="0"/>
                <w:numId w:val="23"/>
              </w:numPr>
              <w:spacing w:before="120" w:after="120"/>
            </w:pPr>
            <w:r>
              <w:t xml:space="preserve">Die </w:t>
            </w:r>
            <w:r w:rsidRPr="00045386">
              <w:rPr>
                <w:b/>
              </w:rPr>
              <w:t>Zusammenarbeits- und Austauschgefässe</w:t>
            </w:r>
            <w:r>
              <w:t xml:space="preserve"> sind zweckmässig zusammengesetzt und ressourcenorientiert geführt. </w:t>
            </w:r>
          </w:p>
          <w:p w14:paraId="1E714558" w14:textId="77777777" w:rsidR="00045386" w:rsidRDefault="000D7DF0" w:rsidP="00D7551B">
            <w:pPr>
              <w:pStyle w:val="Paragraphedeliste"/>
              <w:numPr>
                <w:ilvl w:val="0"/>
                <w:numId w:val="23"/>
              </w:numPr>
              <w:spacing w:before="120" w:after="120"/>
            </w:pPr>
            <w:r w:rsidRPr="00045386">
              <w:rPr>
                <w:b/>
              </w:rPr>
              <w:t>Funktionen</w:t>
            </w:r>
            <w:r>
              <w:t xml:space="preserve"> sind beschrieben. </w:t>
            </w:r>
          </w:p>
          <w:p w14:paraId="7A7DFE1B" w14:textId="77777777" w:rsidR="00045386" w:rsidRDefault="000D7DF0" w:rsidP="00D7551B">
            <w:pPr>
              <w:pStyle w:val="Paragraphedeliste"/>
              <w:numPr>
                <w:ilvl w:val="0"/>
                <w:numId w:val="23"/>
              </w:numPr>
              <w:spacing w:before="120" w:after="120"/>
            </w:pPr>
            <w:r w:rsidRPr="00045386">
              <w:rPr>
                <w:b/>
              </w:rPr>
              <w:t>Pflichtenhefte</w:t>
            </w:r>
            <w:r>
              <w:t xml:space="preserve"> und Aufgaben verschriftlicht. </w:t>
            </w:r>
            <w:r w:rsidRPr="0075230D">
              <w:t>Kompetenzen</w:t>
            </w:r>
            <w:r>
              <w:t xml:space="preserve"> und Prozesse sind bekannt und klar.</w:t>
            </w:r>
            <w:r w:rsidRPr="0075230D">
              <w:t xml:space="preserve"> </w:t>
            </w:r>
          </w:p>
          <w:p w14:paraId="4E8A5A67" w14:textId="77777777" w:rsidR="006F5044" w:rsidRDefault="000D7DF0" w:rsidP="00D7551B">
            <w:pPr>
              <w:pStyle w:val="Paragraphedeliste"/>
              <w:numPr>
                <w:ilvl w:val="0"/>
                <w:numId w:val="23"/>
              </w:numPr>
              <w:spacing w:before="120" w:after="120"/>
            </w:pPr>
            <w:r>
              <w:t xml:space="preserve">Eine frühe, langfristige </w:t>
            </w:r>
            <w:r w:rsidRPr="00045386">
              <w:rPr>
                <w:b/>
              </w:rPr>
              <w:t>Terminplanung</w:t>
            </w:r>
            <w:r>
              <w:t xml:space="preserve"> ist für die Beteiligten wichtig und nützlich.</w:t>
            </w:r>
          </w:p>
          <w:p w14:paraId="2CBB005B" w14:textId="77777777" w:rsidR="006F5044" w:rsidRDefault="000D7DF0" w:rsidP="006F5044">
            <w:pPr>
              <w:spacing w:before="120" w:after="120"/>
            </w:pPr>
            <w:r>
              <w:t xml:space="preserve">Schriftliche Vereinbarungen zwischen der Schule und ihren ausserschulischen Bildungspartnern sind hilfreich. </w:t>
            </w:r>
          </w:p>
          <w:p w14:paraId="1D095BDB" w14:textId="77777777" w:rsidR="006F5044" w:rsidRDefault="000D7DF0" w:rsidP="00045386">
            <w:pPr>
              <w:spacing w:before="120" w:after="120"/>
            </w:pPr>
            <w:r>
              <w:t xml:space="preserve">Die Erfahrungen an den </w:t>
            </w:r>
            <w:r w:rsidRPr="00217433">
              <w:t xml:space="preserve">SORS-Schulen </w:t>
            </w:r>
            <w:r w:rsidR="00045386">
              <w:t>haben gezeigt</w:t>
            </w:r>
            <w:r>
              <w:t>, dass es eine verantwortliche Person (SORS-Leitung</w:t>
            </w:r>
            <w:r w:rsidR="00045386">
              <w:t>, Profilverantwortliche</w:t>
            </w:r>
            <w:r>
              <w:t>) braucht. Diese Stelle muss mit entsprechenden Ressourcen ausgestattet sein</w:t>
            </w:r>
            <w:r w:rsidR="00045386">
              <w:t xml:space="preserve"> (Pensenpool)</w:t>
            </w:r>
            <w:r>
              <w:t>.</w:t>
            </w:r>
            <w:r>
              <w:br/>
              <w:t>All diese organisatorischen Prinzipien helfen Konflikte zu verhindern</w:t>
            </w:r>
            <w:r w:rsidR="00045386">
              <w:t xml:space="preserve"> und garantieren Planungssicherheit</w:t>
            </w:r>
            <w:r>
              <w:t>.</w:t>
            </w:r>
          </w:p>
        </w:tc>
        <w:tc>
          <w:tcPr>
            <w:tcW w:w="2946" w:type="dxa"/>
            <w:tcBorders>
              <w:top w:val="nil"/>
              <w:left w:val="nil"/>
              <w:right w:val="nil"/>
            </w:tcBorders>
            <w:shd w:val="clear" w:color="auto" w:fill="FFFFFF" w:themeFill="background1"/>
          </w:tcPr>
          <w:p w14:paraId="0B15AE43" w14:textId="77777777" w:rsidR="00860B9C" w:rsidRPr="00860B9C" w:rsidRDefault="00860B9C" w:rsidP="00860B9C">
            <w:pPr>
              <w:spacing w:before="120" w:after="120"/>
              <w:jc w:val="right"/>
              <w:rPr>
                <w:rFonts w:cs="Arial"/>
                <w:i/>
                <w:color w:val="C00000"/>
                <w:sz w:val="14"/>
                <w:szCs w:val="14"/>
                <w:lang w:eastAsia="de-DE"/>
              </w:rPr>
            </w:pPr>
            <w:r w:rsidRPr="00860B9C">
              <w:rPr>
                <w:rFonts w:cs="Arial"/>
                <w:i/>
                <w:color w:val="000000" w:themeColor="text1"/>
                <w:sz w:val="20"/>
                <w:szCs w:val="14"/>
                <w:lang w:eastAsia="de-DE"/>
              </w:rPr>
              <w:t>Nach der Bearbeitung des Rasters können die 3.Spalte und unnötige Zeilen gelöscht werden.</w:t>
            </w:r>
          </w:p>
          <w:p w14:paraId="59CB01AD" w14:textId="77777777" w:rsidR="00A52090" w:rsidRDefault="00A52090" w:rsidP="006F5044">
            <w:pPr>
              <w:spacing w:before="120" w:after="120"/>
              <w:jc w:val="right"/>
              <w:rPr>
                <w:rFonts w:cs="Arial"/>
                <w:i/>
                <w:color w:val="C00000"/>
                <w:sz w:val="14"/>
                <w:szCs w:val="14"/>
                <w:lang w:eastAsia="de-DE"/>
              </w:rPr>
            </w:pPr>
          </w:p>
          <w:p w14:paraId="5C0C32AC" w14:textId="77777777" w:rsidR="00A52090" w:rsidRDefault="00A52090" w:rsidP="006F5044">
            <w:pPr>
              <w:spacing w:before="120" w:after="120"/>
              <w:jc w:val="right"/>
              <w:rPr>
                <w:rFonts w:cs="Arial"/>
                <w:i/>
                <w:color w:val="C00000"/>
                <w:sz w:val="14"/>
                <w:szCs w:val="14"/>
                <w:lang w:eastAsia="de-DE"/>
              </w:rPr>
            </w:pPr>
          </w:p>
          <w:p w14:paraId="5B00CEBE" w14:textId="77777777" w:rsidR="00A52090" w:rsidRDefault="00A52090" w:rsidP="006F5044">
            <w:pPr>
              <w:spacing w:before="120" w:after="120"/>
              <w:jc w:val="right"/>
              <w:rPr>
                <w:rFonts w:cs="Arial"/>
                <w:i/>
                <w:color w:val="C00000"/>
                <w:sz w:val="14"/>
                <w:szCs w:val="14"/>
                <w:lang w:eastAsia="de-DE"/>
              </w:rPr>
            </w:pPr>
          </w:p>
          <w:p w14:paraId="49083C32" w14:textId="77777777" w:rsidR="003877B6" w:rsidRDefault="003877B6" w:rsidP="003877B6">
            <w:pPr>
              <w:jc w:val="right"/>
              <w:rPr>
                <w:rFonts w:cs="Arial"/>
                <w:b/>
                <w:color w:val="CC3300"/>
                <w:sz w:val="18"/>
                <w:szCs w:val="18"/>
                <w:lang w:eastAsia="de-DE"/>
              </w:rPr>
            </w:pPr>
            <w:r w:rsidRPr="003877B6">
              <w:rPr>
                <w:rFonts w:cs="Arial"/>
                <w:b/>
                <w:color w:val="CC3300"/>
                <w:sz w:val="18"/>
                <w:szCs w:val="18"/>
                <w:lang w:eastAsia="de-DE"/>
              </w:rPr>
              <w:t>Ums</w:t>
            </w:r>
            <w:r>
              <w:rPr>
                <w:rFonts w:cs="Arial"/>
                <w:b/>
                <w:color w:val="CC3300"/>
                <w:sz w:val="18"/>
                <w:szCs w:val="18"/>
                <w:lang w:eastAsia="de-DE"/>
              </w:rPr>
              <w:t>e</w:t>
            </w:r>
            <w:r w:rsidRPr="003877B6">
              <w:rPr>
                <w:rFonts w:cs="Arial"/>
                <w:b/>
                <w:color w:val="CC3300"/>
                <w:sz w:val="18"/>
                <w:szCs w:val="18"/>
                <w:lang w:eastAsia="de-DE"/>
              </w:rPr>
              <w:t xml:space="preserve">tzung/Management </w:t>
            </w:r>
          </w:p>
          <w:p w14:paraId="5BFA1697" w14:textId="77777777" w:rsidR="00045386" w:rsidRDefault="003C5961" w:rsidP="003877B6">
            <w:pPr>
              <w:spacing w:after="120"/>
              <w:jc w:val="right"/>
              <w:rPr>
                <w:rFonts w:cs="Arial"/>
                <w:i/>
                <w:color w:val="C00000"/>
                <w:sz w:val="14"/>
                <w:szCs w:val="14"/>
                <w:lang w:eastAsia="de-DE"/>
              </w:rPr>
            </w:pPr>
            <w:hyperlink r:id="rId70" w:history="1">
              <w:r w:rsidR="003877B6" w:rsidRPr="003877B6">
                <w:rPr>
                  <w:rStyle w:val="Lienhypertexte"/>
                  <w:rFonts w:cs="Arial"/>
                  <w:sz w:val="18"/>
                  <w:szCs w:val="18"/>
                  <w:lang w:eastAsia="de-DE"/>
                </w:rPr>
                <w:t xml:space="preserve">&gt; BL21-Link </w:t>
              </w:r>
            </w:hyperlink>
            <w:r w:rsidR="003877B6">
              <w:rPr>
                <w:rFonts w:cs="Arial"/>
                <w:i/>
                <w:color w:val="C00000"/>
                <w:sz w:val="14"/>
                <w:szCs w:val="14"/>
                <w:lang w:eastAsia="de-DE"/>
              </w:rPr>
              <w:t xml:space="preserve"> </w:t>
            </w:r>
          </w:p>
          <w:p w14:paraId="24418330" w14:textId="77777777" w:rsidR="00045386" w:rsidRDefault="00045386" w:rsidP="006F5044">
            <w:pPr>
              <w:spacing w:before="120" w:after="120"/>
              <w:jc w:val="right"/>
              <w:rPr>
                <w:rFonts w:cs="Arial"/>
                <w:i/>
                <w:color w:val="C00000"/>
                <w:sz w:val="14"/>
                <w:szCs w:val="14"/>
                <w:lang w:eastAsia="de-DE"/>
              </w:rPr>
            </w:pPr>
          </w:p>
          <w:p w14:paraId="0052843C" w14:textId="77777777" w:rsidR="00A52090" w:rsidRDefault="00A52090" w:rsidP="003877B6">
            <w:pPr>
              <w:spacing w:before="120" w:after="120"/>
              <w:rPr>
                <w:rFonts w:cs="Arial"/>
                <w:i/>
                <w:color w:val="C00000"/>
                <w:sz w:val="14"/>
                <w:szCs w:val="14"/>
                <w:lang w:eastAsia="de-DE"/>
              </w:rPr>
            </w:pPr>
          </w:p>
          <w:p w14:paraId="78A7A352" w14:textId="77777777" w:rsidR="00A52090" w:rsidRPr="006C4037" w:rsidRDefault="00A52090" w:rsidP="00A52090">
            <w:pPr>
              <w:spacing w:before="120" w:after="120"/>
              <w:jc w:val="right"/>
              <w:rPr>
                <w:rFonts w:cs="Arial"/>
                <w:i/>
                <w:color w:val="C00000"/>
                <w:sz w:val="14"/>
                <w:szCs w:val="14"/>
                <w:lang w:eastAsia="de-DE"/>
              </w:rPr>
            </w:pPr>
            <w:r w:rsidRPr="006C4037">
              <w:rPr>
                <w:rFonts w:cs="Arial"/>
                <w:i/>
                <w:color w:val="C00000"/>
                <w:sz w:val="14"/>
                <w:szCs w:val="14"/>
                <w:lang w:eastAsia="de-DE"/>
              </w:rPr>
              <w:t>Die nachstehenden Fragen sind als Checkliste gedacht.</w:t>
            </w:r>
          </w:p>
          <w:p w14:paraId="52318377" w14:textId="77777777" w:rsidR="006F5044" w:rsidRDefault="00A52090" w:rsidP="00A52090">
            <w:pPr>
              <w:spacing w:before="120" w:after="120"/>
              <w:jc w:val="right"/>
              <w:rPr>
                <w:rFonts w:cs="Arial"/>
                <w:i/>
                <w:color w:val="002060"/>
                <w:sz w:val="14"/>
                <w:szCs w:val="14"/>
                <w:lang w:eastAsia="de-DE"/>
              </w:rPr>
            </w:pPr>
            <w:r w:rsidRPr="006C4037">
              <w:rPr>
                <w:rFonts w:cs="Arial"/>
                <w:i/>
                <w:color w:val="C00000"/>
                <w:sz w:val="14"/>
                <w:szCs w:val="14"/>
                <w:lang w:eastAsia="de-DE"/>
              </w:rPr>
              <w:t>Sie sollen bei der Visionsarbeit die wichtigsten Überlegungen streifen</w:t>
            </w:r>
            <w:r>
              <w:rPr>
                <w:rFonts w:cs="Arial"/>
                <w:i/>
                <w:color w:val="C00000"/>
                <w:sz w:val="14"/>
                <w:szCs w:val="14"/>
                <w:lang w:eastAsia="de-DE"/>
              </w:rPr>
              <w:t>.</w:t>
            </w:r>
          </w:p>
        </w:tc>
      </w:tr>
      <w:tr w:rsidR="00332A64" w14:paraId="485F0EEA" w14:textId="77777777" w:rsidTr="006F5044">
        <w:tc>
          <w:tcPr>
            <w:tcW w:w="2321" w:type="dxa"/>
            <w:tcBorders>
              <w:top w:val="single" w:sz="18" w:space="0" w:color="auto"/>
              <w:bottom w:val="single" w:sz="18" w:space="0" w:color="auto"/>
            </w:tcBorders>
            <w:shd w:val="clear" w:color="auto" w:fill="BFBFBF" w:themeFill="background1" w:themeFillShade="BF"/>
          </w:tcPr>
          <w:p w14:paraId="57ABE7DD" w14:textId="77777777" w:rsidR="006F5044" w:rsidRPr="006273D5" w:rsidRDefault="000D7DF0" w:rsidP="006F5044">
            <w:pPr>
              <w:spacing w:before="120" w:after="120"/>
              <w:jc w:val="right"/>
              <w:rPr>
                <w:rFonts w:cs="Arial"/>
                <w:b/>
                <w:sz w:val="16"/>
                <w:szCs w:val="18"/>
                <w:lang w:eastAsia="de-DE"/>
              </w:rPr>
            </w:pPr>
            <w:r w:rsidRPr="006273D5">
              <w:rPr>
                <w:rFonts w:cs="Arial"/>
                <w:b/>
                <w:sz w:val="16"/>
                <w:szCs w:val="18"/>
                <w:lang w:eastAsia="de-DE"/>
              </w:rPr>
              <w:t xml:space="preserve">Inhalt </w:t>
            </w:r>
          </w:p>
        </w:tc>
        <w:tc>
          <w:tcPr>
            <w:tcW w:w="9730" w:type="dxa"/>
            <w:gridSpan w:val="7"/>
            <w:tcBorders>
              <w:top w:val="single" w:sz="18" w:space="0" w:color="auto"/>
              <w:bottom w:val="single" w:sz="18" w:space="0" w:color="auto"/>
            </w:tcBorders>
            <w:shd w:val="clear" w:color="auto" w:fill="BFBFBF" w:themeFill="background1" w:themeFillShade="BF"/>
          </w:tcPr>
          <w:p w14:paraId="78EAF242" w14:textId="77777777" w:rsidR="006F5044" w:rsidRPr="006273D5" w:rsidRDefault="000D7DF0" w:rsidP="006F5044">
            <w:pPr>
              <w:spacing w:before="120" w:after="120"/>
              <w:rPr>
                <w:rFonts w:cs="Arial"/>
                <w:b/>
                <w:sz w:val="16"/>
                <w:szCs w:val="18"/>
                <w:lang w:eastAsia="de-DE"/>
              </w:rPr>
            </w:pPr>
            <w:r w:rsidRPr="006273D5">
              <w:rPr>
                <w:rFonts w:cs="Arial"/>
                <w:b/>
                <w:sz w:val="16"/>
                <w:szCs w:val="18"/>
                <w:lang w:eastAsia="de-DE"/>
              </w:rPr>
              <w:t>Angaben</w:t>
            </w:r>
            <w:r>
              <w:rPr>
                <w:rFonts w:cs="Arial"/>
                <w:b/>
                <w:sz w:val="16"/>
                <w:szCs w:val="18"/>
                <w:lang w:eastAsia="de-DE"/>
              </w:rPr>
              <w:t>, ev. mit Kurzbeschrieb</w:t>
            </w:r>
          </w:p>
        </w:tc>
        <w:tc>
          <w:tcPr>
            <w:tcW w:w="2946" w:type="dxa"/>
            <w:tcBorders>
              <w:bottom w:val="single" w:sz="18" w:space="0" w:color="auto"/>
            </w:tcBorders>
            <w:shd w:val="clear" w:color="auto" w:fill="943634" w:themeFill="accent2" w:themeFillShade="BF"/>
          </w:tcPr>
          <w:p w14:paraId="685CBA2C" w14:textId="77777777" w:rsidR="006F5044" w:rsidRPr="006273D5" w:rsidRDefault="000D7DF0" w:rsidP="006F5044">
            <w:pPr>
              <w:spacing w:before="120" w:after="120"/>
              <w:rPr>
                <w:rFonts w:cs="Arial"/>
                <w:b/>
                <w:color w:val="000000" w:themeColor="text1"/>
                <w:sz w:val="16"/>
                <w:szCs w:val="18"/>
                <w:lang w:eastAsia="de-DE"/>
              </w:rPr>
            </w:pPr>
            <w:r w:rsidRPr="006273D5">
              <w:rPr>
                <w:rFonts w:cs="Arial"/>
                <w:b/>
                <w:color w:val="000000" w:themeColor="text1"/>
                <w:sz w:val="16"/>
                <w:szCs w:val="18"/>
                <w:lang w:eastAsia="de-DE"/>
              </w:rPr>
              <w:t>Fragen zu den Angaben</w:t>
            </w:r>
          </w:p>
        </w:tc>
      </w:tr>
      <w:tr w:rsidR="00332A64" w14:paraId="03FAB137" w14:textId="77777777" w:rsidTr="003A6C15">
        <w:trPr>
          <w:trHeight w:val="379"/>
        </w:trPr>
        <w:tc>
          <w:tcPr>
            <w:tcW w:w="2321" w:type="dxa"/>
            <w:vMerge w:val="restart"/>
            <w:tcBorders>
              <w:top w:val="single" w:sz="18" w:space="0" w:color="auto"/>
              <w:bottom w:val="single" w:sz="4" w:space="0" w:color="auto"/>
            </w:tcBorders>
            <w:shd w:val="clear" w:color="auto" w:fill="B3EBFF"/>
          </w:tcPr>
          <w:p w14:paraId="01CBF430" w14:textId="77777777" w:rsidR="006F5044" w:rsidRDefault="000D7DF0" w:rsidP="006F5044">
            <w:pPr>
              <w:spacing w:before="120" w:after="120"/>
              <w:jc w:val="right"/>
              <w:rPr>
                <w:rFonts w:cs="Arial"/>
                <w:b/>
                <w:sz w:val="20"/>
                <w:szCs w:val="22"/>
                <w:lang w:eastAsia="de-DE"/>
              </w:rPr>
            </w:pPr>
            <w:r>
              <w:rPr>
                <w:rFonts w:cs="Arial"/>
                <w:b/>
                <w:sz w:val="20"/>
                <w:szCs w:val="22"/>
                <w:lang w:eastAsia="de-DE"/>
              </w:rPr>
              <w:t>Elternmitwirkung</w:t>
            </w:r>
          </w:p>
          <w:p w14:paraId="08638C5D" w14:textId="77777777" w:rsidR="006F5044" w:rsidRDefault="006F5044" w:rsidP="006F5044">
            <w:pPr>
              <w:spacing w:before="120" w:after="120"/>
              <w:jc w:val="right"/>
              <w:rPr>
                <w:rFonts w:cs="Arial"/>
                <w:b/>
                <w:sz w:val="20"/>
                <w:szCs w:val="22"/>
                <w:lang w:eastAsia="de-DE"/>
              </w:rPr>
            </w:pPr>
          </w:p>
          <w:p w14:paraId="6E0C84BB" w14:textId="77777777" w:rsidR="006F5044" w:rsidRDefault="006F5044" w:rsidP="006F5044">
            <w:pPr>
              <w:spacing w:before="120" w:after="120"/>
              <w:jc w:val="right"/>
              <w:rPr>
                <w:rFonts w:cs="Arial"/>
                <w:b/>
                <w:sz w:val="20"/>
                <w:szCs w:val="22"/>
                <w:lang w:eastAsia="de-DE"/>
              </w:rPr>
            </w:pPr>
          </w:p>
          <w:p w14:paraId="714CEC90" w14:textId="77777777" w:rsidR="006F5044" w:rsidRDefault="006F5044" w:rsidP="006F5044">
            <w:pPr>
              <w:spacing w:before="120" w:after="120"/>
              <w:jc w:val="right"/>
              <w:rPr>
                <w:rFonts w:cs="Arial"/>
                <w:b/>
                <w:sz w:val="20"/>
                <w:szCs w:val="22"/>
                <w:lang w:eastAsia="de-DE"/>
              </w:rPr>
            </w:pPr>
          </w:p>
          <w:p w14:paraId="2F1C3DEF" w14:textId="77777777" w:rsidR="006F5044" w:rsidRDefault="006F5044" w:rsidP="006F5044">
            <w:pPr>
              <w:spacing w:before="120" w:after="120"/>
              <w:jc w:val="right"/>
              <w:rPr>
                <w:rFonts w:cs="Arial"/>
                <w:b/>
                <w:sz w:val="20"/>
                <w:szCs w:val="22"/>
                <w:lang w:eastAsia="de-DE"/>
              </w:rPr>
            </w:pPr>
          </w:p>
          <w:p w14:paraId="6980C9C5" w14:textId="77777777" w:rsidR="006F5044" w:rsidRPr="007F317C" w:rsidRDefault="006F5044" w:rsidP="006F5044">
            <w:pPr>
              <w:spacing w:before="120" w:after="120"/>
              <w:jc w:val="right"/>
              <w:rPr>
                <w:rFonts w:cs="Arial"/>
                <w:sz w:val="20"/>
                <w:szCs w:val="22"/>
                <w:lang w:eastAsia="de-DE"/>
              </w:rPr>
            </w:pPr>
          </w:p>
        </w:tc>
        <w:tc>
          <w:tcPr>
            <w:tcW w:w="1191" w:type="dxa"/>
            <w:tcBorders>
              <w:top w:val="single" w:sz="18" w:space="0" w:color="auto"/>
            </w:tcBorders>
            <w:shd w:val="clear" w:color="auto" w:fill="B3EBFF"/>
          </w:tcPr>
          <w:p w14:paraId="0CC98381" w14:textId="77777777" w:rsidR="006F5044" w:rsidRDefault="000D7DF0" w:rsidP="006F5044">
            <w:pPr>
              <w:spacing w:before="120" w:after="120"/>
              <w:jc w:val="center"/>
              <w:rPr>
                <w:rFonts w:cs="Arial"/>
                <w:b/>
                <w:sz w:val="12"/>
                <w:szCs w:val="12"/>
                <w:lang w:eastAsia="de-DE"/>
              </w:rPr>
            </w:pPr>
            <w:r>
              <w:rPr>
                <w:rFonts w:cs="Arial"/>
                <w:b/>
                <w:sz w:val="12"/>
                <w:szCs w:val="12"/>
                <w:lang w:eastAsia="de-DE"/>
              </w:rPr>
              <w:t>Beschrie</w:t>
            </w:r>
            <w:r w:rsidRPr="0023379F">
              <w:rPr>
                <w:rFonts w:cs="Arial"/>
                <w:b/>
                <w:sz w:val="12"/>
                <w:szCs w:val="12"/>
                <w:lang w:eastAsia="de-DE"/>
              </w:rPr>
              <w:t>b</w:t>
            </w:r>
          </w:p>
          <w:p w14:paraId="29C6A5C9" w14:textId="77777777" w:rsidR="006F5044" w:rsidRPr="005C4840" w:rsidRDefault="000D7DF0" w:rsidP="006F5044">
            <w:pPr>
              <w:spacing w:before="120" w:after="120"/>
              <w:jc w:val="center"/>
              <w:rPr>
                <w:rFonts w:cs="Arial"/>
                <w:sz w:val="16"/>
                <w:szCs w:val="16"/>
                <w:lang w:eastAsia="de-DE"/>
              </w:rPr>
            </w:pPr>
            <w:r>
              <w:rPr>
                <w:rFonts w:cs="Arial"/>
                <w:b/>
                <w:sz w:val="12"/>
                <w:szCs w:val="12"/>
                <w:lang w:eastAsia="de-DE"/>
              </w:rPr>
              <w:t>Gremium</w:t>
            </w:r>
          </w:p>
        </w:tc>
        <w:tc>
          <w:tcPr>
            <w:tcW w:w="3151" w:type="dxa"/>
            <w:tcBorders>
              <w:top w:val="single" w:sz="18" w:space="0" w:color="auto"/>
            </w:tcBorders>
            <w:shd w:val="clear" w:color="auto" w:fill="B3EBFF"/>
          </w:tcPr>
          <w:p w14:paraId="44D2D328" w14:textId="77777777" w:rsidR="006F5044" w:rsidRPr="00817EEA" w:rsidRDefault="000D7DF0" w:rsidP="006F5044">
            <w:pPr>
              <w:spacing w:before="120" w:after="120"/>
              <w:jc w:val="center"/>
              <w:rPr>
                <w:rFonts w:cs="Arial"/>
                <w:b/>
                <w:sz w:val="12"/>
                <w:szCs w:val="12"/>
                <w:lang w:eastAsia="de-DE"/>
              </w:rPr>
            </w:pPr>
            <w:r>
              <w:rPr>
                <w:rFonts w:cs="Arial"/>
                <w:b/>
                <w:sz w:val="12"/>
                <w:szCs w:val="12"/>
                <w:lang w:eastAsia="de-DE"/>
              </w:rPr>
              <w:t>Art der Partizipation</w:t>
            </w:r>
          </w:p>
        </w:tc>
        <w:tc>
          <w:tcPr>
            <w:tcW w:w="708" w:type="dxa"/>
            <w:gridSpan w:val="2"/>
            <w:tcBorders>
              <w:top w:val="single" w:sz="18" w:space="0" w:color="auto"/>
            </w:tcBorders>
            <w:shd w:val="clear" w:color="auto" w:fill="B3EBFF"/>
          </w:tcPr>
          <w:p w14:paraId="66FB75C7" w14:textId="77777777" w:rsidR="006F5044" w:rsidRPr="00D77C22" w:rsidRDefault="000D7DF0" w:rsidP="006F5044">
            <w:pPr>
              <w:spacing w:before="120" w:after="120"/>
              <w:jc w:val="center"/>
              <w:rPr>
                <w:rFonts w:cs="Arial"/>
                <w:b/>
                <w:sz w:val="16"/>
                <w:szCs w:val="16"/>
                <w:lang w:eastAsia="de-DE"/>
              </w:rPr>
            </w:pPr>
            <w:r w:rsidRPr="00964999">
              <w:rPr>
                <w:rFonts w:cs="Arial"/>
                <w:b/>
                <w:sz w:val="9"/>
                <w:szCs w:val="9"/>
                <w:lang w:eastAsia="de-DE"/>
              </w:rPr>
              <w:t>Vereinb</w:t>
            </w:r>
            <w:r w:rsidRPr="00817EEA">
              <w:rPr>
                <w:rFonts w:cs="Arial"/>
                <w:b/>
                <w:sz w:val="12"/>
                <w:szCs w:val="12"/>
                <w:lang w:eastAsia="de-DE"/>
              </w:rPr>
              <w:br/>
              <w:t>ja / nein</w:t>
            </w:r>
          </w:p>
        </w:tc>
        <w:tc>
          <w:tcPr>
            <w:tcW w:w="1387" w:type="dxa"/>
            <w:tcBorders>
              <w:top w:val="single" w:sz="18" w:space="0" w:color="auto"/>
            </w:tcBorders>
            <w:shd w:val="clear" w:color="auto" w:fill="B3EBFF"/>
          </w:tcPr>
          <w:p w14:paraId="57E241BC" w14:textId="77777777" w:rsidR="006F5044" w:rsidRPr="00D77C22" w:rsidRDefault="000D7DF0" w:rsidP="006F5044">
            <w:pPr>
              <w:spacing w:before="120" w:after="120"/>
              <w:jc w:val="center"/>
              <w:rPr>
                <w:rFonts w:cs="Arial"/>
                <w:b/>
                <w:sz w:val="16"/>
                <w:szCs w:val="16"/>
                <w:lang w:eastAsia="de-DE"/>
              </w:rPr>
            </w:pPr>
            <w:r w:rsidRPr="00D77C22">
              <w:rPr>
                <w:rFonts w:cs="Arial"/>
                <w:b/>
                <w:sz w:val="16"/>
                <w:szCs w:val="16"/>
                <w:lang w:eastAsia="de-DE"/>
              </w:rPr>
              <w:t>Ansprech</w:t>
            </w:r>
            <w:r>
              <w:rPr>
                <w:rFonts w:cs="Arial"/>
                <w:b/>
                <w:sz w:val="16"/>
                <w:szCs w:val="16"/>
                <w:lang w:eastAsia="de-DE"/>
              </w:rPr>
              <w:t xml:space="preserve">- </w:t>
            </w:r>
            <w:r w:rsidRPr="00D77C22">
              <w:rPr>
                <w:rFonts w:cs="Arial"/>
                <w:b/>
                <w:sz w:val="16"/>
                <w:szCs w:val="16"/>
                <w:lang w:eastAsia="de-DE"/>
              </w:rPr>
              <w:t>person</w:t>
            </w:r>
          </w:p>
        </w:tc>
        <w:tc>
          <w:tcPr>
            <w:tcW w:w="1276" w:type="dxa"/>
            <w:tcBorders>
              <w:top w:val="single" w:sz="18" w:space="0" w:color="auto"/>
            </w:tcBorders>
            <w:shd w:val="clear" w:color="auto" w:fill="B3EBFF"/>
          </w:tcPr>
          <w:p w14:paraId="1E00BF76" w14:textId="77777777" w:rsidR="006F5044" w:rsidRPr="00817EEA" w:rsidRDefault="000D7DF0" w:rsidP="006F5044">
            <w:pPr>
              <w:spacing w:before="120" w:after="120"/>
              <w:jc w:val="center"/>
              <w:rPr>
                <w:rFonts w:cs="Arial"/>
                <w:b/>
                <w:sz w:val="12"/>
                <w:szCs w:val="12"/>
                <w:lang w:eastAsia="de-DE"/>
              </w:rPr>
            </w:pPr>
            <w:r w:rsidRPr="00D77C22">
              <w:rPr>
                <w:rFonts w:cs="Arial"/>
                <w:b/>
                <w:sz w:val="16"/>
                <w:szCs w:val="16"/>
                <w:lang w:eastAsia="de-DE"/>
              </w:rPr>
              <w:t>Koordinaten</w:t>
            </w:r>
            <w:r>
              <w:rPr>
                <w:rFonts w:cs="Arial"/>
                <w:b/>
                <w:sz w:val="16"/>
                <w:szCs w:val="16"/>
                <w:lang w:eastAsia="de-DE"/>
              </w:rPr>
              <w:t xml:space="preserve"> </w:t>
            </w:r>
            <w:r w:rsidRPr="00D77C22">
              <w:rPr>
                <w:rFonts w:cs="Arial"/>
                <w:b/>
                <w:sz w:val="16"/>
                <w:szCs w:val="16"/>
                <w:lang w:eastAsia="de-DE"/>
              </w:rPr>
              <w:t xml:space="preserve">/ Mail / </w:t>
            </w:r>
            <w:r>
              <w:rPr>
                <w:rFonts w:cs="Arial"/>
                <w:b/>
                <w:sz w:val="16"/>
                <w:szCs w:val="16"/>
                <w:lang w:eastAsia="de-DE"/>
              </w:rPr>
              <w:t>P</w:t>
            </w:r>
            <w:r w:rsidRPr="00D77C22">
              <w:rPr>
                <w:rFonts w:cs="Arial"/>
                <w:b/>
                <w:sz w:val="16"/>
                <w:szCs w:val="16"/>
                <w:lang w:eastAsia="de-DE"/>
              </w:rPr>
              <w:t>hone</w:t>
            </w:r>
            <w:r w:rsidRPr="00817EEA">
              <w:rPr>
                <w:rFonts w:cs="Arial"/>
                <w:b/>
                <w:sz w:val="12"/>
                <w:szCs w:val="12"/>
                <w:lang w:eastAsia="de-DE"/>
              </w:rPr>
              <w:t xml:space="preserve"> </w:t>
            </w:r>
          </w:p>
        </w:tc>
        <w:tc>
          <w:tcPr>
            <w:tcW w:w="2017" w:type="dxa"/>
            <w:tcBorders>
              <w:top w:val="single" w:sz="18" w:space="0" w:color="auto"/>
            </w:tcBorders>
            <w:shd w:val="clear" w:color="auto" w:fill="B3EBFF"/>
          </w:tcPr>
          <w:p w14:paraId="1DBDD681" w14:textId="77777777" w:rsidR="006F5044" w:rsidRPr="00D77C22" w:rsidRDefault="000D7DF0" w:rsidP="006F5044">
            <w:pPr>
              <w:spacing w:before="120" w:after="120"/>
              <w:jc w:val="center"/>
              <w:rPr>
                <w:rFonts w:cs="Arial"/>
                <w:b/>
                <w:sz w:val="16"/>
                <w:szCs w:val="16"/>
                <w:lang w:eastAsia="de-DE"/>
              </w:rPr>
            </w:pPr>
            <w:r>
              <w:rPr>
                <w:rFonts w:cs="Arial"/>
                <w:b/>
                <w:sz w:val="16"/>
                <w:szCs w:val="22"/>
                <w:lang w:eastAsia="de-DE"/>
              </w:rPr>
              <w:t>Ergänzungen / Bemerkungen</w:t>
            </w:r>
          </w:p>
        </w:tc>
        <w:tc>
          <w:tcPr>
            <w:tcW w:w="2946" w:type="dxa"/>
            <w:vMerge w:val="restart"/>
            <w:tcBorders>
              <w:top w:val="single" w:sz="18" w:space="0" w:color="auto"/>
            </w:tcBorders>
          </w:tcPr>
          <w:p w14:paraId="16DAD507" w14:textId="77777777" w:rsidR="006F5044" w:rsidRDefault="000D7DF0" w:rsidP="006F5044">
            <w:pPr>
              <w:spacing w:before="120" w:after="120"/>
              <w:rPr>
                <w:rFonts w:cs="Arial"/>
                <w:color w:val="CC3300"/>
                <w:sz w:val="18"/>
                <w:szCs w:val="18"/>
                <w:lang w:eastAsia="de-DE"/>
              </w:rPr>
            </w:pPr>
            <w:r w:rsidRPr="00EF57EE">
              <w:rPr>
                <w:rFonts w:cs="Arial"/>
                <w:b/>
                <w:color w:val="CC3300"/>
                <w:sz w:val="18"/>
                <w:szCs w:val="18"/>
                <w:lang w:eastAsia="de-DE"/>
              </w:rPr>
              <w:t>Wie setzt sich die SORS-Gruppe zusammen</w:t>
            </w:r>
            <w:r w:rsidRPr="006C4DA4">
              <w:rPr>
                <w:rFonts w:cs="Arial"/>
                <w:color w:val="CC3300"/>
                <w:sz w:val="18"/>
                <w:szCs w:val="18"/>
                <w:lang w:eastAsia="de-DE"/>
              </w:rPr>
              <w:t>?</w:t>
            </w:r>
            <w:r w:rsidRPr="006C4DA4">
              <w:rPr>
                <w:rFonts w:cs="Arial"/>
                <w:color w:val="CC3300"/>
                <w:sz w:val="18"/>
                <w:szCs w:val="18"/>
                <w:lang w:eastAsia="de-DE"/>
              </w:rPr>
              <w:br/>
              <w:t>Welche Akteure? Partner?</w:t>
            </w:r>
            <w:r>
              <w:rPr>
                <w:rFonts w:cs="Arial"/>
                <w:color w:val="CC3300"/>
                <w:sz w:val="18"/>
                <w:szCs w:val="18"/>
                <w:lang w:eastAsia="de-DE"/>
              </w:rPr>
              <w:t xml:space="preserve"> Kooperationen?</w:t>
            </w:r>
          </w:p>
          <w:p w14:paraId="642B2FED" w14:textId="77777777" w:rsidR="006F5044" w:rsidRDefault="000D7DF0" w:rsidP="006F5044">
            <w:pPr>
              <w:spacing w:before="120" w:after="120"/>
              <w:rPr>
                <w:rFonts w:cs="Arial"/>
                <w:color w:val="CC3300"/>
                <w:sz w:val="18"/>
                <w:szCs w:val="18"/>
                <w:lang w:eastAsia="de-DE"/>
              </w:rPr>
            </w:pPr>
            <w:r w:rsidRPr="00EF57EE">
              <w:rPr>
                <w:rFonts w:cs="Arial"/>
                <w:b/>
                <w:color w:val="CC3300"/>
                <w:sz w:val="18"/>
                <w:szCs w:val="18"/>
                <w:lang w:eastAsia="de-DE"/>
              </w:rPr>
              <w:t>Eltern:</w:t>
            </w:r>
            <w:r>
              <w:rPr>
                <w:rFonts w:cs="Arial"/>
                <w:color w:val="CC3300"/>
                <w:sz w:val="18"/>
                <w:szCs w:val="18"/>
                <w:lang w:eastAsia="de-DE"/>
              </w:rPr>
              <w:t xml:space="preserve"> </w:t>
            </w:r>
            <w:r w:rsidRPr="00A13CE2">
              <w:rPr>
                <w:rFonts w:cs="Arial"/>
                <w:color w:val="CC3300"/>
                <w:sz w:val="18"/>
                <w:szCs w:val="18"/>
                <w:lang w:eastAsia="de-DE"/>
              </w:rPr>
              <w:t xml:space="preserve">Beim Aufbau ist auf den Einbezug der Eltern an der Schule durch geeignete </w:t>
            </w:r>
            <w:r>
              <w:rPr>
                <w:rFonts w:cs="Arial"/>
                <w:color w:val="CC3300"/>
                <w:sz w:val="18"/>
                <w:szCs w:val="18"/>
                <w:lang w:eastAsia="de-DE"/>
              </w:rPr>
              <w:t>Gremien zu achten und zu</w:t>
            </w:r>
            <w:r w:rsidRPr="00A13CE2">
              <w:rPr>
                <w:rFonts w:cs="Arial"/>
                <w:color w:val="CC3300"/>
                <w:sz w:val="18"/>
                <w:szCs w:val="18"/>
                <w:lang w:eastAsia="de-DE"/>
              </w:rPr>
              <w:t xml:space="preserve"> institutionalisieren</w:t>
            </w:r>
            <w:r>
              <w:rPr>
                <w:rFonts w:cs="Arial"/>
                <w:color w:val="CC3300"/>
                <w:sz w:val="18"/>
                <w:szCs w:val="18"/>
                <w:lang w:eastAsia="de-DE"/>
              </w:rPr>
              <w:t>:</w:t>
            </w:r>
          </w:p>
          <w:p w14:paraId="67DA94C0" w14:textId="77777777" w:rsidR="006F5044" w:rsidRPr="00964999" w:rsidRDefault="000D7DF0" w:rsidP="00D7551B">
            <w:pPr>
              <w:pStyle w:val="Paragraphedeliste"/>
              <w:numPr>
                <w:ilvl w:val="0"/>
                <w:numId w:val="6"/>
              </w:numPr>
              <w:spacing w:before="120" w:after="120" w:line="276" w:lineRule="auto"/>
              <w:ind w:left="176" w:hanging="119"/>
              <w:rPr>
                <w:color w:val="CC3300"/>
                <w:sz w:val="18"/>
                <w:szCs w:val="18"/>
              </w:rPr>
            </w:pPr>
            <w:r w:rsidRPr="00964999">
              <w:rPr>
                <w:color w:val="CC3300"/>
                <w:sz w:val="18"/>
                <w:szCs w:val="18"/>
              </w:rPr>
              <w:t xml:space="preserve">Wie </w:t>
            </w:r>
            <w:r>
              <w:rPr>
                <w:color w:val="CC3300"/>
                <w:sz w:val="18"/>
                <w:szCs w:val="18"/>
              </w:rPr>
              <w:t xml:space="preserve">sind </w:t>
            </w:r>
            <w:r w:rsidRPr="00964999">
              <w:rPr>
                <w:color w:val="CC3300"/>
                <w:sz w:val="18"/>
                <w:szCs w:val="18"/>
              </w:rPr>
              <w:t>die Eltern ein</w:t>
            </w:r>
            <w:r>
              <w:rPr>
                <w:color w:val="CC3300"/>
                <w:sz w:val="18"/>
                <w:szCs w:val="18"/>
              </w:rPr>
              <w:t>gebunden</w:t>
            </w:r>
            <w:r w:rsidRPr="00964999">
              <w:rPr>
                <w:color w:val="CC3300"/>
                <w:sz w:val="18"/>
                <w:szCs w:val="18"/>
              </w:rPr>
              <w:t xml:space="preserve">? </w:t>
            </w:r>
          </w:p>
          <w:p w14:paraId="47897B0B" w14:textId="77777777" w:rsidR="006F5044" w:rsidRPr="00964999" w:rsidRDefault="000D7DF0" w:rsidP="00D7551B">
            <w:pPr>
              <w:pStyle w:val="Paragraphedeliste"/>
              <w:numPr>
                <w:ilvl w:val="0"/>
                <w:numId w:val="6"/>
              </w:numPr>
              <w:spacing w:before="120" w:after="120" w:line="276" w:lineRule="auto"/>
              <w:ind w:left="176" w:hanging="119"/>
              <w:rPr>
                <w:color w:val="CC3300"/>
                <w:sz w:val="18"/>
                <w:szCs w:val="18"/>
              </w:rPr>
            </w:pPr>
            <w:r w:rsidRPr="00964999">
              <w:rPr>
                <w:color w:val="CC3300"/>
                <w:sz w:val="18"/>
                <w:szCs w:val="18"/>
              </w:rPr>
              <w:t>Existiert ein struktureller Einbezug: Elternforum?</w:t>
            </w:r>
            <w:r w:rsidRPr="00964999">
              <w:rPr>
                <w:color w:val="CC3300"/>
                <w:sz w:val="18"/>
                <w:szCs w:val="18"/>
              </w:rPr>
              <w:br/>
              <w:t>in Arbeitsgruppen? in Steuergruppe?</w:t>
            </w:r>
          </w:p>
          <w:p w14:paraId="0042210D" w14:textId="77777777" w:rsidR="006F5044" w:rsidRPr="00EF57EE" w:rsidRDefault="000D7DF0" w:rsidP="00D7551B">
            <w:pPr>
              <w:pStyle w:val="Paragraphedeliste"/>
              <w:numPr>
                <w:ilvl w:val="0"/>
                <w:numId w:val="6"/>
              </w:numPr>
              <w:spacing w:before="120" w:after="120" w:line="276" w:lineRule="auto"/>
              <w:ind w:left="176" w:hanging="119"/>
              <w:rPr>
                <w:color w:val="CC3300"/>
                <w:sz w:val="18"/>
                <w:szCs w:val="18"/>
              </w:rPr>
            </w:pPr>
            <w:r>
              <w:rPr>
                <w:color w:val="CC3300"/>
                <w:sz w:val="18"/>
                <w:szCs w:val="18"/>
              </w:rPr>
              <w:t>Gemeinsame</w:t>
            </w:r>
            <w:r w:rsidRPr="00964999">
              <w:rPr>
                <w:color w:val="CC3300"/>
                <w:sz w:val="18"/>
                <w:szCs w:val="18"/>
              </w:rPr>
              <w:t xml:space="preserve"> </w:t>
            </w:r>
            <w:r w:rsidRPr="00793932">
              <w:rPr>
                <w:b/>
                <w:color w:val="CC3300"/>
                <w:sz w:val="18"/>
                <w:szCs w:val="18"/>
              </w:rPr>
              <w:t>Verein</w:t>
            </w:r>
            <w:r w:rsidRPr="009E27A0">
              <w:rPr>
                <w:b/>
                <w:color w:val="CC3300"/>
                <w:sz w:val="18"/>
                <w:szCs w:val="18"/>
              </w:rPr>
              <w:t>sgründung</w:t>
            </w:r>
            <w:r w:rsidRPr="00964999">
              <w:rPr>
                <w:color w:val="CC3300"/>
                <w:sz w:val="18"/>
                <w:szCs w:val="18"/>
              </w:rPr>
              <w:t>?</w:t>
            </w:r>
          </w:p>
        </w:tc>
      </w:tr>
      <w:tr w:rsidR="00332A64" w14:paraId="54B5F287" w14:textId="77777777" w:rsidTr="00045386">
        <w:trPr>
          <w:trHeight w:val="588"/>
        </w:trPr>
        <w:tc>
          <w:tcPr>
            <w:tcW w:w="2321" w:type="dxa"/>
            <w:vMerge/>
            <w:tcBorders>
              <w:top w:val="single" w:sz="18" w:space="0" w:color="auto"/>
              <w:bottom w:val="single" w:sz="4" w:space="0" w:color="auto"/>
            </w:tcBorders>
            <w:shd w:val="clear" w:color="auto" w:fill="B3EBFF"/>
          </w:tcPr>
          <w:p w14:paraId="436D3504" w14:textId="77777777" w:rsidR="006F5044" w:rsidRDefault="006F5044" w:rsidP="006F5044">
            <w:pPr>
              <w:spacing w:before="120" w:after="120"/>
              <w:jc w:val="right"/>
              <w:rPr>
                <w:rFonts w:cs="Arial"/>
                <w:b/>
                <w:sz w:val="20"/>
                <w:szCs w:val="22"/>
                <w:lang w:eastAsia="de-DE"/>
              </w:rPr>
            </w:pPr>
          </w:p>
        </w:tc>
        <w:tc>
          <w:tcPr>
            <w:tcW w:w="1191" w:type="dxa"/>
            <w:tcBorders>
              <w:top w:val="single" w:sz="4" w:space="0" w:color="auto"/>
              <w:bottom w:val="single" w:sz="12" w:space="0" w:color="auto"/>
            </w:tcBorders>
            <w:shd w:val="clear" w:color="auto" w:fill="auto"/>
          </w:tcPr>
          <w:p w14:paraId="4F97BED8" w14:textId="77777777" w:rsidR="006F5044" w:rsidRDefault="000D7DF0" w:rsidP="006F5044">
            <w:pPr>
              <w:spacing w:before="120" w:after="120"/>
              <w:jc w:val="center"/>
              <w:rPr>
                <w:rFonts w:cs="Arial"/>
                <w:b/>
                <w:sz w:val="12"/>
                <w:szCs w:val="12"/>
                <w:lang w:eastAsia="de-DE"/>
              </w:rPr>
            </w:pPr>
            <w:r w:rsidRPr="00964999">
              <w:rPr>
                <w:rFonts w:cs="Arial"/>
                <w:b/>
                <w:sz w:val="16"/>
                <w:szCs w:val="12"/>
                <w:lang w:eastAsia="de-DE"/>
              </w:rPr>
              <w:t>Ressonanz-gruppe</w:t>
            </w:r>
          </w:p>
        </w:tc>
        <w:tc>
          <w:tcPr>
            <w:tcW w:w="3151" w:type="dxa"/>
            <w:tcBorders>
              <w:top w:val="single" w:sz="4" w:space="0" w:color="auto"/>
              <w:bottom w:val="single" w:sz="12" w:space="0" w:color="auto"/>
            </w:tcBorders>
            <w:shd w:val="clear" w:color="auto" w:fill="auto"/>
          </w:tcPr>
          <w:p w14:paraId="0B8136BE" w14:textId="77777777" w:rsidR="006F5044" w:rsidRDefault="003C5961" w:rsidP="006F5044">
            <w:pPr>
              <w:spacing w:before="120" w:after="120"/>
              <w:ind w:left="-11"/>
              <w:rPr>
                <w:rFonts w:cs="Arial"/>
                <w:b/>
                <w:sz w:val="16"/>
              </w:rPr>
            </w:pPr>
            <w:sdt>
              <w:sdtPr>
                <w:rPr>
                  <w:rFonts w:cs="Arial"/>
                  <w:b/>
                  <w:sz w:val="16"/>
                </w:rPr>
                <w:id w:val="1605301828"/>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r w:rsidR="000D7DF0">
              <w:rPr>
                <w:rFonts w:cs="Arial"/>
                <w:b/>
                <w:sz w:val="16"/>
              </w:rPr>
              <w:t xml:space="preserve"> </w:t>
            </w:r>
            <w:r w:rsidR="000D7DF0" w:rsidRPr="00C54731">
              <w:rPr>
                <w:rFonts w:cs="Arial"/>
                <w:b/>
                <w:sz w:val="16"/>
              </w:rPr>
              <w:t>Resonanz</w:t>
            </w:r>
            <w:r w:rsidR="000D7DF0">
              <w:rPr>
                <w:rFonts w:cs="Arial"/>
                <w:b/>
                <w:sz w:val="16"/>
              </w:rPr>
              <w:t>- oder Echo</w:t>
            </w:r>
            <w:r w:rsidR="000D7DF0" w:rsidRPr="00C54731">
              <w:rPr>
                <w:rFonts w:cs="Arial"/>
                <w:b/>
                <w:sz w:val="16"/>
              </w:rPr>
              <w:t>gruppe</w:t>
            </w:r>
          </w:p>
          <w:p w14:paraId="771DDB6E" w14:textId="77777777" w:rsidR="006F5044" w:rsidRPr="00C54731" w:rsidRDefault="003C5961" w:rsidP="006F5044">
            <w:pPr>
              <w:spacing w:before="120" w:after="120"/>
              <w:ind w:left="-11"/>
              <w:rPr>
                <w:rFonts w:cs="Arial"/>
                <w:b/>
                <w:sz w:val="16"/>
              </w:rPr>
            </w:pPr>
            <w:sdt>
              <w:sdtPr>
                <w:rPr>
                  <w:rFonts w:cs="Arial"/>
                  <w:b/>
                  <w:sz w:val="16"/>
                </w:rPr>
                <w:id w:val="-1819331833"/>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r w:rsidR="000D7DF0">
              <w:rPr>
                <w:rFonts w:cs="Arial"/>
                <w:b/>
                <w:sz w:val="16"/>
              </w:rPr>
              <w:t xml:space="preserve"> Begleitgruppe</w:t>
            </w:r>
          </w:p>
        </w:tc>
        <w:tc>
          <w:tcPr>
            <w:tcW w:w="394" w:type="dxa"/>
            <w:tcBorders>
              <w:top w:val="single" w:sz="4" w:space="0" w:color="auto"/>
              <w:bottom w:val="single" w:sz="12" w:space="0" w:color="auto"/>
            </w:tcBorders>
            <w:shd w:val="clear" w:color="auto" w:fill="auto"/>
          </w:tcPr>
          <w:p w14:paraId="4F7804F2" w14:textId="77777777" w:rsidR="006F5044" w:rsidRPr="00817EEA" w:rsidRDefault="003C5961" w:rsidP="006F5044">
            <w:pPr>
              <w:spacing w:before="120" w:after="120"/>
              <w:ind w:left="-108"/>
              <w:rPr>
                <w:rFonts w:cs="Arial"/>
                <w:b/>
                <w:sz w:val="12"/>
                <w:szCs w:val="12"/>
                <w:lang w:eastAsia="de-DE"/>
              </w:rPr>
            </w:pPr>
            <w:sdt>
              <w:sdtPr>
                <w:rPr>
                  <w:rFonts w:cs="Arial"/>
                  <w:b/>
                  <w:sz w:val="16"/>
                </w:rPr>
                <w:id w:val="735522508"/>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tcBorders>
              <w:top w:val="single" w:sz="4" w:space="0" w:color="auto"/>
              <w:bottom w:val="single" w:sz="12" w:space="0" w:color="auto"/>
            </w:tcBorders>
            <w:shd w:val="clear" w:color="auto" w:fill="auto"/>
          </w:tcPr>
          <w:p w14:paraId="4A6286AA" w14:textId="77777777" w:rsidR="006F5044" w:rsidRPr="00817EEA" w:rsidRDefault="003C5961" w:rsidP="006F5044">
            <w:pPr>
              <w:spacing w:before="120" w:after="120"/>
              <w:rPr>
                <w:rFonts w:cs="Arial"/>
                <w:b/>
                <w:sz w:val="12"/>
                <w:szCs w:val="12"/>
                <w:lang w:eastAsia="de-DE"/>
              </w:rPr>
            </w:pPr>
            <w:sdt>
              <w:sdtPr>
                <w:rPr>
                  <w:rFonts w:cs="Arial"/>
                  <w:b/>
                  <w:sz w:val="16"/>
                </w:rPr>
                <w:id w:val="1445577268"/>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1387" w:type="dxa"/>
            <w:tcBorders>
              <w:top w:val="single" w:sz="4" w:space="0" w:color="auto"/>
              <w:bottom w:val="single" w:sz="12" w:space="0" w:color="auto"/>
            </w:tcBorders>
            <w:shd w:val="clear" w:color="auto" w:fill="auto"/>
          </w:tcPr>
          <w:p w14:paraId="40D4FDED" w14:textId="77777777" w:rsidR="006F5044" w:rsidRPr="00D77C22" w:rsidRDefault="006F5044" w:rsidP="006F5044">
            <w:pPr>
              <w:spacing w:before="120" w:after="120"/>
              <w:jc w:val="center"/>
              <w:rPr>
                <w:rFonts w:cs="Arial"/>
                <w:b/>
                <w:sz w:val="16"/>
                <w:szCs w:val="16"/>
                <w:lang w:eastAsia="de-DE"/>
              </w:rPr>
            </w:pPr>
          </w:p>
        </w:tc>
        <w:tc>
          <w:tcPr>
            <w:tcW w:w="1276" w:type="dxa"/>
            <w:tcBorders>
              <w:top w:val="single" w:sz="4" w:space="0" w:color="auto"/>
              <w:bottom w:val="single" w:sz="12" w:space="0" w:color="auto"/>
            </w:tcBorders>
            <w:shd w:val="clear" w:color="auto" w:fill="auto"/>
          </w:tcPr>
          <w:p w14:paraId="461E4297" w14:textId="77777777" w:rsidR="006F5044" w:rsidRPr="00D77C22" w:rsidRDefault="006F5044" w:rsidP="006F5044">
            <w:pPr>
              <w:spacing w:before="120" w:after="120"/>
              <w:jc w:val="center"/>
              <w:rPr>
                <w:rFonts w:cs="Arial"/>
                <w:b/>
                <w:sz w:val="16"/>
                <w:szCs w:val="16"/>
                <w:lang w:eastAsia="de-DE"/>
              </w:rPr>
            </w:pPr>
          </w:p>
        </w:tc>
        <w:tc>
          <w:tcPr>
            <w:tcW w:w="2017" w:type="dxa"/>
            <w:tcBorders>
              <w:top w:val="single" w:sz="4" w:space="0" w:color="auto"/>
              <w:bottom w:val="single" w:sz="12" w:space="0" w:color="auto"/>
            </w:tcBorders>
            <w:shd w:val="clear" w:color="auto" w:fill="auto"/>
          </w:tcPr>
          <w:p w14:paraId="11ED7E5D" w14:textId="77777777" w:rsidR="006F5044" w:rsidRDefault="006F5044" w:rsidP="006F5044">
            <w:pPr>
              <w:spacing w:before="120" w:after="120"/>
              <w:jc w:val="center"/>
              <w:rPr>
                <w:rFonts w:cs="Arial"/>
                <w:b/>
                <w:sz w:val="16"/>
                <w:szCs w:val="22"/>
                <w:lang w:eastAsia="de-DE"/>
              </w:rPr>
            </w:pPr>
          </w:p>
        </w:tc>
        <w:tc>
          <w:tcPr>
            <w:tcW w:w="2946" w:type="dxa"/>
            <w:vMerge/>
            <w:tcBorders>
              <w:top w:val="single" w:sz="18" w:space="0" w:color="auto"/>
            </w:tcBorders>
          </w:tcPr>
          <w:p w14:paraId="5F1571A7" w14:textId="77777777" w:rsidR="006F5044" w:rsidRPr="00EF57EE" w:rsidRDefault="006F5044" w:rsidP="006F5044">
            <w:pPr>
              <w:spacing w:before="120" w:after="120"/>
              <w:rPr>
                <w:rFonts w:cs="Arial"/>
                <w:b/>
                <w:color w:val="CC3300"/>
                <w:sz w:val="18"/>
                <w:szCs w:val="18"/>
                <w:lang w:eastAsia="de-DE"/>
              </w:rPr>
            </w:pPr>
          </w:p>
        </w:tc>
      </w:tr>
      <w:tr w:rsidR="00332A64" w14:paraId="6F9AD075" w14:textId="77777777" w:rsidTr="003A6C15">
        <w:tc>
          <w:tcPr>
            <w:tcW w:w="2321" w:type="dxa"/>
            <w:vMerge/>
            <w:tcBorders>
              <w:bottom w:val="single" w:sz="4" w:space="0" w:color="auto"/>
            </w:tcBorders>
            <w:shd w:val="clear" w:color="auto" w:fill="B3EBFF"/>
          </w:tcPr>
          <w:p w14:paraId="6325FD3B" w14:textId="77777777" w:rsidR="006F5044" w:rsidRDefault="006F5044" w:rsidP="006F5044">
            <w:pPr>
              <w:spacing w:before="120" w:after="120"/>
              <w:jc w:val="right"/>
              <w:rPr>
                <w:rFonts w:cs="Arial"/>
                <w:b/>
                <w:sz w:val="20"/>
                <w:szCs w:val="22"/>
                <w:lang w:eastAsia="de-DE"/>
              </w:rPr>
            </w:pPr>
          </w:p>
        </w:tc>
        <w:tc>
          <w:tcPr>
            <w:tcW w:w="1191" w:type="dxa"/>
            <w:tcBorders>
              <w:top w:val="single" w:sz="12" w:space="0" w:color="auto"/>
            </w:tcBorders>
            <w:shd w:val="clear" w:color="auto" w:fill="auto"/>
          </w:tcPr>
          <w:p w14:paraId="4370B89E" w14:textId="77777777" w:rsidR="006F5044" w:rsidRPr="00D77C22" w:rsidRDefault="000D7DF0" w:rsidP="006F5044">
            <w:pPr>
              <w:spacing w:before="120" w:after="120"/>
              <w:rPr>
                <w:rFonts w:cs="Arial"/>
                <w:b/>
                <w:sz w:val="16"/>
                <w:szCs w:val="16"/>
                <w:lang w:eastAsia="de-DE"/>
              </w:rPr>
            </w:pPr>
            <w:r w:rsidRPr="007A2818">
              <w:rPr>
                <w:rFonts w:cs="Arial"/>
                <w:b/>
                <w:sz w:val="20"/>
                <w:szCs w:val="22"/>
                <w:lang w:eastAsia="de-DE"/>
              </w:rPr>
              <w:t>Eltern</w:t>
            </w:r>
          </w:p>
        </w:tc>
        <w:tc>
          <w:tcPr>
            <w:tcW w:w="3151" w:type="dxa"/>
            <w:tcBorders>
              <w:top w:val="single" w:sz="12" w:space="0" w:color="auto"/>
            </w:tcBorders>
            <w:shd w:val="clear" w:color="auto" w:fill="auto"/>
          </w:tcPr>
          <w:p w14:paraId="56676CB9" w14:textId="77777777" w:rsidR="006F5044" w:rsidRPr="00C54731" w:rsidRDefault="003C5961" w:rsidP="006F5044">
            <w:pPr>
              <w:spacing w:before="120" w:after="120"/>
              <w:ind w:left="-11"/>
              <w:rPr>
                <w:rFonts w:cs="Arial"/>
                <w:sz w:val="20"/>
              </w:rPr>
            </w:pPr>
            <w:sdt>
              <w:sdtPr>
                <w:rPr>
                  <w:rFonts w:cs="Arial"/>
                  <w:b/>
                  <w:sz w:val="16"/>
                </w:rPr>
                <w:id w:val="-121459887"/>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r w:rsidR="000D7DF0">
              <w:rPr>
                <w:rFonts w:cs="Arial"/>
                <w:b/>
                <w:sz w:val="16"/>
              </w:rPr>
              <w:t xml:space="preserve"> </w:t>
            </w:r>
            <w:r w:rsidR="000D7DF0" w:rsidRPr="00C54731">
              <w:rPr>
                <w:rFonts w:cs="Arial"/>
                <w:b/>
                <w:sz w:val="16"/>
              </w:rPr>
              <w:t>Reglement</w:t>
            </w:r>
            <w:r w:rsidR="000D7DF0" w:rsidRPr="00C54731">
              <w:rPr>
                <w:rFonts w:cs="Arial"/>
                <w:sz w:val="16"/>
              </w:rPr>
              <w:t xml:space="preserve"> vorhanden</w:t>
            </w:r>
          </w:p>
        </w:tc>
        <w:tc>
          <w:tcPr>
            <w:tcW w:w="394" w:type="dxa"/>
            <w:tcBorders>
              <w:top w:val="single" w:sz="12" w:space="0" w:color="auto"/>
            </w:tcBorders>
            <w:shd w:val="clear" w:color="auto" w:fill="auto"/>
          </w:tcPr>
          <w:p w14:paraId="58C2E18D" w14:textId="77777777" w:rsidR="006F5044" w:rsidRPr="00D77C22" w:rsidRDefault="003C5961" w:rsidP="006F5044">
            <w:pPr>
              <w:spacing w:before="120" w:after="120"/>
              <w:ind w:left="-108"/>
              <w:rPr>
                <w:rFonts w:cs="Arial"/>
                <w:b/>
                <w:sz w:val="16"/>
                <w:szCs w:val="16"/>
                <w:lang w:eastAsia="de-DE"/>
              </w:rPr>
            </w:pPr>
            <w:sdt>
              <w:sdtPr>
                <w:rPr>
                  <w:rFonts w:cs="Arial"/>
                  <w:b/>
                  <w:sz w:val="16"/>
                </w:rPr>
                <w:id w:val="-1642961271"/>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tcBorders>
              <w:top w:val="single" w:sz="12" w:space="0" w:color="auto"/>
            </w:tcBorders>
            <w:shd w:val="clear" w:color="auto" w:fill="auto"/>
          </w:tcPr>
          <w:p w14:paraId="4753D116" w14:textId="77777777" w:rsidR="006F5044" w:rsidRPr="00D77C22" w:rsidRDefault="003C5961" w:rsidP="006F5044">
            <w:pPr>
              <w:spacing w:before="120" w:after="120"/>
              <w:rPr>
                <w:rFonts w:cs="Arial"/>
                <w:b/>
                <w:sz w:val="16"/>
                <w:szCs w:val="16"/>
                <w:lang w:eastAsia="de-DE"/>
              </w:rPr>
            </w:pPr>
            <w:sdt>
              <w:sdtPr>
                <w:rPr>
                  <w:rFonts w:cs="Arial"/>
                  <w:b/>
                  <w:sz w:val="16"/>
                </w:rPr>
                <w:id w:val="-576821614"/>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1387" w:type="dxa"/>
            <w:tcBorders>
              <w:top w:val="single" w:sz="12" w:space="0" w:color="auto"/>
            </w:tcBorders>
            <w:shd w:val="clear" w:color="auto" w:fill="auto"/>
          </w:tcPr>
          <w:p w14:paraId="75892449" w14:textId="77777777" w:rsidR="006F5044" w:rsidRPr="00D77C22" w:rsidRDefault="006F5044" w:rsidP="006F5044">
            <w:pPr>
              <w:spacing w:before="120" w:after="120"/>
              <w:jc w:val="center"/>
              <w:rPr>
                <w:rFonts w:cs="Arial"/>
                <w:b/>
                <w:sz w:val="16"/>
                <w:szCs w:val="16"/>
                <w:lang w:eastAsia="de-DE"/>
              </w:rPr>
            </w:pPr>
          </w:p>
        </w:tc>
        <w:tc>
          <w:tcPr>
            <w:tcW w:w="1276" w:type="dxa"/>
            <w:tcBorders>
              <w:top w:val="single" w:sz="12" w:space="0" w:color="auto"/>
            </w:tcBorders>
            <w:shd w:val="clear" w:color="auto" w:fill="auto"/>
          </w:tcPr>
          <w:p w14:paraId="294208EB" w14:textId="77777777" w:rsidR="006F5044" w:rsidRPr="00D77C22" w:rsidRDefault="006F5044" w:rsidP="006F5044">
            <w:pPr>
              <w:spacing w:before="120" w:after="120"/>
              <w:jc w:val="center"/>
              <w:rPr>
                <w:rFonts w:cs="Arial"/>
                <w:b/>
                <w:sz w:val="16"/>
                <w:szCs w:val="16"/>
                <w:lang w:eastAsia="de-DE"/>
              </w:rPr>
            </w:pPr>
          </w:p>
        </w:tc>
        <w:tc>
          <w:tcPr>
            <w:tcW w:w="2017" w:type="dxa"/>
            <w:tcBorders>
              <w:top w:val="single" w:sz="12" w:space="0" w:color="auto"/>
            </w:tcBorders>
            <w:shd w:val="clear" w:color="auto" w:fill="auto"/>
          </w:tcPr>
          <w:p w14:paraId="655CF7B6" w14:textId="77777777" w:rsidR="006F5044" w:rsidRPr="00D77C22" w:rsidRDefault="006F5044" w:rsidP="006F5044">
            <w:pPr>
              <w:spacing w:before="120" w:after="120"/>
              <w:jc w:val="center"/>
              <w:rPr>
                <w:rFonts w:cs="Arial"/>
                <w:b/>
                <w:sz w:val="16"/>
                <w:szCs w:val="16"/>
                <w:lang w:eastAsia="de-DE"/>
              </w:rPr>
            </w:pPr>
          </w:p>
        </w:tc>
        <w:tc>
          <w:tcPr>
            <w:tcW w:w="2946" w:type="dxa"/>
            <w:vMerge/>
          </w:tcPr>
          <w:p w14:paraId="3A97E0E0" w14:textId="77777777" w:rsidR="006F5044" w:rsidRPr="006C4DA4" w:rsidRDefault="006F5044" w:rsidP="006F5044">
            <w:pPr>
              <w:spacing w:before="120" w:after="120"/>
              <w:rPr>
                <w:rFonts w:cs="Arial"/>
                <w:color w:val="CC3300"/>
                <w:sz w:val="18"/>
                <w:szCs w:val="18"/>
                <w:lang w:eastAsia="de-DE"/>
              </w:rPr>
            </w:pPr>
          </w:p>
        </w:tc>
      </w:tr>
      <w:tr w:rsidR="00332A64" w14:paraId="4BE1EDD3" w14:textId="77777777" w:rsidTr="003A6C15">
        <w:trPr>
          <w:trHeight w:val="282"/>
        </w:trPr>
        <w:tc>
          <w:tcPr>
            <w:tcW w:w="2321" w:type="dxa"/>
            <w:vMerge/>
            <w:tcBorders>
              <w:bottom w:val="single" w:sz="4" w:space="0" w:color="auto"/>
            </w:tcBorders>
            <w:shd w:val="clear" w:color="auto" w:fill="B3EBFF"/>
          </w:tcPr>
          <w:p w14:paraId="213C059A" w14:textId="77777777" w:rsidR="006F5044" w:rsidRDefault="006F5044" w:rsidP="006F5044">
            <w:pPr>
              <w:spacing w:before="120" w:after="120"/>
              <w:jc w:val="right"/>
              <w:rPr>
                <w:rFonts w:cs="Arial"/>
                <w:b/>
                <w:sz w:val="20"/>
                <w:szCs w:val="22"/>
                <w:lang w:eastAsia="de-DE"/>
              </w:rPr>
            </w:pPr>
          </w:p>
        </w:tc>
        <w:tc>
          <w:tcPr>
            <w:tcW w:w="1191" w:type="dxa"/>
            <w:vMerge w:val="restart"/>
            <w:shd w:val="clear" w:color="auto" w:fill="auto"/>
          </w:tcPr>
          <w:p w14:paraId="16AFAA68" w14:textId="77777777" w:rsidR="006F5044" w:rsidRPr="00D77C22" w:rsidRDefault="006F5044" w:rsidP="006F5044">
            <w:pPr>
              <w:spacing w:before="120" w:after="120"/>
              <w:jc w:val="center"/>
              <w:rPr>
                <w:rFonts w:cs="Arial"/>
                <w:b/>
                <w:sz w:val="18"/>
                <w:szCs w:val="22"/>
                <w:lang w:eastAsia="de-DE"/>
              </w:rPr>
            </w:pPr>
          </w:p>
        </w:tc>
        <w:tc>
          <w:tcPr>
            <w:tcW w:w="3151" w:type="dxa"/>
            <w:tcBorders>
              <w:bottom w:val="single" w:sz="4" w:space="0" w:color="auto"/>
            </w:tcBorders>
            <w:shd w:val="clear" w:color="auto" w:fill="auto"/>
          </w:tcPr>
          <w:p w14:paraId="6C2919DE" w14:textId="77777777" w:rsidR="006F5044" w:rsidRPr="00C54731" w:rsidRDefault="000D7DF0" w:rsidP="006F5044">
            <w:pPr>
              <w:spacing w:before="120" w:after="120"/>
              <w:ind w:left="-11"/>
              <w:rPr>
                <w:rFonts w:cs="Arial"/>
                <w:b/>
                <w:sz w:val="16"/>
                <w:szCs w:val="20"/>
              </w:rPr>
            </w:pPr>
            <w:r w:rsidRPr="00C54731">
              <w:rPr>
                <w:rFonts w:cs="Arial"/>
                <w:b/>
                <w:sz w:val="16"/>
                <w:szCs w:val="20"/>
              </w:rPr>
              <w:t>Struktureller Einbezug</w:t>
            </w:r>
          </w:p>
          <w:p w14:paraId="7FD23B6D" w14:textId="77777777" w:rsidR="006F5044" w:rsidRPr="00C54731" w:rsidRDefault="003C5961" w:rsidP="006F5044">
            <w:pPr>
              <w:spacing w:before="120" w:after="120"/>
              <w:ind w:left="-11"/>
              <w:rPr>
                <w:rFonts w:cs="Arial"/>
                <w:sz w:val="16"/>
              </w:rPr>
            </w:pPr>
            <w:sdt>
              <w:sdtPr>
                <w:rPr>
                  <w:rFonts w:cs="Arial"/>
                  <w:sz w:val="16"/>
                </w:rPr>
                <w:id w:val="-1226449668"/>
                <w14:checkbox>
                  <w14:checked w14:val="0"/>
                  <w14:checkedState w14:val="2612" w14:font="MS Gothic"/>
                  <w14:uncheckedState w14:val="2610" w14:font="MS Gothic"/>
                </w14:checkbox>
              </w:sdtPr>
              <w:sdtEndPr/>
              <w:sdtContent>
                <w:r w:rsidR="000D7DF0">
                  <w:rPr>
                    <w:rFonts w:ascii="MS Gothic" w:eastAsia="MS Gothic" w:hAnsi="MS Gothic" w:cs="Arial" w:hint="eastAsia"/>
                    <w:sz w:val="16"/>
                  </w:rPr>
                  <w:t>☐</w:t>
                </w:r>
              </w:sdtContent>
            </w:sdt>
            <w:r w:rsidR="000D7DF0">
              <w:rPr>
                <w:rFonts w:cs="Arial"/>
                <w:sz w:val="16"/>
              </w:rPr>
              <w:t xml:space="preserve"> </w:t>
            </w:r>
            <w:r w:rsidR="000D7DF0" w:rsidRPr="00C54731">
              <w:rPr>
                <w:rFonts w:cs="Arial"/>
                <w:sz w:val="16"/>
              </w:rPr>
              <w:t>Elt</w:t>
            </w:r>
            <w:r w:rsidR="000D7DF0">
              <w:rPr>
                <w:rFonts w:cs="Arial"/>
                <w:sz w:val="16"/>
              </w:rPr>
              <w:t>ernforum als Teil der O</w:t>
            </w:r>
            <w:r w:rsidR="000D7DF0" w:rsidRPr="00C54731">
              <w:rPr>
                <w:rFonts w:cs="Arial"/>
                <w:sz w:val="16"/>
              </w:rPr>
              <w:t xml:space="preserve">rganisation </w:t>
            </w:r>
          </w:p>
          <w:p w14:paraId="3F3EC673" w14:textId="77777777" w:rsidR="006F5044" w:rsidRPr="00C54731" w:rsidRDefault="003C5961" w:rsidP="006F5044">
            <w:pPr>
              <w:spacing w:before="120" w:after="120"/>
              <w:ind w:left="-11"/>
              <w:rPr>
                <w:rFonts w:cs="Arial"/>
                <w:sz w:val="16"/>
              </w:rPr>
            </w:pPr>
            <w:sdt>
              <w:sdtPr>
                <w:rPr>
                  <w:rFonts w:cs="Arial"/>
                  <w:sz w:val="16"/>
                </w:rPr>
                <w:id w:val="187879640"/>
                <w14:checkbox>
                  <w14:checked w14:val="0"/>
                  <w14:checkedState w14:val="2612" w14:font="MS Gothic"/>
                  <w14:uncheckedState w14:val="2610" w14:font="MS Gothic"/>
                </w14:checkbox>
              </w:sdtPr>
              <w:sdtEndPr/>
              <w:sdtContent>
                <w:r w:rsidR="000D7DF0">
                  <w:rPr>
                    <w:rFonts w:ascii="MS Gothic" w:eastAsia="MS Gothic" w:hAnsi="MS Gothic" w:cs="Arial" w:hint="eastAsia"/>
                    <w:sz w:val="16"/>
                  </w:rPr>
                  <w:t>☐</w:t>
                </w:r>
              </w:sdtContent>
            </w:sdt>
            <w:r w:rsidR="000D7DF0">
              <w:rPr>
                <w:rFonts w:cs="Arial"/>
                <w:sz w:val="16"/>
              </w:rPr>
              <w:t xml:space="preserve"> </w:t>
            </w:r>
            <w:r w:rsidR="000D7DF0" w:rsidRPr="00C54731">
              <w:rPr>
                <w:rFonts w:cs="Arial"/>
                <w:sz w:val="16"/>
              </w:rPr>
              <w:t>Verein</w:t>
            </w:r>
          </w:p>
          <w:p w14:paraId="664FFB5F" w14:textId="77777777" w:rsidR="006F5044" w:rsidRPr="00C54731" w:rsidRDefault="003C5961" w:rsidP="006F5044">
            <w:pPr>
              <w:spacing w:before="120" w:after="120"/>
              <w:ind w:left="-11"/>
              <w:rPr>
                <w:rFonts w:cs="Arial"/>
                <w:sz w:val="16"/>
              </w:rPr>
            </w:pPr>
            <w:sdt>
              <w:sdtPr>
                <w:rPr>
                  <w:rFonts w:cs="Arial"/>
                  <w:sz w:val="16"/>
                </w:rPr>
                <w:id w:val="1661580182"/>
                <w14:checkbox>
                  <w14:checked w14:val="0"/>
                  <w14:checkedState w14:val="2612" w14:font="MS Gothic"/>
                  <w14:uncheckedState w14:val="2610" w14:font="MS Gothic"/>
                </w14:checkbox>
              </w:sdtPr>
              <w:sdtEndPr/>
              <w:sdtContent>
                <w:r w:rsidR="000D7DF0">
                  <w:rPr>
                    <w:rFonts w:ascii="MS Gothic" w:eastAsia="MS Gothic" w:hAnsi="MS Gothic" w:cs="Arial" w:hint="eastAsia"/>
                    <w:sz w:val="16"/>
                  </w:rPr>
                  <w:t>☐</w:t>
                </w:r>
              </w:sdtContent>
            </w:sdt>
            <w:r w:rsidR="000D7DF0">
              <w:rPr>
                <w:rFonts w:cs="Arial"/>
                <w:sz w:val="16"/>
              </w:rPr>
              <w:t xml:space="preserve"> </w:t>
            </w:r>
            <w:r w:rsidR="000D7DF0" w:rsidRPr="00C54731">
              <w:rPr>
                <w:rFonts w:cs="Arial"/>
                <w:sz w:val="16"/>
              </w:rPr>
              <w:t>Resonanzgruppe?</w:t>
            </w:r>
          </w:p>
        </w:tc>
        <w:tc>
          <w:tcPr>
            <w:tcW w:w="394" w:type="dxa"/>
            <w:tcBorders>
              <w:bottom w:val="single" w:sz="4" w:space="0" w:color="auto"/>
            </w:tcBorders>
            <w:shd w:val="clear" w:color="auto" w:fill="auto"/>
          </w:tcPr>
          <w:p w14:paraId="256B644C" w14:textId="77777777" w:rsidR="006F5044" w:rsidRPr="00D77C22" w:rsidRDefault="003C5961" w:rsidP="006F5044">
            <w:pPr>
              <w:spacing w:before="120" w:after="120"/>
              <w:ind w:left="-108"/>
              <w:rPr>
                <w:rFonts w:cs="Arial"/>
                <w:b/>
                <w:sz w:val="18"/>
                <w:szCs w:val="22"/>
                <w:lang w:eastAsia="de-DE"/>
              </w:rPr>
            </w:pPr>
            <w:sdt>
              <w:sdtPr>
                <w:rPr>
                  <w:rFonts w:cs="Arial"/>
                  <w:b/>
                  <w:sz w:val="16"/>
                </w:rPr>
                <w:id w:val="1051964109"/>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tcBorders>
              <w:bottom w:val="single" w:sz="4" w:space="0" w:color="auto"/>
            </w:tcBorders>
            <w:shd w:val="clear" w:color="auto" w:fill="auto"/>
          </w:tcPr>
          <w:p w14:paraId="23F389F5" w14:textId="77777777" w:rsidR="006F5044" w:rsidRPr="00D77C22" w:rsidRDefault="003C5961" w:rsidP="006F5044">
            <w:pPr>
              <w:spacing w:before="120" w:after="120"/>
              <w:rPr>
                <w:rFonts w:cs="Arial"/>
                <w:b/>
                <w:sz w:val="18"/>
                <w:szCs w:val="22"/>
                <w:lang w:eastAsia="de-DE"/>
              </w:rPr>
            </w:pPr>
            <w:sdt>
              <w:sdtPr>
                <w:rPr>
                  <w:rFonts w:cs="Arial"/>
                  <w:b/>
                  <w:sz w:val="16"/>
                </w:rPr>
                <w:id w:val="-1134550677"/>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1387" w:type="dxa"/>
            <w:tcBorders>
              <w:bottom w:val="single" w:sz="4" w:space="0" w:color="auto"/>
            </w:tcBorders>
            <w:shd w:val="clear" w:color="auto" w:fill="auto"/>
          </w:tcPr>
          <w:p w14:paraId="51004762" w14:textId="77777777" w:rsidR="006F5044" w:rsidRPr="00D77C22" w:rsidRDefault="006F5044" w:rsidP="006F5044">
            <w:pPr>
              <w:spacing w:before="120" w:after="120"/>
              <w:jc w:val="center"/>
              <w:rPr>
                <w:rFonts w:cs="Arial"/>
                <w:b/>
                <w:sz w:val="18"/>
                <w:szCs w:val="22"/>
                <w:lang w:eastAsia="de-DE"/>
              </w:rPr>
            </w:pPr>
          </w:p>
        </w:tc>
        <w:tc>
          <w:tcPr>
            <w:tcW w:w="1276" w:type="dxa"/>
            <w:tcBorders>
              <w:bottom w:val="single" w:sz="4" w:space="0" w:color="auto"/>
            </w:tcBorders>
            <w:shd w:val="clear" w:color="auto" w:fill="auto"/>
          </w:tcPr>
          <w:p w14:paraId="12BF4A1B" w14:textId="77777777" w:rsidR="006F5044" w:rsidRPr="00D77C22" w:rsidRDefault="006F5044" w:rsidP="006F5044">
            <w:pPr>
              <w:spacing w:before="120" w:after="120"/>
              <w:jc w:val="center"/>
              <w:rPr>
                <w:rFonts w:cs="Arial"/>
                <w:b/>
                <w:sz w:val="18"/>
                <w:szCs w:val="22"/>
                <w:lang w:eastAsia="de-DE"/>
              </w:rPr>
            </w:pPr>
          </w:p>
        </w:tc>
        <w:tc>
          <w:tcPr>
            <w:tcW w:w="2017" w:type="dxa"/>
            <w:tcBorders>
              <w:bottom w:val="single" w:sz="4" w:space="0" w:color="auto"/>
            </w:tcBorders>
            <w:shd w:val="clear" w:color="auto" w:fill="auto"/>
          </w:tcPr>
          <w:p w14:paraId="4F8A9692" w14:textId="77777777" w:rsidR="006F5044" w:rsidRPr="00D77C22" w:rsidRDefault="006F5044" w:rsidP="006F5044">
            <w:pPr>
              <w:spacing w:before="120" w:after="120"/>
              <w:jc w:val="center"/>
              <w:rPr>
                <w:rFonts w:cs="Arial"/>
                <w:b/>
                <w:sz w:val="18"/>
                <w:szCs w:val="22"/>
                <w:lang w:eastAsia="de-DE"/>
              </w:rPr>
            </w:pPr>
          </w:p>
        </w:tc>
        <w:tc>
          <w:tcPr>
            <w:tcW w:w="2946" w:type="dxa"/>
            <w:vMerge/>
            <w:tcBorders>
              <w:bottom w:val="single" w:sz="18" w:space="0" w:color="auto"/>
            </w:tcBorders>
          </w:tcPr>
          <w:p w14:paraId="12BF31B0" w14:textId="77777777" w:rsidR="006F5044" w:rsidRPr="006C4DA4" w:rsidRDefault="006F5044" w:rsidP="006F5044">
            <w:pPr>
              <w:spacing w:before="120" w:after="120"/>
              <w:rPr>
                <w:rFonts w:cs="Arial"/>
                <w:color w:val="CC3300"/>
                <w:sz w:val="18"/>
                <w:szCs w:val="18"/>
                <w:lang w:eastAsia="de-DE"/>
              </w:rPr>
            </w:pPr>
          </w:p>
        </w:tc>
      </w:tr>
      <w:tr w:rsidR="00332A64" w14:paraId="218CE574" w14:textId="77777777" w:rsidTr="003A6C15">
        <w:tc>
          <w:tcPr>
            <w:tcW w:w="2321" w:type="dxa"/>
            <w:vMerge/>
            <w:tcBorders>
              <w:bottom w:val="single" w:sz="4" w:space="0" w:color="auto"/>
            </w:tcBorders>
            <w:shd w:val="clear" w:color="auto" w:fill="B3EBFF"/>
          </w:tcPr>
          <w:p w14:paraId="356D9D08" w14:textId="77777777" w:rsidR="006F5044" w:rsidRDefault="006F5044" w:rsidP="006F5044">
            <w:pPr>
              <w:spacing w:before="120" w:after="120"/>
              <w:jc w:val="right"/>
              <w:rPr>
                <w:rFonts w:cs="Arial"/>
                <w:b/>
                <w:sz w:val="20"/>
                <w:szCs w:val="22"/>
                <w:lang w:eastAsia="de-DE"/>
              </w:rPr>
            </w:pPr>
          </w:p>
        </w:tc>
        <w:tc>
          <w:tcPr>
            <w:tcW w:w="1191" w:type="dxa"/>
            <w:vMerge/>
            <w:shd w:val="clear" w:color="auto" w:fill="auto"/>
          </w:tcPr>
          <w:p w14:paraId="492E0C87" w14:textId="77777777" w:rsidR="006F5044" w:rsidRPr="00D77C22" w:rsidRDefault="006F5044" w:rsidP="006F5044">
            <w:pPr>
              <w:spacing w:before="120" w:after="120"/>
              <w:rPr>
                <w:rFonts w:cs="Arial"/>
                <w:b/>
                <w:sz w:val="16"/>
                <w:szCs w:val="16"/>
                <w:lang w:eastAsia="de-DE"/>
              </w:rPr>
            </w:pPr>
          </w:p>
        </w:tc>
        <w:tc>
          <w:tcPr>
            <w:tcW w:w="3151" w:type="dxa"/>
            <w:shd w:val="clear" w:color="auto" w:fill="auto"/>
          </w:tcPr>
          <w:p w14:paraId="06A381F8" w14:textId="77777777" w:rsidR="006F5044" w:rsidRPr="00C54731" w:rsidRDefault="003C5961" w:rsidP="006F5044">
            <w:pPr>
              <w:spacing w:before="120" w:after="120"/>
              <w:ind w:left="-11"/>
              <w:rPr>
                <w:rFonts w:cs="Arial"/>
                <w:sz w:val="16"/>
              </w:rPr>
            </w:pPr>
            <w:sdt>
              <w:sdtPr>
                <w:rPr>
                  <w:rFonts w:cs="Arial"/>
                  <w:sz w:val="16"/>
                </w:rPr>
                <w:id w:val="-538891509"/>
                <w14:checkbox>
                  <w14:checked w14:val="0"/>
                  <w14:checkedState w14:val="2612" w14:font="MS Gothic"/>
                  <w14:uncheckedState w14:val="2610" w14:font="MS Gothic"/>
                </w14:checkbox>
              </w:sdtPr>
              <w:sdtEndPr/>
              <w:sdtContent>
                <w:r w:rsidR="000D7DF0">
                  <w:rPr>
                    <w:rFonts w:ascii="MS Gothic" w:eastAsia="MS Gothic" w:hAnsi="MS Gothic" w:cs="Arial" w:hint="eastAsia"/>
                    <w:sz w:val="16"/>
                  </w:rPr>
                  <w:t>☐</w:t>
                </w:r>
              </w:sdtContent>
            </w:sdt>
            <w:r w:rsidR="000D7DF0">
              <w:rPr>
                <w:rFonts w:cs="Arial"/>
                <w:sz w:val="16"/>
              </w:rPr>
              <w:t xml:space="preserve"> </w:t>
            </w:r>
            <w:r w:rsidR="000D7DF0" w:rsidRPr="00C54731">
              <w:rPr>
                <w:rFonts w:cs="Arial"/>
                <w:sz w:val="16"/>
              </w:rPr>
              <w:t xml:space="preserve">Delegierten-System </w:t>
            </w:r>
          </w:p>
          <w:p w14:paraId="49BDC249" w14:textId="77777777" w:rsidR="006F5044" w:rsidRPr="00C54731" w:rsidRDefault="003C5961" w:rsidP="006F5044">
            <w:pPr>
              <w:spacing w:before="120" w:after="120"/>
              <w:ind w:left="-11"/>
              <w:rPr>
                <w:rFonts w:cs="Arial"/>
                <w:sz w:val="16"/>
              </w:rPr>
            </w:pPr>
            <w:sdt>
              <w:sdtPr>
                <w:rPr>
                  <w:rFonts w:cs="Arial"/>
                  <w:sz w:val="16"/>
                </w:rPr>
                <w:id w:val="-1478454198"/>
                <w14:checkbox>
                  <w14:checked w14:val="0"/>
                  <w14:checkedState w14:val="2612" w14:font="MS Gothic"/>
                  <w14:uncheckedState w14:val="2610" w14:font="MS Gothic"/>
                </w14:checkbox>
              </w:sdtPr>
              <w:sdtEndPr/>
              <w:sdtContent>
                <w:r w:rsidR="000D7DF0">
                  <w:rPr>
                    <w:rFonts w:ascii="MS Gothic" w:eastAsia="MS Gothic" w:hAnsi="MS Gothic" w:cs="Arial" w:hint="eastAsia"/>
                    <w:sz w:val="16"/>
                  </w:rPr>
                  <w:t>☐</w:t>
                </w:r>
              </w:sdtContent>
            </w:sdt>
            <w:r w:rsidR="000D7DF0">
              <w:rPr>
                <w:rFonts w:cs="Arial"/>
                <w:sz w:val="16"/>
              </w:rPr>
              <w:t xml:space="preserve"> </w:t>
            </w:r>
            <w:r w:rsidR="000D7DF0" w:rsidRPr="00C54731">
              <w:rPr>
                <w:rFonts w:cs="Arial"/>
                <w:sz w:val="16"/>
              </w:rPr>
              <w:t>Mitarbeit in der Steuergruppe</w:t>
            </w:r>
          </w:p>
          <w:p w14:paraId="0FD35765" w14:textId="77777777" w:rsidR="006F5044" w:rsidRPr="00C54731" w:rsidRDefault="003C5961" w:rsidP="006F5044">
            <w:pPr>
              <w:spacing w:before="120" w:after="120"/>
              <w:ind w:left="-11"/>
              <w:rPr>
                <w:rFonts w:cs="Arial"/>
                <w:sz w:val="16"/>
              </w:rPr>
            </w:pPr>
            <w:sdt>
              <w:sdtPr>
                <w:rPr>
                  <w:rFonts w:cs="Arial"/>
                  <w:sz w:val="16"/>
                </w:rPr>
                <w:id w:val="684093777"/>
                <w14:checkbox>
                  <w14:checked w14:val="0"/>
                  <w14:checkedState w14:val="2612" w14:font="MS Gothic"/>
                  <w14:uncheckedState w14:val="2610" w14:font="MS Gothic"/>
                </w14:checkbox>
              </w:sdtPr>
              <w:sdtEndPr/>
              <w:sdtContent>
                <w:r w:rsidR="000D7DF0">
                  <w:rPr>
                    <w:rFonts w:ascii="MS Gothic" w:eastAsia="MS Gothic" w:hAnsi="MS Gothic" w:cs="Arial" w:hint="eastAsia"/>
                    <w:sz w:val="16"/>
                  </w:rPr>
                  <w:t>☐</w:t>
                </w:r>
              </w:sdtContent>
            </w:sdt>
            <w:r w:rsidR="000D7DF0">
              <w:rPr>
                <w:rFonts w:cs="Arial"/>
                <w:sz w:val="16"/>
              </w:rPr>
              <w:t xml:space="preserve"> </w:t>
            </w:r>
            <w:r w:rsidR="000D7DF0" w:rsidRPr="00C54731">
              <w:rPr>
                <w:rFonts w:cs="Arial"/>
                <w:sz w:val="16"/>
              </w:rPr>
              <w:t xml:space="preserve">Mitarbeit in Arbeitsgruppen: </w:t>
            </w:r>
          </w:p>
          <w:p w14:paraId="39CC6E3F" w14:textId="77777777" w:rsidR="006F5044" w:rsidRPr="00C54731" w:rsidRDefault="003C5961" w:rsidP="006F5044">
            <w:pPr>
              <w:spacing w:before="120" w:after="120"/>
              <w:ind w:left="-11"/>
              <w:rPr>
                <w:rFonts w:cs="Arial"/>
                <w:b/>
                <w:sz w:val="16"/>
              </w:rPr>
            </w:pPr>
            <w:sdt>
              <w:sdtPr>
                <w:rPr>
                  <w:rFonts w:cs="Arial"/>
                  <w:sz w:val="16"/>
                </w:rPr>
                <w:id w:val="-1875683949"/>
                <w14:checkbox>
                  <w14:checked w14:val="0"/>
                  <w14:checkedState w14:val="2612" w14:font="MS Gothic"/>
                  <w14:uncheckedState w14:val="2610" w14:font="MS Gothic"/>
                </w14:checkbox>
              </w:sdtPr>
              <w:sdtEndPr/>
              <w:sdtContent>
                <w:r w:rsidR="000D7DF0">
                  <w:rPr>
                    <w:rFonts w:ascii="MS Gothic" w:eastAsia="MS Gothic" w:hAnsi="MS Gothic" w:cs="Arial" w:hint="eastAsia"/>
                    <w:sz w:val="16"/>
                  </w:rPr>
                  <w:t>☐</w:t>
                </w:r>
              </w:sdtContent>
            </w:sdt>
            <w:r w:rsidR="000D7DF0">
              <w:rPr>
                <w:rFonts w:cs="Arial"/>
                <w:sz w:val="16"/>
              </w:rPr>
              <w:t xml:space="preserve"> </w:t>
            </w:r>
            <w:r w:rsidR="000D7DF0" w:rsidRPr="00C54731">
              <w:rPr>
                <w:rFonts w:cs="Arial"/>
                <w:sz w:val="16"/>
              </w:rPr>
              <w:t>Mitorganisationen von Schulanlässen</w:t>
            </w:r>
          </w:p>
        </w:tc>
        <w:tc>
          <w:tcPr>
            <w:tcW w:w="394" w:type="dxa"/>
            <w:shd w:val="clear" w:color="auto" w:fill="auto"/>
          </w:tcPr>
          <w:p w14:paraId="72AE3555" w14:textId="77777777" w:rsidR="006F5044" w:rsidRPr="00D77C22" w:rsidRDefault="003C5961" w:rsidP="006F5044">
            <w:pPr>
              <w:spacing w:before="120" w:after="120"/>
              <w:ind w:left="-108"/>
              <w:rPr>
                <w:rFonts w:cs="Arial"/>
                <w:b/>
                <w:sz w:val="16"/>
                <w:szCs w:val="16"/>
                <w:lang w:eastAsia="de-DE"/>
              </w:rPr>
            </w:pPr>
            <w:sdt>
              <w:sdtPr>
                <w:rPr>
                  <w:rFonts w:cs="Arial"/>
                  <w:b/>
                  <w:sz w:val="16"/>
                </w:rPr>
                <w:id w:val="1494837861"/>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shd w:val="clear" w:color="auto" w:fill="auto"/>
          </w:tcPr>
          <w:p w14:paraId="204104E7" w14:textId="77777777" w:rsidR="006F5044" w:rsidRPr="00D77C22" w:rsidRDefault="003C5961" w:rsidP="006F5044">
            <w:pPr>
              <w:spacing w:before="120" w:after="120"/>
              <w:rPr>
                <w:rFonts w:cs="Arial"/>
                <w:b/>
                <w:sz w:val="16"/>
                <w:szCs w:val="16"/>
                <w:lang w:eastAsia="de-DE"/>
              </w:rPr>
            </w:pPr>
            <w:sdt>
              <w:sdtPr>
                <w:rPr>
                  <w:rFonts w:cs="Arial"/>
                  <w:b/>
                  <w:sz w:val="16"/>
                </w:rPr>
                <w:id w:val="183716873"/>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1387" w:type="dxa"/>
            <w:shd w:val="clear" w:color="auto" w:fill="auto"/>
          </w:tcPr>
          <w:p w14:paraId="7965D1AE" w14:textId="77777777" w:rsidR="006F5044" w:rsidRPr="00D77C22" w:rsidRDefault="006F5044" w:rsidP="006F5044">
            <w:pPr>
              <w:spacing w:before="120" w:after="120"/>
              <w:jc w:val="center"/>
              <w:rPr>
                <w:rFonts w:cs="Arial"/>
                <w:b/>
                <w:sz w:val="16"/>
                <w:szCs w:val="16"/>
                <w:lang w:eastAsia="de-DE"/>
              </w:rPr>
            </w:pPr>
          </w:p>
        </w:tc>
        <w:tc>
          <w:tcPr>
            <w:tcW w:w="1276" w:type="dxa"/>
            <w:shd w:val="clear" w:color="auto" w:fill="auto"/>
          </w:tcPr>
          <w:p w14:paraId="5229F027" w14:textId="77777777" w:rsidR="006F5044" w:rsidRPr="00D77C22" w:rsidRDefault="006F5044" w:rsidP="006F5044">
            <w:pPr>
              <w:spacing w:before="120" w:after="120"/>
              <w:jc w:val="center"/>
              <w:rPr>
                <w:rFonts w:cs="Arial"/>
                <w:b/>
                <w:sz w:val="16"/>
                <w:szCs w:val="16"/>
                <w:lang w:eastAsia="de-DE"/>
              </w:rPr>
            </w:pPr>
          </w:p>
        </w:tc>
        <w:tc>
          <w:tcPr>
            <w:tcW w:w="2017" w:type="dxa"/>
            <w:shd w:val="clear" w:color="auto" w:fill="auto"/>
          </w:tcPr>
          <w:p w14:paraId="2DEEF065" w14:textId="77777777" w:rsidR="006F5044" w:rsidRPr="00D77C22" w:rsidRDefault="006F5044" w:rsidP="006F5044">
            <w:pPr>
              <w:spacing w:before="120" w:after="120"/>
              <w:jc w:val="center"/>
              <w:rPr>
                <w:rFonts w:cs="Arial"/>
                <w:b/>
                <w:sz w:val="16"/>
                <w:szCs w:val="16"/>
                <w:lang w:eastAsia="de-DE"/>
              </w:rPr>
            </w:pPr>
          </w:p>
        </w:tc>
        <w:tc>
          <w:tcPr>
            <w:tcW w:w="2946" w:type="dxa"/>
            <w:vMerge/>
          </w:tcPr>
          <w:p w14:paraId="42891F91" w14:textId="77777777" w:rsidR="006F5044" w:rsidRPr="006C4DA4" w:rsidRDefault="006F5044" w:rsidP="006F5044">
            <w:pPr>
              <w:spacing w:before="120" w:after="120"/>
              <w:rPr>
                <w:rFonts w:cs="Arial"/>
                <w:color w:val="CC3300"/>
                <w:sz w:val="18"/>
                <w:szCs w:val="18"/>
                <w:lang w:eastAsia="de-DE"/>
              </w:rPr>
            </w:pPr>
          </w:p>
        </w:tc>
      </w:tr>
      <w:tr w:rsidR="00332A64" w14:paraId="0F3B6F9A" w14:textId="77777777" w:rsidTr="003A6C15">
        <w:trPr>
          <w:trHeight w:val="467"/>
        </w:trPr>
        <w:tc>
          <w:tcPr>
            <w:tcW w:w="2321" w:type="dxa"/>
            <w:vMerge/>
            <w:tcBorders>
              <w:bottom w:val="single" w:sz="4" w:space="0" w:color="auto"/>
            </w:tcBorders>
            <w:shd w:val="clear" w:color="auto" w:fill="B3EBFF"/>
          </w:tcPr>
          <w:p w14:paraId="354B5C92" w14:textId="77777777" w:rsidR="006F5044" w:rsidRDefault="006F5044" w:rsidP="006F5044">
            <w:pPr>
              <w:spacing w:before="120" w:after="120"/>
              <w:jc w:val="right"/>
              <w:rPr>
                <w:rFonts w:cs="Arial"/>
                <w:b/>
                <w:sz w:val="20"/>
                <w:szCs w:val="22"/>
                <w:lang w:eastAsia="de-DE"/>
              </w:rPr>
            </w:pPr>
          </w:p>
        </w:tc>
        <w:tc>
          <w:tcPr>
            <w:tcW w:w="1191" w:type="dxa"/>
            <w:vMerge/>
            <w:shd w:val="clear" w:color="auto" w:fill="auto"/>
          </w:tcPr>
          <w:p w14:paraId="272B272E" w14:textId="77777777" w:rsidR="006F5044" w:rsidRPr="00D77C22" w:rsidRDefault="006F5044" w:rsidP="006F5044">
            <w:pPr>
              <w:spacing w:before="120" w:after="120"/>
              <w:jc w:val="center"/>
              <w:rPr>
                <w:rFonts w:cs="Arial"/>
                <w:b/>
                <w:sz w:val="18"/>
                <w:szCs w:val="22"/>
                <w:lang w:eastAsia="de-DE"/>
              </w:rPr>
            </w:pPr>
          </w:p>
        </w:tc>
        <w:tc>
          <w:tcPr>
            <w:tcW w:w="3151" w:type="dxa"/>
            <w:shd w:val="clear" w:color="auto" w:fill="auto"/>
          </w:tcPr>
          <w:p w14:paraId="3D8AD6E5" w14:textId="77777777" w:rsidR="006F5044" w:rsidRPr="00C54731" w:rsidRDefault="003C5961" w:rsidP="006F5044">
            <w:pPr>
              <w:spacing w:before="120" w:after="120"/>
              <w:ind w:left="-11"/>
              <w:rPr>
                <w:rFonts w:cs="Arial"/>
                <w:b/>
                <w:sz w:val="16"/>
              </w:rPr>
            </w:pPr>
            <w:sdt>
              <w:sdtPr>
                <w:rPr>
                  <w:rFonts w:cs="Arial"/>
                  <w:sz w:val="16"/>
                </w:rPr>
                <w:id w:val="753477059"/>
                <w14:checkbox>
                  <w14:checked w14:val="0"/>
                  <w14:checkedState w14:val="2612" w14:font="MS Gothic"/>
                  <w14:uncheckedState w14:val="2610" w14:font="MS Gothic"/>
                </w14:checkbox>
              </w:sdtPr>
              <w:sdtEndPr/>
              <w:sdtContent>
                <w:r w:rsidR="000D7DF0">
                  <w:rPr>
                    <w:rFonts w:ascii="MS Gothic" w:eastAsia="MS Gothic" w:hAnsi="MS Gothic" w:cs="Arial" w:hint="eastAsia"/>
                    <w:sz w:val="16"/>
                  </w:rPr>
                  <w:t>☐</w:t>
                </w:r>
              </w:sdtContent>
            </w:sdt>
            <w:r w:rsidR="000D7DF0">
              <w:rPr>
                <w:rFonts w:cs="Arial"/>
                <w:sz w:val="16"/>
              </w:rPr>
              <w:t xml:space="preserve"> </w:t>
            </w:r>
            <w:r w:rsidR="001429F2">
              <w:rPr>
                <w:rFonts w:cs="Arial"/>
                <w:sz w:val="16"/>
              </w:rPr>
              <w:t>Keine Elternmitwirkung an d</w:t>
            </w:r>
            <w:r w:rsidR="000D7DF0" w:rsidRPr="00C54731">
              <w:rPr>
                <w:rFonts w:cs="Arial"/>
                <w:sz w:val="16"/>
              </w:rPr>
              <w:t>er Schule</w:t>
            </w:r>
          </w:p>
        </w:tc>
        <w:tc>
          <w:tcPr>
            <w:tcW w:w="394" w:type="dxa"/>
            <w:shd w:val="clear" w:color="auto" w:fill="auto"/>
          </w:tcPr>
          <w:p w14:paraId="1262D81A" w14:textId="77777777" w:rsidR="006F5044" w:rsidRPr="00D77C22" w:rsidRDefault="003C5961" w:rsidP="006F5044">
            <w:pPr>
              <w:spacing w:before="120" w:after="120"/>
              <w:ind w:left="-108"/>
              <w:rPr>
                <w:rFonts w:cs="Arial"/>
                <w:b/>
                <w:sz w:val="18"/>
                <w:szCs w:val="22"/>
                <w:lang w:eastAsia="de-DE"/>
              </w:rPr>
            </w:pPr>
            <w:sdt>
              <w:sdtPr>
                <w:rPr>
                  <w:rFonts w:cs="Arial"/>
                  <w:b/>
                  <w:sz w:val="16"/>
                </w:rPr>
                <w:id w:val="1191650188"/>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shd w:val="clear" w:color="auto" w:fill="auto"/>
          </w:tcPr>
          <w:p w14:paraId="750906CE" w14:textId="77777777" w:rsidR="006F5044" w:rsidRPr="00D77C22" w:rsidRDefault="003C5961" w:rsidP="006F5044">
            <w:pPr>
              <w:spacing w:before="120" w:after="120"/>
              <w:rPr>
                <w:rFonts w:cs="Arial"/>
                <w:b/>
                <w:sz w:val="18"/>
                <w:szCs w:val="22"/>
                <w:lang w:eastAsia="de-DE"/>
              </w:rPr>
            </w:pPr>
            <w:sdt>
              <w:sdtPr>
                <w:rPr>
                  <w:rFonts w:cs="Arial"/>
                  <w:b/>
                  <w:sz w:val="16"/>
                </w:rPr>
                <w:id w:val="43026723"/>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1387" w:type="dxa"/>
            <w:shd w:val="clear" w:color="auto" w:fill="auto"/>
          </w:tcPr>
          <w:p w14:paraId="7656F0DD" w14:textId="77777777" w:rsidR="006F5044" w:rsidRPr="00D77C22" w:rsidRDefault="006F5044" w:rsidP="006F5044">
            <w:pPr>
              <w:spacing w:before="120" w:after="120"/>
              <w:jc w:val="center"/>
              <w:rPr>
                <w:rFonts w:cs="Arial"/>
                <w:b/>
                <w:sz w:val="18"/>
                <w:szCs w:val="22"/>
                <w:lang w:eastAsia="de-DE"/>
              </w:rPr>
            </w:pPr>
          </w:p>
        </w:tc>
        <w:tc>
          <w:tcPr>
            <w:tcW w:w="1276" w:type="dxa"/>
            <w:shd w:val="clear" w:color="auto" w:fill="auto"/>
          </w:tcPr>
          <w:p w14:paraId="00633B03" w14:textId="77777777" w:rsidR="006F5044" w:rsidRPr="00D77C22" w:rsidRDefault="006F5044" w:rsidP="006F5044">
            <w:pPr>
              <w:spacing w:before="120" w:after="120"/>
              <w:jc w:val="center"/>
              <w:rPr>
                <w:rFonts w:cs="Arial"/>
                <w:b/>
                <w:sz w:val="18"/>
                <w:szCs w:val="22"/>
                <w:lang w:eastAsia="de-DE"/>
              </w:rPr>
            </w:pPr>
          </w:p>
        </w:tc>
        <w:tc>
          <w:tcPr>
            <w:tcW w:w="2017" w:type="dxa"/>
            <w:shd w:val="clear" w:color="auto" w:fill="auto"/>
          </w:tcPr>
          <w:p w14:paraId="79DB84C7" w14:textId="77777777" w:rsidR="006F5044" w:rsidRPr="00D77C22" w:rsidRDefault="006F5044" w:rsidP="006F5044">
            <w:pPr>
              <w:spacing w:before="120" w:after="120"/>
              <w:jc w:val="center"/>
              <w:rPr>
                <w:rFonts w:cs="Arial"/>
                <w:b/>
                <w:sz w:val="18"/>
                <w:szCs w:val="22"/>
                <w:lang w:eastAsia="de-DE"/>
              </w:rPr>
            </w:pPr>
          </w:p>
        </w:tc>
        <w:tc>
          <w:tcPr>
            <w:tcW w:w="2946" w:type="dxa"/>
            <w:vMerge/>
          </w:tcPr>
          <w:p w14:paraId="7581CA51" w14:textId="77777777" w:rsidR="006F5044" w:rsidRPr="006C4DA4" w:rsidRDefault="006F5044" w:rsidP="006F5044">
            <w:pPr>
              <w:spacing w:before="120" w:after="120"/>
              <w:rPr>
                <w:rFonts w:cs="Arial"/>
                <w:color w:val="CC3300"/>
                <w:sz w:val="18"/>
                <w:szCs w:val="18"/>
                <w:lang w:eastAsia="de-DE"/>
              </w:rPr>
            </w:pPr>
          </w:p>
        </w:tc>
      </w:tr>
      <w:tr w:rsidR="002B25B2" w14:paraId="7E285897" w14:textId="77777777" w:rsidTr="002B25B2">
        <w:trPr>
          <w:trHeight w:val="276"/>
        </w:trPr>
        <w:tc>
          <w:tcPr>
            <w:tcW w:w="2321" w:type="dxa"/>
            <w:tcBorders>
              <w:top w:val="single" w:sz="12" w:space="0" w:color="auto"/>
              <w:bottom w:val="single" w:sz="4" w:space="0" w:color="auto"/>
            </w:tcBorders>
            <w:shd w:val="clear" w:color="auto" w:fill="B3EBFF"/>
          </w:tcPr>
          <w:p w14:paraId="76352941" w14:textId="77777777" w:rsidR="002B25B2" w:rsidRPr="002B25B2" w:rsidRDefault="002B25B2" w:rsidP="002B25B2">
            <w:pPr>
              <w:pStyle w:val="Paragraphedeliste"/>
              <w:tabs>
                <w:tab w:val="left" w:pos="354"/>
              </w:tabs>
              <w:spacing w:before="120"/>
              <w:ind w:left="215"/>
              <w:jc w:val="right"/>
              <w:rPr>
                <w:b/>
                <w:sz w:val="16"/>
                <w:szCs w:val="16"/>
              </w:rPr>
            </w:pPr>
            <w:r w:rsidRPr="00C54731">
              <w:rPr>
                <w:rFonts w:eastAsiaTheme="minorHAnsi"/>
                <w:b/>
                <w:sz w:val="20"/>
              </w:rPr>
              <w:t>Quartier / Dorf / Gemeinde</w:t>
            </w:r>
            <w:r w:rsidRPr="00C54731">
              <w:rPr>
                <w:b/>
                <w:sz w:val="16"/>
                <w:szCs w:val="16"/>
              </w:rPr>
              <w:t xml:space="preserve"> </w:t>
            </w:r>
          </w:p>
        </w:tc>
        <w:tc>
          <w:tcPr>
            <w:tcW w:w="4342" w:type="dxa"/>
            <w:gridSpan w:val="2"/>
            <w:tcBorders>
              <w:top w:val="single" w:sz="12" w:space="0" w:color="auto"/>
            </w:tcBorders>
            <w:shd w:val="clear" w:color="auto" w:fill="DAEEF3" w:themeFill="accent5" w:themeFillTint="33"/>
          </w:tcPr>
          <w:p w14:paraId="707C994C" w14:textId="77777777" w:rsidR="002B25B2" w:rsidRPr="00D77C22" w:rsidRDefault="002B25B2" w:rsidP="006F5044">
            <w:pPr>
              <w:spacing w:before="120" w:after="120"/>
              <w:rPr>
                <w:rFonts w:cs="Arial"/>
                <w:b/>
                <w:sz w:val="16"/>
                <w:szCs w:val="16"/>
                <w:lang w:eastAsia="de-DE"/>
              </w:rPr>
            </w:pPr>
          </w:p>
        </w:tc>
        <w:tc>
          <w:tcPr>
            <w:tcW w:w="394" w:type="dxa"/>
            <w:tcBorders>
              <w:top w:val="single" w:sz="12" w:space="0" w:color="auto"/>
            </w:tcBorders>
            <w:shd w:val="clear" w:color="auto" w:fill="DAEEF3" w:themeFill="accent5" w:themeFillTint="33"/>
          </w:tcPr>
          <w:p w14:paraId="7711EE05" w14:textId="77777777" w:rsidR="002B25B2" w:rsidRPr="00D77C22" w:rsidRDefault="002B25B2" w:rsidP="002B25B2">
            <w:pPr>
              <w:spacing w:before="120" w:after="120"/>
              <w:rPr>
                <w:rFonts w:cs="Arial"/>
                <w:b/>
                <w:sz w:val="16"/>
                <w:szCs w:val="16"/>
                <w:lang w:eastAsia="de-DE"/>
              </w:rPr>
            </w:pPr>
          </w:p>
        </w:tc>
        <w:tc>
          <w:tcPr>
            <w:tcW w:w="314" w:type="dxa"/>
            <w:tcBorders>
              <w:top w:val="single" w:sz="12" w:space="0" w:color="auto"/>
            </w:tcBorders>
            <w:shd w:val="clear" w:color="auto" w:fill="DAEEF3" w:themeFill="accent5" w:themeFillTint="33"/>
          </w:tcPr>
          <w:p w14:paraId="05E527F0" w14:textId="77777777" w:rsidR="002B25B2" w:rsidRPr="00D77C22" w:rsidRDefault="002B25B2" w:rsidP="002B25B2">
            <w:pPr>
              <w:spacing w:before="120" w:after="120"/>
              <w:rPr>
                <w:rFonts w:cs="Arial"/>
                <w:b/>
                <w:sz w:val="16"/>
                <w:szCs w:val="16"/>
                <w:lang w:eastAsia="de-DE"/>
              </w:rPr>
            </w:pPr>
          </w:p>
        </w:tc>
        <w:tc>
          <w:tcPr>
            <w:tcW w:w="4680" w:type="dxa"/>
            <w:gridSpan w:val="3"/>
            <w:tcBorders>
              <w:top w:val="single" w:sz="12" w:space="0" w:color="auto"/>
            </w:tcBorders>
            <w:shd w:val="clear" w:color="auto" w:fill="DAEEF3" w:themeFill="accent5" w:themeFillTint="33"/>
          </w:tcPr>
          <w:p w14:paraId="4339C7E0" w14:textId="77777777" w:rsidR="002B25B2" w:rsidRPr="00D77C22" w:rsidRDefault="002B25B2" w:rsidP="006F5044">
            <w:pPr>
              <w:spacing w:before="120" w:after="120"/>
              <w:jc w:val="center"/>
              <w:rPr>
                <w:rFonts w:cs="Arial"/>
                <w:b/>
                <w:sz w:val="16"/>
                <w:szCs w:val="16"/>
                <w:lang w:eastAsia="de-DE"/>
              </w:rPr>
            </w:pPr>
          </w:p>
        </w:tc>
        <w:tc>
          <w:tcPr>
            <w:tcW w:w="2946" w:type="dxa"/>
            <w:vMerge w:val="restart"/>
            <w:tcBorders>
              <w:top w:val="single" w:sz="12" w:space="0" w:color="auto"/>
            </w:tcBorders>
          </w:tcPr>
          <w:p w14:paraId="1AB5C43A" w14:textId="77777777" w:rsidR="002B25B2" w:rsidRDefault="002B25B2" w:rsidP="006F5044">
            <w:pPr>
              <w:spacing w:before="120" w:after="120"/>
            </w:pPr>
            <w:r w:rsidRPr="00F74E34">
              <w:rPr>
                <w:rFonts w:cs="Arial"/>
                <w:color w:val="CC3300"/>
                <w:sz w:val="18"/>
                <w:szCs w:val="18"/>
                <w:lang w:eastAsia="de-DE"/>
              </w:rPr>
              <w:t xml:space="preserve">Wie </w:t>
            </w:r>
            <w:r>
              <w:rPr>
                <w:rFonts w:cs="Arial"/>
                <w:color w:val="CC3300"/>
                <w:sz w:val="18"/>
                <w:szCs w:val="18"/>
                <w:lang w:eastAsia="de-DE"/>
              </w:rPr>
              <w:t>werden</w:t>
            </w:r>
            <w:r w:rsidRPr="00F74E34">
              <w:rPr>
                <w:rFonts w:cs="Arial"/>
                <w:color w:val="CC3300"/>
                <w:sz w:val="18"/>
                <w:szCs w:val="18"/>
                <w:lang w:eastAsia="de-DE"/>
              </w:rPr>
              <w:t xml:space="preserve"> die Partner und Akteure </w:t>
            </w:r>
            <w:r>
              <w:rPr>
                <w:rFonts w:cs="Arial"/>
                <w:color w:val="CC3300"/>
                <w:sz w:val="18"/>
                <w:szCs w:val="18"/>
                <w:lang w:eastAsia="de-DE"/>
              </w:rPr>
              <w:t xml:space="preserve">unseres </w:t>
            </w:r>
            <w:r w:rsidRPr="00B40514">
              <w:rPr>
                <w:rFonts w:cs="Arial"/>
                <w:b/>
                <w:color w:val="CC3300"/>
                <w:sz w:val="18"/>
                <w:szCs w:val="18"/>
                <w:lang w:eastAsia="de-DE"/>
              </w:rPr>
              <w:t>Quartiers / Dorfes</w:t>
            </w:r>
            <w:r>
              <w:rPr>
                <w:rFonts w:cs="Arial"/>
                <w:color w:val="CC3300"/>
                <w:sz w:val="18"/>
                <w:szCs w:val="18"/>
                <w:lang w:eastAsia="de-DE"/>
              </w:rPr>
              <w:t xml:space="preserve"> aktiv </w:t>
            </w:r>
            <w:r w:rsidRPr="00F74E34">
              <w:rPr>
                <w:rFonts w:cs="Arial"/>
                <w:color w:val="CC3300"/>
                <w:sz w:val="18"/>
                <w:szCs w:val="18"/>
                <w:lang w:eastAsia="de-DE"/>
              </w:rPr>
              <w:t>ein</w:t>
            </w:r>
            <w:r>
              <w:rPr>
                <w:rFonts w:cs="Arial"/>
                <w:color w:val="CC3300"/>
                <w:sz w:val="18"/>
                <w:szCs w:val="18"/>
                <w:lang w:eastAsia="de-DE"/>
              </w:rPr>
              <w:t>gebunden</w:t>
            </w:r>
            <w:r w:rsidRPr="00F74E34">
              <w:rPr>
                <w:rFonts w:cs="Arial"/>
                <w:color w:val="CC3300"/>
                <w:sz w:val="18"/>
                <w:szCs w:val="18"/>
                <w:lang w:eastAsia="de-DE"/>
              </w:rPr>
              <w:t>?</w:t>
            </w:r>
            <w:r>
              <w:t xml:space="preserve"> </w:t>
            </w:r>
          </w:p>
          <w:p w14:paraId="4A35B578" w14:textId="77777777" w:rsidR="001429F2" w:rsidRDefault="001429F2" w:rsidP="006F5044">
            <w:pPr>
              <w:spacing w:before="120" w:after="120"/>
            </w:pPr>
          </w:p>
          <w:p w14:paraId="097F929D" w14:textId="77777777" w:rsidR="002B25B2" w:rsidRPr="006C4DA4" w:rsidRDefault="002B25B2" w:rsidP="006F5044">
            <w:pPr>
              <w:spacing w:before="120" w:after="120"/>
              <w:rPr>
                <w:rFonts w:cs="Arial"/>
                <w:color w:val="CC3300"/>
                <w:sz w:val="18"/>
                <w:szCs w:val="18"/>
                <w:lang w:eastAsia="de-DE"/>
              </w:rPr>
            </w:pPr>
            <w:r w:rsidRPr="00065D7B">
              <w:rPr>
                <w:rFonts w:cs="Arial"/>
                <w:color w:val="CC3300"/>
                <w:sz w:val="18"/>
                <w:szCs w:val="18"/>
                <w:lang w:eastAsia="de-DE"/>
              </w:rPr>
              <w:t xml:space="preserve">Wie </w:t>
            </w:r>
            <w:r>
              <w:rPr>
                <w:rFonts w:cs="Arial"/>
                <w:color w:val="CC3300"/>
                <w:sz w:val="18"/>
                <w:szCs w:val="18"/>
                <w:lang w:eastAsia="de-DE"/>
              </w:rPr>
              <w:t>werden sie gewonnen?</w:t>
            </w:r>
          </w:p>
        </w:tc>
      </w:tr>
      <w:tr w:rsidR="002B25B2" w14:paraId="2C8263BC" w14:textId="77777777" w:rsidTr="001429F2">
        <w:trPr>
          <w:trHeight w:val="293"/>
        </w:trPr>
        <w:tc>
          <w:tcPr>
            <w:tcW w:w="2321" w:type="dxa"/>
            <w:tcBorders>
              <w:top w:val="single" w:sz="12" w:space="0" w:color="auto"/>
              <w:bottom w:val="single" w:sz="4" w:space="0" w:color="auto"/>
            </w:tcBorders>
            <w:shd w:val="clear" w:color="auto" w:fill="B3EBFF"/>
          </w:tcPr>
          <w:p w14:paraId="6CDB849A" w14:textId="77777777" w:rsidR="002B25B2" w:rsidRPr="00C54731" w:rsidRDefault="003C5961" w:rsidP="001429F2">
            <w:pPr>
              <w:pStyle w:val="Paragraphedeliste"/>
              <w:tabs>
                <w:tab w:val="left" w:pos="354"/>
              </w:tabs>
              <w:spacing w:before="120"/>
              <w:ind w:left="215"/>
              <w:jc w:val="right"/>
              <w:rPr>
                <w:rFonts w:eastAsiaTheme="minorHAnsi"/>
                <w:b/>
                <w:sz w:val="20"/>
              </w:rPr>
            </w:pPr>
            <w:sdt>
              <w:sdtPr>
                <w:rPr>
                  <w:rFonts w:cs="Arial"/>
                  <w:b/>
                  <w:sz w:val="16"/>
                  <w:szCs w:val="16"/>
                </w:rPr>
                <w:id w:val="-1292441317"/>
                <w14:checkbox>
                  <w14:checked w14:val="0"/>
                  <w14:checkedState w14:val="2612" w14:font="MS Gothic"/>
                  <w14:uncheckedState w14:val="2610" w14:font="MS Gothic"/>
                </w14:checkbox>
              </w:sdtPr>
              <w:sdtEndPr/>
              <w:sdtContent>
                <w:r w:rsidR="002B25B2">
                  <w:rPr>
                    <w:rFonts w:ascii="MS Gothic" w:eastAsia="MS Gothic" w:hAnsi="MS Gothic" w:cs="Arial" w:hint="eastAsia"/>
                    <w:b/>
                    <w:sz w:val="16"/>
                    <w:szCs w:val="16"/>
                  </w:rPr>
                  <w:t>☐</w:t>
                </w:r>
              </w:sdtContent>
            </w:sdt>
            <w:r w:rsidR="002B25B2">
              <w:rPr>
                <w:rFonts w:cs="Arial"/>
                <w:b/>
                <w:sz w:val="16"/>
                <w:szCs w:val="16"/>
              </w:rPr>
              <w:t xml:space="preserve"> </w:t>
            </w:r>
            <w:r w:rsidR="002B25B2" w:rsidRPr="00C54731">
              <w:rPr>
                <w:rFonts w:cs="Arial"/>
                <w:b/>
                <w:sz w:val="16"/>
                <w:szCs w:val="16"/>
              </w:rPr>
              <w:t xml:space="preserve">Jugendarbeit </w:t>
            </w:r>
            <w:r w:rsidR="002B25B2" w:rsidRPr="001429F2">
              <w:rPr>
                <w:rFonts w:cs="Arial"/>
                <w:sz w:val="16"/>
                <w:szCs w:val="16"/>
              </w:rPr>
              <w:t>(Sozialdienst)</w:t>
            </w:r>
          </w:p>
        </w:tc>
        <w:tc>
          <w:tcPr>
            <w:tcW w:w="1191" w:type="dxa"/>
            <w:tcBorders>
              <w:top w:val="single" w:sz="12" w:space="0" w:color="auto"/>
            </w:tcBorders>
            <w:shd w:val="clear" w:color="auto" w:fill="auto"/>
          </w:tcPr>
          <w:p w14:paraId="3C7AE994" w14:textId="77777777" w:rsidR="002B25B2" w:rsidRPr="00D77C22" w:rsidRDefault="002B25B2" w:rsidP="006F5044">
            <w:pPr>
              <w:spacing w:before="120" w:after="120"/>
              <w:rPr>
                <w:rFonts w:cs="Arial"/>
                <w:b/>
                <w:sz w:val="16"/>
                <w:szCs w:val="16"/>
                <w:lang w:eastAsia="de-DE"/>
              </w:rPr>
            </w:pPr>
          </w:p>
        </w:tc>
        <w:tc>
          <w:tcPr>
            <w:tcW w:w="3151" w:type="dxa"/>
            <w:tcBorders>
              <w:top w:val="single" w:sz="12" w:space="0" w:color="auto"/>
            </w:tcBorders>
            <w:shd w:val="clear" w:color="auto" w:fill="auto"/>
          </w:tcPr>
          <w:p w14:paraId="525FA051" w14:textId="77777777" w:rsidR="002B25B2" w:rsidRPr="00D77C22" w:rsidRDefault="002B25B2" w:rsidP="006F5044">
            <w:pPr>
              <w:spacing w:before="120" w:after="120"/>
              <w:rPr>
                <w:rFonts w:cs="Arial"/>
                <w:b/>
                <w:sz w:val="16"/>
                <w:szCs w:val="16"/>
                <w:lang w:eastAsia="de-DE"/>
              </w:rPr>
            </w:pPr>
          </w:p>
        </w:tc>
        <w:tc>
          <w:tcPr>
            <w:tcW w:w="394" w:type="dxa"/>
            <w:tcBorders>
              <w:top w:val="single" w:sz="12" w:space="0" w:color="auto"/>
            </w:tcBorders>
            <w:shd w:val="clear" w:color="auto" w:fill="auto"/>
          </w:tcPr>
          <w:p w14:paraId="39961D31" w14:textId="77777777" w:rsidR="002B25B2" w:rsidRDefault="003C5961" w:rsidP="006F5044">
            <w:pPr>
              <w:spacing w:before="120" w:after="120"/>
              <w:ind w:left="-108"/>
              <w:jc w:val="center"/>
              <w:rPr>
                <w:rFonts w:cs="Arial"/>
                <w:b/>
                <w:sz w:val="16"/>
                <w:szCs w:val="16"/>
                <w:lang w:eastAsia="de-DE"/>
              </w:rPr>
            </w:pPr>
            <w:sdt>
              <w:sdtPr>
                <w:rPr>
                  <w:rFonts w:cs="Arial"/>
                  <w:b/>
                  <w:sz w:val="16"/>
                </w:rPr>
                <w:id w:val="1606235861"/>
                <w14:checkbox>
                  <w14:checked w14:val="0"/>
                  <w14:checkedState w14:val="2612" w14:font="MS Gothic"/>
                  <w14:uncheckedState w14:val="2610" w14:font="MS Gothic"/>
                </w14:checkbox>
              </w:sdtPr>
              <w:sdtEndPr/>
              <w:sdtContent>
                <w:r w:rsidR="002B25B2">
                  <w:rPr>
                    <w:rFonts w:ascii="MS Gothic" w:eastAsia="MS Gothic" w:hAnsi="MS Gothic" w:cs="Arial" w:hint="eastAsia"/>
                    <w:b/>
                    <w:sz w:val="16"/>
                  </w:rPr>
                  <w:t>☐</w:t>
                </w:r>
              </w:sdtContent>
            </w:sdt>
          </w:p>
        </w:tc>
        <w:tc>
          <w:tcPr>
            <w:tcW w:w="314" w:type="dxa"/>
            <w:tcBorders>
              <w:top w:val="single" w:sz="12" w:space="0" w:color="auto"/>
            </w:tcBorders>
            <w:shd w:val="clear" w:color="auto" w:fill="auto"/>
          </w:tcPr>
          <w:p w14:paraId="4EEAAB81" w14:textId="77777777" w:rsidR="002B25B2" w:rsidRDefault="003C5961" w:rsidP="006F5044">
            <w:pPr>
              <w:spacing w:before="120" w:after="120"/>
              <w:jc w:val="center"/>
              <w:rPr>
                <w:rFonts w:cs="Arial"/>
                <w:b/>
                <w:sz w:val="16"/>
                <w:szCs w:val="16"/>
                <w:lang w:eastAsia="de-DE"/>
              </w:rPr>
            </w:pPr>
            <w:sdt>
              <w:sdtPr>
                <w:rPr>
                  <w:rFonts w:cs="Arial"/>
                  <w:b/>
                  <w:sz w:val="16"/>
                </w:rPr>
                <w:id w:val="-418644382"/>
                <w14:checkbox>
                  <w14:checked w14:val="0"/>
                  <w14:checkedState w14:val="2612" w14:font="MS Gothic"/>
                  <w14:uncheckedState w14:val="2610" w14:font="MS Gothic"/>
                </w14:checkbox>
              </w:sdtPr>
              <w:sdtEndPr/>
              <w:sdtContent>
                <w:r w:rsidR="002B25B2">
                  <w:rPr>
                    <w:rFonts w:ascii="MS Gothic" w:eastAsia="MS Gothic" w:hAnsi="MS Gothic" w:cs="Arial" w:hint="eastAsia"/>
                    <w:b/>
                    <w:sz w:val="16"/>
                  </w:rPr>
                  <w:t>☐</w:t>
                </w:r>
              </w:sdtContent>
            </w:sdt>
          </w:p>
        </w:tc>
        <w:tc>
          <w:tcPr>
            <w:tcW w:w="1387" w:type="dxa"/>
            <w:tcBorders>
              <w:top w:val="single" w:sz="12" w:space="0" w:color="auto"/>
            </w:tcBorders>
            <w:shd w:val="clear" w:color="auto" w:fill="auto"/>
          </w:tcPr>
          <w:p w14:paraId="1BC25160" w14:textId="77777777" w:rsidR="002B25B2" w:rsidRPr="00D77C22" w:rsidRDefault="002B25B2" w:rsidP="006F5044">
            <w:pPr>
              <w:spacing w:before="120" w:after="120"/>
              <w:jc w:val="center"/>
              <w:rPr>
                <w:rFonts w:cs="Arial"/>
                <w:b/>
                <w:sz w:val="16"/>
                <w:szCs w:val="16"/>
                <w:lang w:eastAsia="de-DE"/>
              </w:rPr>
            </w:pPr>
          </w:p>
        </w:tc>
        <w:tc>
          <w:tcPr>
            <w:tcW w:w="1276" w:type="dxa"/>
            <w:tcBorders>
              <w:top w:val="single" w:sz="12" w:space="0" w:color="auto"/>
            </w:tcBorders>
            <w:shd w:val="clear" w:color="auto" w:fill="auto"/>
          </w:tcPr>
          <w:p w14:paraId="08B89DBB" w14:textId="77777777" w:rsidR="002B25B2" w:rsidRPr="00D77C22" w:rsidRDefault="002B25B2" w:rsidP="006F5044">
            <w:pPr>
              <w:spacing w:before="120" w:after="120"/>
              <w:jc w:val="center"/>
              <w:rPr>
                <w:rFonts w:cs="Arial"/>
                <w:b/>
                <w:sz w:val="16"/>
                <w:szCs w:val="16"/>
                <w:lang w:eastAsia="de-DE"/>
              </w:rPr>
            </w:pPr>
          </w:p>
        </w:tc>
        <w:tc>
          <w:tcPr>
            <w:tcW w:w="2017" w:type="dxa"/>
            <w:tcBorders>
              <w:top w:val="single" w:sz="12" w:space="0" w:color="auto"/>
            </w:tcBorders>
            <w:shd w:val="clear" w:color="auto" w:fill="auto"/>
          </w:tcPr>
          <w:p w14:paraId="2D87B7D9" w14:textId="77777777" w:rsidR="002B25B2" w:rsidRPr="00D77C22" w:rsidRDefault="002B25B2" w:rsidP="006F5044">
            <w:pPr>
              <w:spacing w:before="120" w:after="120"/>
              <w:jc w:val="center"/>
              <w:rPr>
                <w:rFonts w:cs="Arial"/>
                <w:b/>
                <w:sz w:val="16"/>
                <w:szCs w:val="16"/>
                <w:lang w:eastAsia="de-DE"/>
              </w:rPr>
            </w:pPr>
          </w:p>
        </w:tc>
        <w:tc>
          <w:tcPr>
            <w:tcW w:w="2946" w:type="dxa"/>
            <w:vMerge/>
            <w:tcBorders>
              <w:top w:val="single" w:sz="12" w:space="0" w:color="auto"/>
            </w:tcBorders>
          </w:tcPr>
          <w:p w14:paraId="4AA4BA0D" w14:textId="77777777" w:rsidR="002B25B2" w:rsidRPr="00F74E34" w:rsidRDefault="002B25B2" w:rsidP="006F5044">
            <w:pPr>
              <w:spacing w:before="120" w:after="120"/>
              <w:rPr>
                <w:rFonts w:cs="Arial"/>
                <w:color w:val="CC3300"/>
                <w:sz w:val="18"/>
                <w:szCs w:val="18"/>
                <w:lang w:eastAsia="de-DE"/>
              </w:rPr>
            </w:pPr>
          </w:p>
        </w:tc>
      </w:tr>
      <w:tr w:rsidR="00332A64" w14:paraId="727C2B36" w14:textId="77777777" w:rsidTr="003A6C15">
        <w:trPr>
          <w:trHeight w:val="282"/>
        </w:trPr>
        <w:tc>
          <w:tcPr>
            <w:tcW w:w="2321" w:type="dxa"/>
            <w:tcBorders>
              <w:top w:val="single" w:sz="4" w:space="0" w:color="auto"/>
              <w:bottom w:val="single" w:sz="4" w:space="0" w:color="auto"/>
            </w:tcBorders>
            <w:shd w:val="clear" w:color="auto" w:fill="B3EBFF"/>
          </w:tcPr>
          <w:p w14:paraId="2138E310" w14:textId="77777777" w:rsidR="006F5044" w:rsidRPr="00C54731" w:rsidRDefault="003C5961" w:rsidP="006F5044">
            <w:pPr>
              <w:tabs>
                <w:tab w:val="left" w:pos="354"/>
              </w:tabs>
              <w:spacing w:before="120" w:after="120"/>
              <w:ind w:left="60"/>
              <w:jc w:val="right"/>
              <w:rPr>
                <w:rFonts w:cs="Arial"/>
                <w:b/>
                <w:sz w:val="16"/>
                <w:szCs w:val="16"/>
              </w:rPr>
            </w:pPr>
            <w:sdt>
              <w:sdtPr>
                <w:rPr>
                  <w:rFonts w:cs="Arial"/>
                  <w:b/>
                  <w:sz w:val="16"/>
                  <w:szCs w:val="16"/>
                </w:rPr>
                <w:id w:val="597605644"/>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szCs w:val="16"/>
                  </w:rPr>
                  <w:t>☐</w:t>
                </w:r>
              </w:sdtContent>
            </w:sdt>
            <w:r w:rsidR="000D7DF0">
              <w:rPr>
                <w:rFonts w:cs="Arial"/>
                <w:b/>
                <w:sz w:val="16"/>
                <w:szCs w:val="16"/>
              </w:rPr>
              <w:t xml:space="preserve"> </w:t>
            </w:r>
            <w:r w:rsidR="000D7DF0" w:rsidRPr="00C54731">
              <w:rPr>
                <w:rFonts w:cs="Arial"/>
                <w:b/>
                <w:sz w:val="16"/>
                <w:szCs w:val="16"/>
              </w:rPr>
              <w:t>Freizeitanlage</w:t>
            </w:r>
          </w:p>
        </w:tc>
        <w:tc>
          <w:tcPr>
            <w:tcW w:w="1191" w:type="dxa"/>
            <w:shd w:val="clear" w:color="auto" w:fill="auto"/>
          </w:tcPr>
          <w:p w14:paraId="1E6BA665" w14:textId="77777777" w:rsidR="006F5044" w:rsidRPr="00D77C22" w:rsidRDefault="006F5044" w:rsidP="006F5044">
            <w:pPr>
              <w:spacing w:before="120" w:after="120"/>
              <w:rPr>
                <w:rFonts w:cs="Arial"/>
                <w:b/>
                <w:sz w:val="16"/>
                <w:szCs w:val="16"/>
                <w:lang w:eastAsia="de-DE"/>
              </w:rPr>
            </w:pPr>
          </w:p>
        </w:tc>
        <w:tc>
          <w:tcPr>
            <w:tcW w:w="3151" w:type="dxa"/>
            <w:shd w:val="clear" w:color="auto" w:fill="auto"/>
          </w:tcPr>
          <w:p w14:paraId="22DB3268" w14:textId="77777777" w:rsidR="006F5044" w:rsidRPr="00D77C22" w:rsidRDefault="006F5044" w:rsidP="006F5044">
            <w:pPr>
              <w:spacing w:before="120" w:after="120"/>
              <w:rPr>
                <w:rFonts w:cs="Arial"/>
                <w:b/>
                <w:sz w:val="16"/>
                <w:szCs w:val="16"/>
                <w:lang w:eastAsia="de-DE"/>
              </w:rPr>
            </w:pPr>
          </w:p>
        </w:tc>
        <w:tc>
          <w:tcPr>
            <w:tcW w:w="394" w:type="dxa"/>
            <w:shd w:val="clear" w:color="auto" w:fill="auto"/>
          </w:tcPr>
          <w:p w14:paraId="4E297EB8" w14:textId="77777777" w:rsidR="006F5044" w:rsidRPr="00D77C22" w:rsidRDefault="003C5961" w:rsidP="006F5044">
            <w:pPr>
              <w:spacing w:before="120" w:after="120"/>
              <w:ind w:left="-108"/>
              <w:jc w:val="center"/>
              <w:rPr>
                <w:rFonts w:cs="Arial"/>
                <w:b/>
                <w:sz w:val="16"/>
                <w:szCs w:val="16"/>
                <w:lang w:eastAsia="de-DE"/>
              </w:rPr>
            </w:pPr>
            <w:sdt>
              <w:sdtPr>
                <w:rPr>
                  <w:rFonts w:cs="Arial"/>
                  <w:b/>
                  <w:sz w:val="16"/>
                </w:rPr>
                <w:id w:val="1806662200"/>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shd w:val="clear" w:color="auto" w:fill="auto"/>
          </w:tcPr>
          <w:p w14:paraId="28EF48DD" w14:textId="77777777" w:rsidR="006F5044" w:rsidRPr="00D77C22" w:rsidRDefault="003C5961" w:rsidP="006F5044">
            <w:pPr>
              <w:spacing w:before="120" w:after="120"/>
              <w:jc w:val="center"/>
              <w:rPr>
                <w:rFonts w:cs="Arial"/>
                <w:b/>
                <w:sz w:val="16"/>
                <w:szCs w:val="16"/>
                <w:lang w:eastAsia="de-DE"/>
              </w:rPr>
            </w:pPr>
            <w:sdt>
              <w:sdtPr>
                <w:rPr>
                  <w:rFonts w:cs="Arial"/>
                  <w:b/>
                  <w:sz w:val="16"/>
                </w:rPr>
                <w:id w:val="532389180"/>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1387" w:type="dxa"/>
            <w:shd w:val="clear" w:color="auto" w:fill="auto"/>
          </w:tcPr>
          <w:p w14:paraId="7ECB0EF6" w14:textId="77777777" w:rsidR="006F5044" w:rsidRPr="00D77C22" w:rsidRDefault="006F5044" w:rsidP="006F5044">
            <w:pPr>
              <w:spacing w:before="120" w:after="120"/>
              <w:jc w:val="center"/>
              <w:rPr>
                <w:rFonts w:cs="Arial"/>
                <w:b/>
                <w:sz w:val="16"/>
                <w:szCs w:val="16"/>
                <w:lang w:eastAsia="de-DE"/>
              </w:rPr>
            </w:pPr>
          </w:p>
        </w:tc>
        <w:tc>
          <w:tcPr>
            <w:tcW w:w="1276" w:type="dxa"/>
            <w:shd w:val="clear" w:color="auto" w:fill="auto"/>
          </w:tcPr>
          <w:p w14:paraId="4F09FAE9" w14:textId="77777777" w:rsidR="006F5044" w:rsidRPr="00D77C22" w:rsidRDefault="006F5044" w:rsidP="006F5044">
            <w:pPr>
              <w:spacing w:before="120" w:after="120"/>
              <w:jc w:val="center"/>
              <w:rPr>
                <w:rFonts w:cs="Arial"/>
                <w:b/>
                <w:sz w:val="16"/>
                <w:szCs w:val="16"/>
                <w:lang w:eastAsia="de-DE"/>
              </w:rPr>
            </w:pPr>
          </w:p>
        </w:tc>
        <w:tc>
          <w:tcPr>
            <w:tcW w:w="2017" w:type="dxa"/>
            <w:shd w:val="clear" w:color="auto" w:fill="auto"/>
          </w:tcPr>
          <w:p w14:paraId="4CEBAD1D" w14:textId="77777777" w:rsidR="006F5044" w:rsidRPr="00D77C22" w:rsidRDefault="006F5044" w:rsidP="006F5044">
            <w:pPr>
              <w:spacing w:before="120" w:after="120"/>
              <w:jc w:val="center"/>
              <w:rPr>
                <w:rFonts w:cs="Arial"/>
                <w:b/>
                <w:sz w:val="16"/>
                <w:szCs w:val="16"/>
                <w:lang w:eastAsia="de-DE"/>
              </w:rPr>
            </w:pPr>
          </w:p>
        </w:tc>
        <w:tc>
          <w:tcPr>
            <w:tcW w:w="2946" w:type="dxa"/>
            <w:vMerge/>
          </w:tcPr>
          <w:p w14:paraId="085CFDAB" w14:textId="77777777" w:rsidR="006F5044" w:rsidRPr="006C4DA4" w:rsidRDefault="006F5044" w:rsidP="006F5044">
            <w:pPr>
              <w:spacing w:before="120" w:after="120"/>
              <w:rPr>
                <w:rFonts w:cs="Arial"/>
                <w:color w:val="CC3300"/>
                <w:sz w:val="18"/>
                <w:szCs w:val="18"/>
                <w:lang w:eastAsia="de-DE"/>
              </w:rPr>
            </w:pPr>
          </w:p>
        </w:tc>
      </w:tr>
      <w:tr w:rsidR="00332A64" w14:paraId="432962A2" w14:textId="77777777" w:rsidTr="003A6C15">
        <w:trPr>
          <w:trHeight w:val="282"/>
        </w:trPr>
        <w:tc>
          <w:tcPr>
            <w:tcW w:w="2321" w:type="dxa"/>
            <w:tcBorders>
              <w:top w:val="single" w:sz="4" w:space="0" w:color="auto"/>
              <w:bottom w:val="single" w:sz="4" w:space="0" w:color="auto"/>
            </w:tcBorders>
            <w:shd w:val="clear" w:color="auto" w:fill="B3EBFF"/>
          </w:tcPr>
          <w:p w14:paraId="2092A942" w14:textId="77777777" w:rsidR="006F5044" w:rsidRPr="00C54731" w:rsidRDefault="003C5961" w:rsidP="006F5044">
            <w:pPr>
              <w:tabs>
                <w:tab w:val="left" w:pos="354"/>
              </w:tabs>
              <w:spacing w:before="120" w:after="120"/>
              <w:ind w:left="60"/>
              <w:jc w:val="right"/>
              <w:rPr>
                <w:rFonts w:cs="Arial"/>
                <w:b/>
                <w:sz w:val="16"/>
                <w:szCs w:val="16"/>
              </w:rPr>
            </w:pPr>
            <w:sdt>
              <w:sdtPr>
                <w:rPr>
                  <w:rFonts w:cs="Arial"/>
                  <w:b/>
                  <w:sz w:val="16"/>
                  <w:szCs w:val="16"/>
                </w:rPr>
                <w:id w:val="-306239080"/>
                <w14:checkbox>
                  <w14:checked w14:val="0"/>
                  <w14:checkedState w14:val="2612" w14:font="MS Gothic"/>
                  <w14:uncheckedState w14:val="2610" w14:font="MS Gothic"/>
                </w14:checkbox>
              </w:sdtPr>
              <w:sdtEndPr/>
              <w:sdtContent>
                <w:r w:rsidR="000D7DF0" w:rsidRPr="00C54731">
                  <w:rPr>
                    <w:rFonts w:ascii="MS Gothic" w:eastAsia="MS Gothic" w:hAnsi="MS Gothic" w:cs="MS Gothic" w:hint="eastAsia"/>
                    <w:b/>
                    <w:sz w:val="16"/>
                    <w:szCs w:val="16"/>
                  </w:rPr>
                  <w:t>☐</w:t>
                </w:r>
              </w:sdtContent>
            </w:sdt>
            <w:r w:rsidR="000D7DF0">
              <w:rPr>
                <w:rFonts w:cs="Arial"/>
                <w:b/>
                <w:sz w:val="16"/>
                <w:szCs w:val="16"/>
              </w:rPr>
              <w:t xml:space="preserve"> </w:t>
            </w:r>
            <w:r w:rsidR="000D7DF0" w:rsidRPr="00C54731">
              <w:rPr>
                <w:rFonts w:cs="Arial"/>
                <w:b/>
                <w:sz w:val="16"/>
                <w:szCs w:val="16"/>
              </w:rPr>
              <w:t>Vereine</w:t>
            </w:r>
          </w:p>
        </w:tc>
        <w:tc>
          <w:tcPr>
            <w:tcW w:w="1191" w:type="dxa"/>
            <w:shd w:val="clear" w:color="auto" w:fill="auto"/>
          </w:tcPr>
          <w:p w14:paraId="35741F85" w14:textId="77777777" w:rsidR="006F5044" w:rsidRPr="00D77C22" w:rsidRDefault="006F5044" w:rsidP="006F5044">
            <w:pPr>
              <w:spacing w:before="120" w:after="120"/>
              <w:rPr>
                <w:rFonts w:cs="Arial"/>
                <w:b/>
                <w:sz w:val="16"/>
                <w:szCs w:val="16"/>
                <w:lang w:eastAsia="de-DE"/>
              </w:rPr>
            </w:pPr>
          </w:p>
        </w:tc>
        <w:tc>
          <w:tcPr>
            <w:tcW w:w="3151" w:type="dxa"/>
            <w:shd w:val="clear" w:color="auto" w:fill="auto"/>
          </w:tcPr>
          <w:p w14:paraId="42EA034A" w14:textId="77777777" w:rsidR="006F5044" w:rsidRPr="00D77C22" w:rsidRDefault="006F5044" w:rsidP="006F5044">
            <w:pPr>
              <w:spacing w:before="120" w:after="120"/>
              <w:rPr>
                <w:rFonts w:cs="Arial"/>
                <w:b/>
                <w:sz w:val="16"/>
                <w:szCs w:val="16"/>
                <w:lang w:eastAsia="de-DE"/>
              </w:rPr>
            </w:pPr>
          </w:p>
        </w:tc>
        <w:tc>
          <w:tcPr>
            <w:tcW w:w="394" w:type="dxa"/>
            <w:shd w:val="clear" w:color="auto" w:fill="auto"/>
          </w:tcPr>
          <w:p w14:paraId="268CFCC9" w14:textId="77777777" w:rsidR="006F5044" w:rsidRPr="00D77C22" w:rsidRDefault="003C5961" w:rsidP="006F5044">
            <w:pPr>
              <w:spacing w:before="120" w:after="120"/>
              <w:ind w:left="-108"/>
              <w:jc w:val="center"/>
              <w:rPr>
                <w:rFonts w:cs="Arial"/>
                <w:b/>
                <w:sz w:val="16"/>
                <w:szCs w:val="16"/>
                <w:lang w:eastAsia="de-DE"/>
              </w:rPr>
            </w:pPr>
            <w:sdt>
              <w:sdtPr>
                <w:rPr>
                  <w:rFonts w:cs="Arial"/>
                  <w:b/>
                  <w:sz w:val="16"/>
                </w:rPr>
                <w:id w:val="592209733"/>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shd w:val="clear" w:color="auto" w:fill="auto"/>
          </w:tcPr>
          <w:p w14:paraId="09CA68C4" w14:textId="77777777" w:rsidR="006F5044" w:rsidRPr="00D77C22" w:rsidRDefault="003C5961" w:rsidP="006F5044">
            <w:pPr>
              <w:spacing w:before="120" w:after="120"/>
              <w:jc w:val="center"/>
              <w:rPr>
                <w:rFonts w:cs="Arial"/>
                <w:b/>
                <w:sz w:val="16"/>
                <w:szCs w:val="16"/>
                <w:lang w:eastAsia="de-DE"/>
              </w:rPr>
            </w:pPr>
            <w:sdt>
              <w:sdtPr>
                <w:rPr>
                  <w:rFonts w:cs="Arial"/>
                  <w:b/>
                  <w:sz w:val="16"/>
                </w:rPr>
                <w:id w:val="1429701521"/>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1387" w:type="dxa"/>
            <w:shd w:val="clear" w:color="auto" w:fill="auto"/>
          </w:tcPr>
          <w:p w14:paraId="3521CE18" w14:textId="77777777" w:rsidR="006F5044" w:rsidRPr="00D77C22" w:rsidRDefault="006F5044" w:rsidP="006F5044">
            <w:pPr>
              <w:spacing w:before="120" w:after="120"/>
              <w:jc w:val="center"/>
              <w:rPr>
                <w:rFonts w:cs="Arial"/>
                <w:b/>
                <w:sz w:val="16"/>
                <w:szCs w:val="16"/>
                <w:lang w:eastAsia="de-DE"/>
              </w:rPr>
            </w:pPr>
          </w:p>
        </w:tc>
        <w:tc>
          <w:tcPr>
            <w:tcW w:w="1276" w:type="dxa"/>
            <w:shd w:val="clear" w:color="auto" w:fill="auto"/>
          </w:tcPr>
          <w:p w14:paraId="6CEC2C9B" w14:textId="77777777" w:rsidR="006F5044" w:rsidRPr="00D77C22" w:rsidRDefault="006F5044" w:rsidP="006F5044">
            <w:pPr>
              <w:spacing w:before="120" w:after="120"/>
              <w:jc w:val="center"/>
              <w:rPr>
                <w:rFonts w:cs="Arial"/>
                <w:b/>
                <w:sz w:val="16"/>
                <w:szCs w:val="16"/>
                <w:lang w:eastAsia="de-DE"/>
              </w:rPr>
            </w:pPr>
          </w:p>
        </w:tc>
        <w:tc>
          <w:tcPr>
            <w:tcW w:w="2017" w:type="dxa"/>
            <w:shd w:val="clear" w:color="auto" w:fill="auto"/>
          </w:tcPr>
          <w:p w14:paraId="3B7837DC" w14:textId="77777777" w:rsidR="006F5044" w:rsidRPr="00D77C22" w:rsidRDefault="006F5044" w:rsidP="006F5044">
            <w:pPr>
              <w:spacing w:before="120" w:after="120"/>
              <w:jc w:val="center"/>
              <w:rPr>
                <w:rFonts w:cs="Arial"/>
                <w:b/>
                <w:sz w:val="16"/>
                <w:szCs w:val="16"/>
                <w:lang w:eastAsia="de-DE"/>
              </w:rPr>
            </w:pPr>
          </w:p>
        </w:tc>
        <w:tc>
          <w:tcPr>
            <w:tcW w:w="2946" w:type="dxa"/>
            <w:vMerge/>
          </w:tcPr>
          <w:p w14:paraId="0E03CF03" w14:textId="77777777" w:rsidR="006F5044" w:rsidRPr="006C4DA4" w:rsidRDefault="006F5044" w:rsidP="006F5044">
            <w:pPr>
              <w:spacing w:before="120" w:after="120"/>
              <w:rPr>
                <w:rFonts w:cs="Arial"/>
                <w:color w:val="CC3300"/>
                <w:sz w:val="18"/>
                <w:szCs w:val="18"/>
                <w:lang w:eastAsia="de-DE"/>
              </w:rPr>
            </w:pPr>
          </w:p>
        </w:tc>
      </w:tr>
      <w:tr w:rsidR="00332A64" w14:paraId="04FABC0E" w14:textId="77777777" w:rsidTr="003A6C15">
        <w:trPr>
          <w:trHeight w:val="282"/>
        </w:trPr>
        <w:tc>
          <w:tcPr>
            <w:tcW w:w="2321" w:type="dxa"/>
            <w:tcBorders>
              <w:top w:val="single" w:sz="4" w:space="0" w:color="auto"/>
              <w:bottom w:val="single" w:sz="4" w:space="0" w:color="auto"/>
            </w:tcBorders>
            <w:shd w:val="clear" w:color="auto" w:fill="B3EBFF"/>
          </w:tcPr>
          <w:p w14:paraId="25B9B1B3" w14:textId="77777777" w:rsidR="006F5044" w:rsidRPr="00C54731" w:rsidRDefault="003C5961" w:rsidP="006F5044">
            <w:pPr>
              <w:tabs>
                <w:tab w:val="left" w:pos="354"/>
              </w:tabs>
              <w:spacing w:before="120" w:after="120"/>
              <w:ind w:left="60"/>
              <w:jc w:val="right"/>
              <w:rPr>
                <w:rFonts w:cs="Arial"/>
                <w:b/>
                <w:sz w:val="16"/>
                <w:szCs w:val="16"/>
              </w:rPr>
            </w:pPr>
            <w:sdt>
              <w:sdtPr>
                <w:rPr>
                  <w:rFonts w:cs="Arial"/>
                  <w:b/>
                  <w:sz w:val="16"/>
                  <w:szCs w:val="16"/>
                </w:rPr>
                <w:id w:val="-239256570"/>
                <w14:checkbox>
                  <w14:checked w14:val="0"/>
                  <w14:checkedState w14:val="2612" w14:font="MS Gothic"/>
                  <w14:uncheckedState w14:val="2610" w14:font="MS Gothic"/>
                </w14:checkbox>
              </w:sdtPr>
              <w:sdtEndPr/>
              <w:sdtContent>
                <w:r w:rsidR="000D7DF0" w:rsidRPr="00C54731">
                  <w:rPr>
                    <w:rFonts w:ascii="MS Gothic" w:eastAsia="MS Gothic" w:hAnsi="MS Gothic" w:cs="MS Gothic" w:hint="eastAsia"/>
                    <w:b/>
                    <w:sz w:val="16"/>
                    <w:szCs w:val="16"/>
                  </w:rPr>
                  <w:t>☐</w:t>
                </w:r>
              </w:sdtContent>
            </w:sdt>
            <w:r w:rsidR="000D7DF0">
              <w:rPr>
                <w:rFonts w:cs="Arial"/>
                <w:b/>
                <w:sz w:val="16"/>
                <w:szCs w:val="16"/>
              </w:rPr>
              <w:t xml:space="preserve"> </w:t>
            </w:r>
            <w:r w:rsidR="000D7DF0" w:rsidRPr="00C54731">
              <w:rPr>
                <w:rFonts w:cs="Arial"/>
                <w:b/>
                <w:sz w:val="16"/>
                <w:szCs w:val="16"/>
              </w:rPr>
              <w:t>Gewerbe</w:t>
            </w:r>
          </w:p>
        </w:tc>
        <w:tc>
          <w:tcPr>
            <w:tcW w:w="1191" w:type="dxa"/>
            <w:shd w:val="clear" w:color="auto" w:fill="auto"/>
          </w:tcPr>
          <w:p w14:paraId="5FE2F97D" w14:textId="77777777" w:rsidR="006F5044" w:rsidRDefault="006F5044" w:rsidP="006F5044">
            <w:pPr>
              <w:spacing w:before="120" w:after="120"/>
              <w:rPr>
                <w:rFonts w:cs="Arial"/>
                <w:b/>
                <w:sz w:val="16"/>
                <w:szCs w:val="16"/>
                <w:lang w:eastAsia="de-DE"/>
              </w:rPr>
            </w:pPr>
          </w:p>
        </w:tc>
        <w:tc>
          <w:tcPr>
            <w:tcW w:w="3151" w:type="dxa"/>
            <w:shd w:val="clear" w:color="auto" w:fill="auto"/>
          </w:tcPr>
          <w:p w14:paraId="218A2BF8" w14:textId="77777777" w:rsidR="006F5044" w:rsidRPr="00D77C22" w:rsidRDefault="006F5044" w:rsidP="006F5044">
            <w:pPr>
              <w:spacing w:before="120" w:after="120"/>
              <w:rPr>
                <w:rFonts w:cs="Arial"/>
                <w:b/>
                <w:sz w:val="16"/>
                <w:szCs w:val="16"/>
                <w:lang w:eastAsia="de-DE"/>
              </w:rPr>
            </w:pPr>
          </w:p>
        </w:tc>
        <w:tc>
          <w:tcPr>
            <w:tcW w:w="394" w:type="dxa"/>
            <w:shd w:val="clear" w:color="auto" w:fill="auto"/>
          </w:tcPr>
          <w:p w14:paraId="4CC590BA" w14:textId="77777777" w:rsidR="006F5044" w:rsidRPr="00D77C22" w:rsidRDefault="003C5961" w:rsidP="006F5044">
            <w:pPr>
              <w:spacing w:before="120" w:after="120"/>
              <w:ind w:left="-108"/>
              <w:jc w:val="center"/>
              <w:rPr>
                <w:rFonts w:cs="Arial"/>
                <w:b/>
                <w:sz w:val="16"/>
                <w:szCs w:val="16"/>
                <w:lang w:eastAsia="de-DE"/>
              </w:rPr>
            </w:pPr>
            <w:sdt>
              <w:sdtPr>
                <w:rPr>
                  <w:rFonts w:cs="Arial"/>
                  <w:b/>
                  <w:sz w:val="16"/>
                </w:rPr>
                <w:id w:val="212628142"/>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shd w:val="clear" w:color="auto" w:fill="auto"/>
          </w:tcPr>
          <w:p w14:paraId="524DFBEC" w14:textId="77777777" w:rsidR="006F5044" w:rsidRPr="00D77C22" w:rsidRDefault="003C5961" w:rsidP="006F5044">
            <w:pPr>
              <w:spacing w:before="120" w:after="120"/>
              <w:jc w:val="center"/>
              <w:rPr>
                <w:rFonts w:cs="Arial"/>
                <w:b/>
                <w:sz w:val="16"/>
                <w:szCs w:val="16"/>
                <w:lang w:eastAsia="de-DE"/>
              </w:rPr>
            </w:pPr>
            <w:sdt>
              <w:sdtPr>
                <w:rPr>
                  <w:rFonts w:cs="Arial"/>
                  <w:b/>
                  <w:sz w:val="16"/>
                </w:rPr>
                <w:id w:val="-1493484239"/>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1387" w:type="dxa"/>
            <w:shd w:val="clear" w:color="auto" w:fill="auto"/>
          </w:tcPr>
          <w:p w14:paraId="14C66A19" w14:textId="77777777" w:rsidR="006F5044" w:rsidRPr="00D77C22" w:rsidRDefault="006F5044" w:rsidP="006F5044">
            <w:pPr>
              <w:spacing w:before="120" w:after="120"/>
              <w:jc w:val="center"/>
              <w:rPr>
                <w:rFonts w:cs="Arial"/>
                <w:b/>
                <w:sz w:val="16"/>
                <w:szCs w:val="16"/>
                <w:lang w:eastAsia="de-DE"/>
              </w:rPr>
            </w:pPr>
          </w:p>
        </w:tc>
        <w:tc>
          <w:tcPr>
            <w:tcW w:w="1276" w:type="dxa"/>
            <w:shd w:val="clear" w:color="auto" w:fill="auto"/>
          </w:tcPr>
          <w:p w14:paraId="1AE10100" w14:textId="77777777" w:rsidR="006F5044" w:rsidRPr="00D77C22" w:rsidRDefault="006F5044" w:rsidP="006F5044">
            <w:pPr>
              <w:spacing w:before="120" w:after="120"/>
              <w:jc w:val="center"/>
              <w:rPr>
                <w:rFonts w:cs="Arial"/>
                <w:b/>
                <w:sz w:val="16"/>
                <w:szCs w:val="16"/>
                <w:lang w:eastAsia="de-DE"/>
              </w:rPr>
            </w:pPr>
          </w:p>
        </w:tc>
        <w:tc>
          <w:tcPr>
            <w:tcW w:w="2017" w:type="dxa"/>
            <w:shd w:val="clear" w:color="auto" w:fill="auto"/>
          </w:tcPr>
          <w:p w14:paraId="44F00E27" w14:textId="77777777" w:rsidR="006F5044" w:rsidRPr="00D77C22" w:rsidRDefault="006F5044" w:rsidP="006F5044">
            <w:pPr>
              <w:spacing w:before="120" w:after="120"/>
              <w:jc w:val="center"/>
              <w:rPr>
                <w:rFonts w:cs="Arial"/>
                <w:b/>
                <w:sz w:val="16"/>
                <w:szCs w:val="16"/>
                <w:lang w:eastAsia="de-DE"/>
              </w:rPr>
            </w:pPr>
          </w:p>
        </w:tc>
        <w:tc>
          <w:tcPr>
            <w:tcW w:w="2946" w:type="dxa"/>
            <w:vMerge/>
          </w:tcPr>
          <w:p w14:paraId="485BCE00" w14:textId="77777777" w:rsidR="006F5044" w:rsidRPr="006C4DA4" w:rsidRDefault="006F5044" w:rsidP="006F5044">
            <w:pPr>
              <w:spacing w:before="120" w:after="120"/>
              <w:rPr>
                <w:rFonts w:cs="Arial"/>
                <w:color w:val="CC3300"/>
                <w:sz w:val="18"/>
                <w:szCs w:val="18"/>
                <w:lang w:eastAsia="de-DE"/>
              </w:rPr>
            </w:pPr>
          </w:p>
        </w:tc>
      </w:tr>
      <w:tr w:rsidR="00332A64" w14:paraId="65CCEB2C" w14:textId="77777777" w:rsidTr="003A6C15">
        <w:trPr>
          <w:trHeight w:val="282"/>
        </w:trPr>
        <w:tc>
          <w:tcPr>
            <w:tcW w:w="2321" w:type="dxa"/>
            <w:tcBorders>
              <w:top w:val="single" w:sz="4" w:space="0" w:color="auto"/>
              <w:bottom w:val="single" w:sz="4" w:space="0" w:color="auto"/>
            </w:tcBorders>
            <w:shd w:val="clear" w:color="auto" w:fill="B3EBFF"/>
          </w:tcPr>
          <w:p w14:paraId="220D27B3" w14:textId="77777777" w:rsidR="006F5044" w:rsidRPr="00C54731" w:rsidRDefault="003C5961" w:rsidP="006F5044">
            <w:pPr>
              <w:tabs>
                <w:tab w:val="left" w:pos="354"/>
              </w:tabs>
              <w:spacing w:before="120" w:after="120"/>
              <w:ind w:left="60"/>
              <w:jc w:val="right"/>
              <w:rPr>
                <w:rFonts w:cs="Arial"/>
                <w:b/>
                <w:sz w:val="16"/>
                <w:szCs w:val="16"/>
              </w:rPr>
            </w:pPr>
            <w:sdt>
              <w:sdtPr>
                <w:rPr>
                  <w:rFonts w:cs="Arial"/>
                  <w:b/>
                  <w:sz w:val="16"/>
                  <w:szCs w:val="16"/>
                </w:rPr>
                <w:id w:val="-75676061"/>
                <w14:checkbox>
                  <w14:checked w14:val="0"/>
                  <w14:checkedState w14:val="2612" w14:font="MS Gothic"/>
                  <w14:uncheckedState w14:val="2610" w14:font="MS Gothic"/>
                </w14:checkbox>
              </w:sdtPr>
              <w:sdtEndPr/>
              <w:sdtContent>
                <w:r w:rsidR="000D7DF0" w:rsidRPr="00C54731">
                  <w:rPr>
                    <w:rFonts w:ascii="MS Gothic" w:eastAsia="MS Gothic" w:hAnsi="MS Gothic" w:cs="MS Gothic" w:hint="eastAsia"/>
                    <w:b/>
                    <w:sz w:val="16"/>
                    <w:szCs w:val="16"/>
                  </w:rPr>
                  <w:t>☐</w:t>
                </w:r>
              </w:sdtContent>
            </w:sdt>
            <w:r w:rsidR="000D7DF0">
              <w:rPr>
                <w:rFonts w:cs="Arial"/>
                <w:b/>
                <w:sz w:val="16"/>
                <w:szCs w:val="16"/>
              </w:rPr>
              <w:t xml:space="preserve"> </w:t>
            </w:r>
            <w:r w:rsidR="000D7DF0" w:rsidRPr="00C54731">
              <w:rPr>
                <w:rFonts w:cs="Arial"/>
                <w:b/>
                <w:sz w:val="16"/>
                <w:szCs w:val="16"/>
              </w:rPr>
              <w:t>KITAS</w:t>
            </w:r>
          </w:p>
        </w:tc>
        <w:tc>
          <w:tcPr>
            <w:tcW w:w="1191" w:type="dxa"/>
            <w:shd w:val="clear" w:color="auto" w:fill="auto"/>
          </w:tcPr>
          <w:p w14:paraId="6DB8C3DC" w14:textId="77777777" w:rsidR="006F5044" w:rsidRDefault="006F5044" w:rsidP="006F5044">
            <w:pPr>
              <w:spacing w:before="120" w:after="120"/>
              <w:rPr>
                <w:rFonts w:cs="Arial"/>
                <w:b/>
                <w:sz w:val="16"/>
                <w:szCs w:val="16"/>
                <w:lang w:eastAsia="de-DE"/>
              </w:rPr>
            </w:pPr>
          </w:p>
        </w:tc>
        <w:tc>
          <w:tcPr>
            <w:tcW w:w="3151" w:type="dxa"/>
            <w:shd w:val="clear" w:color="auto" w:fill="auto"/>
          </w:tcPr>
          <w:p w14:paraId="643EB3D9" w14:textId="77777777" w:rsidR="006F5044" w:rsidRPr="00D77C22" w:rsidRDefault="006F5044" w:rsidP="006F5044">
            <w:pPr>
              <w:spacing w:before="120" w:after="120"/>
              <w:rPr>
                <w:rFonts w:cs="Arial"/>
                <w:b/>
                <w:sz w:val="16"/>
                <w:szCs w:val="16"/>
                <w:lang w:eastAsia="de-DE"/>
              </w:rPr>
            </w:pPr>
          </w:p>
        </w:tc>
        <w:tc>
          <w:tcPr>
            <w:tcW w:w="394" w:type="dxa"/>
            <w:shd w:val="clear" w:color="auto" w:fill="auto"/>
          </w:tcPr>
          <w:p w14:paraId="54867F72" w14:textId="77777777" w:rsidR="006F5044" w:rsidRPr="00D77C22" w:rsidRDefault="003C5961" w:rsidP="006F5044">
            <w:pPr>
              <w:spacing w:before="120" w:after="120"/>
              <w:ind w:left="-108"/>
              <w:jc w:val="center"/>
              <w:rPr>
                <w:rFonts w:cs="Arial"/>
                <w:b/>
                <w:sz w:val="16"/>
                <w:szCs w:val="16"/>
                <w:lang w:eastAsia="de-DE"/>
              </w:rPr>
            </w:pPr>
            <w:sdt>
              <w:sdtPr>
                <w:rPr>
                  <w:rFonts w:cs="Arial"/>
                  <w:b/>
                  <w:sz w:val="16"/>
                </w:rPr>
                <w:id w:val="-931196583"/>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shd w:val="clear" w:color="auto" w:fill="auto"/>
          </w:tcPr>
          <w:p w14:paraId="46D41CAB" w14:textId="77777777" w:rsidR="006F5044" w:rsidRPr="00D77C22" w:rsidRDefault="003C5961" w:rsidP="006F5044">
            <w:pPr>
              <w:spacing w:before="120" w:after="120"/>
              <w:jc w:val="center"/>
              <w:rPr>
                <w:rFonts w:cs="Arial"/>
                <w:b/>
                <w:sz w:val="16"/>
                <w:szCs w:val="16"/>
                <w:lang w:eastAsia="de-DE"/>
              </w:rPr>
            </w:pPr>
            <w:sdt>
              <w:sdtPr>
                <w:rPr>
                  <w:rFonts w:cs="Arial"/>
                  <w:b/>
                  <w:sz w:val="16"/>
                </w:rPr>
                <w:id w:val="-441536896"/>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1387" w:type="dxa"/>
            <w:shd w:val="clear" w:color="auto" w:fill="auto"/>
          </w:tcPr>
          <w:p w14:paraId="525CA74F" w14:textId="77777777" w:rsidR="006F5044" w:rsidRPr="00D77C22" w:rsidRDefault="006F5044" w:rsidP="006F5044">
            <w:pPr>
              <w:spacing w:before="120" w:after="120"/>
              <w:jc w:val="center"/>
              <w:rPr>
                <w:rFonts w:cs="Arial"/>
                <w:b/>
                <w:sz w:val="16"/>
                <w:szCs w:val="16"/>
                <w:lang w:eastAsia="de-DE"/>
              </w:rPr>
            </w:pPr>
          </w:p>
        </w:tc>
        <w:tc>
          <w:tcPr>
            <w:tcW w:w="1276" w:type="dxa"/>
            <w:shd w:val="clear" w:color="auto" w:fill="auto"/>
          </w:tcPr>
          <w:p w14:paraId="478B5DB6" w14:textId="77777777" w:rsidR="006F5044" w:rsidRPr="00D77C22" w:rsidRDefault="006F5044" w:rsidP="006F5044">
            <w:pPr>
              <w:spacing w:before="120" w:after="120"/>
              <w:jc w:val="center"/>
              <w:rPr>
                <w:rFonts w:cs="Arial"/>
                <w:b/>
                <w:sz w:val="16"/>
                <w:szCs w:val="16"/>
                <w:lang w:eastAsia="de-DE"/>
              </w:rPr>
            </w:pPr>
          </w:p>
        </w:tc>
        <w:tc>
          <w:tcPr>
            <w:tcW w:w="2017" w:type="dxa"/>
            <w:shd w:val="clear" w:color="auto" w:fill="auto"/>
          </w:tcPr>
          <w:p w14:paraId="4896EB0E" w14:textId="77777777" w:rsidR="006F5044" w:rsidRPr="00D77C22" w:rsidRDefault="006F5044" w:rsidP="006F5044">
            <w:pPr>
              <w:spacing w:before="120" w:after="120"/>
              <w:jc w:val="center"/>
              <w:rPr>
                <w:rFonts w:cs="Arial"/>
                <w:b/>
                <w:sz w:val="16"/>
                <w:szCs w:val="16"/>
                <w:lang w:eastAsia="de-DE"/>
              </w:rPr>
            </w:pPr>
          </w:p>
        </w:tc>
        <w:tc>
          <w:tcPr>
            <w:tcW w:w="2946" w:type="dxa"/>
            <w:vMerge/>
          </w:tcPr>
          <w:p w14:paraId="60C44D0E" w14:textId="77777777" w:rsidR="006F5044" w:rsidRPr="006C4DA4" w:rsidRDefault="006F5044" w:rsidP="006F5044">
            <w:pPr>
              <w:spacing w:before="120" w:after="120"/>
              <w:rPr>
                <w:rFonts w:cs="Arial"/>
                <w:color w:val="CC3300"/>
                <w:sz w:val="18"/>
                <w:szCs w:val="18"/>
                <w:lang w:eastAsia="de-DE"/>
              </w:rPr>
            </w:pPr>
          </w:p>
        </w:tc>
      </w:tr>
      <w:tr w:rsidR="001429F2" w14:paraId="28BF639E" w14:textId="77777777" w:rsidTr="003A6C15">
        <w:trPr>
          <w:trHeight w:val="282"/>
        </w:trPr>
        <w:tc>
          <w:tcPr>
            <w:tcW w:w="2321" w:type="dxa"/>
            <w:tcBorders>
              <w:top w:val="single" w:sz="4" w:space="0" w:color="auto"/>
              <w:bottom w:val="single" w:sz="4" w:space="0" w:color="auto"/>
            </w:tcBorders>
            <w:shd w:val="clear" w:color="auto" w:fill="B3EBFF"/>
          </w:tcPr>
          <w:p w14:paraId="0166F611" w14:textId="77777777" w:rsidR="001429F2" w:rsidRDefault="003C5961" w:rsidP="001429F2">
            <w:pPr>
              <w:tabs>
                <w:tab w:val="left" w:pos="354"/>
              </w:tabs>
              <w:spacing w:before="120" w:after="120"/>
              <w:ind w:left="60"/>
              <w:jc w:val="right"/>
              <w:rPr>
                <w:rFonts w:cs="Arial"/>
                <w:b/>
                <w:sz w:val="16"/>
                <w:szCs w:val="16"/>
              </w:rPr>
            </w:pPr>
            <w:sdt>
              <w:sdtPr>
                <w:rPr>
                  <w:rFonts w:cs="Arial"/>
                  <w:b/>
                  <w:sz w:val="16"/>
                  <w:szCs w:val="16"/>
                </w:rPr>
                <w:id w:val="1640992503"/>
                <w14:checkbox>
                  <w14:checked w14:val="0"/>
                  <w14:checkedState w14:val="2612" w14:font="MS Gothic"/>
                  <w14:uncheckedState w14:val="2610" w14:font="MS Gothic"/>
                </w14:checkbox>
              </w:sdtPr>
              <w:sdtEndPr/>
              <w:sdtContent>
                <w:r w:rsidR="001429F2" w:rsidRPr="00C54731">
                  <w:rPr>
                    <w:rFonts w:ascii="MS Gothic" w:eastAsia="MS Gothic" w:hAnsi="MS Gothic" w:cs="MS Gothic" w:hint="eastAsia"/>
                    <w:b/>
                    <w:sz w:val="16"/>
                    <w:szCs w:val="16"/>
                  </w:rPr>
                  <w:t>☐</w:t>
                </w:r>
              </w:sdtContent>
            </w:sdt>
            <w:r w:rsidR="001429F2">
              <w:rPr>
                <w:rFonts w:cs="Arial"/>
                <w:b/>
                <w:sz w:val="16"/>
                <w:szCs w:val="16"/>
              </w:rPr>
              <w:t xml:space="preserve"> Kulturschaffende</w:t>
            </w:r>
          </w:p>
        </w:tc>
        <w:tc>
          <w:tcPr>
            <w:tcW w:w="1191" w:type="dxa"/>
            <w:shd w:val="clear" w:color="auto" w:fill="auto"/>
          </w:tcPr>
          <w:p w14:paraId="65FAA00C" w14:textId="77777777" w:rsidR="001429F2" w:rsidRDefault="001429F2" w:rsidP="001429F2">
            <w:pPr>
              <w:spacing w:before="120" w:after="120"/>
              <w:rPr>
                <w:rFonts w:cs="Arial"/>
                <w:b/>
                <w:sz w:val="16"/>
                <w:szCs w:val="16"/>
                <w:lang w:eastAsia="de-DE"/>
              </w:rPr>
            </w:pPr>
          </w:p>
        </w:tc>
        <w:tc>
          <w:tcPr>
            <w:tcW w:w="3151" w:type="dxa"/>
            <w:shd w:val="clear" w:color="auto" w:fill="auto"/>
          </w:tcPr>
          <w:p w14:paraId="5ADADD34" w14:textId="77777777" w:rsidR="001429F2" w:rsidRPr="00D77C22" w:rsidRDefault="001429F2" w:rsidP="001429F2">
            <w:pPr>
              <w:spacing w:before="120" w:after="120"/>
              <w:rPr>
                <w:rFonts w:cs="Arial"/>
                <w:b/>
                <w:sz w:val="16"/>
                <w:szCs w:val="16"/>
                <w:lang w:eastAsia="de-DE"/>
              </w:rPr>
            </w:pPr>
          </w:p>
        </w:tc>
        <w:tc>
          <w:tcPr>
            <w:tcW w:w="394" w:type="dxa"/>
            <w:shd w:val="clear" w:color="auto" w:fill="auto"/>
          </w:tcPr>
          <w:p w14:paraId="1964E7F6" w14:textId="77777777" w:rsidR="001429F2" w:rsidRPr="00D77C22" w:rsidRDefault="003C5961" w:rsidP="001429F2">
            <w:pPr>
              <w:spacing w:before="120" w:after="120"/>
              <w:ind w:left="-108"/>
              <w:jc w:val="center"/>
              <w:rPr>
                <w:rFonts w:cs="Arial"/>
                <w:b/>
                <w:sz w:val="16"/>
                <w:szCs w:val="16"/>
                <w:lang w:eastAsia="de-DE"/>
              </w:rPr>
            </w:pPr>
            <w:sdt>
              <w:sdtPr>
                <w:rPr>
                  <w:rFonts w:cs="Arial"/>
                  <w:b/>
                  <w:sz w:val="16"/>
                </w:rPr>
                <w:id w:val="1117410284"/>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314" w:type="dxa"/>
            <w:shd w:val="clear" w:color="auto" w:fill="auto"/>
          </w:tcPr>
          <w:p w14:paraId="4F239A90" w14:textId="77777777" w:rsidR="001429F2" w:rsidRPr="00D77C22" w:rsidRDefault="003C5961" w:rsidP="001429F2">
            <w:pPr>
              <w:spacing w:before="120" w:after="120"/>
              <w:jc w:val="center"/>
              <w:rPr>
                <w:rFonts w:cs="Arial"/>
                <w:b/>
                <w:sz w:val="16"/>
                <w:szCs w:val="16"/>
                <w:lang w:eastAsia="de-DE"/>
              </w:rPr>
            </w:pPr>
            <w:sdt>
              <w:sdtPr>
                <w:rPr>
                  <w:rFonts w:cs="Arial"/>
                  <w:b/>
                  <w:sz w:val="16"/>
                </w:rPr>
                <w:id w:val="-643971153"/>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1387" w:type="dxa"/>
            <w:shd w:val="clear" w:color="auto" w:fill="auto"/>
          </w:tcPr>
          <w:p w14:paraId="23ED6A1E" w14:textId="77777777" w:rsidR="001429F2" w:rsidRPr="00D77C22" w:rsidRDefault="001429F2" w:rsidP="001429F2">
            <w:pPr>
              <w:spacing w:before="120" w:after="120"/>
              <w:jc w:val="center"/>
              <w:rPr>
                <w:rFonts w:cs="Arial"/>
                <w:b/>
                <w:sz w:val="16"/>
                <w:szCs w:val="16"/>
                <w:lang w:eastAsia="de-DE"/>
              </w:rPr>
            </w:pPr>
          </w:p>
        </w:tc>
        <w:tc>
          <w:tcPr>
            <w:tcW w:w="1276" w:type="dxa"/>
            <w:shd w:val="clear" w:color="auto" w:fill="auto"/>
          </w:tcPr>
          <w:p w14:paraId="660CD8A3" w14:textId="77777777" w:rsidR="001429F2" w:rsidRPr="00D77C22" w:rsidRDefault="001429F2" w:rsidP="001429F2">
            <w:pPr>
              <w:spacing w:before="120" w:after="120"/>
              <w:jc w:val="center"/>
              <w:rPr>
                <w:rFonts w:cs="Arial"/>
                <w:b/>
                <w:sz w:val="16"/>
                <w:szCs w:val="16"/>
                <w:lang w:eastAsia="de-DE"/>
              </w:rPr>
            </w:pPr>
          </w:p>
        </w:tc>
        <w:tc>
          <w:tcPr>
            <w:tcW w:w="2017" w:type="dxa"/>
            <w:shd w:val="clear" w:color="auto" w:fill="auto"/>
          </w:tcPr>
          <w:p w14:paraId="15DFD9F5" w14:textId="77777777" w:rsidR="001429F2" w:rsidRPr="00D77C22" w:rsidRDefault="001429F2" w:rsidP="001429F2">
            <w:pPr>
              <w:spacing w:before="120" w:after="120"/>
              <w:jc w:val="center"/>
              <w:rPr>
                <w:rFonts w:cs="Arial"/>
                <w:b/>
                <w:sz w:val="16"/>
                <w:szCs w:val="16"/>
                <w:lang w:eastAsia="de-DE"/>
              </w:rPr>
            </w:pPr>
          </w:p>
        </w:tc>
        <w:tc>
          <w:tcPr>
            <w:tcW w:w="2946" w:type="dxa"/>
            <w:vMerge/>
          </w:tcPr>
          <w:p w14:paraId="47B93F54" w14:textId="77777777" w:rsidR="001429F2" w:rsidRPr="006C4DA4" w:rsidRDefault="001429F2" w:rsidP="001429F2">
            <w:pPr>
              <w:spacing w:before="120" w:after="120"/>
              <w:rPr>
                <w:rFonts w:cs="Arial"/>
                <w:color w:val="CC3300"/>
                <w:sz w:val="18"/>
                <w:szCs w:val="18"/>
                <w:lang w:eastAsia="de-DE"/>
              </w:rPr>
            </w:pPr>
          </w:p>
        </w:tc>
      </w:tr>
      <w:tr w:rsidR="001429F2" w14:paraId="74CA4E7E" w14:textId="77777777" w:rsidTr="003A6C15">
        <w:trPr>
          <w:trHeight w:val="282"/>
        </w:trPr>
        <w:tc>
          <w:tcPr>
            <w:tcW w:w="2321" w:type="dxa"/>
            <w:tcBorders>
              <w:top w:val="single" w:sz="4" w:space="0" w:color="auto"/>
              <w:bottom w:val="single" w:sz="12" w:space="0" w:color="auto"/>
            </w:tcBorders>
            <w:shd w:val="clear" w:color="auto" w:fill="B3EBFF"/>
          </w:tcPr>
          <w:p w14:paraId="515D5FAA" w14:textId="77777777" w:rsidR="001429F2" w:rsidRPr="00C54731" w:rsidRDefault="003C5961" w:rsidP="001429F2">
            <w:pPr>
              <w:tabs>
                <w:tab w:val="left" w:pos="354"/>
              </w:tabs>
              <w:spacing w:before="120" w:after="120"/>
              <w:ind w:left="60"/>
              <w:jc w:val="right"/>
              <w:rPr>
                <w:rFonts w:cs="Arial"/>
                <w:b/>
                <w:sz w:val="16"/>
                <w:szCs w:val="16"/>
              </w:rPr>
            </w:pPr>
            <w:sdt>
              <w:sdtPr>
                <w:rPr>
                  <w:rFonts w:cs="Arial"/>
                  <w:b/>
                  <w:sz w:val="16"/>
                  <w:szCs w:val="16"/>
                </w:rPr>
                <w:id w:val="-1730453536"/>
                <w14:checkbox>
                  <w14:checked w14:val="0"/>
                  <w14:checkedState w14:val="2612" w14:font="MS Gothic"/>
                  <w14:uncheckedState w14:val="2610" w14:font="MS Gothic"/>
                </w14:checkbox>
              </w:sdtPr>
              <w:sdtEndPr/>
              <w:sdtContent>
                <w:r w:rsidR="001429F2" w:rsidRPr="00C54731">
                  <w:rPr>
                    <w:rFonts w:ascii="MS Gothic" w:eastAsia="MS Gothic" w:hAnsi="MS Gothic" w:cs="MS Gothic" w:hint="eastAsia"/>
                    <w:b/>
                    <w:sz w:val="16"/>
                    <w:szCs w:val="16"/>
                  </w:rPr>
                  <w:t>☐</w:t>
                </w:r>
              </w:sdtContent>
            </w:sdt>
            <w:r w:rsidR="001429F2">
              <w:rPr>
                <w:rFonts w:cs="Arial"/>
                <w:b/>
                <w:sz w:val="16"/>
                <w:szCs w:val="16"/>
              </w:rPr>
              <w:t xml:space="preserve"> </w:t>
            </w:r>
            <w:r w:rsidR="001429F2" w:rsidRPr="00C54731">
              <w:rPr>
                <w:rFonts w:cs="Arial"/>
                <w:b/>
                <w:sz w:val="16"/>
                <w:szCs w:val="16"/>
              </w:rPr>
              <w:t xml:space="preserve">andere </w:t>
            </w:r>
          </w:p>
        </w:tc>
        <w:tc>
          <w:tcPr>
            <w:tcW w:w="1191" w:type="dxa"/>
            <w:tcBorders>
              <w:bottom w:val="single" w:sz="12" w:space="0" w:color="auto"/>
            </w:tcBorders>
            <w:shd w:val="clear" w:color="auto" w:fill="auto"/>
          </w:tcPr>
          <w:p w14:paraId="062BF09A" w14:textId="77777777" w:rsidR="001429F2" w:rsidRDefault="001429F2" w:rsidP="001429F2">
            <w:pPr>
              <w:spacing w:before="120" w:after="120"/>
              <w:rPr>
                <w:rFonts w:cs="Arial"/>
                <w:b/>
                <w:sz w:val="16"/>
                <w:szCs w:val="16"/>
                <w:lang w:eastAsia="de-DE"/>
              </w:rPr>
            </w:pPr>
          </w:p>
        </w:tc>
        <w:tc>
          <w:tcPr>
            <w:tcW w:w="3151" w:type="dxa"/>
            <w:tcBorders>
              <w:bottom w:val="single" w:sz="12" w:space="0" w:color="auto"/>
            </w:tcBorders>
            <w:shd w:val="clear" w:color="auto" w:fill="auto"/>
          </w:tcPr>
          <w:p w14:paraId="5EB9F060" w14:textId="77777777" w:rsidR="001429F2" w:rsidRPr="00D77C22" w:rsidRDefault="001429F2" w:rsidP="001429F2">
            <w:pPr>
              <w:spacing w:before="120" w:after="120"/>
              <w:rPr>
                <w:rFonts w:cs="Arial"/>
                <w:b/>
                <w:sz w:val="16"/>
                <w:szCs w:val="16"/>
                <w:lang w:eastAsia="de-DE"/>
              </w:rPr>
            </w:pPr>
          </w:p>
        </w:tc>
        <w:tc>
          <w:tcPr>
            <w:tcW w:w="394" w:type="dxa"/>
            <w:tcBorders>
              <w:bottom w:val="single" w:sz="12" w:space="0" w:color="auto"/>
            </w:tcBorders>
            <w:shd w:val="clear" w:color="auto" w:fill="auto"/>
          </w:tcPr>
          <w:p w14:paraId="1E478811" w14:textId="77777777" w:rsidR="001429F2" w:rsidRPr="00D77C22" w:rsidRDefault="003C5961" w:rsidP="001429F2">
            <w:pPr>
              <w:spacing w:before="120" w:after="120"/>
              <w:ind w:left="-108"/>
              <w:jc w:val="center"/>
              <w:rPr>
                <w:rFonts w:cs="Arial"/>
                <w:b/>
                <w:sz w:val="16"/>
                <w:szCs w:val="16"/>
                <w:lang w:eastAsia="de-DE"/>
              </w:rPr>
            </w:pPr>
            <w:sdt>
              <w:sdtPr>
                <w:rPr>
                  <w:rFonts w:cs="Arial"/>
                  <w:b/>
                  <w:sz w:val="16"/>
                </w:rPr>
                <w:id w:val="-563867354"/>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314" w:type="dxa"/>
            <w:tcBorders>
              <w:bottom w:val="single" w:sz="12" w:space="0" w:color="auto"/>
            </w:tcBorders>
            <w:shd w:val="clear" w:color="auto" w:fill="auto"/>
          </w:tcPr>
          <w:p w14:paraId="393BAAF3" w14:textId="77777777" w:rsidR="001429F2" w:rsidRPr="00D77C22" w:rsidRDefault="003C5961" w:rsidP="001429F2">
            <w:pPr>
              <w:spacing w:before="120" w:after="120"/>
              <w:jc w:val="center"/>
              <w:rPr>
                <w:rFonts w:cs="Arial"/>
                <w:b/>
                <w:sz w:val="16"/>
                <w:szCs w:val="16"/>
                <w:lang w:eastAsia="de-DE"/>
              </w:rPr>
            </w:pPr>
            <w:sdt>
              <w:sdtPr>
                <w:rPr>
                  <w:rFonts w:cs="Arial"/>
                  <w:b/>
                  <w:sz w:val="16"/>
                </w:rPr>
                <w:id w:val="-1003735998"/>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1387" w:type="dxa"/>
            <w:tcBorders>
              <w:bottom w:val="single" w:sz="12" w:space="0" w:color="auto"/>
            </w:tcBorders>
            <w:shd w:val="clear" w:color="auto" w:fill="auto"/>
          </w:tcPr>
          <w:p w14:paraId="4119FDA6" w14:textId="77777777" w:rsidR="001429F2" w:rsidRPr="00D77C22" w:rsidRDefault="001429F2" w:rsidP="001429F2">
            <w:pPr>
              <w:spacing w:before="120" w:after="120"/>
              <w:jc w:val="center"/>
              <w:rPr>
                <w:rFonts w:cs="Arial"/>
                <w:b/>
                <w:sz w:val="16"/>
                <w:szCs w:val="16"/>
                <w:lang w:eastAsia="de-DE"/>
              </w:rPr>
            </w:pPr>
          </w:p>
        </w:tc>
        <w:tc>
          <w:tcPr>
            <w:tcW w:w="1276" w:type="dxa"/>
            <w:tcBorders>
              <w:bottom w:val="single" w:sz="12" w:space="0" w:color="auto"/>
            </w:tcBorders>
            <w:shd w:val="clear" w:color="auto" w:fill="auto"/>
          </w:tcPr>
          <w:p w14:paraId="1D24AD30" w14:textId="77777777" w:rsidR="001429F2" w:rsidRPr="00D77C22" w:rsidRDefault="001429F2" w:rsidP="001429F2">
            <w:pPr>
              <w:spacing w:before="120" w:after="120"/>
              <w:jc w:val="center"/>
              <w:rPr>
                <w:rFonts w:cs="Arial"/>
                <w:b/>
                <w:sz w:val="16"/>
                <w:szCs w:val="16"/>
                <w:lang w:eastAsia="de-DE"/>
              </w:rPr>
            </w:pPr>
          </w:p>
        </w:tc>
        <w:tc>
          <w:tcPr>
            <w:tcW w:w="2017" w:type="dxa"/>
            <w:tcBorders>
              <w:bottom w:val="single" w:sz="12" w:space="0" w:color="auto"/>
            </w:tcBorders>
            <w:shd w:val="clear" w:color="auto" w:fill="auto"/>
          </w:tcPr>
          <w:p w14:paraId="2314C2C9" w14:textId="77777777" w:rsidR="001429F2" w:rsidRPr="00D77C22" w:rsidRDefault="001429F2" w:rsidP="001429F2">
            <w:pPr>
              <w:spacing w:before="120" w:after="120"/>
              <w:jc w:val="center"/>
              <w:rPr>
                <w:rFonts w:cs="Arial"/>
                <w:b/>
                <w:sz w:val="16"/>
                <w:szCs w:val="16"/>
                <w:lang w:eastAsia="de-DE"/>
              </w:rPr>
            </w:pPr>
          </w:p>
        </w:tc>
        <w:tc>
          <w:tcPr>
            <w:tcW w:w="2946" w:type="dxa"/>
            <w:vMerge/>
            <w:tcBorders>
              <w:bottom w:val="single" w:sz="12" w:space="0" w:color="auto"/>
            </w:tcBorders>
          </w:tcPr>
          <w:p w14:paraId="6E816345" w14:textId="77777777" w:rsidR="001429F2" w:rsidRPr="006C4DA4" w:rsidRDefault="001429F2" w:rsidP="001429F2">
            <w:pPr>
              <w:spacing w:before="120" w:after="120"/>
              <w:rPr>
                <w:rFonts w:cs="Arial"/>
                <w:color w:val="CC3300"/>
                <w:sz w:val="18"/>
                <w:szCs w:val="18"/>
                <w:lang w:eastAsia="de-DE"/>
              </w:rPr>
            </w:pPr>
          </w:p>
        </w:tc>
      </w:tr>
      <w:tr w:rsidR="001429F2" w14:paraId="32874E75" w14:textId="77777777" w:rsidTr="00F37F02">
        <w:trPr>
          <w:trHeight w:val="282"/>
        </w:trPr>
        <w:tc>
          <w:tcPr>
            <w:tcW w:w="2321" w:type="dxa"/>
            <w:tcBorders>
              <w:top w:val="single" w:sz="12" w:space="0" w:color="auto"/>
              <w:bottom w:val="single" w:sz="4" w:space="0" w:color="auto"/>
            </w:tcBorders>
            <w:shd w:val="clear" w:color="auto" w:fill="B3EBFF"/>
          </w:tcPr>
          <w:p w14:paraId="10321E81" w14:textId="77777777" w:rsidR="001429F2" w:rsidRPr="00C54731" w:rsidRDefault="001429F2" w:rsidP="001429F2">
            <w:pPr>
              <w:spacing w:before="120"/>
              <w:jc w:val="right"/>
              <w:rPr>
                <w:rFonts w:cs="Arial"/>
                <w:b/>
                <w:sz w:val="16"/>
                <w:szCs w:val="16"/>
                <w:lang w:eastAsia="de-DE"/>
              </w:rPr>
            </w:pPr>
            <w:r w:rsidRPr="00C54731">
              <w:rPr>
                <w:rFonts w:cs="Arial"/>
                <w:b/>
                <w:sz w:val="20"/>
                <w:szCs w:val="22"/>
                <w:lang w:eastAsia="de-DE"/>
              </w:rPr>
              <w:t xml:space="preserve">Andere Dienststellen und Institutionen </w:t>
            </w:r>
          </w:p>
        </w:tc>
        <w:tc>
          <w:tcPr>
            <w:tcW w:w="4342" w:type="dxa"/>
            <w:gridSpan w:val="2"/>
            <w:tcBorders>
              <w:top w:val="single" w:sz="12" w:space="0" w:color="auto"/>
            </w:tcBorders>
            <w:shd w:val="clear" w:color="auto" w:fill="DAEEF3" w:themeFill="accent5" w:themeFillTint="33"/>
          </w:tcPr>
          <w:p w14:paraId="6DC8EF89" w14:textId="77777777" w:rsidR="001429F2" w:rsidRPr="00D77C22" w:rsidRDefault="001429F2" w:rsidP="001429F2">
            <w:pPr>
              <w:spacing w:before="120" w:after="120"/>
              <w:rPr>
                <w:rFonts w:cs="Arial"/>
                <w:b/>
                <w:sz w:val="16"/>
                <w:szCs w:val="16"/>
                <w:lang w:eastAsia="de-DE"/>
              </w:rPr>
            </w:pPr>
          </w:p>
        </w:tc>
        <w:tc>
          <w:tcPr>
            <w:tcW w:w="394" w:type="dxa"/>
            <w:tcBorders>
              <w:top w:val="single" w:sz="12" w:space="0" w:color="auto"/>
            </w:tcBorders>
            <w:shd w:val="clear" w:color="auto" w:fill="DAEEF3" w:themeFill="accent5" w:themeFillTint="33"/>
          </w:tcPr>
          <w:p w14:paraId="509A4F35" w14:textId="77777777" w:rsidR="001429F2" w:rsidRPr="00D77C22" w:rsidRDefault="001429F2" w:rsidP="001429F2">
            <w:pPr>
              <w:spacing w:before="120" w:after="120"/>
              <w:ind w:left="-108"/>
              <w:jc w:val="center"/>
              <w:rPr>
                <w:rFonts w:cs="Arial"/>
                <w:b/>
                <w:sz w:val="16"/>
                <w:szCs w:val="16"/>
                <w:lang w:eastAsia="de-DE"/>
              </w:rPr>
            </w:pPr>
          </w:p>
        </w:tc>
        <w:tc>
          <w:tcPr>
            <w:tcW w:w="314" w:type="dxa"/>
            <w:tcBorders>
              <w:top w:val="single" w:sz="12" w:space="0" w:color="auto"/>
            </w:tcBorders>
            <w:shd w:val="clear" w:color="auto" w:fill="DAEEF3" w:themeFill="accent5" w:themeFillTint="33"/>
          </w:tcPr>
          <w:p w14:paraId="4ADD8895" w14:textId="77777777" w:rsidR="001429F2" w:rsidRPr="00D77C22" w:rsidRDefault="001429F2" w:rsidP="001429F2">
            <w:pPr>
              <w:spacing w:before="120" w:after="120"/>
              <w:jc w:val="center"/>
              <w:rPr>
                <w:rFonts w:cs="Arial"/>
                <w:b/>
                <w:sz w:val="16"/>
                <w:szCs w:val="16"/>
                <w:lang w:eastAsia="de-DE"/>
              </w:rPr>
            </w:pPr>
          </w:p>
        </w:tc>
        <w:tc>
          <w:tcPr>
            <w:tcW w:w="4680" w:type="dxa"/>
            <w:gridSpan w:val="3"/>
            <w:tcBorders>
              <w:top w:val="single" w:sz="12" w:space="0" w:color="auto"/>
            </w:tcBorders>
            <w:shd w:val="clear" w:color="auto" w:fill="DAEEF3" w:themeFill="accent5" w:themeFillTint="33"/>
          </w:tcPr>
          <w:p w14:paraId="2FCD9E49" w14:textId="77777777" w:rsidR="001429F2" w:rsidRPr="00D77C22" w:rsidRDefault="001429F2" w:rsidP="001429F2">
            <w:pPr>
              <w:spacing w:before="120" w:after="120"/>
              <w:jc w:val="center"/>
              <w:rPr>
                <w:rFonts w:cs="Arial"/>
                <w:b/>
                <w:sz w:val="16"/>
                <w:szCs w:val="16"/>
                <w:lang w:eastAsia="de-DE"/>
              </w:rPr>
            </w:pPr>
          </w:p>
        </w:tc>
        <w:tc>
          <w:tcPr>
            <w:tcW w:w="2946" w:type="dxa"/>
            <w:vMerge w:val="restart"/>
            <w:tcBorders>
              <w:top w:val="single" w:sz="12" w:space="0" w:color="auto"/>
            </w:tcBorders>
          </w:tcPr>
          <w:p w14:paraId="7E3E2E68" w14:textId="77777777" w:rsidR="001429F2" w:rsidRPr="006C4DA4" w:rsidRDefault="001429F2" w:rsidP="001429F2">
            <w:pPr>
              <w:spacing w:before="120" w:after="120"/>
              <w:rPr>
                <w:rFonts w:cs="Arial"/>
                <w:color w:val="CC3300"/>
                <w:sz w:val="18"/>
                <w:szCs w:val="18"/>
                <w:lang w:eastAsia="de-DE"/>
              </w:rPr>
            </w:pPr>
            <w:r>
              <w:rPr>
                <w:rFonts w:cs="Arial"/>
                <w:color w:val="CC3300"/>
                <w:sz w:val="18"/>
                <w:szCs w:val="18"/>
                <w:lang w:eastAsia="de-DE"/>
              </w:rPr>
              <w:t xml:space="preserve">Andere </w:t>
            </w:r>
            <w:r w:rsidRPr="00B40514">
              <w:rPr>
                <w:rFonts w:cs="Arial"/>
                <w:b/>
                <w:color w:val="CC3300"/>
                <w:sz w:val="18"/>
                <w:szCs w:val="18"/>
                <w:lang w:eastAsia="de-DE"/>
              </w:rPr>
              <w:t>Kooperations</w:t>
            </w:r>
            <w:r>
              <w:rPr>
                <w:rFonts w:cs="Arial"/>
                <w:b/>
                <w:color w:val="CC3300"/>
                <w:sz w:val="18"/>
                <w:szCs w:val="18"/>
                <w:lang w:eastAsia="de-DE"/>
              </w:rPr>
              <w:t>-</w:t>
            </w:r>
            <w:r w:rsidRPr="00B40514">
              <w:rPr>
                <w:rFonts w:cs="Arial"/>
                <w:b/>
                <w:color w:val="CC3300"/>
                <w:sz w:val="18"/>
                <w:szCs w:val="18"/>
                <w:lang w:eastAsia="de-DE"/>
              </w:rPr>
              <w:t xml:space="preserve">möglichkeiten </w:t>
            </w:r>
            <w:r>
              <w:rPr>
                <w:rFonts w:cs="Arial"/>
                <w:color w:val="CC3300"/>
                <w:sz w:val="18"/>
                <w:szCs w:val="18"/>
                <w:lang w:eastAsia="de-DE"/>
              </w:rPr>
              <w:t xml:space="preserve">mit diversen Akteuren der Bereichen </w:t>
            </w:r>
            <w:r>
              <w:rPr>
                <w:rFonts w:cs="Arial"/>
                <w:color w:val="CC3300"/>
                <w:sz w:val="18"/>
                <w:szCs w:val="18"/>
                <w:lang w:eastAsia="de-DE"/>
              </w:rPr>
              <w:br/>
              <w:t>Musik,</w:t>
            </w:r>
            <w:r>
              <w:rPr>
                <w:rFonts w:cs="Arial"/>
                <w:color w:val="CC3300"/>
                <w:sz w:val="18"/>
                <w:szCs w:val="18"/>
                <w:lang w:eastAsia="de-DE"/>
              </w:rPr>
              <w:br/>
              <w:t xml:space="preserve">Theater, </w:t>
            </w:r>
            <w:r>
              <w:rPr>
                <w:rFonts w:cs="Arial"/>
                <w:color w:val="CC3300"/>
                <w:sz w:val="18"/>
                <w:szCs w:val="18"/>
                <w:lang w:eastAsia="de-DE"/>
              </w:rPr>
              <w:br/>
              <w:t xml:space="preserve">Bildende Kunst, </w:t>
            </w:r>
            <w:r>
              <w:rPr>
                <w:rFonts w:cs="Arial"/>
                <w:color w:val="CC3300"/>
                <w:sz w:val="18"/>
                <w:szCs w:val="18"/>
                <w:lang w:eastAsia="de-DE"/>
              </w:rPr>
              <w:br/>
              <w:t>Kunstvermittlung (Museumspädagogen)...</w:t>
            </w:r>
          </w:p>
        </w:tc>
      </w:tr>
      <w:tr w:rsidR="001429F2" w14:paraId="5918C2E1" w14:textId="77777777" w:rsidTr="003A6C15">
        <w:trPr>
          <w:trHeight w:val="282"/>
        </w:trPr>
        <w:tc>
          <w:tcPr>
            <w:tcW w:w="2321" w:type="dxa"/>
            <w:tcBorders>
              <w:top w:val="single" w:sz="4" w:space="0" w:color="auto"/>
              <w:bottom w:val="single" w:sz="4" w:space="0" w:color="auto"/>
            </w:tcBorders>
            <w:shd w:val="clear" w:color="auto" w:fill="B3EBFF"/>
          </w:tcPr>
          <w:p w14:paraId="0BD9AFF4" w14:textId="77777777" w:rsidR="001429F2" w:rsidRPr="00C54731" w:rsidRDefault="003C5961" w:rsidP="001429F2">
            <w:pPr>
              <w:spacing w:before="120"/>
              <w:ind w:left="-108" w:right="-57"/>
              <w:jc w:val="right"/>
              <w:rPr>
                <w:rFonts w:cs="Arial"/>
                <w:b/>
                <w:sz w:val="16"/>
                <w:szCs w:val="16"/>
              </w:rPr>
            </w:pPr>
            <w:sdt>
              <w:sdtPr>
                <w:rPr>
                  <w:rFonts w:cs="Arial"/>
                  <w:b/>
                  <w:sz w:val="16"/>
                  <w:szCs w:val="16"/>
                </w:rPr>
                <w:id w:val="1880974581"/>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szCs w:val="16"/>
                  </w:rPr>
                  <w:t>☐</w:t>
                </w:r>
              </w:sdtContent>
            </w:sdt>
            <w:r w:rsidR="001429F2">
              <w:rPr>
                <w:rFonts w:cs="Arial"/>
                <w:b/>
                <w:sz w:val="16"/>
                <w:szCs w:val="16"/>
              </w:rPr>
              <w:t xml:space="preserve"> </w:t>
            </w:r>
            <w:r w:rsidR="001429F2" w:rsidRPr="00C54731">
              <w:rPr>
                <w:rFonts w:cs="Arial"/>
                <w:b/>
                <w:sz w:val="16"/>
                <w:szCs w:val="16"/>
              </w:rPr>
              <w:t>D</w:t>
            </w:r>
            <w:r w:rsidR="001429F2">
              <w:rPr>
                <w:rFonts w:cs="Arial"/>
                <w:b/>
                <w:sz w:val="16"/>
                <w:szCs w:val="16"/>
              </w:rPr>
              <w:t xml:space="preserve">ienststelle </w:t>
            </w:r>
            <w:r w:rsidR="001429F2" w:rsidRPr="00C54731">
              <w:rPr>
                <w:rFonts w:cs="Arial"/>
                <w:b/>
                <w:sz w:val="16"/>
                <w:szCs w:val="16"/>
              </w:rPr>
              <w:t>S</w:t>
            </w:r>
            <w:r w:rsidR="001429F2">
              <w:rPr>
                <w:rFonts w:cs="Arial"/>
                <w:b/>
                <w:sz w:val="16"/>
                <w:szCs w:val="16"/>
              </w:rPr>
              <w:t>oziales und Gesellschaft, DISG</w:t>
            </w:r>
          </w:p>
        </w:tc>
        <w:tc>
          <w:tcPr>
            <w:tcW w:w="1191" w:type="dxa"/>
            <w:shd w:val="clear" w:color="auto" w:fill="auto"/>
          </w:tcPr>
          <w:p w14:paraId="393FE820" w14:textId="77777777" w:rsidR="001429F2" w:rsidRDefault="001429F2" w:rsidP="001429F2">
            <w:pPr>
              <w:spacing w:before="120" w:after="120"/>
              <w:rPr>
                <w:rFonts w:cs="Arial"/>
                <w:b/>
                <w:sz w:val="16"/>
                <w:szCs w:val="16"/>
                <w:lang w:eastAsia="de-DE"/>
              </w:rPr>
            </w:pPr>
          </w:p>
        </w:tc>
        <w:tc>
          <w:tcPr>
            <w:tcW w:w="3151" w:type="dxa"/>
            <w:shd w:val="clear" w:color="auto" w:fill="auto"/>
          </w:tcPr>
          <w:p w14:paraId="63B8EE36" w14:textId="77777777" w:rsidR="001429F2" w:rsidRPr="00D77C22" w:rsidRDefault="001429F2" w:rsidP="001429F2">
            <w:pPr>
              <w:spacing w:before="120" w:after="120"/>
              <w:rPr>
                <w:rFonts w:cs="Arial"/>
                <w:b/>
                <w:sz w:val="16"/>
                <w:szCs w:val="16"/>
                <w:lang w:eastAsia="de-DE"/>
              </w:rPr>
            </w:pPr>
          </w:p>
        </w:tc>
        <w:tc>
          <w:tcPr>
            <w:tcW w:w="394" w:type="dxa"/>
            <w:shd w:val="clear" w:color="auto" w:fill="auto"/>
          </w:tcPr>
          <w:p w14:paraId="48977E9C" w14:textId="77777777" w:rsidR="001429F2" w:rsidRPr="00D77C22" w:rsidRDefault="003C5961" w:rsidP="001429F2">
            <w:pPr>
              <w:spacing w:before="120" w:after="120"/>
              <w:ind w:left="-108"/>
              <w:jc w:val="center"/>
              <w:rPr>
                <w:rFonts w:cs="Arial"/>
                <w:b/>
                <w:sz w:val="16"/>
                <w:szCs w:val="16"/>
                <w:lang w:eastAsia="de-DE"/>
              </w:rPr>
            </w:pPr>
            <w:sdt>
              <w:sdtPr>
                <w:rPr>
                  <w:rFonts w:cs="Arial"/>
                  <w:b/>
                  <w:sz w:val="16"/>
                </w:rPr>
                <w:id w:val="242146661"/>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314" w:type="dxa"/>
            <w:shd w:val="clear" w:color="auto" w:fill="auto"/>
          </w:tcPr>
          <w:p w14:paraId="76E0FD36" w14:textId="77777777" w:rsidR="001429F2" w:rsidRPr="00D77C22" w:rsidRDefault="003C5961" w:rsidP="001429F2">
            <w:pPr>
              <w:spacing w:before="120" w:after="120"/>
              <w:jc w:val="center"/>
              <w:rPr>
                <w:rFonts w:cs="Arial"/>
                <w:b/>
                <w:sz w:val="16"/>
                <w:szCs w:val="16"/>
                <w:lang w:eastAsia="de-DE"/>
              </w:rPr>
            </w:pPr>
            <w:sdt>
              <w:sdtPr>
                <w:rPr>
                  <w:rFonts w:cs="Arial"/>
                  <w:b/>
                  <w:sz w:val="16"/>
                </w:rPr>
                <w:id w:val="867338782"/>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1387" w:type="dxa"/>
            <w:shd w:val="clear" w:color="auto" w:fill="auto"/>
          </w:tcPr>
          <w:p w14:paraId="305EF8F4" w14:textId="77777777" w:rsidR="001429F2" w:rsidRPr="00D77C22" w:rsidRDefault="001429F2" w:rsidP="001429F2">
            <w:pPr>
              <w:spacing w:before="120" w:after="120"/>
              <w:jc w:val="center"/>
              <w:rPr>
                <w:rFonts w:cs="Arial"/>
                <w:b/>
                <w:sz w:val="16"/>
                <w:szCs w:val="16"/>
                <w:lang w:eastAsia="de-DE"/>
              </w:rPr>
            </w:pPr>
          </w:p>
        </w:tc>
        <w:tc>
          <w:tcPr>
            <w:tcW w:w="1276" w:type="dxa"/>
            <w:shd w:val="clear" w:color="auto" w:fill="auto"/>
          </w:tcPr>
          <w:p w14:paraId="468177B1" w14:textId="77777777" w:rsidR="001429F2" w:rsidRPr="00D77C22" w:rsidRDefault="001429F2" w:rsidP="001429F2">
            <w:pPr>
              <w:spacing w:before="120" w:after="120"/>
              <w:jc w:val="center"/>
              <w:rPr>
                <w:rFonts w:cs="Arial"/>
                <w:b/>
                <w:sz w:val="16"/>
                <w:szCs w:val="16"/>
                <w:lang w:eastAsia="de-DE"/>
              </w:rPr>
            </w:pPr>
          </w:p>
        </w:tc>
        <w:tc>
          <w:tcPr>
            <w:tcW w:w="2017" w:type="dxa"/>
            <w:shd w:val="clear" w:color="auto" w:fill="auto"/>
          </w:tcPr>
          <w:p w14:paraId="6FD98CFA" w14:textId="77777777" w:rsidR="001429F2" w:rsidRPr="00D77C22" w:rsidRDefault="001429F2" w:rsidP="001429F2">
            <w:pPr>
              <w:spacing w:before="120" w:after="120"/>
              <w:jc w:val="center"/>
              <w:rPr>
                <w:rFonts w:cs="Arial"/>
                <w:b/>
                <w:sz w:val="16"/>
                <w:szCs w:val="16"/>
                <w:lang w:eastAsia="de-DE"/>
              </w:rPr>
            </w:pPr>
          </w:p>
        </w:tc>
        <w:tc>
          <w:tcPr>
            <w:tcW w:w="2946" w:type="dxa"/>
            <w:vMerge/>
          </w:tcPr>
          <w:p w14:paraId="08023E32" w14:textId="77777777" w:rsidR="001429F2" w:rsidRPr="00DE416A" w:rsidRDefault="001429F2" w:rsidP="001429F2">
            <w:pPr>
              <w:spacing w:before="120" w:after="120"/>
              <w:rPr>
                <w:b/>
                <w:color w:val="CC3300"/>
                <w:sz w:val="18"/>
                <w:szCs w:val="18"/>
              </w:rPr>
            </w:pPr>
          </w:p>
        </w:tc>
      </w:tr>
      <w:tr w:rsidR="001429F2" w14:paraId="1B8D7007" w14:textId="77777777" w:rsidTr="003A6C15">
        <w:trPr>
          <w:trHeight w:val="282"/>
        </w:trPr>
        <w:tc>
          <w:tcPr>
            <w:tcW w:w="2321" w:type="dxa"/>
            <w:tcBorders>
              <w:top w:val="single" w:sz="4" w:space="0" w:color="auto"/>
              <w:bottom w:val="single" w:sz="4" w:space="0" w:color="auto"/>
            </w:tcBorders>
            <w:shd w:val="clear" w:color="auto" w:fill="B3EBFF"/>
          </w:tcPr>
          <w:p w14:paraId="25F90CDA" w14:textId="77777777" w:rsidR="001429F2" w:rsidRPr="00C54731" w:rsidRDefault="003C5961" w:rsidP="001429F2">
            <w:pPr>
              <w:spacing w:before="120" w:after="120"/>
              <w:ind w:left="-108" w:right="-55"/>
              <w:jc w:val="right"/>
              <w:rPr>
                <w:rFonts w:cs="Arial"/>
                <w:b/>
                <w:sz w:val="16"/>
                <w:szCs w:val="16"/>
              </w:rPr>
            </w:pPr>
            <w:sdt>
              <w:sdtPr>
                <w:rPr>
                  <w:rFonts w:cs="Arial"/>
                  <w:b/>
                  <w:sz w:val="16"/>
                  <w:szCs w:val="16"/>
                </w:rPr>
                <w:id w:val="1437784140"/>
                <w14:checkbox>
                  <w14:checked w14:val="0"/>
                  <w14:checkedState w14:val="2612" w14:font="MS Gothic"/>
                  <w14:uncheckedState w14:val="2610" w14:font="MS Gothic"/>
                </w14:checkbox>
              </w:sdtPr>
              <w:sdtEndPr/>
              <w:sdtContent>
                <w:r w:rsidR="001429F2" w:rsidRPr="00C54731">
                  <w:rPr>
                    <w:rFonts w:ascii="MS Gothic" w:eastAsia="MS Gothic" w:hAnsi="MS Gothic" w:cs="MS Gothic" w:hint="eastAsia"/>
                    <w:b/>
                    <w:sz w:val="16"/>
                    <w:szCs w:val="16"/>
                  </w:rPr>
                  <w:t>☐</w:t>
                </w:r>
              </w:sdtContent>
            </w:sdt>
            <w:r w:rsidR="001429F2">
              <w:rPr>
                <w:rFonts w:cs="Arial"/>
                <w:b/>
                <w:sz w:val="16"/>
                <w:szCs w:val="16"/>
              </w:rPr>
              <w:t xml:space="preserve"> </w:t>
            </w:r>
            <w:r w:rsidR="001429F2" w:rsidRPr="00C54731">
              <w:rPr>
                <w:rFonts w:cs="Arial"/>
                <w:b/>
                <w:sz w:val="16"/>
                <w:szCs w:val="16"/>
              </w:rPr>
              <w:t>P</w:t>
            </w:r>
            <w:r w:rsidR="001429F2">
              <w:rPr>
                <w:rFonts w:cs="Arial"/>
                <w:b/>
                <w:sz w:val="16"/>
                <w:szCs w:val="16"/>
              </w:rPr>
              <w:t>ädagogische Hochschule Luzern, PHLu</w:t>
            </w:r>
          </w:p>
        </w:tc>
        <w:tc>
          <w:tcPr>
            <w:tcW w:w="1191" w:type="dxa"/>
            <w:shd w:val="clear" w:color="auto" w:fill="auto"/>
          </w:tcPr>
          <w:p w14:paraId="5E6EDC3D" w14:textId="77777777" w:rsidR="001429F2" w:rsidRDefault="001429F2" w:rsidP="001429F2">
            <w:pPr>
              <w:spacing w:before="120" w:after="120"/>
              <w:rPr>
                <w:rFonts w:cs="Arial"/>
                <w:b/>
                <w:sz w:val="16"/>
                <w:szCs w:val="16"/>
                <w:lang w:eastAsia="de-DE"/>
              </w:rPr>
            </w:pPr>
          </w:p>
        </w:tc>
        <w:tc>
          <w:tcPr>
            <w:tcW w:w="3151" w:type="dxa"/>
            <w:shd w:val="clear" w:color="auto" w:fill="auto"/>
          </w:tcPr>
          <w:p w14:paraId="5E03F037" w14:textId="77777777" w:rsidR="001429F2" w:rsidRPr="00D77C22" w:rsidRDefault="001429F2" w:rsidP="001429F2">
            <w:pPr>
              <w:spacing w:before="120" w:after="120"/>
              <w:rPr>
                <w:rFonts w:cs="Arial"/>
                <w:b/>
                <w:sz w:val="16"/>
                <w:szCs w:val="16"/>
                <w:lang w:eastAsia="de-DE"/>
              </w:rPr>
            </w:pPr>
          </w:p>
        </w:tc>
        <w:tc>
          <w:tcPr>
            <w:tcW w:w="394" w:type="dxa"/>
            <w:shd w:val="clear" w:color="auto" w:fill="auto"/>
          </w:tcPr>
          <w:p w14:paraId="582368F0" w14:textId="77777777" w:rsidR="001429F2" w:rsidRPr="00D77C22" w:rsidRDefault="003C5961" w:rsidP="001429F2">
            <w:pPr>
              <w:spacing w:before="120" w:after="120"/>
              <w:ind w:left="-108"/>
              <w:jc w:val="center"/>
              <w:rPr>
                <w:rFonts w:cs="Arial"/>
                <w:b/>
                <w:sz w:val="16"/>
                <w:szCs w:val="16"/>
                <w:lang w:eastAsia="de-DE"/>
              </w:rPr>
            </w:pPr>
            <w:sdt>
              <w:sdtPr>
                <w:rPr>
                  <w:rFonts w:cs="Arial"/>
                  <w:b/>
                  <w:sz w:val="16"/>
                </w:rPr>
                <w:id w:val="-776407660"/>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314" w:type="dxa"/>
            <w:shd w:val="clear" w:color="auto" w:fill="auto"/>
          </w:tcPr>
          <w:p w14:paraId="617D9BCC" w14:textId="77777777" w:rsidR="001429F2" w:rsidRPr="00D77C22" w:rsidRDefault="003C5961" w:rsidP="001429F2">
            <w:pPr>
              <w:spacing w:before="120" w:after="120"/>
              <w:jc w:val="center"/>
              <w:rPr>
                <w:rFonts w:cs="Arial"/>
                <w:b/>
                <w:sz w:val="16"/>
                <w:szCs w:val="16"/>
                <w:lang w:eastAsia="de-DE"/>
              </w:rPr>
            </w:pPr>
            <w:sdt>
              <w:sdtPr>
                <w:rPr>
                  <w:rFonts w:cs="Arial"/>
                  <w:b/>
                  <w:sz w:val="16"/>
                </w:rPr>
                <w:id w:val="150331400"/>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1387" w:type="dxa"/>
            <w:shd w:val="clear" w:color="auto" w:fill="auto"/>
          </w:tcPr>
          <w:p w14:paraId="2ACECE6E" w14:textId="77777777" w:rsidR="001429F2" w:rsidRPr="00D77C22" w:rsidRDefault="001429F2" w:rsidP="001429F2">
            <w:pPr>
              <w:spacing w:before="120" w:after="120"/>
              <w:jc w:val="center"/>
              <w:rPr>
                <w:rFonts w:cs="Arial"/>
                <w:b/>
                <w:sz w:val="16"/>
                <w:szCs w:val="16"/>
                <w:lang w:eastAsia="de-DE"/>
              </w:rPr>
            </w:pPr>
          </w:p>
        </w:tc>
        <w:tc>
          <w:tcPr>
            <w:tcW w:w="1276" w:type="dxa"/>
            <w:shd w:val="clear" w:color="auto" w:fill="auto"/>
          </w:tcPr>
          <w:p w14:paraId="5AD22C53" w14:textId="77777777" w:rsidR="001429F2" w:rsidRPr="00D77C22" w:rsidRDefault="001429F2" w:rsidP="001429F2">
            <w:pPr>
              <w:spacing w:before="120" w:after="120"/>
              <w:jc w:val="center"/>
              <w:rPr>
                <w:rFonts w:cs="Arial"/>
                <w:b/>
                <w:sz w:val="16"/>
                <w:szCs w:val="16"/>
                <w:lang w:eastAsia="de-DE"/>
              </w:rPr>
            </w:pPr>
          </w:p>
        </w:tc>
        <w:tc>
          <w:tcPr>
            <w:tcW w:w="2017" w:type="dxa"/>
            <w:shd w:val="clear" w:color="auto" w:fill="auto"/>
          </w:tcPr>
          <w:p w14:paraId="4BFB483D" w14:textId="77777777" w:rsidR="001429F2" w:rsidRPr="00D77C22" w:rsidRDefault="001429F2" w:rsidP="001429F2">
            <w:pPr>
              <w:spacing w:before="120" w:after="120"/>
              <w:jc w:val="center"/>
              <w:rPr>
                <w:rFonts w:cs="Arial"/>
                <w:b/>
                <w:sz w:val="16"/>
                <w:szCs w:val="16"/>
                <w:lang w:eastAsia="de-DE"/>
              </w:rPr>
            </w:pPr>
          </w:p>
        </w:tc>
        <w:tc>
          <w:tcPr>
            <w:tcW w:w="2946" w:type="dxa"/>
            <w:vMerge/>
          </w:tcPr>
          <w:p w14:paraId="020F2F12" w14:textId="77777777" w:rsidR="001429F2" w:rsidRPr="00DE416A" w:rsidRDefault="001429F2" w:rsidP="001429F2">
            <w:pPr>
              <w:spacing w:before="120" w:after="120"/>
              <w:rPr>
                <w:b/>
                <w:color w:val="CC3300"/>
                <w:sz w:val="18"/>
                <w:szCs w:val="18"/>
              </w:rPr>
            </w:pPr>
          </w:p>
        </w:tc>
      </w:tr>
      <w:tr w:rsidR="001429F2" w14:paraId="013E94AD" w14:textId="77777777" w:rsidTr="003A6C15">
        <w:trPr>
          <w:trHeight w:val="364"/>
        </w:trPr>
        <w:tc>
          <w:tcPr>
            <w:tcW w:w="2321" w:type="dxa"/>
            <w:tcBorders>
              <w:top w:val="single" w:sz="4" w:space="0" w:color="auto"/>
              <w:bottom w:val="single" w:sz="4" w:space="0" w:color="auto"/>
            </w:tcBorders>
            <w:shd w:val="clear" w:color="auto" w:fill="B3EBFF"/>
          </w:tcPr>
          <w:p w14:paraId="1C0F6FA6" w14:textId="77777777" w:rsidR="001429F2" w:rsidRPr="00C54731" w:rsidRDefault="003C5961" w:rsidP="001429F2">
            <w:pPr>
              <w:spacing w:before="120" w:after="120"/>
              <w:ind w:right="-55"/>
              <w:jc w:val="right"/>
              <w:rPr>
                <w:rFonts w:cs="Arial"/>
                <w:b/>
                <w:sz w:val="16"/>
                <w:szCs w:val="16"/>
              </w:rPr>
            </w:pPr>
            <w:sdt>
              <w:sdtPr>
                <w:rPr>
                  <w:rFonts w:cs="Arial"/>
                  <w:b/>
                  <w:sz w:val="16"/>
                  <w:szCs w:val="16"/>
                </w:rPr>
                <w:id w:val="992672530"/>
                <w14:checkbox>
                  <w14:checked w14:val="0"/>
                  <w14:checkedState w14:val="2612" w14:font="MS Gothic"/>
                  <w14:uncheckedState w14:val="2610" w14:font="MS Gothic"/>
                </w14:checkbox>
              </w:sdtPr>
              <w:sdtEndPr/>
              <w:sdtContent>
                <w:r w:rsidR="001429F2" w:rsidRPr="00C54731">
                  <w:rPr>
                    <w:rFonts w:ascii="MS Gothic" w:eastAsia="MS Gothic" w:hAnsi="MS Gothic" w:cs="MS Gothic" w:hint="eastAsia"/>
                    <w:b/>
                    <w:sz w:val="16"/>
                    <w:szCs w:val="16"/>
                  </w:rPr>
                  <w:t>☐</w:t>
                </w:r>
              </w:sdtContent>
            </w:sdt>
            <w:r w:rsidR="001429F2">
              <w:rPr>
                <w:rFonts w:cs="Arial"/>
                <w:b/>
                <w:sz w:val="16"/>
                <w:szCs w:val="16"/>
              </w:rPr>
              <w:t xml:space="preserve"> </w:t>
            </w:r>
            <w:r w:rsidR="001429F2" w:rsidRPr="00C54731">
              <w:rPr>
                <w:rFonts w:cs="Arial"/>
                <w:b/>
                <w:sz w:val="16"/>
                <w:szCs w:val="16"/>
              </w:rPr>
              <w:t>H</w:t>
            </w:r>
            <w:r w:rsidR="001429F2">
              <w:rPr>
                <w:rFonts w:cs="Arial"/>
                <w:b/>
                <w:sz w:val="16"/>
                <w:szCs w:val="16"/>
              </w:rPr>
              <w:t>ochschule Luzern, HsLu</w:t>
            </w:r>
          </w:p>
        </w:tc>
        <w:tc>
          <w:tcPr>
            <w:tcW w:w="1191" w:type="dxa"/>
            <w:shd w:val="clear" w:color="auto" w:fill="auto"/>
          </w:tcPr>
          <w:p w14:paraId="173AF924" w14:textId="77777777" w:rsidR="001429F2" w:rsidRDefault="001429F2" w:rsidP="001429F2">
            <w:pPr>
              <w:spacing w:before="120" w:after="120"/>
              <w:rPr>
                <w:rFonts w:cs="Arial"/>
                <w:b/>
                <w:sz w:val="16"/>
                <w:szCs w:val="16"/>
                <w:lang w:eastAsia="de-DE"/>
              </w:rPr>
            </w:pPr>
          </w:p>
        </w:tc>
        <w:tc>
          <w:tcPr>
            <w:tcW w:w="3151" w:type="dxa"/>
            <w:shd w:val="clear" w:color="auto" w:fill="auto"/>
          </w:tcPr>
          <w:p w14:paraId="4C7498A5" w14:textId="77777777" w:rsidR="001429F2" w:rsidRPr="00D77C22" w:rsidRDefault="001429F2" w:rsidP="001429F2">
            <w:pPr>
              <w:spacing w:before="120" w:after="120"/>
              <w:rPr>
                <w:rFonts w:cs="Arial"/>
                <w:b/>
                <w:sz w:val="16"/>
                <w:szCs w:val="16"/>
                <w:lang w:eastAsia="de-DE"/>
              </w:rPr>
            </w:pPr>
          </w:p>
        </w:tc>
        <w:tc>
          <w:tcPr>
            <w:tcW w:w="394" w:type="dxa"/>
            <w:shd w:val="clear" w:color="auto" w:fill="auto"/>
          </w:tcPr>
          <w:p w14:paraId="3010BF1E" w14:textId="77777777" w:rsidR="001429F2" w:rsidRPr="00D77C22" w:rsidRDefault="003C5961" w:rsidP="001429F2">
            <w:pPr>
              <w:spacing w:before="120" w:after="120"/>
              <w:ind w:left="-108"/>
              <w:jc w:val="center"/>
              <w:rPr>
                <w:rFonts w:cs="Arial"/>
                <w:b/>
                <w:sz w:val="16"/>
                <w:szCs w:val="16"/>
                <w:lang w:eastAsia="de-DE"/>
              </w:rPr>
            </w:pPr>
            <w:sdt>
              <w:sdtPr>
                <w:rPr>
                  <w:rFonts w:cs="Arial"/>
                  <w:b/>
                  <w:sz w:val="16"/>
                </w:rPr>
                <w:id w:val="-1555769959"/>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314" w:type="dxa"/>
            <w:shd w:val="clear" w:color="auto" w:fill="auto"/>
          </w:tcPr>
          <w:p w14:paraId="0D80BF30" w14:textId="77777777" w:rsidR="001429F2" w:rsidRPr="00D77C22" w:rsidRDefault="003C5961" w:rsidP="001429F2">
            <w:pPr>
              <w:spacing w:before="120" w:after="120"/>
              <w:jc w:val="center"/>
              <w:rPr>
                <w:rFonts w:cs="Arial"/>
                <w:b/>
                <w:sz w:val="16"/>
                <w:szCs w:val="16"/>
                <w:lang w:eastAsia="de-DE"/>
              </w:rPr>
            </w:pPr>
            <w:sdt>
              <w:sdtPr>
                <w:rPr>
                  <w:rFonts w:cs="Arial"/>
                  <w:b/>
                  <w:sz w:val="16"/>
                </w:rPr>
                <w:id w:val="-131029588"/>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1387" w:type="dxa"/>
            <w:shd w:val="clear" w:color="auto" w:fill="auto"/>
          </w:tcPr>
          <w:p w14:paraId="1F334D63" w14:textId="77777777" w:rsidR="001429F2" w:rsidRPr="00D77C22" w:rsidRDefault="001429F2" w:rsidP="001429F2">
            <w:pPr>
              <w:spacing w:before="120" w:after="120"/>
              <w:jc w:val="center"/>
              <w:rPr>
                <w:rFonts w:cs="Arial"/>
                <w:b/>
                <w:sz w:val="16"/>
                <w:szCs w:val="16"/>
                <w:lang w:eastAsia="de-DE"/>
              </w:rPr>
            </w:pPr>
          </w:p>
        </w:tc>
        <w:tc>
          <w:tcPr>
            <w:tcW w:w="1276" w:type="dxa"/>
            <w:shd w:val="clear" w:color="auto" w:fill="auto"/>
          </w:tcPr>
          <w:p w14:paraId="0E2C843E" w14:textId="77777777" w:rsidR="001429F2" w:rsidRPr="00D77C22" w:rsidRDefault="001429F2" w:rsidP="001429F2">
            <w:pPr>
              <w:spacing w:before="120" w:after="120"/>
              <w:jc w:val="center"/>
              <w:rPr>
                <w:rFonts w:cs="Arial"/>
                <w:b/>
                <w:sz w:val="16"/>
                <w:szCs w:val="16"/>
                <w:lang w:eastAsia="de-DE"/>
              </w:rPr>
            </w:pPr>
          </w:p>
        </w:tc>
        <w:tc>
          <w:tcPr>
            <w:tcW w:w="2017" w:type="dxa"/>
            <w:shd w:val="clear" w:color="auto" w:fill="auto"/>
          </w:tcPr>
          <w:p w14:paraId="5CD9F79E" w14:textId="77777777" w:rsidR="001429F2" w:rsidRPr="00D77C22" w:rsidRDefault="001429F2" w:rsidP="001429F2">
            <w:pPr>
              <w:spacing w:before="120" w:after="120"/>
              <w:jc w:val="center"/>
              <w:rPr>
                <w:rFonts w:cs="Arial"/>
                <w:b/>
                <w:sz w:val="16"/>
                <w:szCs w:val="16"/>
                <w:lang w:eastAsia="de-DE"/>
              </w:rPr>
            </w:pPr>
          </w:p>
        </w:tc>
        <w:tc>
          <w:tcPr>
            <w:tcW w:w="2946" w:type="dxa"/>
            <w:vMerge/>
            <w:tcBorders>
              <w:bottom w:val="single" w:sz="4" w:space="0" w:color="auto"/>
            </w:tcBorders>
          </w:tcPr>
          <w:p w14:paraId="30FD51F9" w14:textId="77777777" w:rsidR="001429F2" w:rsidRPr="00DE416A" w:rsidRDefault="001429F2" w:rsidP="001429F2">
            <w:pPr>
              <w:spacing w:before="120" w:after="120"/>
              <w:rPr>
                <w:b/>
                <w:color w:val="CC3300"/>
                <w:sz w:val="18"/>
                <w:szCs w:val="18"/>
              </w:rPr>
            </w:pPr>
          </w:p>
        </w:tc>
      </w:tr>
      <w:tr w:rsidR="001429F2" w14:paraId="47F7AEB4" w14:textId="77777777" w:rsidTr="003A6C15">
        <w:trPr>
          <w:trHeight w:val="282"/>
        </w:trPr>
        <w:tc>
          <w:tcPr>
            <w:tcW w:w="2321" w:type="dxa"/>
            <w:tcBorders>
              <w:top w:val="single" w:sz="4" w:space="0" w:color="auto"/>
              <w:bottom w:val="single" w:sz="4" w:space="0" w:color="auto"/>
            </w:tcBorders>
            <w:shd w:val="clear" w:color="auto" w:fill="B3EBFF"/>
          </w:tcPr>
          <w:p w14:paraId="58DA74CE" w14:textId="77777777" w:rsidR="001429F2" w:rsidRPr="00C54731" w:rsidRDefault="003C5961" w:rsidP="001429F2">
            <w:pPr>
              <w:spacing w:before="120" w:after="120"/>
              <w:ind w:left="414" w:right="-24"/>
              <w:jc w:val="right"/>
              <w:rPr>
                <w:rFonts w:cs="Arial"/>
                <w:b/>
                <w:sz w:val="16"/>
                <w:szCs w:val="16"/>
              </w:rPr>
            </w:pPr>
            <w:sdt>
              <w:sdtPr>
                <w:rPr>
                  <w:rFonts w:cs="Arial"/>
                  <w:b/>
                  <w:sz w:val="16"/>
                  <w:szCs w:val="16"/>
                </w:rPr>
                <w:id w:val="1350379378"/>
                <w14:checkbox>
                  <w14:checked w14:val="0"/>
                  <w14:checkedState w14:val="2612" w14:font="MS Gothic"/>
                  <w14:uncheckedState w14:val="2610" w14:font="MS Gothic"/>
                </w14:checkbox>
              </w:sdtPr>
              <w:sdtEndPr/>
              <w:sdtContent>
                <w:r w:rsidR="001429F2" w:rsidRPr="00C54731">
                  <w:rPr>
                    <w:rFonts w:ascii="MS Gothic" w:eastAsia="MS Gothic" w:hAnsi="MS Gothic" w:cs="MS Gothic" w:hint="eastAsia"/>
                    <w:b/>
                    <w:sz w:val="16"/>
                    <w:szCs w:val="16"/>
                  </w:rPr>
                  <w:t>☐</w:t>
                </w:r>
              </w:sdtContent>
            </w:sdt>
            <w:r w:rsidR="001429F2">
              <w:rPr>
                <w:rFonts w:cs="Arial"/>
                <w:b/>
                <w:sz w:val="16"/>
                <w:szCs w:val="16"/>
              </w:rPr>
              <w:t xml:space="preserve"> </w:t>
            </w:r>
            <w:r w:rsidR="001429F2" w:rsidRPr="00C54731">
              <w:rPr>
                <w:rFonts w:cs="Arial"/>
                <w:b/>
                <w:sz w:val="16"/>
                <w:szCs w:val="16"/>
              </w:rPr>
              <w:t>Stiftungen</w:t>
            </w:r>
          </w:p>
        </w:tc>
        <w:tc>
          <w:tcPr>
            <w:tcW w:w="1191" w:type="dxa"/>
            <w:shd w:val="clear" w:color="auto" w:fill="auto"/>
          </w:tcPr>
          <w:p w14:paraId="4FBFF95F" w14:textId="77777777" w:rsidR="001429F2" w:rsidRDefault="001429F2" w:rsidP="001429F2">
            <w:pPr>
              <w:spacing w:before="120" w:after="120"/>
              <w:rPr>
                <w:rFonts w:cs="Arial"/>
                <w:b/>
                <w:sz w:val="16"/>
                <w:szCs w:val="16"/>
                <w:lang w:eastAsia="de-DE"/>
              </w:rPr>
            </w:pPr>
          </w:p>
        </w:tc>
        <w:tc>
          <w:tcPr>
            <w:tcW w:w="3151" w:type="dxa"/>
            <w:shd w:val="clear" w:color="auto" w:fill="auto"/>
          </w:tcPr>
          <w:p w14:paraId="12CEA474" w14:textId="77777777" w:rsidR="001429F2" w:rsidRPr="00D77C22" w:rsidRDefault="001429F2" w:rsidP="001429F2">
            <w:pPr>
              <w:spacing w:before="120" w:after="120"/>
              <w:rPr>
                <w:rFonts w:cs="Arial"/>
                <w:b/>
                <w:sz w:val="16"/>
                <w:szCs w:val="16"/>
                <w:lang w:eastAsia="de-DE"/>
              </w:rPr>
            </w:pPr>
          </w:p>
        </w:tc>
        <w:tc>
          <w:tcPr>
            <w:tcW w:w="394" w:type="dxa"/>
            <w:shd w:val="clear" w:color="auto" w:fill="auto"/>
          </w:tcPr>
          <w:p w14:paraId="1C87C20C" w14:textId="77777777" w:rsidR="001429F2" w:rsidRPr="00D77C22" w:rsidRDefault="003C5961" w:rsidP="001429F2">
            <w:pPr>
              <w:spacing w:before="120" w:after="120"/>
              <w:ind w:left="-108"/>
              <w:jc w:val="center"/>
              <w:rPr>
                <w:rFonts w:cs="Arial"/>
                <w:b/>
                <w:sz w:val="16"/>
                <w:szCs w:val="16"/>
                <w:lang w:eastAsia="de-DE"/>
              </w:rPr>
            </w:pPr>
            <w:sdt>
              <w:sdtPr>
                <w:rPr>
                  <w:rFonts w:cs="Arial"/>
                  <w:b/>
                  <w:sz w:val="16"/>
                </w:rPr>
                <w:id w:val="-1157454038"/>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314" w:type="dxa"/>
            <w:shd w:val="clear" w:color="auto" w:fill="auto"/>
          </w:tcPr>
          <w:p w14:paraId="1F2BF9EA" w14:textId="77777777" w:rsidR="001429F2" w:rsidRPr="00D77C22" w:rsidRDefault="003C5961" w:rsidP="001429F2">
            <w:pPr>
              <w:spacing w:before="120" w:after="120"/>
              <w:jc w:val="center"/>
              <w:rPr>
                <w:rFonts w:cs="Arial"/>
                <w:b/>
                <w:sz w:val="16"/>
                <w:szCs w:val="16"/>
                <w:lang w:eastAsia="de-DE"/>
              </w:rPr>
            </w:pPr>
            <w:sdt>
              <w:sdtPr>
                <w:rPr>
                  <w:rFonts w:cs="Arial"/>
                  <w:b/>
                  <w:sz w:val="16"/>
                </w:rPr>
                <w:id w:val="134233993"/>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1387" w:type="dxa"/>
            <w:shd w:val="clear" w:color="auto" w:fill="auto"/>
          </w:tcPr>
          <w:p w14:paraId="751F3848" w14:textId="77777777" w:rsidR="001429F2" w:rsidRPr="00D77C22" w:rsidRDefault="001429F2" w:rsidP="001429F2">
            <w:pPr>
              <w:spacing w:before="120" w:after="120"/>
              <w:jc w:val="center"/>
              <w:rPr>
                <w:rFonts w:cs="Arial"/>
                <w:b/>
                <w:sz w:val="16"/>
                <w:szCs w:val="16"/>
                <w:lang w:eastAsia="de-DE"/>
              </w:rPr>
            </w:pPr>
          </w:p>
        </w:tc>
        <w:tc>
          <w:tcPr>
            <w:tcW w:w="1276" w:type="dxa"/>
            <w:shd w:val="clear" w:color="auto" w:fill="auto"/>
          </w:tcPr>
          <w:p w14:paraId="49BF1DCA" w14:textId="77777777" w:rsidR="001429F2" w:rsidRPr="00D77C22" w:rsidRDefault="001429F2" w:rsidP="001429F2">
            <w:pPr>
              <w:spacing w:before="120" w:after="120"/>
              <w:jc w:val="center"/>
              <w:rPr>
                <w:rFonts w:cs="Arial"/>
                <w:b/>
                <w:sz w:val="16"/>
                <w:szCs w:val="16"/>
                <w:lang w:eastAsia="de-DE"/>
              </w:rPr>
            </w:pPr>
          </w:p>
        </w:tc>
        <w:tc>
          <w:tcPr>
            <w:tcW w:w="2017" w:type="dxa"/>
            <w:shd w:val="clear" w:color="auto" w:fill="auto"/>
          </w:tcPr>
          <w:p w14:paraId="43E69D22" w14:textId="77777777" w:rsidR="001429F2" w:rsidRPr="00D77C22" w:rsidRDefault="001429F2" w:rsidP="001429F2">
            <w:pPr>
              <w:spacing w:before="120" w:after="120"/>
              <w:jc w:val="center"/>
              <w:rPr>
                <w:rFonts w:cs="Arial"/>
                <w:b/>
                <w:sz w:val="16"/>
                <w:szCs w:val="16"/>
                <w:lang w:eastAsia="de-DE"/>
              </w:rPr>
            </w:pPr>
          </w:p>
        </w:tc>
        <w:tc>
          <w:tcPr>
            <w:tcW w:w="2946" w:type="dxa"/>
            <w:vMerge w:val="restart"/>
          </w:tcPr>
          <w:p w14:paraId="0126F786" w14:textId="77777777" w:rsidR="001429F2" w:rsidRDefault="001429F2" w:rsidP="001429F2">
            <w:pPr>
              <w:spacing w:before="120" w:after="120"/>
              <w:rPr>
                <w:rFonts w:cs="Arial"/>
                <w:color w:val="CC3300"/>
                <w:sz w:val="18"/>
                <w:szCs w:val="18"/>
                <w:lang w:eastAsia="de-DE"/>
              </w:rPr>
            </w:pPr>
            <w:r w:rsidRPr="00DB5FA8">
              <w:rPr>
                <w:rFonts w:cs="Arial"/>
                <w:color w:val="CC3300"/>
                <w:sz w:val="18"/>
                <w:szCs w:val="18"/>
                <w:lang w:eastAsia="de-DE"/>
              </w:rPr>
              <w:t>&gt; Köchlin-Stiftung</w:t>
            </w:r>
            <w:r>
              <w:rPr>
                <w:rFonts w:cs="Arial"/>
                <w:color w:val="CC3300"/>
                <w:sz w:val="18"/>
                <w:szCs w:val="18"/>
                <w:lang w:eastAsia="de-DE"/>
              </w:rPr>
              <w:t xml:space="preserve"> u.a.</w:t>
            </w:r>
          </w:p>
          <w:p w14:paraId="4EF27ECF" w14:textId="77777777" w:rsidR="001429F2" w:rsidRPr="00DE416A" w:rsidRDefault="001429F2" w:rsidP="001429F2">
            <w:pPr>
              <w:spacing w:before="120" w:after="120"/>
              <w:rPr>
                <w:b/>
                <w:color w:val="CC3300"/>
                <w:sz w:val="18"/>
                <w:szCs w:val="18"/>
              </w:rPr>
            </w:pPr>
            <w:r>
              <w:rPr>
                <w:rFonts w:cs="Arial"/>
                <w:color w:val="CC3300"/>
                <w:sz w:val="18"/>
                <w:szCs w:val="18"/>
                <w:lang w:eastAsia="de-DE"/>
              </w:rPr>
              <w:t>&gt; Naturmuseum</w:t>
            </w:r>
            <w:r>
              <w:rPr>
                <w:rFonts w:cs="Arial"/>
                <w:color w:val="CC3300"/>
                <w:sz w:val="18"/>
                <w:szCs w:val="18"/>
                <w:lang w:eastAsia="de-DE"/>
              </w:rPr>
              <w:br/>
              <w:t>&gt; Kunsthaus Luzern</w:t>
            </w:r>
            <w:r>
              <w:rPr>
                <w:rFonts w:cs="Arial"/>
                <w:color w:val="CC3300"/>
                <w:sz w:val="18"/>
                <w:szCs w:val="18"/>
                <w:lang w:eastAsia="de-DE"/>
              </w:rPr>
              <w:br/>
              <w:t>&gt; Verkehrshaus</w:t>
            </w:r>
          </w:p>
        </w:tc>
      </w:tr>
      <w:tr w:rsidR="001429F2" w14:paraId="047C84E8" w14:textId="77777777" w:rsidTr="003A6C15">
        <w:trPr>
          <w:trHeight w:val="282"/>
        </w:trPr>
        <w:tc>
          <w:tcPr>
            <w:tcW w:w="2321" w:type="dxa"/>
            <w:tcBorders>
              <w:top w:val="single" w:sz="4" w:space="0" w:color="auto"/>
              <w:bottom w:val="single" w:sz="4" w:space="0" w:color="auto"/>
            </w:tcBorders>
            <w:shd w:val="clear" w:color="auto" w:fill="B3EBFF"/>
          </w:tcPr>
          <w:p w14:paraId="03F61D17" w14:textId="77777777" w:rsidR="001429F2" w:rsidRPr="00C54731" w:rsidRDefault="003C5961" w:rsidP="001429F2">
            <w:pPr>
              <w:spacing w:before="120" w:after="120"/>
              <w:ind w:left="414" w:right="-24"/>
              <w:jc w:val="right"/>
              <w:rPr>
                <w:rFonts w:cs="Arial"/>
                <w:b/>
                <w:sz w:val="16"/>
                <w:szCs w:val="16"/>
              </w:rPr>
            </w:pPr>
            <w:sdt>
              <w:sdtPr>
                <w:rPr>
                  <w:rFonts w:cs="Arial"/>
                  <w:b/>
                  <w:sz w:val="16"/>
                  <w:szCs w:val="16"/>
                </w:rPr>
                <w:id w:val="-2075423648"/>
                <w14:checkbox>
                  <w14:checked w14:val="0"/>
                  <w14:checkedState w14:val="2612" w14:font="MS Gothic"/>
                  <w14:uncheckedState w14:val="2610" w14:font="MS Gothic"/>
                </w14:checkbox>
              </w:sdtPr>
              <w:sdtEndPr/>
              <w:sdtContent>
                <w:r w:rsidR="001429F2" w:rsidRPr="00C54731">
                  <w:rPr>
                    <w:rFonts w:ascii="MS Gothic" w:eastAsia="MS Gothic" w:hAnsi="MS Gothic" w:cs="MS Gothic" w:hint="eastAsia"/>
                    <w:b/>
                    <w:sz w:val="16"/>
                    <w:szCs w:val="16"/>
                  </w:rPr>
                  <w:t>☐</w:t>
                </w:r>
              </w:sdtContent>
            </w:sdt>
            <w:r w:rsidR="001429F2">
              <w:rPr>
                <w:rFonts w:cs="Arial"/>
                <w:b/>
                <w:sz w:val="16"/>
                <w:szCs w:val="16"/>
              </w:rPr>
              <w:t xml:space="preserve"> </w:t>
            </w:r>
            <w:r w:rsidR="001429F2" w:rsidRPr="00C54731">
              <w:rPr>
                <w:rFonts w:cs="Arial"/>
                <w:b/>
                <w:sz w:val="16"/>
                <w:szCs w:val="16"/>
              </w:rPr>
              <w:t xml:space="preserve">Museen </w:t>
            </w:r>
            <w:r w:rsidR="001429F2" w:rsidRPr="00C54731">
              <w:rPr>
                <w:rFonts w:cs="Arial"/>
                <w:sz w:val="14"/>
                <w:szCs w:val="16"/>
              </w:rPr>
              <w:t>(Kunstvermittlung)</w:t>
            </w:r>
          </w:p>
        </w:tc>
        <w:tc>
          <w:tcPr>
            <w:tcW w:w="1191" w:type="dxa"/>
            <w:shd w:val="clear" w:color="auto" w:fill="auto"/>
          </w:tcPr>
          <w:p w14:paraId="13C6ABD6" w14:textId="77777777" w:rsidR="001429F2" w:rsidRDefault="001429F2" w:rsidP="001429F2">
            <w:pPr>
              <w:spacing w:before="120" w:after="120"/>
              <w:rPr>
                <w:rFonts w:cs="Arial"/>
                <w:b/>
                <w:sz w:val="16"/>
                <w:szCs w:val="16"/>
                <w:lang w:eastAsia="de-DE"/>
              </w:rPr>
            </w:pPr>
          </w:p>
        </w:tc>
        <w:tc>
          <w:tcPr>
            <w:tcW w:w="3151" w:type="dxa"/>
            <w:shd w:val="clear" w:color="auto" w:fill="auto"/>
          </w:tcPr>
          <w:p w14:paraId="47BAF839" w14:textId="77777777" w:rsidR="001429F2" w:rsidRPr="00D77C22" w:rsidRDefault="001429F2" w:rsidP="001429F2">
            <w:pPr>
              <w:spacing w:before="120" w:after="120"/>
              <w:rPr>
                <w:rFonts w:cs="Arial"/>
                <w:b/>
                <w:sz w:val="16"/>
                <w:szCs w:val="16"/>
                <w:lang w:eastAsia="de-DE"/>
              </w:rPr>
            </w:pPr>
          </w:p>
        </w:tc>
        <w:tc>
          <w:tcPr>
            <w:tcW w:w="394" w:type="dxa"/>
            <w:shd w:val="clear" w:color="auto" w:fill="auto"/>
          </w:tcPr>
          <w:p w14:paraId="6AD1877C" w14:textId="77777777" w:rsidR="001429F2" w:rsidRPr="00D77C22" w:rsidRDefault="003C5961" w:rsidP="001429F2">
            <w:pPr>
              <w:spacing w:before="120" w:after="120"/>
              <w:ind w:left="-108"/>
              <w:jc w:val="center"/>
              <w:rPr>
                <w:rFonts w:cs="Arial"/>
                <w:b/>
                <w:sz w:val="16"/>
                <w:szCs w:val="16"/>
                <w:lang w:eastAsia="de-DE"/>
              </w:rPr>
            </w:pPr>
            <w:sdt>
              <w:sdtPr>
                <w:rPr>
                  <w:rFonts w:cs="Arial"/>
                  <w:b/>
                  <w:sz w:val="16"/>
                </w:rPr>
                <w:id w:val="1168449939"/>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314" w:type="dxa"/>
            <w:shd w:val="clear" w:color="auto" w:fill="auto"/>
          </w:tcPr>
          <w:p w14:paraId="034785A7" w14:textId="77777777" w:rsidR="001429F2" w:rsidRPr="00D77C22" w:rsidRDefault="003C5961" w:rsidP="001429F2">
            <w:pPr>
              <w:spacing w:before="120" w:after="120"/>
              <w:jc w:val="center"/>
              <w:rPr>
                <w:rFonts w:cs="Arial"/>
                <w:b/>
                <w:sz w:val="16"/>
                <w:szCs w:val="16"/>
                <w:lang w:eastAsia="de-DE"/>
              </w:rPr>
            </w:pPr>
            <w:sdt>
              <w:sdtPr>
                <w:rPr>
                  <w:rFonts w:cs="Arial"/>
                  <w:b/>
                  <w:sz w:val="16"/>
                </w:rPr>
                <w:id w:val="-1247726521"/>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1387" w:type="dxa"/>
            <w:shd w:val="clear" w:color="auto" w:fill="auto"/>
          </w:tcPr>
          <w:p w14:paraId="69DF16D5" w14:textId="77777777" w:rsidR="001429F2" w:rsidRPr="00D77C22" w:rsidRDefault="001429F2" w:rsidP="001429F2">
            <w:pPr>
              <w:spacing w:before="120" w:after="120"/>
              <w:jc w:val="center"/>
              <w:rPr>
                <w:rFonts w:cs="Arial"/>
                <w:b/>
                <w:sz w:val="16"/>
                <w:szCs w:val="16"/>
                <w:lang w:eastAsia="de-DE"/>
              </w:rPr>
            </w:pPr>
          </w:p>
        </w:tc>
        <w:tc>
          <w:tcPr>
            <w:tcW w:w="1276" w:type="dxa"/>
            <w:shd w:val="clear" w:color="auto" w:fill="auto"/>
          </w:tcPr>
          <w:p w14:paraId="2E7BC7F1" w14:textId="77777777" w:rsidR="001429F2" w:rsidRPr="00D77C22" w:rsidRDefault="001429F2" w:rsidP="001429F2">
            <w:pPr>
              <w:spacing w:before="120" w:after="120"/>
              <w:jc w:val="center"/>
              <w:rPr>
                <w:rFonts w:cs="Arial"/>
                <w:b/>
                <w:sz w:val="16"/>
                <w:szCs w:val="16"/>
                <w:lang w:eastAsia="de-DE"/>
              </w:rPr>
            </w:pPr>
          </w:p>
        </w:tc>
        <w:tc>
          <w:tcPr>
            <w:tcW w:w="2017" w:type="dxa"/>
            <w:shd w:val="clear" w:color="auto" w:fill="auto"/>
          </w:tcPr>
          <w:p w14:paraId="5DB23BDF" w14:textId="77777777" w:rsidR="001429F2" w:rsidRPr="00D77C22" w:rsidRDefault="001429F2" w:rsidP="001429F2">
            <w:pPr>
              <w:spacing w:before="120" w:after="120"/>
              <w:jc w:val="center"/>
              <w:rPr>
                <w:rFonts w:cs="Arial"/>
                <w:b/>
                <w:sz w:val="16"/>
                <w:szCs w:val="16"/>
                <w:lang w:eastAsia="de-DE"/>
              </w:rPr>
            </w:pPr>
          </w:p>
        </w:tc>
        <w:tc>
          <w:tcPr>
            <w:tcW w:w="2946" w:type="dxa"/>
            <w:vMerge/>
          </w:tcPr>
          <w:p w14:paraId="19AFB341" w14:textId="77777777" w:rsidR="001429F2" w:rsidRDefault="001429F2" w:rsidP="001429F2">
            <w:pPr>
              <w:spacing w:before="120" w:after="120"/>
              <w:rPr>
                <w:color w:val="CC3300"/>
                <w:sz w:val="18"/>
                <w:szCs w:val="18"/>
              </w:rPr>
            </w:pPr>
          </w:p>
        </w:tc>
      </w:tr>
      <w:tr w:rsidR="001429F2" w14:paraId="7FA4E67F" w14:textId="77777777" w:rsidTr="003A6C15">
        <w:trPr>
          <w:trHeight w:val="282"/>
        </w:trPr>
        <w:tc>
          <w:tcPr>
            <w:tcW w:w="2321" w:type="dxa"/>
            <w:tcBorders>
              <w:top w:val="single" w:sz="4" w:space="0" w:color="auto"/>
              <w:bottom w:val="single" w:sz="12" w:space="0" w:color="auto"/>
            </w:tcBorders>
            <w:shd w:val="clear" w:color="auto" w:fill="B3EBFF"/>
          </w:tcPr>
          <w:p w14:paraId="380365EA" w14:textId="77777777" w:rsidR="001429F2" w:rsidRPr="00C54731" w:rsidRDefault="003C5961" w:rsidP="001429F2">
            <w:pPr>
              <w:spacing w:before="120" w:after="120"/>
              <w:ind w:left="1123"/>
              <w:jc w:val="right"/>
              <w:rPr>
                <w:rFonts w:cs="Arial"/>
                <w:b/>
                <w:sz w:val="16"/>
                <w:szCs w:val="16"/>
              </w:rPr>
            </w:pPr>
            <w:sdt>
              <w:sdtPr>
                <w:rPr>
                  <w:rFonts w:cs="Arial"/>
                  <w:b/>
                  <w:sz w:val="16"/>
                  <w:szCs w:val="16"/>
                </w:rPr>
                <w:id w:val="-1866282715"/>
                <w14:checkbox>
                  <w14:checked w14:val="0"/>
                  <w14:checkedState w14:val="2612" w14:font="MS Gothic"/>
                  <w14:uncheckedState w14:val="2610" w14:font="MS Gothic"/>
                </w14:checkbox>
              </w:sdtPr>
              <w:sdtEndPr/>
              <w:sdtContent>
                <w:r w:rsidR="001429F2" w:rsidRPr="00C54731">
                  <w:rPr>
                    <w:rFonts w:ascii="MS Gothic" w:eastAsia="MS Gothic" w:hAnsi="MS Gothic" w:cs="MS Gothic" w:hint="eastAsia"/>
                    <w:b/>
                    <w:sz w:val="16"/>
                    <w:szCs w:val="16"/>
                  </w:rPr>
                  <w:t>☐</w:t>
                </w:r>
              </w:sdtContent>
            </w:sdt>
            <w:r w:rsidR="001429F2">
              <w:rPr>
                <w:rFonts w:cs="Arial"/>
                <w:b/>
                <w:sz w:val="16"/>
                <w:szCs w:val="16"/>
              </w:rPr>
              <w:t xml:space="preserve"> </w:t>
            </w:r>
            <w:r w:rsidR="001429F2" w:rsidRPr="00C54731">
              <w:rPr>
                <w:rFonts w:cs="Arial"/>
                <w:b/>
                <w:sz w:val="16"/>
                <w:szCs w:val="16"/>
              </w:rPr>
              <w:t>andere</w:t>
            </w:r>
          </w:p>
        </w:tc>
        <w:tc>
          <w:tcPr>
            <w:tcW w:w="1191" w:type="dxa"/>
            <w:tcBorders>
              <w:bottom w:val="single" w:sz="12" w:space="0" w:color="auto"/>
            </w:tcBorders>
            <w:shd w:val="clear" w:color="auto" w:fill="auto"/>
          </w:tcPr>
          <w:p w14:paraId="75698D3C" w14:textId="77777777" w:rsidR="001429F2" w:rsidRDefault="001429F2" w:rsidP="001429F2">
            <w:pPr>
              <w:spacing w:before="120" w:after="120"/>
              <w:rPr>
                <w:rFonts w:cs="Arial"/>
                <w:b/>
                <w:sz w:val="16"/>
                <w:szCs w:val="16"/>
                <w:lang w:eastAsia="de-DE"/>
              </w:rPr>
            </w:pPr>
          </w:p>
        </w:tc>
        <w:tc>
          <w:tcPr>
            <w:tcW w:w="3151" w:type="dxa"/>
            <w:tcBorders>
              <w:bottom w:val="single" w:sz="12" w:space="0" w:color="auto"/>
            </w:tcBorders>
            <w:shd w:val="clear" w:color="auto" w:fill="auto"/>
          </w:tcPr>
          <w:p w14:paraId="6D5C1EB8" w14:textId="77777777" w:rsidR="001429F2" w:rsidRPr="00D77C22" w:rsidRDefault="001429F2" w:rsidP="001429F2">
            <w:pPr>
              <w:spacing w:before="120" w:after="120"/>
              <w:rPr>
                <w:rFonts w:cs="Arial"/>
                <w:b/>
                <w:sz w:val="16"/>
                <w:szCs w:val="16"/>
                <w:lang w:eastAsia="de-DE"/>
              </w:rPr>
            </w:pPr>
          </w:p>
        </w:tc>
        <w:tc>
          <w:tcPr>
            <w:tcW w:w="394" w:type="dxa"/>
            <w:tcBorders>
              <w:bottom w:val="single" w:sz="12" w:space="0" w:color="auto"/>
            </w:tcBorders>
            <w:shd w:val="clear" w:color="auto" w:fill="auto"/>
          </w:tcPr>
          <w:p w14:paraId="021376A7" w14:textId="77777777" w:rsidR="001429F2" w:rsidRPr="00D77C22" w:rsidRDefault="003C5961" w:rsidP="001429F2">
            <w:pPr>
              <w:spacing w:before="120" w:after="120"/>
              <w:ind w:left="-108"/>
              <w:jc w:val="center"/>
              <w:rPr>
                <w:rFonts w:cs="Arial"/>
                <w:b/>
                <w:sz w:val="16"/>
                <w:szCs w:val="16"/>
                <w:lang w:eastAsia="de-DE"/>
              </w:rPr>
            </w:pPr>
            <w:sdt>
              <w:sdtPr>
                <w:rPr>
                  <w:rFonts w:cs="Arial"/>
                  <w:b/>
                  <w:sz w:val="16"/>
                </w:rPr>
                <w:id w:val="1074478628"/>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314" w:type="dxa"/>
            <w:tcBorders>
              <w:bottom w:val="single" w:sz="12" w:space="0" w:color="auto"/>
            </w:tcBorders>
            <w:shd w:val="clear" w:color="auto" w:fill="auto"/>
          </w:tcPr>
          <w:p w14:paraId="3FBB973F" w14:textId="77777777" w:rsidR="001429F2" w:rsidRPr="00D77C22" w:rsidRDefault="003C5961" w:rsidP="001429F2">
            <w:pPr>
              <w:spacing w:before="120" w:after="120"/>
              <w:jc w:val="center"/>
              <w:rPr>
                <w:rFonts w:cs="Arial"/>
                <w:b/>
                <w:sz w:val="16"/>
                <w:szCs w:val="16"/>
                <w:lang w:eastAsia="de-DE"/>
              </w:rPr>
            </w:pPr>
            <w:sdt>
              <w:sdtPr>
                <w:rPr>
                  <w:rFonts w:cs="Arial"/>
                  <w:b/>
                  <w:sz w:val="16"/>
                </w:rPr>
                <w:id w:val="-789967563"/>
                <w14:checkbox>
                  <w14:checked w14:val="0"/>
                  <w14:checkedState w14:val="2612" w14:font="MS Gothic"/>
                  <w14:uncheckedState w14:val="2610" w14:font="MS Gothic"/>
                </w14:checkbox>
              </w:sdtPr>
              <w:sdtEndPr/>
              <w:sdtContent>
                <w:r w:rsidR="001429F2">
                  <w:rPr>
                    <w:rFonts w:ascii="MS Gothic" w:eastAsia="MS Gothic" w:hAnsi="MS Gothic" w:cs="Arial" w:hint="eastAsia"/>
                    <w:b/>
                    <w:sz w:val="16"/>
                  </w:rPr>
                  <w:t>☐</w:t>
                </w:r>
              </w:sdtContent>
            </w:sdt>
          </w:p>
        </w:tc>
        <w:tc>
          <w:tcPr>
            <w:tcW w:w="1387" w:type="dxa"/>
            <w:tcBorders>
              <w:bottom w:val="single" w:sz="12" w:space="0" w:color="auto"/>
            </w:tcBorders>
            <w:shd w:val="clear" w:color="auto" w:fill="auto"/>
          </w:tcPr>
          <w:p w14:paraId="1AA616AC" w14:textId="77777777" w:rsidR="001429F2" w:rsidRPr="00D77C22" w:rsidRDefault="001429F2" w:rsidP="001429F2">
            <w:pPr>
              <w:spacing w:before="120" w:after="120"/>
              <w:jc w:val="center"/>
              <w:rPr>
                <w:rFonts w:cs="Arial"/>
                <w:b/>
                <w:sz w:val="16"/>
                <w:szCs w:val="16"/>
                <w:lang w:eastAsia="de-DE"/>
              </w:rPr>
            </w:pPr>
          </w:p>
        </w:tc>
        <w:tc>
          <w:tcPr>
            <w:tcW w:w="1276" w:type="dxa"/>
            <w:tcBorders>
              <w:bottom w:val="single" w:sz="12" w:space="0" w:color="auto"/>
            </w:tcBorders>
            <w:shd w:val="clear" w:color="auto" w:fill="auto"/>
          </w:tcPr>
          <w:p w14:paraId="70C0733D" w14:textId="77777777" w:rsidR="001429F2" w:rsidRPr="00D77C22" w:rsidRDefault="001429F2" w:rsidP="001429F2">
            <w:pPr>
              <w:spacing w:before="120" w:after="120"/>
              <w:jc w:val="center"/>
              <w:rPr>
                <w:rFonts w:cs="Arial"/>
                <w:b/>
                <w:sz w:val="16"/>
                <w:szCs w:val="16"/>
                <w:lang w:eastAsia="de-DE"/>
              </w:rPr>
            </w:pPr>
          </w:p>
        </w:tc>
        <w:tc>
          <w:tcPr>
            <w:tcW w:w="2017" w:type="dxa"/>
            <w:tcBorders>
              <w:bottom w:val="single" w:sz="12" w:space="0" w:color="auto"/>
            </w:tcBorders>
            <w:shd w:val="clear" w:color="auto" w:fill="auto"/>
          </w:tcPr>
          <w:p w14:paraId="2211D230" w14:textId="77777777" w:rsidR="001429F2" w:rsidRPr="00D77C22" w:rsidRDefault="001429F2" w:rsidP="001429F2">
            <w:pPr>
              <w:spacing w:before="120" w:after="120"/>
              <w:jc w:val="center"/>
              <w:rPr>
                <w:rFonts w:cs="Arial"/>
                <w:b/>
                <w:sz w:val="16"/>
                <w:szCs w:val="16"/>
                <w:lang w:eastAsia="de-DE"/>
              </w:rPr>
            </w:pPr>
          </w:p>
        </w:tc>
        <w:tc>
          <w:tcPr>
            <w:tcW w:w="2946" w:type="dxa"/>
            <w:vMerge/>
            <w:tcBorders>
              <w:bottom w:val="single" w:sz="12" w:space="0" w:color="auto"/>
            </w:tcBorders>
          </w:tcPr>
          <w:p w14:paraId="20B94BFD" w14:textId="77777777" w:rsidR="001429F2" w:rsidRPr="00DE416A" w:rsidRDefault="001429F2" w:rsidP="001429F2">
            <w:pPr>
              <w:spacing w:before="120" w:after="120"/>
              <w:rPr>
                <w:b/>
                <w:color w:val="CC3300"/>
                <w:sz w:val="18"/>
                <w:szCs w:val="18"/>
              </w:rPr>
            </w:pPr>
          </w:p>
        </w:tc>
      </w:tr>
    </w:tbl>
    <w:p w14:paraId="742BA22D" w14:textId="77777777" w:rsidR="003A6C15" w:rsidRDefault="003A6C15"/>
    <w:tbl>
      <w:tblPr>
        <w:tblStyle w:val="Grilledutableau"/>
        <w:tblW w:w="14997" w:type="dxa"/>
        <w:tblInd w:w="108" w:type="dxa"/>
        <w:tblLayout w:type="fixed"/>
        <w:tblLook w:val="04A0" w:firstRow="1" w:lastRow="0" w:firstColumn="1" w:lastColumn="0" w:noHBand="0" w:noVBand="1"/>
      </w:tblPr>
      <w:tblGrid>
        <w:gridCol w:w="2376"/>
        <w:gridCol w:w="34"/>
        <w:gridCol w:w="1102"/>
        <w:gridCol w:w="1699"/>
        <w:gridCol w:w="1452"/>
        <w:gridCol w:w="394"/>
        <w:gridCol w:w="314"/>
        <w:gridCol w:w="1101"/>
        <w:gridCol w:w="286"/>
        <w:gridCol w:w="1276"/>
        <w:gridCol w:w="2017"/>
        <w:gridCol w:w="2946"/>
      </w:tblGrid>
      <w:tr w:rsidR="003A6C15" w14:paraId="6109DA25" w14:textId="77777777" w:rsidTr="008E5633">
        <w:trPr>
          <w:trHeight w:val="282"/>
        </w:trPr>
        <w:tc>
          <w:tcPr>
            <w:tcW w:w="2410" w:type="dxa"/>
            <w:gridSpan w:val="2"/>
            <w:tcBorders>
              <w:top w:val="single" w:sz="12" w:space="0" w:color="auto"/>
              <w:bottom w:val="single" w:sz="4" w:space="0" w:color="auto"/>
            </w:tcBorders>
            <w:shd w:val="clear" w:color="auto" w:fill="B3EBFF"/>
          </w:tcPr>
          <w:p w14:paraId="48F984EB" w14:textId="77777777" w:rsidR="003A6C15" w:rsidRPr="002871B2" w:rsidRDefault="003A6C15" w:rsidP="002B25B2">
            <w:pPr>
              <w:spacing w:before="120"/>
              <w:jc w:val="right"/>
              <w:rPr>
                <w:rFonts w:cs="Arial"/>
                <w:b/>
                <w:sz w:val="20"/>
                <w:szCs w:val="22"/>
                <w:lang w:eastAsia="de-DE"/>
              </w:rPr>
            </w:pPr>
            <w:r w:rsidRPr="00C54731">
              <w:rPr>
                <w:rFonts w:cs="Arial"/>
                <w:b/>
                <w:sz w:val="20"/>
                <w:szCs w:val="22"/>
                <w:lang w:eastAsia="de-DE"/>
              </w:rPr>
              <w:t>Politik/Behörde</w:t>
            </w:r>
          </w:p>
        </w:tc>
        <w:tc>
          <w:tcPr>
            <w:tcW w:w="4253" w:type="dxa"/>
            <w:gridSpan w:val="3"/>
            <w:tcBorders>
              <w:top w:val="single" w:sz="12" w:space="0" w:color="auto"/>
              <w:bottom w:val="single" w:sz="4" w:space="0" w:color="auto"/>
            </w:tcBorders>
            <w:shd w:val="clear" w:color="auto" w:fill="DAEEF3" w:themeFill="accent5" w:themeFillTint="33"/>
          </w:tcPr>
          <w:p w14:paraId="276D0CDB" w14:textId="77777777" w:rsidR="003A6C15" w:rsidRPr="00D77C22" w:rsidRDefault="003A6C15" w:rsidP="006F5044">
            <w:pPr>
              <w:spacing w:before="120" w:after="120"/>
              <w:rPr>
                <w:rFonts w:cs="Arial"/>
                <w:b/>
                <w:sz w:val="16"/>
                <w:szCs w:val="16"/>
                <w:lang w:eastAsia="de-DE"/>
              </w:rPr>
            </w:pPr>
          </w:p>
        </w:tc>
        <w:tc>
          <w:tcPr>
            <w:tcW w:w="394" w:type="dxa"/>
            <w:tcBorders>
              <w:top w:val="single" w:sz="12" w:space="0" w:color="auto"/>
              <w:bottom w:val="single" w:sz="4" w:space="0" w:color="auto"/>
            </w:tcBorders>
            <w:shd w:val="clear" w:color="auto" w:fill="DAEEF3" w:themeFill="accent5" w:themeFillTint="33"/>
          </w:tcPr>
          <w:p w14:paraId="1D92ED1A" w14:textId="77777777" w:rsidR="003A6C15" w:rsidRPr="00D77C22" w:rsidRDefault="003A6C15" w:rsidP="006F5044">
            <w:pPr>
              <w:spacing w:before="120" w:after="120"/>
              <w:rPr>
                <w:rFonts w:cs="Arial"/>
                <w:b/>
                <w:sz w:val="16"/>
                <w:szCs w:val="16"/>
                <w:lang w:eastAsia="de-DE"/>
              </w:rPr>
            </w:pPr>
          </w:p>
        </w:tc>
        <w:tc>
          <w:tcPr>
            <w:tcW w:w="314" w:type="dxa"/>
            <w:tcBorders>
              <w:top w:val="single" w:sz="12" w:space="0" w:color="auto"/>
              <w:bottom w:val="single" w:sz="4" w:space="0" w:color="auto"/>
            </w:tcBorders>
            <w:shd w:val="clear" w:color="auto" w:fill="DAEEF3" w:themeFill="accent5" w:themeFillTint="33"/>
          </w:tcPr>
          <w:p w14:paraId="289EB31F" w14:textId="77777777" w:rsidR="003A6C15" w:rsidRPr="00D77C22" w:rsidRDefault="003A6C15" w:rsidP="003A6C15">
            <w:pPr>
              <w:spacing w:before="120" w:after="120"/>
              <w:jc w:val="center"/>
              <w:rPr>
                <w:rFonts w:cs="Arial"/>
                <w:b/>
                <w:sz w:val="16"/>
                <w:szCs w:val="16"/>
                <w:lang w:eastAsia="de-DE"/>
              </w:rPr>
            </w:pPr>
          </w:p>
        </w:tc>
        <w:tc>
          <w:tcPr>
            <w:tcW w:w="4680" w:type="dxa"/>
            <w:gridSpan w:val="4"/>
            <w:tcBorders>
              <w:top w:val="single" w:sz="12" w:space="0" w:color="auto"/>
              <w:bottom w:val="single" w:sz="4" w:space="0" w:color="auto"/>
            </w:tcBorders>
            <w:shd w:val="clear" w:color="auto" w:fill="DAEEF3" w:themeFill="accent5" w:themeFillTint="33"/>
          </w:tcPr>
          <w:p w14:paraId="6B4A7A56" w14:textId="77777777" w:rsidR="003A6C15" w:rsidRPr="00D77C22" w:rsidRDefault="003A6C15" w:rsidP="006F5044">
            <w:pPr>
              <w:spacing w:before="120" w:after="120"/>
              <w:jc w:val="center"/>
              <w:rPr>
                <w:rFonts w:cs="Arial"/>
                <w:b/>
                <w:sz w:val="16"/>
                <w:szCs w:val="16"/>
                <w:lang w:eastAsia="de-DE"/>
              </w:rPr>
            </w:pPr>
          </w:p>
        </w:tc>
        <w:tc>
          <w:tcPr>
            <w:tcW w:w="2946" w:type="dxa"/>
            <w:vMerge w:val="restart"/>
            <w:tcBorders>
              <w:top w:val="single" w:sz="12" w:space="0" w:color="auto"/>
            </w:tcBorders>
          </w:tcPr>
          <w:p w14:paraId="2344196C" w14:textId="77777777" w:rsidR="003A6C15" w:rsidRDefault="003A6C15" w:rsidP="006F5044">
            <w:pPr>
              <w:spacing w:before="120" w:after="120"/>
              <w:rPr>
                <w:rFonts w:cs="Arial"/>
                <w:color w:val="CC3300"/>
                <w:sz w:val="18"/>
                <w:szCs w:val="18"/>
                <w:lang w:eastAsia="de-DE"/>
              </w:rPr>
            </w:pPr>
            <w:r w:rsidRPr="00777DC4">
              <w:rPr>
                <w:rFonts w:cs="Arial"/>
                <w:color w:val="CC3300"/>
                <w:sz w:val="18"/>
                <w:szCs w:val="18"/>
                <w:lang w:eastAsia="de-DE"/>
              </w:rPr>
              <w:t xml:space="preserve">Wie </w:t>
            </w:r>
            <w:r>
              <w:rPr>
                <w:rFonts w:cs="Arial"/>
                <w:color w:val="CC3300"/>
                <w:sz w:val="18"/>
                <w:szCs w:val="18"/>
                <w:lang w:eastAsia="de-DE"/>
              </w:rPr>
              <w:t xml:space="preserve">ist die Vernetzung zur </w:t>
            </w:r>
            <w:r w:rsidRPr="00E1654E">
              <w:rPr>
                <w:rFonts w:cs="Arial"/>
                <w:b/>
                <w:color w:val="CC3300"/>
                <w:sz w:val="18"/>
                <w:szCs w:val="18"/>
                <w:lang w:eastAsia="de-DE"/>
              </w:rPr>
              <w:t>Politik</w:t>
            </w:r>
            <w:r w:rsidRPr="00777DC4">
              <w:rPr>
                <w:rFonts w:cs="Arial"/>
                <w:color w:val="CC3300"/>
                <w:sz w:val="18"/>
                <w:szCs w:val="18"/>
                <w:lang w:eastAsia="de-DE"/>
              </w:rPr>
              <w:t>?</w:t>
            </w:r>
          </w:p>
          <w:p w14:paraId="06901888" w14:textId="77777777" w:rsidR="003A6C15" w:rsidRPr="003A6C15" w:rsidRDefault="003A6C15" w:rsidP="006F5044">
            <w:pPr>
              <w:spacing w:before="120" w:after="120"/>
              <w:rPr>
                <w:rFonts w:cs="Arial"/>
                <w:color w:val="CC3300"/>
                <w:sz w:val="18"/>
                <w:szCs w:val="18"/>
                <w:lang w:eastAsia="de-DE"/>
              </w:rPr>
            </w:pPr>
            <w:r>
              <w:rPr>
                <w:rFonts w:cs="Arial"/>
                <w:color w:val="CC3300"/>
                <w:sz w:val="18"/>
                <w:szCs w:val="18"/>
                <w:lang w:eastAsia="de-DE"/>
              </w:rPr>
              <w:t>&gt; Gremien, Stelle, Koordinaten, Person</w:t>
            </w:r>
          </w:p>
        </w:tc>
      </w:tr>
      <w:tr w:rsidR="00332A64" w14:paraId="45D3639E" w14:textId="77777777" w:rsidTr="008E5633">
        <w:trPr>
          <w:trHeight w:val="282"/>
        </w:trPr>
        <w:tc>
          <w:tcPr>
            <w:tcW w:w="2410" w:type="dxa"/>
            <w:gridSpan w:val="2"/>
            <w:tcBorders>
              <w:top w:val="single" w:sz="4" w:space="0" w:color="auto"/>
            </w:tcBorders>
            <w:shd w:val="clear" w:color="auto" w:fill="B3EBFF"/>
          </w:tcPr>
          <w:p w14:paraId="520294E2" w14:textId="77777777" w:rsidR="006F5044" w:rsidRPr="002871B2" w:rsidRDefault="003C5961" w:rsidP="006F5044">
            <w:pPr>
              <w:tabs>
                <w:tab w:val="left" w:pos="354"/>
              </w:tabs>
              <w:spacing w:before="120" w:after="120"/>
              <w:ind w:left="60"/>
              <w:jc w:val="right"/>
              <w:rPr>
                <w:rFonts w:cs="Arial"/>
                <w:b/>
                <w:sz w:val="16"/>
                <w:szCs w:val="16"/>
              </w:rPr>
            </w:pPr>
            <w:sdt>
              <w:sdtPr>
                <w:rPr>
                  <w:rFonts w:cs="Arial"/>
                  <w:b/>
                  <w:sz w:val="16"/>
                  <w:szCs w:val="16"/>
                </w:rPr>
                <w:id w:val="-312790377"/>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szCs w:val="16"/>
                  </w:rPr>
                  <w:t>☐</w:t>
                </w:r>
              </w:sdtContent>
            </w:sdt>
            <w:r w:rsidR="000D7DF0" w:rsidRPr="002871B2">
              <w:rPr>
                <w:rFonts w:cs="Arial"/>
                <w:b/>
                <w:sz w:val="16"/>
                <w:szCs w:val="16"/>
              </w:rPr>
              <w:t xml:space="preserve"> Kanton</w:t>
            </w:r>
          </w:p>
        </w:tc>
        <w:tc>
          <w:tcPr>
            <w:tcW w:w="1102" w:type="dxa"/>
            <w:tcBorders>
              <w:top w:val="single" w:sz="4" w:space="0" w:color="auto"/>
            </w:tcBorders>
            <w:shd w:val="clear" w:color="auto" w:fill="auto"/>
          </w:tcPr>
          <w:p w14:paraId="48167AF7" w14:textId="77777777" w:rsidR="006F5044" w:rsidRDefault="006F5044" w:rsidP="006F5044">
            <w:pPr>
              <w:tabs>
                <w:tab w:val="left" w:pos="354"/>
              </w:tabs>
              <w:spacing w:before="120" w:after="120"/>
              <w:ind w:left="60"/>
              <w:rPr>
                <w:rFonts w:cs="Arial"/>
                <w:b/>
                <w:sz w:val="16"/>
                <w:szCs w:val="16"/>
              </w:rPr>
            </w:pPr>
          </w:p>
        </w:tc>
        <w:tc>
          <w:tcPr>
            <w:tcW w:w="3151" w:type="dxa"/>
            <w:gridSpan w:val="2"/>
            <w:tcBorders>
              <w:top w:val="single" w:sz="4" w:space="0" w:color="auto"/>
            </w:tcBorders>
            <w:shd w:val="clear" w:color="auto" w:fill="auto"/>
          </w:tcPr>
          <w:p w14:paraId="21783FE8" w14:textId="77777777" w:rsidR="006F5044" w:rsidRPr="00D77C22" w:rsidRDefault="006F5044" w:rsidP="006F5044">
            <w:pPr>
              <w:tabs>
                <w:tab w:val="left" w:pos="354"/>
              </w:tabs>
              <w:spacing w:before="120" w:after="120"/>
              <w:ind w:left="60"/>
              <w:rPr>
                <w:rFonts w:cs="Arial"/>
                <w:b/>
                <w:sz w:val="16"/>
                <w:szCs w:val="16"/>
              </w:rPr>
            </w:pPr>
          </w:p>
        </w:tc>
        <w:tc>
          <w:tcPr>
            <w:tcW w:w="394" w:type="dxa"/>
            <w:tcBorders>
              <w:top w:val="single" w:sz="4" w:space="0" w:color="auto"/>
            </w:tcBorders>
            <w:shd w:val="clear" w:color="auto" w:fill="auto"/>
          </w:tcPr>
          <w:p w14:paraId="1D386985" w14:textId="77777777" w:rsidR="006F5044" w:rsidRPr="00D77C22" w:rsidRDefault="003C5961" w:rsidP="006F5044">
            <w:pPr>
              <w:spacing w:before="120" w:after="120"/>
              <w:ind w:left="-108"/>
              <w:jc w:val="center"/>
              <w:rPr>
                <w:rFonts w:cs="Arial"/>
                <w:b/>
                <w:sz w:val="16"/>
                <w:szCs w:val="16"/>
                <w:lang w:eastAsia="de-DE"/>
              </w:rPr>
            </w:pPr>
            <w:sdt>
              <w:sdtPr>
                <w:rPr>
                  <w:rFonts w:cs="Arial"/>
                  <w:b/>
                  <w:sz w:val="16"/>
                </w:rPr>
                <w:id w:val="-1631773158"/>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tcBorders>
              <w:top w:val="single" w:sz="4" w:space="0" w:color="auto"/>
            </w:tcBorders>
            <w:shd w:val="clear" w:color="auto" w:fill="auto"/>
          </w:tcPr>
          <w:p w14:paraId="1834DCAD" w14:textId="77777777" w:rsidR="006F5044" w:rsidRPr="00D77C22" w:rsidRDefault="003C5961" w:rsidP="003A6C15">
            <w:pPr>
              <w:spacing w:before="120" w:after="120"/>
              <w:jc w:val="center"/>
              <w:rPr>
                <w:rFonts w:cs="Arial"/>
                <w:b/>
                <w:sz w:val="16"/>
                <w:szCs w:val="16"/>
                <w:lang w:eastAsia="de-DE"/>
              </w:rPr>
            </w:pPr>
            <w:sdt>
              <w:sdtPr>
                <w:rPr>
                  <w:rFonts w:cs="Arial"/>
                  <w:b/>
                  <w:sz w:val="16"/>
                </w:rPr>
                <w:id w:val="291184277"/>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1387" w:type="dxa"/>
            <w:gridSpan w:val="2"/>
            <w:tcBorders>
              <w:top w:val="single" w:sz="4" w:space="0" w:color="auto"/>
            </w:tcBorders>
            <w:shd w:val="clear" w:color="auto" w:fill="auto"/>
          </w:tcPr>
          <w:p w14:paraId="3F0285A8" w14:textId="77777777" w:rsidR="006F5044" w:rsidRPr="00D77C22" w:rsidRDefault="006F5044" w:rsidP="006F5044">
            <w:pPr>
              <w:tabs>
                <w:tab w:val="left" w:pos="354"/>
              </w:tabs>
              <w:spacing w:before="120" w:after="120"/>
              <w:ind w:left="60"/>
              <w:rPr>
                <w:rFonts w:cs="Arial"/>
                <w:b/>
                <w:sz w:val="16"/>
                <w:szCs w:val="16"/>
              </w:rPr>
            </w:pPr>
          </w:p>
        </w:tc>
        <w:tc>
          <w:tcPr>
            <w:tcW w:w="1276" w:type="dxa"/>
            <w:tcBorders>
              <w:top w:val="single" w:sz="4" w:space="0" w:color="auto"/>
            </w:tcBorders>
            <w:shd w:val="clear" w:color="auto" w:fill="auto"/>
          </w:tcPr>
          <w:p w14:paraId="5ECE4955" w14:textId="77777777" w:rsidR="006F5044" w:rsidRPr="00D77C22" w:rsidRDefault="006F5044" w:rsidP="006F5044">
            <w:pPr>
              <w:tabs>
                <w:tab w:val="left" w:pos="354"/>
              </w:tabs>
              <w:spacing w:before="120" w:after="120"/>
              <w:ind w:left="60"/>
              <w:rPr>
                <w:rFonts w:cs="Arial"/>
                <w:b/>
                <w:sz w:val="16"/>
                <w:szCs w:val="16"/>
              </w:rPr>
            </w:pPr>
          </w:p>
        </w:tc>
        <w:tc>
          <w:tcPr>
            <w:tcW w:w="2017" w:type="dxa"/>
            <w:tcBorders>
              <w:top w:val="single" w:sz="4" w:space="0" w:color="auto"/>
            </w:tcBorders>
            <w:shd w:val="clear" w:color="auto" w:fill="auto"/>
          </w:tcPr>
          <w:p w14:paraId="2AE030C6" w14:textId="77777777" w:rsidR="006F5044" w:rsidRPr="00D77C22" w:rsidRDefault="006F5044" w:rsidP="006F5044">
            <w:pPr>
              <w:tabs>
                <w:tab w:val="left" w:pos="354"/>
              </w:tabs>
              <w:spacing w:before="120" w:after="120"/>
              <w:ind w:left="60"/>
              <w:rPr>
                <w:rFonts w:cs="Arial"/>
                <w:b/>
                <w:sz w:val="16"/>
                <w:szCs w:val="16"/>
              </w:rPr>
            </w:pPr>
          </w:p>
        </w:tc>
        <w:tc>
          <w:tcPr>
            <w:tcW w:w="2946" w:type="dxa"/>
            <w:vMerge/>
            <w:tcBorders>
              <w:top w:val="single" w:sz="12" w:space="0" w:color="auto"/>
            </w:tcBorders>
          </w:tcPr>
          <w:p w14:paraId="75BBEF2C" w14:textId="77777777" w:rsidR="006F5044" w:rsidRPr="00777DC4" w:rsidRDefault="006F5044" w:rsidP="006F5044">
            <w:pPr>
              <w:spacing w:before="120" w:after="120"/>
              <w:rPr>
                <w:rFonts w:cs="Arial"/>
                <w:color w:val="CC3300"/>
                <w:sz w:val="18"/>
                <w:szCs w:val="18"/>
                <w:lang w:eastAsia="de-DE"/>
              </w:rPr>
            </w:pPr>
          </w:p>
        </w:tc>
      </w:tr>
      <w:tr w:rsidR="00332A64" w14:paraId="740E4CDA" w14:textId="77777777" w:rsidTr="008E5633">
        <w:trPr>
          <w:trHeight w:val="282"/>
        </w:trPr>
        <w:tc>
          <w:tcPr>
            <w:tcW w:w="2410" w:type="dxa"/>
            <w:gridSpan w:val="2"/>
            <w:tcBorders>
              <w:bottom w:val="single" w:sz="12" w:space="0" w:color="auto"/>
            </w:tcBorders>
            <w:shd w:val="clear" w:color="auto" w:fill="B3EBFF"/>
          </w:tcPr>
          <w:p w14:paraId="59A18F52" w14:textId="77777777" w:rsidR="006F5044" w:rsidRPr="00C54731" w:rsidRDefault="003C5961" w:rsidP="006F5044">
            <w:pPr>
              <w:tabs>
                <w:tab w:val="left" w:pos="354"/>
              </w:tabs>
              <w:spacing w:before="120" w:after="120"/>
              <w:ind w:left="60"/>
              <w:jc w:val="right"/>
              <w:rPr>
                <w:rFonts w:cs="Arial"/>
                <w:sz w:val="16"/>
                <w:szCs w:val="16"/>
              </w:rPr>
            </w:pPr>
            <w:sdt>
              <w:sdtPr>
                <w:rPr>
                  <w:rFonts w:cs="Arial"/>
                  <w:b/>
                  <w:sz w:val="16"/>
                  <w:szCs w:val="16"/>
                </w:rPr>
                <w:id w:val="394169252"/>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szCs w:val="16"/>
                  </w:rPr>
                  <w:t>☐</w:t>
                </w:r>
              </w:sdtContent>
            </w:sdt>
            <w:r w:rsidR="000D7DF0">
              <w:rPr>
                <w:rFonts w:cs="Arial"/>
                <w:b/>
                <w:sz w:val="16"/>
                <w:szCs w:val="16"/>
              </w:rPr>
              <w:t xml:space="preserve"> </w:t>
            </w:r>
            <w:r w:rsidR="000D7DF0" w:rsidRPr="00C54731">
              <w:rPr>
                <w:rFonts w:cs="Arial"/>
                <w:b/>
                <w:sz w:val="16"/>
                <w:szCs w:val="16"/>
              </w:rPr>
              <w:t>Gemeinde/Stadt</w:t>
            </w:r>
          </w:p>
        </w:tc>
        <w:tc>
          <w:tcPr>
            <w:tcW w:w="1102" w:type="dxa"/>
            <w:tcBorders>
              <w:bottom w:val="single" w:sz="12" w:space="0" w:color="auto"/>
            </w:tcBorders>
            <w:shd w:val="clear" w:color="auto" w:fill="auto"/>
          </w:tcPr>
          <w:p w14:paraId="26041E59" w14:textId="77777777" w:rsidR="006F5044" w:rsidRDefault="006F5044" w:rsidP="006F5044">
            <w:pPr>
              <w:tabs>
                <w:tab w:val="left" w:pos="354"/>
              </w:tabs>
              <w:spacing w:before="120" w:after="120"/>
              <w:ind w:left="60"/>
              <w:rPr>
                <w:rFonts w:cs="Arial"/>
                <w:b/>
                <w:sz w:val="16"/>
                <w:szCs w:val="16"/>
              </w:rPr>
            </w:pPr>
          </w:p>
        </w:tc>
        <w:tc>
          <w:tcPr>
            <w:tcW w:w="3151" w:type="dxa"/>
            <w:gridSpan w:val="2"/>
            <w:tcBorders>
              <w:bottom w:val="single" w:sz="12" w:space="0" w:color="auto"/>
            </w:tcBorders>
            <w:shd w:val="clear" w:color="auto" w:fill="auto"/>
          </w:tcPr>
          <w:p w14:paraId="070D02D8" w14:textId="77777777" w:rsidR="006F5044" w:rsidRPr="00D77C22" w:rsidRDefault="006F5044" w:rsidP="006F5044">
            <w:pPr>
              <w:tabs>
                <w:tab w:val="left" w:pos="354"/>
              </w:tabs>
              <w:spacing w:before="120" w:after="120"/>
              <w:ind w:left="60"/>
              <w:rPr>
                <w:rFonts w:cs="Arial"/>
                <w:b/>
                <w:sz w:val="16"/>
                <w:szCs w:val="16"/>
              </w:rPr>
            </w:pPr>
          </w:p>
        </w:tc>
        <w:tc>
          <w:tcPr>
            <w:tcW w:w="394" w:type="dxa"/>
            <w:tcBorders>
              <w:bottom w:val="single" w:sz="12" w:space="0" w:color="auto"/>
            </w:tcBorders>
            <w:shd w:val="clear" w:color="auto" w:fill="auto"/>
          </w:tcPr>
          <w:p w14:paraId="1932C906" w14:textId="77777777" w:rsidR="006F5044" w:rsidRPr="00D77C22" w:rsidRDefault="003C5961" w:rsidP="006F5044">
            <w:pPr>
              <w:spacing w:before="120" w:after="120"/>
              <w:ind w:left="-108"/>
              <w:jc w:val="center"/>
              <w:rPr>
                <w:rFonts w:cs="Arial"/>
                <w:b/>
                <w:sz w:val="16"/>
                <w:szCs w:val="16"/>
                <w:lang w:eastAsia="de-DE"/>
              </w:rPr>
            </w:pPr>
            <w:sdt>
              <w:sdtPr>
                <w:rPr>
                  <w:rFonts w:cs="Arial"/>
                  <w:b/>
                  <w:sz w:val="16"/>
                </w:rPr>
                <w:id w:val="686798548"/>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tcBorders>
              <w:bottom w:val="single" w:sz="12" w:space="0" w:color="auto"/>
            </w:tcBorders>
            <w:shd w:val="clear" w:color="auto" w:fill="auto"/>
          </w:tcPr>
          <w:p w14:paraId="4C56B9A1" w14:textId="77777777" w:rsidR="006F5044" w:rsidRPr="00D77C22" w:rsidRDefault="003C5961" w:rsidP="003A6C15">
            <w:pPr>
              <w:spacing w:before="120" w:after="120"/>
              <w:rPr>
                <w:rFonts w:cs="Arial"/>
                <w:b/>
                <w:sz w:val="16"/>
                <w:szCs w:val="16"/>
                <w:lang w:eastAsia="de-DE"/>
              </w:rPr>
            </w:pPr>
            <w:sdt>
              <w:sdtPr>
                <w:rPr>
                  <w:rFonts w:cs="Arial"/>
                  <w:b/>
                  <w:sz w:val="16"/>
                </w:rPr>
                <w:id w:val="1326481180"/>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1387" w:type="dxa"/>
            <w:gridSpan w:val="2"/>
            <w:tcBorders>
              <w:bottom w:val="single" w:sz="12" w:space="0" w:color="auto"/>
            </w:tcBorders>
            <w:shd w:val="clear" w:color="auto" w:fill="auto"/>
          </w:tcPr>
          <w:p w14:paraId="361C3626" w14:textId="77777777" w:rsidR="006F5044" w:rsidRPr="00D77C22" w:rsidRDefault="006F5044" w:rsidP="006F5044">
            <w:pPr>
              <w:tabs>
                <w:tab w:val="left" w:pos="354"/>
              </w:tabs>
              <w:spacing w:before="120" w:after="120"/>
              <w:ind w:left="60"/>
              <w:rPr>
                <w:rFonts w:cs="Arial"/>
                <w:b/>
                <w:sz w:val="16"/>
                <w:szCs w:val="16"/>
              </w:rPr>
            </w:pPr>
          </w:p>
        </w:tc>
        <w:tc>
          <w:tcPr>
            <w:tcW w:w="1276" w:type="dxa"/>
            <w:tcBorders>
              <w:bottom w:val="single" w:sz="12" w:space="0" w:color="auto"/>
            </w:tcBorders>
            <w:shd w:val="clear" w:color="auto" w:fill="auto"/>
          </w:tcPr>
          <w:p w14:paraId="73560F6A" w14:textId="77777777" w:rsidR="006F5044" w:rsidRPr="00D77C22" w:rsidRDefault="006F5044" w:rsidP="006F5044">
            <w:pPr>
              <w:tabs>
                <w:tab w:val="left" w:pos="354"/>
              </w:tabs>
              <w:spacing w:before="120" w:after="120"/>
              <w:ind w:left="60"/>
              <w:rPr>
                <w:rFonts w:cs="Arial"/>
                <w:b/>
                <w:sz w:val="16"/>
                <w:szCs w:val="16"/>
              </w:rPr>
            </w:pPr>
          </w:p>
        </w:tc>
        <w:tc>
          <w:tcPr>
            <w:tcW w:w="2017" w:type="dxa"/>
            <w:tcBorders>
              <w:bottom w:val="single" w:sz="12" w:space="0" w:color="auto"/>
            </w:tcBorders>
            <w:shd w:val="clear" w:color="auto" w:fill="auto"/>
          </w:tcPr>
          <w:p w14:paraId="479A5DE1" w14:textId="77777777" w:rsidR="006F5044" w:rsidRPr="00D77C22" w:rsidRDefault="006F5044" w:rsidP="006F5044">
            <w:pPr>
              <w:tabs>
                <w:tab w:val="left" w:pos="354"/>
              </w:tabs>
              <w:spacing w:before="120" w:after="120"/>
              <w:ind w:left="60"/>
              <w:rPr>
                <w:rFonts w:cs="Arial"/>
                <w:b/>
                <w:sz w:val="16"/>
                <w:szCs w:val="16"/>
              </w:rPr>
            </w:pPr>
          </w:p>
        </w:tc>
        <w:tc>
          <w:tcPr>
            <w:tcW w:w="2946" w:type="dxa"/>
            <w:vMerge/>
            <w:tcBorders>
              <w:bottom w:val="single" w:sz="12" w:space="0" w:color="auto"/>
            </w:tcBorders>
          </w:tcPr>
          <w:p w14:paraId="08104AB2" w14:textId="77777777" w:rsidR="006F5044" w:rsidRPr="00777DC4" w:rsidRDefault="006F5044" w:rsidP="006F5044">
            <w:pPr>
              <w:spacing w:before="120" w:after="120"/>
              <w:rPr>
                <w:rFonts w:cs="Arial"/>
                <w:color w:val="CC3300"/>
                <w:sz w:val="18"/>
                <w:szCs w:val="18"/>
                <w:lang w:eastAsia="de-DE"/>
              </w:rPr>
            </w:pPr>
          </w:p>
        </w:tc>
      </w:tr>
      <w:tr w:rsidR="002B25B2" w14:paraId="51B25103" w14:textId="77777777" w:rsidTr="008E5633">
        <w:trPr>
          <w:trHeight w:val="449"/>
        </w:trPr>
        <w:tc>
          <w:tcPr>
            <w:tcW w:w="2410" w:type="dxa"/>
            <w:gridSpan w:val="2"/>
            <w:tcBorders>
              <w:top w:val="single" w:sz="12" w:space="0" w:color="auto"/>
              <w:bottom w:val="single" w:sz="4" w:space="0" w:color="auto"/>
            </w:tcBorders>
            <w:shd w:val="clear" w:color="auto" w:fill="B3EBFF"/>
          </w:tcPr>
          <w:p w14:paraId="63A73E41" w14:textId="77777777" w:rsidR="002B25B2" w:rsidRPr="002871B2" w:rsidRDefault="002B25B2" w:rsidP="006F5044">
            <w:pPr>
              <w:spacing w:before="120" w:after="120"/>
              <w:jc w:val="right"/>
              <w:rPr>
                <w:rFonts w:cs="Arial"/>
                <w:b/>
                <w:sz w:val="20"/>
                <w:szCs w:val="22"/>
                <w:lang w:eastAsia="de-DE"/>
              </w:rPr>
            </w:pPr>
            <w:r>
              <w:rPr>
                <w:rFonts w:cs="Arial"/>
                <w:b/>
                <w:sz w:val="20"/>
                <w:szCs w:val="22"/>
                <w:lang w:eastAsia="de-DE"/>
              </w:rPr>
              <w:t>Schlüsselpersonen</w:t>
            </w:r>
          </w:p>
        </w:tc>
        <w:tc>
          <w:tcPr>
            <w:tcW w:w="4253" w:type="dxa"/>
            <w:gridSpan w:val="3"/>
            <w:tcBorders>
              <w:top w:val="single" w:sz="12" w:space="0" w:color="auto"/>
              <w:bottom w:val="single" w:sz="4" w:space="0" w:color="auto"/>
            </w:tcBorders>
            <w:shd w:val="clear" w:color="auto" w:fill="DAEEF3" w:themeFill="accent5" w:themeFillTint="33"/>
          </w:tcPr>
          <w:p w14:paraId="220C3595" w14:textId="77777777" w:rsidR="002B25B2" w:rsidRPr="00D77C22" w:rsidRDefault="002B25B2" w:rsidP="006F5044">
            <w:pPr>
              <w:spacing w:before="120" w:after="120"/>
              <w:rPr>
                <w:rFonts w:cs="Arial"/>
                <w:b/>
                <w:sz w:val="16"/>
                <w:szCs w:val="16"/>
                <w:lang w:eastAsia="de-DE"/>
              </w:rPr>
            </w:pPr>
          </w:p>
        </w:tc>
        <w:tc>
          <w:tcPr>
            <w:tcW w:w="394" w:type="dxa"/>
            <w:tcBorders>
              <w:top w:val="single" w:sz="12" w:space="0" w:color="auto"/>
              <w:bottom w:val="single" w:sz="4" w:space="0" w:color="auto"/>
            </w:tcBorders>
            <w:shd w:val="clear" w:color="auto" w:fill="DAEEF3" w:themeFill="accent5" w:themeFillTint="33"/>
          </w:tcPr>
          <w:p w14:paraId="4970532B" w14:textId="77777777" w:rsidR="002B25B2" w:rsidRPr="002871B2" w:rsidRDefault="002B25B2" w:rsidP="006F5044">
            <w:pPr>
              <w:spacing w:before="120" w:after="120"/>
              <w:ind w:left="-108"/>
              <w:jc w:val="center"/>
              <w:rPr>
                <w:rFonts w:cs="Arial"/>
                <w:b/>
                <w:sz w:val="16"/>
                <w:szCs w:val="16"/>
                <w:lang w:eastAsia="de-DE"/>
              </w:rPr>
            </w:pPr>
          </w:p>
        </w:tc>
        <w:tc>
          <w:tcPr>
            <w:tcW w:w="314" w:type="dxa"/>
            <w:tcBorders>
              <w:top w:val="single" w:sz="12" w:space="0" w:color="auto"/>
              <w:bottom w:val="single" w:sz="4" w:space="0" w:color="auto"/>
            </w:tcBorders>
            <w:shd w:val="clear" w:color="auto" w:fill="DAEEF3" w:themeFill="accent5" w:themeFillTint="33"/>
          </w:tcPr>
          <w:p w14:paraId="753381BE" w14:textId="77777777" w:rsidR="002B25B2" w:rsidRPr="00D77C22" w:rsidRDefault="002B25B2" w:rsidP="003A6C15">
            <w:pPr>
              <w:spacing w:before="120" w:after="120"/>
              <w:jc w:val="center"/>
              <w:rPr>
                <w:rFonts w:cs="Arial"/>
                <w:b/>
                <w:sz w:val="16"/>
                <w:szCs w:val="16"/>
                <w:lang w:eastAsia="de-DE"/>
              </w:rPr>
            </w:pPr>
          </w:p>
        </w:tc>
        <w:tc>
          <w:tcPr>
            <w:tcW w:w="4680" w:type="dxa"/>
            <w:gridSpan w:val="4"/>
            <w:tcBorders>
              <w:top w:val="single" w:sz="12" w:space="0" w:color="auto"/>
              <w:bottom w:val="single" w:sz="4" w:space="0" w:color="auto"/>
            </w:tcBorders>
            <w:shd w:val="clear" w:color="auto" w:fill="DAEEF3" w:themeFill="accent5" w:themeFillTint="33"/>
          </w:tcPr>
          <w:p w14:paraId="54055028" w14:textId="77777777" w:rsidR="002B25B2" w:rsidRPr="00D77C22" w:rsidRDefault="002B25B2" w:rsidP="006F5044">
            <w:pPr>
              <w:spacing w:before="120" w:after="120"/>
              <w:jc w:val="center"/>
              <w:rPr>
                <w:rFonts w:cs="Arial"/>
                <w:b/>
                <w:sz w:val="16"/>
                <w:szCs w:val="16"/>
                <w:lang w:eastAsia="de-DE"/>
              </w:rPr>
            </w:pPr>
          </w:p>
        </w:tc>
        <w:tc>
          <w:tcPr>
            <w:tcW w:w="2946" w:type="dxa"/>
            <w:vMerge w:val="restart"/>
            <w:tcBorders>
              <w:top w:val="single" w:sz="12" w:space="0" w:color="auto"/>
            </w:tcBorders>
          </w:tcPr>
          <w:p w14:paraId="6AE0EB5D" w14:textId="77777777" w:rsidR="002B25B2" w:rsidRDefault="002B25B2" w:rsidP="006F5044">
            <w:pPr>
              <w:spacing w:before="120" w:after="120"/>
              <w:rPr>
                <w:color w:val="CC3300"/>
                <w:sz w:val="18"/>
                <w:szCs w:val="18"/>
              </w:rPr>
            </w:pPr>
            <w:r>
              <w:rPr>
                <w:rFonts w:cs="Arial"/>
                <w:color w:val="CC3300"/>
                <w:sz w:val="18"/>
                <w:szCs w:val="18"/>
                <w:lang w:eastAsia="de-DE"/>
              </w:rPr>
              <w:t>Welche Schlüsselpersonen könnten wir für welche Arbeit/Funktion gewinnen?</w:t>
            </w:r>
          </w:p>
        </w:tc>
      </w:tr>
      <w:tr w:rsidR="00332A64" w14:paraId="4B19D3BA" w14:textId="77777777" w:rsidTr="008E5633">
        <w:trPr>
          <w:trHeight w:val="282"/>
        </w:trPr>
        <w:tc>
          <w:tcPr>
            <w:tcW w:w="2410" w:type="dxa"/>
            <w:gridSpan w:val="2"/>
            <w:tcBorders>
              <w:top w:val="single" w:sz="4" w:space="0" w:color="auto"/>
              <w:bottom w:val="single" w:sz="4" w:space="0" w:color="auto"/>
            </w:tcBorders>
            <w:shd w:val="clear" w:color="auto" w:fill="B3EBFF"/>
          </w:tcPr>
          <w:p w14:paraId="40DAAE3E" w14:textId="77777777" w:rsidR="006F5044" w:rsidRPr="002871B2" w:rsidRDefault="003C5961" w:rsidP="006F5044">
            <w:pPr>
              <w:tabs>
                <w:tab w:val="left" w:pos="354"/>
              </w:tabs>
              <w:spacing w:before="120" w:after="120"/>
              <w:ind w:left="60"/>
              <w:jc w:val="right"/>
              <w:rPr>
                <w:rFonts w:cs="Arial"/>
                <w:b/>
                <w:sz w:val="16"/>
                <w:szCs w:val="16"/>
              </w:rPr>
            </w:pPr>
            <w:sdt>
              <w:sdtPr>
                <w:rPr>
                  <w:rFonts w:cs="Arial"/>
                  <w:b/>
                  <w:sz w:val="16"/>
                  <w:szCs w:val="16"/>
                </w:rPr>
                <w:id w:val="-1040814480"/>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szCs w:val="16"/>
                  </w:rPr>
                  <w:t>☐</w:t>
                </w:r>
              </w:sdtContent>
            </w:sdt>
            <w:r w:rsidR="000D7DF0" w:rsidRPr="002871B2">
              <w:rPr>
                <w:rFonts w:cs="Arial"/>
                <w:b/>
                <w:sz w:val="16"/>
                <w:szCs w:val="16"/>
              </w:rPr>
              <w:t xml:space="preserve"> Politik</w:t>
            </w:r>
          </w:p>
        </w:tc>
        <w:tc>
          <w:tcPr>
            <w:tcW w:w="1102" w:type="dxa"/>
            <w:tcBorders>
              <w:top w:val="single" w:sz="4" w:space="0" w:color="auto"/>
              <w:bottom w:val="single" w:sz="4" w:space="0" w:color="auto"/>
            </w:tcBorders>
            <w:shd w:val="clear" w:color="auto" w:fill="auto"/>
          </w:tcPr>
          <w:p w14:paraId="205B454F" w14:textId="77777777" w:rsidR="006F5044" w:rsidRDefault="006F5044" w:rsidP="006F5044">
            <w:pPr>
              <w:tabs>
                <w:tab w:val="left" w:pos="354"/>
              </w:tabs>
              <w:spacing w:before="120" w:after="120"/>
              <w:ind w:left="60"/>
              <w:rPr>
                <w:rFonts w:cs="Arial"/>
                <w:b/>
                <w:sz w:val="16"/>
                <w:szCs w:val="16"/>
              </w:rPr>
            </w:pPr>
          </w:p>
        </w:tc>
        <w:tc>
          <w:tcPr>
            <w:tcW w:w="3151" w:type="dxa"/>
            <w:gridSpan w:val="2"/>
            <w:tcBorders>
              <w:top w:val="single" w:sz="4" w:space="0" w:color="auto"/>
              <w:bottom w:val="single" w:sz="4" w:space="0" w:color="auto"/>
            </w:tcBorders>
            <w:shd w:val="clear" w:color="auto" w:fill="auto"/>
          </w:tcPr>
          <w:p w14:paraId="687EB7CC" w14:textId="77777777" w:rsidR="006F5044" w:rsidRPr="00D77C22" w:rsidRDefault="006F5044" w:rsidP="006F5044">
            <w:pPr>
              <w:tabs>
                <w:tab w:val="left" w:pos="354"/>
              </w:tabs>
              <w:spacing w:before="120" w:after="120"/>
              <w:ind w:left="60"/>
              <w:rPr>
                <w:rFonts w:cs="Arial"/>
                <w:b/>
                <w:sz w:val="16"/>
                <w:szCs w:val="16"/>
              </w:rPr>
            </w:pPr>
          </w:p>
        </w:tc>
        <w:tc>
          <w:tcPr>
            <w:tcW w:w="394" w:type="dxa"/>
            <w:tcBorders>
              <w:top w:val="single" w:sz="4" w:space="0" w:color="auto"/>
              <w:bottom w:val="single" w:sz="4" w:space="0" w:color="auto"/>
            </w:tcBorders>
            <w:shd w:val="clear" w:color="auto" w:fill="auto"/>
          </w:tcPr>
          <w:p w14:paraId="605DED9E" w14:textId="77777777" w:rsidR="006F5044" w:rsidRPr="00D77C22" w:rsidRDefault="003C5961" w:rsidP="006F5044">
            <w:pPr>
              <w:spacing w:before="120" w:after="120"/>
              <w:ind w:left="-108"/>
              <w:jc w:val="center"/>
              <w:rPr>
                <w:rFonts w:cs="Arial"/>
                <w:b/>
                <w:sz w:val="16"/>
                <w:szCs w:val="16"/>
                <w:lang w:eastAsia="de-DE"/>
              </w:rPr>
            </w:pPr>
            <w:sdt>
              <w:sdtPr>
                <w:rPr>
                  <w:rFonts w:cs="Arial"/>
                  <w:b/>
                  <w:sz w:val="16"/>
                </w:rPr>
                <w:id w:val="-2108257649"/>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tcBorders>
              <w:top w:val="single" w:sz="4" w:space="0" w:color="auto"/>
              <w:bottom w:val="single" w:sz="4" w:space="0" w:color="auto"/>
            </w:tcBorders>
            <w:shd w:val="clear" w:color="auto" w:fill="auto"/>
          </w:tcPr>
          <w:p w14:paraId="0E719E71" w14:textId="77777777" w:rsidR="006F5044" w:rsidRPr="00D77C22" w:rsidRDefault="003C5961" w:rsidP="003A6C15">
            <w:pPr>
              <w:spacing w:before="120" w:after="120"/>
              <w:jc w:val="center"/>
              <w:rPr>
                <w:rFonts w:cs="Arial"/>
                <w:b/>
                <w:sz w:val="16"/>
                <w:szCs w:val="16"/>
                <w:lang w:eastAsia="de-DE"/>
              </w:rPr>
            </w:pPr>
            <w:sdt>
              <w:sdtPr>
                <w:rPr>
                  <w:rFonts w:cs="Arial"/>
                  <w:b/>
                  <w:sz w:val="16"/>
                </w:rPr>
                <w:id w:val="-185904910"/>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1387" w:type="dxa"/>
            <w:gridSpan w:val="2"/>
            <w:tcBorders>
              <w:top w:val="single" w:sz="4" w:space="0" w:color="auto"/>
              <w:bottom w:val="single" w:sz="4" w:space="0" w:color="auto"/>
            </w:tcBorders>
            <w:shd w:val="clear" w:color="auto" w:fill="auto"/>
          </w:tcPr>
          <w:p w14:paraId="37D818F0" w14:textId="77777777" w:rsidR="006F5044" w:rsidRPr="00D77C22" w:rsidRDefault="006F5044" w:rsidP="006F5044">
            <w:pPr>
              <w:tabs>
                <w:tab w:val="left" w:pos="354"/>
              </w:tabs>
              <w:spacing w:before="120" w:after="120"/>
              <w:ind w:left="60"/>
              <w:jc w:val="center"/>
              <w:rPr>
                <w:rFonts w:cs="Arial"/>
                <w:b/>
                <w:sz w:val="16"/>
                <w:szCs w:val="16"/>
              </w:rPr>
            </w:pPr>
          </w:p>
        </w:tc>
        <w:tc>
          <w:tcPr>
            <w:tcW w:w="1276" w:type="dxa"/>
            <w:tcBorders>
              <w:top w:val="single" w:sz="4" w:space="0" w:color="auto"/>
              <w:bottom w:val="single" w:sz="4" w:space="0" w:color="auto"/>
            </w:tcBorders>
            <w:shd w:val="clear" w:color="auto" w:fill="auto"/>
          </w:tcPr>
          <w:p w14:paraId="78417864" w14:textId="77777777" w:rsidR="006F5044" w:rsidRPr="00D77C22" w:rsidRDefault="006F5044" w:rsidP="006F5044">
            <w:pPr>
              <w:tabs>
                <w:tab w:val="left" w:pos="354"/>
              </w:tabs>
              <w:spacing w:before="120" w:after="120"/>
              <w:ind w:left="60"/>
              <w:jc w:val="center"/>
              <w:rPr>
                <w:rFonts w:cs="Arial"/>
                <w:b/>
                <w:sz w:val="16"/>
                <w:szCs w:val="16"/>
              </w:rPr>
            </w:pPr>
          </w:p>
        </w:tc>
        <w:tc>
          <w:tcPr>
            <w:tcW w:w="2017" w:type="dxa"/>
            <w:tcBorders>
              <w:top w:val="single" w:sz="4" w:space="0" w:color="auto"/>
              <w:bottom w:val="single" w:sz="4" w:space="0" w:color="auto"/>
            </w:tcBorders>
            <w:shd w:val="clear" w:color="auto" w:fill="auto"/>
          </w:tcPr>
          <w:p w14:paraId="02B47FEE" w14:textId="77777777" w:rsidR="006F5044" w:rsidRPr="00D77C22" w:rsidRDefault="006F5044" w:rsidP="006F5044">
            <w:pPr>
              <w:tabs>
                <w:tab w:val="left" w:pos="354"/>
              </w:tabs>
              <w:spacing w:before="120" w:after="120"/>
              <w:ind w:left="60"/>
              <w:jc w:val="center"/>
              <w:rPr>
                <w:rFonts w:cs="Arial"/>
                <w:b/>
                <w:sz w:val="16"/>
                <w:szCs w:val="16"/>
              </w:rPr>
            </w:pPr>
          </w:p>
        </w:tc>
        <w:tc>
          <w:tcPr>
            <w:tcW w:w="2946" w:type="dxa"/>
            <w:vMerge/>
            <w:tcBorders>
              <w:top w:val="single" w:sz="12" w:space="0" w:color="auto"/>
            </w:tcBorders>
          </w:tcPr>
          <w:p w14:paraId="619C7AA4" w14:textId="77777777" w:rsidR="006F5044" w:rsidRDefault="006F5044" w:rsidP="006F5044">
            <w:pPr>
              <w:spacing w:before="120" w:after="120"/>
              <w:rPr>
                <w:rFonts w:cs="Arial"/>
                <w:color w:val="CC3300"/>
                <w:sz w:val="18"/>
                <w:szCs w:val="18"/>
                <w:lang w:eastAsia="de-DE"/>
              </w:rPr>
            </w:pPr>
          </w:p>
        </w:tc>
      </w:tr>
      <w:tr w:rsidR="00332A64" w14:paraId="048F67ED" w14:textId="77777777" w:rsidTr="008E5633">
        <w:trPr>
          <w:trHeight w:val="253"/>
        </w:trPr>
        <w:tc>
          <w:tcPr>
            <w:tcW w:w="2410" w:type="dxa"/>
            <w:gridSpan w:val="2"/>
            <w:tcBorders>
              <w:top w:val="single" w:sz="4" w:space="0" w:color="auto"/>
            </w:tcBorders>
            <w:shd w:val="clear" w:color="auto" w:fill="B3EBFF"/>
          </w:tcPr>
          <w:p w14:paraId="38DC5180" w14:textId="77777777" w:rsidR="006F5044" w:rsidRPr="002871B2" w:rsidRDefault="003C5961" w:rsidP="006F5044">
            <w:pPr>
              <w:tabs>
                <w:tab w:val="left" w:pos="354"/>
              </w:tabs>
              <w:spacing w:before="120" w:after="120"/>
              <w:ind w:left="60"/>
              <w:jc w:val="right"/>
              <w:rPr>
                <w:rFonts w:cs="Arial"/>
                <w:b/>
                <w:sz w:val="16"/>
                <w:szCs w:val="16"/>
              </w:rPr>
            </w:pPr>
            <w:sdt>
              <w:sdtPr>
                <w:rPr>
                  <w:rFonts w:cs="Arial"/>
                  <w:b/>
                  <w:sz w:val="16"/>
                  <w:szCs w:val="16"/>
                </w:rPr>
                <w:id w:val="1396162056"/>
                <w14:checkbox>
                  <w14:checked w14:val="0"/>
                  <w14:checkedState w14:val="2612" w14:font="MS Gothic"/>
                  <w14:uncheckedState w14:val="2610" w14:font="MS Gothic"/>
                </w14:checkbox>
              </w:sdtPr>
              <w:sdtEndPr/>
              <w:sdtContent>
                <w:r w:rsidR="000D7DF0" w:rsidRPr="002871B2">
                  <w:rPr>
                    <w:rFonts w:cs="Arial" w:hint="eastAsia"/>
                    <w:b/>
                    <w:sz w:val="16"/>
                    <w:szCs w:val="16"/>
                  </w:rPr>
                  <w:t>☐</w:t>
                </w:r>
              </w:sdtContent>
            </w:sdt>
            <w:r w:rsidR="000D7DF0" w:rsidRPr="002871B2">
              <w:rPr>
                <w:rFonts w:cs="Arial"/>
                <w:b/>
                <w:sz w:val="16"/>
                <w:szCs w:val="16"/>
              </w:rPr>
              <w:t xml:space="preserve"> Institutionen</w:t>
            </w:r>
          </w:p>
        </w:tc>
        <w:tc>
          <w:tcPr>
            <w:tcW w:w="1102" w:type="dxa"/>
            <w:tcBorders>
              <w:top w:val="single" w:sz="4" w:space="0" w:color="auto"/>
            </w:tcBorders>
            <w:shd w:val="clear" w:color="auto" w:fill="auto"/>
          </w:tcPr>
          <w:p w14:paraId="772F678D" w14:textId="77777777" w:rsidR="006F5044" w:rsidRDefault="006F5044" w:rsidP="006F5044">
            <w:pPr>
              <w:tabs>
                <w:tab w:val="left" w:pos="354"/>
              </w:tabs>
              <w:spacing w:before="120" w:after="120"/>
              <w:ind w:left="60"/>
              <w:rPr>
                <w:rFonts w:cs="Arial"/>
                <w:b/>
                <w:sz w:val="16"/>
                <w:szCs w:val="16"/>
              </w:rPr>
            </w:pPr>
          </w:p>
        </w:tc>
        <w:tc>
          <w:tcPr>
            <w:tcW w:w="3151" w:type="dxa"/>
            <w:gridSpan w:val="2"/>
            <w:tcBorders>
              <w:top w:val="single" w:sz="4" w:space="0" w:color="auto"/>
            </w:tcBorders>
            <w:shd w:val="clear" w:color="auto" w:fill="auto"/>
          </w:tcPr>
          <w:p w14:paraId="70A47412" w14:textId="77777777" w:rsidR="006F5044" w:rsidRPr="00D77C22" w:rsidRDefault="006F5044" w:rsidP="006F5044">
            <w:pPr>
              <w:tabs>
                <w:tab w:val="left" w:pos="354"/>
              </w:tabs>
              <w:spacing w:before="120" w:after="120"/>
              <w:ind w:left="60"/>
              <w:rPr>
                <w:rFonts w:cs="Arial"/>
                <w:b/>
                <w:sz w:val="16"/>
                <w:szCs w:val="16"/>
              </w:rPr>
            </w:pPr>
          </w:p>
        </w:tc>
        <w:tc>
          <w:tcPr>
            <w:tcW w:w="394" w:type="dxa"/>
            <w:tcBorders>
              <w:top w:val="single" w:sz="4" w:space="0" w:color="auto"/>
            </w:tcBorders>
            <w:shd w:val="clear" w:color="auto" w:fill="auto"/>
          </w:tcPr>
          <w:p w14:paraId="7005CD73" w14:textId="77777777" w:rsidR="006F5044" w:rsidRPr="002871B2" w:rsidRDefault="003C5961" w:rsidP="006F5044">
            <w:pPr>
              <w:tabs>
                <w:tab w:val="left" w:pos="354"/>
              </w:tabs>
              <w:spacing w:before="120" w:after="120"/>
              <w:ind w:left="-78"/>
              <w:jc w:val="center"/>
              <w:rPr>
                <w:rFonts w:cs="Arial"/>
                <w:b/>
                <w:sz w:val="16"/>
                <w:szCs w:val="16"/>
              </w:rPr>
            </w:pPr>
            <w:sdt>
              <w:sdtPr>
                <w:rPr>
                  <w:rFonts w:cs="Arial"/>
                  <w:b/>
                  <w:sz w:val="16"/>
                  <w:szCs w:val="16"/>
                </w:rPr>
                <w:id w:val="-1311247973"/>
                <w14:checkbox>
                  <w14:checked w14:val="0"/>
                  <w14:checkedState w14:val="2612" w14:font="MS Gothic"/>
                  <w14:uncheckedState w14:val="2610" w14:font="MS Gothic"/>
                </w14:checkbox>
              </w:sdtPr>
              <w:sdtEndPr/>
              <w:sdtContent>
                <w:r w:rsidR="000D7DF0" w:rsidRPr="002871B2">
                  <w:rPr>
                    <w:rFonts w:cs="Arial" w:hint="eastAsia"/>
                    <w:b/>
                    <w:sz w:val="16"/>
                    <w:szCs w:val="16"/>
                  </w:rPr>
                  <w:t>☐</w:t>
                </w:r>
              </w:sdtContent>
            </w:sdt>
          </w:p>
        </w:tc>
        <w:tc>
          <w:tcPr>
            <w:tcW w:w="314" w:type="dxa"/>
            <w:tcBorders>
              <w:top w:val="single" w:sz="4" w:space="0" w:color="auto"/>
            </w:tcBorders>
            <w:shd w:val="clear" w:color="auto" w:fill="auto"/>
          </w:tcPr>
          <w:p w14:paraId="29A798CF" w14:textId="77777777" w:rsidR="006F5044" w:rsidRPr="002871B2" w:rsidRDefault="003C5961" w:rsidP="003A6C15">
            <w:pPr>
              <w:tabs>
                <w:tab w:val="left" w:pos="354"/>
              </w:tabs>
              <w:spacing w:before="120" w:after="120"/>
              <w:jc w:val="center"/>
              <w:rPr>
                <w:rFonts w:cs="Arial"/>
                <w:b/>
                <w:sz w:val="16"/>
                <w:szCs w:val="16"/>
              </w:rPr>
            </w:pPr>
            <w:sdt>
              <w:sdtPr>
                <w:rPr>
                  <w:rFonts w:cs="Arial"/>
                  <w:b/>
                  <w:sz w:val="16"/>
                  <w:szCs w:val="16"/>
                </w:rPr>
                <w:id w:val="-1377542369"/>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szCs w:val="16"/>
                  </w:rPr>
                  <w:t>☐</w:t>
                </w:r>
              </w:sdtContent>
            </w:sdt>
          </w:p>
        </w:tc>
        <w:tc>
          <w:tcPr>
            <w:tcW w:w="1387" w:type="dxa"/>
            <w:gridSpan w:val="2"/>
            <w:tcBorders>
              <w:top w:val="single" w:sz="4" w:space="0" w:color="auto"/>
            </w:tcBorders>
            <w:shd w:val="clear" w:color="auto" w:fill="auto"/>
          </w:tcPr>
          <w:p w14:paraId="1D9E038F" w14:textId="77777777" w:rsidR="006F5044" w:rsidRPr="00D77C22" w:rsidRDefault="006F5044" w:rsidP="006F5044">
            <w:pPr>
              <w:tabs>
                <w:tab w:val="left" w:pos="354"/>
              </w:tabs>
              <w:spacing w:before="120" w:after="120"/>
              <w:ind w:left="60"/>
              <w:jc w:val="center"/>
              <w:rPr>
                <w:rFonts w:cs="Arial"/>
                <w:b/>
                <w:sz w:val="16"/>
                <w:szCs w:val="16"/>
              </w:rPr>
            </w:pPr>
          </w:p>
        </w:tc>
        <w:tc>
          <w:tcPr>
            <w:tcW w:w="1276" w:type="dxa"/>
            <w:tcBorders>
              <w:top w:val="single" w:sz="4" w:space="0" w:color="auto"/>
            </w:tcBorders>
            <w:shd w:val="clear" w:color="auto" w:fill="auto"/>
          </w:tcPr>
          <w:p w14:paraId="51FB4DEE" w14:textId="77777777" w:rsidR="006F5044" w:rsidRPr="00D77C22" w:rsidRDefault="006F5044" w:rsidP="006F5044">
            <w:pPr>
              <w:tabs>
                <w:tab w:val="left" w:pos="354"/>
              </w:tabs>
              <w:spacing w:before="120" w:after="120"/>
              <w:ind w:left="60"/>
              <w:jc w:val="center"/>
              <w:rPr>
                <w:rFonts w:cs="Arial"/>
                <w:b/>
                <w:sz w:val="16"/>
                <w:szCs w:val="16"/>
              </w:rPr>
            </w:pPr>
          </w:p>
        </w:tc>
        <w:tc>
          <w:tcPr>
            <w:tcW w:w="2017" w:type="dxa"/>
            <w:tcBorders>
              <w:top w:val="single" w:sz="4" w:space="0" w:color="auto"/>
            </w:tcBorders>
            <w:shd w:val="clear" w:color="auto" w:fill="auto"/>
          </w:tcPr>
          <w:p w14:paraId="30E97A27" w14:textId="77777777" w:rsidR="006F5044" w:rsidRPr="00D77C22" w:rsidRDefault="006F5044" w:rsidP="006F5044">
            <w:pPr>
              <w:tabs>
                <w:tab w:val="left" w:pos="354"/>
              </w:tabs>
              <w:spacing w:before="120" w:after="120"/>
              <w:ind w:left="60"/>
              <w:jc w:val="center"/>
              <w:rPr>
                <w:rFonts w:cs="Arial"/>
                <w:b/>
                <w:sz w:val="16"/>
                <w:szCs w:val="16"/>
              </w:rPr>
            </w:pPr>
          </w:p>
        </w:tc>
        <w:tc>
          <w:tcPr>
            <w:tcW w:w="2946" w:type="dxa"/>
            <w:vMerge/>
          </w:tcPr>
          <w:p w14:paraId="08000A14" w14:textId="77777777" w:rsidR="006F5044" w:rsidRDefault="006F5044" w:rsidP="006F5044">
            <w:pPr>
              <w:spacing w:before="120" w:after="120"/>
              <w:rPr>
                <w:rFonts w:cs="Arial"/>
                <w:color w:val="CC3300"/>
                <w:sz w:val="18"/>
                <w:szCs w:val="18"/>
                <w:lang w:eastAsia="de-DE"/>
              </w:rPr>
            </w:pPr>
          </w:p>
        </w:tc>
      </w:tr>
      <w:tr w:rsidR="00332A64" w14:paraId="6E0D829D" w14:textId="77777777" w:rsidTr="008E5633">
        <w:trPr>
          <w:trHeight w:val="282"/>
        </w:trPr>
        <w:tc>
          <w:tcPr>
            <w:tcW w:w="2410" w:type="dxa"/>
            <w:gridSpan w:val="2"/>
            <w:tcBorders>
              <w:bottom w:val="single" w:sz="12" w:space="0" w:color="auto"/>
            </w:tcBorders>
            <w:shd w:val="clear" w:color="auto" w:fill="B3EBFF"/>
          </w:tcPr>
          <w:p w14:paraId="0C92AD97" w14:textId="77777777" w:rsidR="006F5044" w:rsidRDefault="003C5961" w:rsidP="006F5044">
            <w:pPr>
              <w:tabs>
                <w:tab w:val="left" w:pos="354"/>
              </w:tabs>
              <w:spacing w:before="120" w:after="120"/>
              <w:ind w:left="60"/>
              <w:jc w:val="right"/>
              <w:rPr>
                <w:rFonts w:cs="Arial"/>
                <w:b/>
                <w:sz w:val="16"/>
                <w:szCs w:val="16"/>
              </w:rPr>
            </w:pPr>
            <w:sdt>
              <w:sdtPr>
                <w:rPr>
                  <w:rFonts w:cs="Arial"/>
                  <w:b/>
                  <w:sz w:val="16"/>
                </w:rPr>
                <w:id w:val="-530267677"/>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r w:rsidR="003A6C15">
              <w:rPr>
                <w:rFonts w:cs="Arial"/>
                <w:b/>
                <w:sz w:val="16"/>
              </w:rPr>
              <w:t xml:space="preserve"> Privatp</w:t>
            </w:r>
            <w:r w:rsidR="000D7DF0">
              <w:rPr>
                <w:rFonts w:cs="Arial"/>
                <w:b/>
                <w:sz w:val="16"/>
              </w:rPr>
              <w:t>ersonen</w:t>
            </w:r>
          </w:p>
        </w:tc>
        <w:tc>
          <w:tcPr>
            <w:tcW w:w="1102" w:type="dxa"/>
            <w:tcBorders>
              <w:bottom w:val="single" w:sz="12" w:space="0" w:color="auto"/>
            </w:tcBorders>
            <w:shd w:val="clear" w:color="auto" w:fill="auto"/>
          </w:tcPr>
          <w:p w14:paraId="721A4010" w14:textId="77777777" w:rsidR="006F5044" w:rsidRDefault="006F5044" w:rsidP="006F5044">
            <w:pPr>
              <w:spacing w:before="120" w:after="120"/>
              <w:rPr>
                <w:rFonts w:cs="Arial"/>
                <w:b/>
                <w:sz w:val="16"/>
                <w:szCs w:val="16"/>
                <w:lang w:eastAsia="de-DE"/>
              </w:rPr>
            </w:pPr>
          </w:p>
        </w:tc>
        <w:tc>
          <w:tcPr>
            <w:tcW w:w="3151" w:type="dxa"/>
            <w:gridSpan w:val="2"/>
            <w:tcBorders>
              <w:bottom w:val="single" w:sz="12" w:space="0" w:color="auto"/>
            </w:tcBorders>
            <w:shd w:val="clear" w:color="auto" w:fill="auto"/>
          </w:tcPr>
          <w:p w14:paraId="74188737" w14:textId="77777777" w:rsidR="006F5044" w:rsidRPr="00D77C22" w:rsidRDefault="006F5044" w:rsidP="006F5044">
            <w:pPr>
              <w:spacing w:before="120" w:after="120"/>
              <w:rPr>
                <w:rFonts w:cs="Arial"/>
                <w:b/>
                <w:sz w:val="16"/>
                <w:szCs w:val="16"/>
                <w:lang w:eastAsia="de-DE"/>
              </w:rPr>
            </w:pPr>
          </w:p>
        </w:tc>
        <w:tc>
          <w:tcPr>
            <w:tcW w:w="394" w:type="dxa"/>
            <w:tcBorders>
              <w:bottom w:val="single" w:sz="12" w:space="0" w:color="auto"/>
            </w:tcBorders>
            <w:shd w:val="clear" w:color="auto" w:fill="auto"/>
          </w:tcPr>
          <w:p w14:paraId="6C084E47" w14:textId="77777777" w:rsidR="006F5044" w:rsidRDefault="003C5961" w:rsidP="006F5044">
            <w:pPr>
              <w:spacing w:before="120" w:after="120"/>
              <w:ind w:left="-108"/>
              <w:jc w:val="center"/>
              <w:rPr>
                <w:rFonts w:cs="Arial"/>
                <w:b/>
                <w:sz w:val="16"/>
              </w:rPr>
            </w:pPr>
            <w:sdt>
              <w:sdtPr>
                <w:rPr>
                  <w:rFonts w:cs="Arial"/>
                  <w:b/>
                  <w:sz w:val="16"/>
                </w:rPr>
                <w:id w:val="799888089"/>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tcBorders>
              <w:bottom w:val="single" w:sz="12" w:space="0" w:color="auto"/>
            </w:tcBorders>
            <w:shd w:val="clear" w:color="auto" w:fill="auto"/>
          </w:tcPr>
          <w:p w14:paraId="15AFD908" w14:textId="77777777" w:rsidR="006F5044" w:rsidRDefault="003C5961" w:rsidP="003A6C15">
            <w:pPr>
              <w:spacing w:before="120" w:after="120"/>
              <w:jc w:val="center"/>
              <w:rPr>
                <w:rFonts w:cs="Arial"/>
                <w:b/>
                <w:sz w:val="16"/>
              </w:rPr>
            </w:pPr>
            <w:sdt>
              <w:sdtPr>
                <w:rPr>
                  <w:rFonts w:cs="Arial"/>
                  <w:b/>
                  <w:sz w:val="16"/>
                </w:rPr>
                <w:id w:val="-1912843143"/>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1387" w:type="dxa"/>
            <w:gridSpan w:val="2"/>
            <w:tcBorders>
              <w:bottom w:val="single" w:sz="12" w:space="0" w:color="auto"/>
            </w:tcBorders>
            <w:shd w:val="clear" w:color="auto" w:fill="auto"/>
          </w:tcPr>
          <w:p w14:paraId="1625B64A" w14:textId="77777777" w:rsidR="006F5044" w:rsidRPr="00D77C22" w:rsidRDefault="006F5044" w:rsidP="006F5044">
            <w:pPr>
              <w:spacing w:before="120" w:after="120"/>
              <w:jc w:val="center"/>
              <w:rPr>
                <w:rFonts w:cs="Arial"/>
                <w:b/>
                <w:sz w:val="16"/>
                <w:szCs w:val="16"/>
                <w:lang w:eastAsia="de-DE"/>
              </w:rPr>
            </w:pPr>
          </w:p>
        </w:tc>
        <w:tc>
          <w:tcPr>
            <w:tcW w:w="1276" w:type="dxa"/>
            <w:tcBorders>
              <w:bottom w:val="single" w:sz="12" w:space="0" w:color="auto"/>
            </w:tcBorders>
            <w:shd w:val="clear" w:color="auto" w:fill="auto"/>
          </w:tcPr>
          <w:p w14:paraId="3FCEF911" w14:textId="77777777" w:rsidR="006F5044" w:rsidRPr="00D77C22" w:rsidRDefault="006F5044" w:rsidP="006F5044">
            <w:pPr>
              <w:spacing w:before="120" w:after="120"/>
              <w:jc w:val="center"/>
              <w:rPr>
                <w:rFonts w:cs="Arial"/>
                <w:b/>
                <w:sz w:val="16"/>
                <w:szCs w:val="16"/>
                <w:lang w:eastAsia="de-DE"/>
              </w:rPr>
            </w:pPr>
          </w:p>
        </w:tc>
        <w:tc>
          <w:tcPr>
            <w:tcW w:w="2017" w:type="dxa"/>
            <w:tcBorders>
              <w:bottom w:val="single" w:sz="12" w:space="0" w:color="auto"/>
            </w:tcBorders>
            <w:shd w:val="clear" w:color="auto" w:fill="auto"/>
          </w:tcPr>
          <w:p w14:paraId="0235E642" w14:textId="77777777" w:rsidR="006F5044" w:rsidRPr="00D77C22" w:rsidRDefault="006F5044" w:rsidP="006F5044">
            <w:pPr>
              <w:spacing w:before="120" w:after="120"/>
              <w:jc w:val="center"/>
              <w:rPr>
                <w:rFonts w:cs="Arial"/>
                <w:b/>
                <w:sz w:val="16"/>
                <w:szCs w:val="16"/>
                <w:lang w:eastAsia="de-DE"/>
              </w:rPr>
            </w:pPr>
          </w:p>
        </w:tc>
        <w:tc>
          <w:tcPr>
            <w:tcW w:w="2946" w:type="dxa"/>
            <w:vMerge/>
            <w:tcBorders>
              <w:bottom w:val="single" w:sz="12" w:space="0" w:color="auto"/>
            </w:tcBorders>
          </w:tcPr>
          <w:p w14:paraId="68CF26B9" w14:textId="77777777" w:rsidR="006F5044" w:rsidRPr="00777DC4" w:rsidRDefault="006F5044" w:rsidP="006F5044">
            <w:pPr>
              <w:spacing w:before="120" w:after="120"/>
              <w:rPr>
                <w:rFonts w:cs="Arial"/>
                <w:color w:val="CC3300"/>
                <w:sz w:val="18"/>
                <w:szCs w:val="18"/>
                <w:lang w:eastAsia="de-DE"/>
              </w:rPr>
            </w:pPr>
          </w:p>
        </w:tc>
      </w:tr>
      <w:tr w:rsidR="00332A64" w14:paraId="57B71ECC" w14:textId="77777777" w:rsidTr="008E5633">
        <w:trPr>
          <w:trHeight w:val="282"/>
        </w:trPr>
        <w:tc>
          <w:tcPr>
            <w:tcW w:w="2410" w:type="dxa"/>
            <w:gridSpan w:val="2"/>
            <w:tcBorders>
              <w:top w:val="single" w:sz="12" w:space="0" w:color="auto"/>
              <w:bottom w:val="single" w:sz="18" w:space="0" w:color="auto"/>
            </w:tcBorders>
            <w:shd w:val="clear" w:color="auto" w:fill="B3EBFF"/>
          </w:tcPr>
          <w:p w14:paraId="1758B819" w14:textId="77777777" w:rsidR="006F5044" w:rsidRPr="00E1654E" w:rsidRDefault="003C5961" w:rsidP="006F5044">
            <w:pPr>
              <w:pStyle w:val="Paragraphedeliste"/>
              <w:tabs>
                <w:tab w:val="left" w:pos="354"/>
              </w:tabs>
              <w:spacing w:before="120" w:after="120"/>
              <w:ind w:left="213"/>
              <w:contextualSpacing w:val="0"/>
              <w:jc w:val="right"/>
              <w:rPr>
                <w:b/>
                <w:sz w:val="16"/>
                <w:szCs w:val="16"/>
              </w:rPr>
            </w:pPr>
            <w:sdt>
              <w:sdtPr>
                <w:rPr>
                  <w:b/>
                  <w:sz w:val="16"/>
                  <w:szCs w:val="16"/>
                </w:rPr>
                <w:id w:val="335728980"/>
                <w14:checkbox>
                  <w14:checked w14:val="0"/>
                  <w14:checkedState w14:val="2612" w14:font="MS Gothic"/>
                  <w14:uncheckedState w14:val="2610" w14:font="MS Gothic"/>
                </w14:checkbox>
              </w:sdtPr>
              <w:sdtEndPr/>
              <w:sdtContent>
                <w:r w:rsidR="000D7DF0">
                  <w:rPr>
                    <w:rFonts w:ascii="MS Gothic" w:eastAsia="MS Gothic" w:hAnsi="MS Gothic" w:hint="eastAsia"/>
                    <w:b/>
                    <w:sz w:val="16"/>
                    <w:szCs w:val="16"/>
                  </w:rPr>
                  <w:t>☐</w:t>
                </w:r>
              </w:sdtContent>
            </w:sdt>
            <w:r w:rsidR="000D7DF0">
              <w:rPr>
                <w:b/>
                <w:sz w:val="16"/>
                <w:szCs w:val="16"/>
              </w:rPr>
              <w:t xml:space="preserve"> andere - wer?</w:t>
            </w:r>
          </w:p>
        </w:tc>
        <w:tc>
          <w:tcPr>
            <w:tcW w:w="1102" w:type="dxa"/>
            <w:tcBorders>
              <w:top w:val="single" w:sz="12" w:space="0" w:color="auto"/>
              <w:bottom w:val="single" w:sz="18" w:space="0" w:color="auto"/>
            </w:tcBorders>
            <w:shd w:val="clear" w:color="auto" w:fill="auto"/>
          </w:tcPr>
          <w:p w14:paraId="419B62AF" w14:textId="77777777" w:rsidR="006F5044" w:rsidRDefault="006F5044" w:rsidP="006F5044">
            <w:pPr>
              <w:spacing w:before="120" w:after="120"/>
              <w:rPr>
                <w:rFonts w:cs="Arial"/>
                <w:b/>
                <w:sz w:val="16"/>
                <w:szCs w:val="16"/>
                <w:lang w:eastAsia="de-DE"/>
              </w:rPr>
            </w:pPr>
          </w:p>
        </w:tc>
        <w:tc>
          <w:tcPr>
            <w:tcW w:w="3151" w:type="dxa"/>
            <w:gridSpan w:val="2"/>
            <w:tcBorders>
              <w:top w:val="single" w:sz="12" w:space="0" w:color="auto"/>
              <w:bottom w:val="single" w:sz="18" w:space="0" w:color="auto"/>
            </w:tcBorders>
            <w:shd w:val="clear" w:color="auto" w:fill="auto"/>
          </w:tcPr>
          <w:p w14:paraId="0125B7FB" w14:textId="77777777" w:rsidR="006F5044" w:rsidRPr="00D77C22" w:rsidRDefault="006F5044" w:rsidP="006F5044">
            <w:pPr>
              <w:spacing w:before="120" w:after="120"/>
              <w:rPr>
                <w:rFonts w:cs="Arial"/>
                <w:b/>
                <w:sz w:val="16"/>
                <w:szCs w:val="16"/>
                <w:lang w:eastAsia="de-DE"/>
              </w:rPr>
            </w:pPr>
          </w:p>
        </w:tc>
        <w:tc>
          <w:tcPr>
            <w:tcW w:w="394" w:type="dxa"/>
            <w:tcBorders>
              <w:top w:val="single" w:sz="12" w:space="0" w:color="auto"/>
              <w:bottom w:val="single" w:sz="18" w:space="0" w:color="auto"/>
            </w:tcBorders>
            <w:shd w:val="clear" w:color="auto" w:fill="auto"/>
          </w:tcPr>
          <w:p w14:paraId="1F0FDAF2" w14:textId="77777777" w:rsidR="006F5044" w:rsidRPr="00D77C22" w:rsidRDefault="003C5961" w:rsidP="006F5044">
            <w:pPr>
              <w:spacing w:before="120" w:after="120"/>
              <w:ind w:left="-108"/>
              <w:jc w:val="center"/>
              <w:rPr>
                <w:rFonts w:cs="Arial"/>
                <w:b/>
                <w:sz w:val="16"/>
                <w:szCs w:val="16"/>
                <w:lang w:eastAsia="de-DE"/>
              </w:rPr>
            </w:pPr>
            <w:sdt>
              <w:sdtPr>
                <w:rPr>
                  <w:rFonts w:cs="Arial"/>
                  <w:b/>
                  <w:sz w:val="16"/>
                </w:rPr>
                <w:id w:val="-1435813302"/>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314" w:type="dxa"/>
            <w:tcBorders>
              <w:top w:val="single" w:sz="12" w:space="0" w:color="auto"/>
              <w:bottom w:val="single" w:sz="18" w:space="0" w:color="auto"/>
            </w:tcBorders>
            <w:shd w:val="clear" w:color="auto" w:fill="auto"/>
          </w:tcPr>
          <w:p w14:paraId="3E4F49AF" w14:textId="77777777" w:rsidR="006F5044" w:rsidRPr="00D77C22" w:rsidRDefault="003C5961" w:rsidP="006F5044">
            <w:pPr>
              <w:spacing w:before="120" w:after="120"/>
              <w:jc w:val="center"/>
              <w:rPr>
                <w:rFonts w:cs="Arial"/>
                <w:b/>
                <w:sz w:val="16"/>
                <w:szCs w:val="16"/>
                <w:lang w:eastAsia="de-DE"/>
              </w:rPr>
            </w:pPr>
            <w:sdt>
              <w:sdtPr>
                <w:rPr>
                  <w:rFonts w:cs="Arial"/>
                  <w:b/>
                  <w:sz w:val="16"/>
                </w:rPr>
                <w:id w:val="1938716016"/>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p>
        </w:tc>
        <w:tc>
          <w:tcPr>
            <w:tcW w:w="1387" w:type="dxa"/>
            <w:gridSpan w:val="2"/>
            <w:tcBorders>
              <w:top w:val="single" w:sz="12" w:space="0" w:color="auto"/>
              <w:bottom w:val="single" w:sz="18" w:space="0" w:color="auto"/>
            </w:tcBorders>
            <w:shd w:val="clear" w:color="auto" w:fill="auto"/>
          </w:tcPr>
          <w:p w14:paraId="02CAA6C4" w14:textId="77777777" w:rsidR="006F5044" w:rsidRPr="00D77C22" w:rsidRDefault="006F5044" w:rsidP="006F5044">
            <w:pPr>
              <w:spacing w:before="120" w:after="120"/>
              <w:jc w:val="center"/>
              <w:rPr>
                <w:rFonts w:cs="Arial"/>
                <w:b/>
                <w:sz w:val="16"/>
                <w:szCs w:val="16"/>
                <w:lang w:eastAsia="de-DE"/>
              </w:rPr>
            </w:pPr>
          </w:p>
        </w:tc>
        <w:tc>
          <w:tcPr>
            <w:tcW w:w="1276" w:type="dxa"/>
            <w:tcBorders>
              <w:top w:val="single" w:sz="12" w:space="0" w:color="auto"/>
              <w:bottom w:val="single" w:sz="18" w:space="0" w:color="auto"/>
            </w:tcBorders>
            <w:shd w:val="clear" w:color="auto" w:fill="auto"/>
          </w:tcPr>
          <w:p w14:paraId="336C6374" w14:textId="77777777" w:rsidR="006F5044" w:rsidRPr="00D77C22" w:rsidRDefault="006F5044" w:rsidP="006F5044">
            <w:pPr>
              <w:spacing w:before="120" w:after="120"/>
              <w:jc w:val="center"/>
              <w:rPr>
                <w:rFonts w:cs="Arial"/>
                <w:b/>
                <w:sz w:val="16"/>
                <w:szCs w:val="16"/>
                <w:lang w:eastAsia="de-DE"/>
              </w:rPr>
            </w:pPr>
          </w:p>
        </w:tc>
        <w:tc>
          <w:tcPr>
            <w:tcW w:w="2017" w:type="dxa"/>
            <w:tcBorders>
              <w:top w:val="single" w:sz="12" w:space="0" w:color="auto"/>
              <w:bottom w:val="single" w:sz="18" w:space="0" w:color="auto"/>
            </w:tcBorders>
            <w:shd w:val="clear" w:color="auto" w:fill="auto"/>
          </w:tcPr>
          <w:p w14:paraId="60302019" w14:textId="77777777" w:rsidR="006F5044" w:rsidRPr="00D77C22" w:rsidRDefault="006F5044" w:rsidP="006F5044">
            <w:pPr>
              <w:spacing w:before="120" w:after="120"/>
              <w:jc w:val="center"/>
              <w:rPr>
                <w:rFonts w:cs="Arial"/>
                <w:b/>
                <w:sz w:val="16"/>
                <w:szCs w:val="16"/>
                <w:lang w:eastAsia="de-DE"/>
              </w:rPr>
            </w:pPr>
          </w:p>
        </w:tc>
        <w:tc>
          <w:tcPr>
            <w:tcW w:w="2946" w:type="dxa"/>
            <w:tcBorders>
              <w:top w:val="single" w:sz="12" w:space="0" w:color="auto"/>
              <w:bottom w:val="single" w:sz="18" w:space="0" w:color="auto"/>
            </w:tcBorders>
          </w:tcPr>
          <w:p w14:paraId="314C5073" w14:textId="77777777" w:rsidR="006F5044" w:rsidRPr="0093425B" w:rsidRDefault="00955731" w:rsidP="00955731">
            <w:pPr>
              <w:spacing w:before="120" w:after="120"/>
              <w:rPr>
                <w:rFonts w:cs="Arial"/>
                <w:color w:val="7030A0"/>
                <w:sz w:val="18"/>
                <w:szCs w:val="18"/>
                <w:lang w:eastAsia="de-DE"/>
              </w:rPr>
            </w:pPr>
            <w:r>
              <w:rPr>
                <w:rFonts w:cs="Arial"/>
                <w:color w:val="17365D" w:themeColor="text2" w:themeShade="BF"/>
                <w:sz w:val="18"/>
                <w:szCs w:val="18"/>
                <w:lang w:eastAsia="de-DE"/>
              </w:rPr>
              <w:t xml:space="preserve">&gt; </w:t>
            </w:r>
            <w:hyperlink w:anchor="_2.2_Vernetzung_nach" w:history="1">
              <w:r w:rsidR="003A6C15" w:rsidRPr="00955731">
                <w:rPr>
                  <w:rStyle w:val="Lienhypertexte"/>
                  <w:rFonts w:cs="Arial"/>
                  <w:b/>
                  <w:color w:val="7030A0"/>
                  <w:sz w:val="18"/>
                  <w:szCs w:val="18"/>
                  <w:lang w:eastAsia="de-DE"/>
                </w:rPr>
                <w:t>2</w:t>
              </w:r>
              <w:r w:rsidR="000D7DF0" w:rsidRPr="00955731">
                <w:rPr>
                  <w:rStyle w:val="Lienhypertexte"/>
                  <w:rFonts w:cs="Arial"/>
                  <w:b/>
                  <w:color w:val="7030A0"/>
                  <w:sz w:val="18"/>
                  <w:szCs w:val="18"/>
                  <w:lang w:eastAsia="de-DE"/>
                </w:rPr>
                <w:t xml:space="preserve"> Vernetzung</w:t>
              </w:r>
            </w:hyperlink>
          </w:p>
        </w:tc>
      </w:tr>
      <w:tr w:rsidR="003A6C15" w14:paraId="7EFF8D5C" w14:textId="77777777" w:rsidTr="008E5633">
        <w:tc>
          <w:tcPr>
            <w:tcW w:w="2410" w:type="dxa"/>
            <w:gridSpan w:val="2"/>
            <w:tcBorders>
              <w:top w:val="single" w:sz="18" w:space="0" w:color="auto"/>
              <w:bottom w:val="single" w:sz="18" w:space="0" w:color="auto"/>
            </w:tcBorders>
          </w:tcPr>
          <w:p w14:paraId="27255BD7" w14:textId="77777777" w:rsidR="003A6C15" w:rsidRPr="007A2818" w:rsidRDefault="002B25B2" w:rsidP="00F37F02">
            <w:pPr>
              <w:spacing w:before="120" w:after="120"/>
              <w:jc w:val="right"/>
              <w:rPr>
                <w:rFonts w:cs="Arial"/>
                <w:b/>
                <w:sz w:val="20"/>
                <w:szCs w:val="22"/>
                <w:lang w:eastAsia="de-DE"/>
              </w:rPr>
            </w:pPr>
            <w:r w:rsidRPr="007A2818">
              <w:rPr>
                <w:rFonts w:cs="Arial"/>
                <w:b/>
                <w:sz w:val="20"/>
                <w:szCs w:val="22"/>
                <w:lang w:eastAsia="de-DE"/>
              </w:rPr>
              <w:t>Aufbau der Organisation</w:t>
            </w:r>
            <w:r>
              <w:rPr>
                <w:rFonts w:cs="Arial"/>
                <w:b/>
                <w:sz w:val="20"/>
                <w:szCs w:val="22"/>
                <w:lang w:eastAsia="de-DE"/>
              </w:rPr>
              <w:t xml:space="preserve"> SORS</w:t>
            </w:r>
          </w:p>
        </w:tc>
        <w:tc>
          <w:tcPr>
            <w:tcW w:w="9641" w:type="dxa"/>
            <w:gridSpan w:val="9"/>
            <w:tcBorders>
              <w:top w:val="single" w:sz="18" w:space="0" w:color="auto"/>
              <w:bottom w:val="single" w:sz="18" w:space="0" w:color="auto"/>
            </w:tcBorders>
          </w:tcPr>
          <w:p w14:paraId="5F4117E0" w14:textId="77777777" w:rsidR="003A6C15" w:rsidRPr="00045D71" w:rsidRDefault="003A6C15" w:rsidP="00F37F02">
            <w:pPr>
              <w:spacing w:before="120" w:after="120"/>
              <w:rPr>
                <w:rFonts w:cs="Arial"/>
                <w:sz w:val="8"/>
                <w:szCs w:val="22"/>
                <w:lang w:eastAsia="de-DE"/>
              </w:rPr>
            </w:pPr>
            <w:r>
              <w:rPr>
                <w:noProof/>
              </w:rPr>
              <w:drawing>
                <wp:inline distT="0" distB="0" distL="0" distR="0" wp14:anchorId="2F4EABF0" wp14:editId="7826F113">
                  <wp:extent cx="2695575" cy="1312824"/>
                  <wp:effectExtent l="0" t="0" r="0" b="1905"/>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695575" cy="1312824"/>
                          </a:xfrm>
                          <a:prstGeom prst="rect">
                            <a:avLst/>
                          </a:prstGeom>
                        </pic:spPr>
                      </pic:pic>
                    </a:graphicData>
                  </a:graphic>
                </wp:inline>
              </w:drawing>
            </w:r>
          </w:p>
        </w:tc>
        <w:tc>
          <w:tcPr>
            <w:tcW w:w="2946" w:type="dxa"/>
            <w:tcBorders>
              <w:top w:val="single" w:sz="18" w:space="0" w:color="auto"/>
              <w:bottom w:val="single" w:sz="18" w:space="0" w:color="auto"/>
            </w:tcBorders>
          </w:tcPr>
          <w:p w14:paraId="5F3DE53C" w14:textId="77777777" w:rsidR="002B25B2" w:rsidRPr="005E5E95" w:rsidRDefault="002B25B2" w:rsidP="002B25B2">
            <w:pPr>
              <w:spacing w:before="120" w:after="120"/>
              <w:rPr>
                <w:rFonts w:cs="Arial"/>
                <w:b/>
                <w:color w:val="CC3300"/>
                <w:sz w:val="18"/>
                <w:szCs w:val="18"/>
                <w:lang w:eastAsia="de-DE"/>
              </w:rPr>
            </w:pPr>
            <w:r w:rsidRPr="005E5E95">
              <w:rPr>
                <w:rFonts w:cs="Arial"/>
                <w:b/>
                <w:color w:val="CC3300"/>
                <w:sz w:val="18"/>
                <w:szCs w:val="18"/>
                <w:lang w:eastAsia="de-DE"/>
              </w:rPr>
              <w:t>Organisationsdiagramm</w:t>
            </w:r>
          </w:p>
          <w:p w14:paraId="6490081C" w14:textId="77777777" w:rsidR="002B25B2" w:rsidRDefault="002B25B2" w:rsidP="00F37F02">
            <w:pPr>
              <w:spacing w:before="120" w:after="120"/>
              <w:rPr>
                <w:rFonts w:cs="Arial"/>
                <w:color w:val="CC3300"/>
                <w:sz w:val="18"/>
                <w:szCs w:val="18"/>
                <w:lang w:eastAsia="de-DE"/>
              </w:rPr>
            </w:pPr>
          </w:p>
          <w:p w14:paraId="049407CC" w14:textId="77777777" w:rsidR="003A6C15" w:rsidRDefault="003A6C15" w:rsidP="00F37F02">
            <w:pPr>
              <w:spacing w:before="120" w:after="120"/>
              <w:rPr>
                <w:rFonts w:cs="Arial"/>
                <w:color w:val="CC3300"/>
                <w:sz w:val="18"/>
                <w:szCs w:val="18"/>
                <w:lang w:eastAsia="de-DE"/>
              </w:rPr>
            </w:pPr>
            <w:r>
              <w:rPr>
                <w:rFonts w:cs="Arial"/>
                <w:color w:val="CC3300"/>
                <w:sz w:val="18"/>
                <w:szCs w:val="18"/>
                <w:lang w:eastAsia="de-DE"/>
              </w:rPr>
              <w:t xml:space="preserve">Dieses Diagramm ist eine </w:t>
            </w:r>
            <w:r w:rsidR="002B25B2">
              <w:rPr>
                <w:rFonts w:cs="Arial"/>
                <w:color w:val="CC3300"/>
                <w:sz w:val="18"/>
                <w:szCs w:val="18"/>
                <w:lang w:eastAsia="de-DE"/>
              </w:rPr>
              <w:t>möglich</w:t>
            </w:r>
            <w:r>
              <w:rPr>
                <w:rFonts w:cs="Arial"/>
                <w:color w:val="CC3300"/>
                <w:sz w:val="18"/>
                <w:szCs w:val="18"/>
                <w:lang w:eastAsia="de-DE"/>
              </w:rPr>
              <w:t xml:space="preserve"> Darstellungs</w:t>
            </w:r>
            <w:r w:rsidR="002B25B2">
              <w:rPr>
                <w:rFonts w:cs="Arial"/>
                <w:color w:val="CC3300"/>
                <w:sz w:val="18"/>
                <w:szCs w:val="18"/>
                <w:lang w:eastAsia="de-DE"/>
              </w:rPr>
              <w:t>form</w:t>
            </w:r>
            <w:r>
              <w:rPr>
                <w:rFonts w:cs="Arial"/>
                <w:color w:val="CC3300"/>
                <w:sz w:val="18"/>
                <w:szCs w:val="18"/>
                <w:lang w:eastAsia="de-DE"/>
              </w:rPr>
              <w:t>; sie ist nicht überschreibbar.</w:t>
            </w:r>
          </w:p>
          <w:p w14:paraId="3DFBC69F" w14:textId="77777777" w:rsidR="003A6C15" w:rsidRPr="005E5E95" w:rsidRDefault="003A6C15" w:rsidP="00F37F02">
            <w:pPr>
              <w:spacing w:before="120" w:after="120"/>
              <w:rPr>
                <w:rFonts w:cs="Arial"/>
                <w:b/>
                <w:color w:val="CC3300"/>
                <w:sz w:val="18"/>
                <w:szCs w:val="18"/>
                <w:lang w:eastAsia="de-DE"/>
              </w:rPr>
            </w:pPr>
          </w:p>
        </w:tc>
      </w:tr>
      <w:tr w:rsidR="00332A64" w14:paraId="524765C9" w14:textId="77777777" w:rsidTr="001429F2">
        <w:trPr>
          <w:trHeight w:val="377"/>
        </w:trPr>
        <w:tc>
          <w:tcPr>
            <w:tcW w:w="2410" w:type="dxa"/>
            <w:gridSpan w:val="2"/>
            <w:tcBorders>
              <w:top w:val="single" w:sz="18" w:space="0" w:color="auto"/>
              <w:bottom w:val="single" w:sz="18" w:space="0" w:color="auto"/>
            </w:tcBorders>
          </w:tcPr>
          <w:p w14:paraId="2CDF0D31" w14:textId="77777777" w:rsidR="006F5044" w:rsidRPr="007A2818" w:rsidRDefault="006F5044" w:rsidP="006F5044">
            <w:pPr>
              <w:spacing w:before="120" w:after="120"/>
              <w:jc w:val="right"/>
              <w:rPr>
                <w:rFonts w:cs="Arial"/>
                <w:b/>
                <w:sz w:val="20"/>
                <w:szCs w:val="22"/>
                <w:lang w:eastAsia="de-DE"/>
              </w:rPr>
            </w:pPr>
          </w:p>
        </w:tc>
        <w:tc>
          <w:tcPr>
            <w:tcW w:w="9641" w:type="dxa"/>
            <w:gridSpan w:val="9"/>
            <w:tcBorders>
              <w:top w:val="single" w:sz="18" w:space="0" w:color="auto"/>
              <w:bottom w:val="single" w:sz="18" w:space="0" w:color="auto"/>
            </w:tcBorders>
          </w:tcPr>
          <w:p w14:paraId="0409D391" w14:textId="77777777" w:rsidR="006F5044" w:rsidRPr="00045D71" w:rsidRDefault="006F5044" w:rsidP="002B25B2">
            <w:pPr>
              <w:rPr>
                <w:rFonts w:cs="Arial"/>
                <w:sz w:val="8"/>
                <w:szCs w:val="22"/>
                <w:lang w:eastAsia="de-DE"/>
              </w:rPr>
            </w:pPr>
          </w:p>
          <w:tbl>
            <w:tblPr>
              <w:tblStyle w:val="Grilledutableau"/>
              <w:tblW w:w="0" w:type="auto"/>
              <w:tblInd w:w="68" w:type="dxa"/>
              <w:tblBorders>
                <w:top w:val="nil"/>
                <w:left w:val="nil"/>
                <w:bottom w:val="nil"/>
                <w:right w:val="nil"/>
                <w:insideH w:val="nil"/>
                <w:insideV w:val="nil"/>
              </w:tblBorders>
              <w:tblLayout w:type="fixed"/>
              <w:tblLook w:val="04A0" w:firstRow="1" w:lastRow="0" w:firstColumn="1" w:lastColumn="0" w:noHBand="0" w:noVBand="1"/>
            </w:tblPr>
            <w:tblGrid>
              <w:gridCol w:w="2741"/>
              <w:gridCol w:w="973"/>
              <w:gridCol w:w="1082"/>
              <w:gridCol w:w="2851"/>
            </w:tblGrid>
            <w:tr w:rsidR="00332A64" w14:paraId="6B7D7550" w14:textId="77777777" w:rsidTr="001429F2">
              <w:trPr>
                <w:trHeight w:val="323"/>
              </w:trPr>
              <w:tc>
                <w:tcPr>
                  <w:tcW w:w="7647" w:type="dxa"/>
                  <w:gridSpan w:val="4"/>
                  <w:tcBorders>
                    <w:top w:val="single" w:sz="18" w:space="0" w:color="auto"/>
                    <w:left w:val="single" w:sz="18" w:space="0" w:color="auto"/>
                    <w:right w:val="single" w:sz="18" w:space="0" w:color="auto"/>
                  </w:tcBorders>
                  <w:shd w:val="clear" w:color="auto" w:fill="92D050"/>
                </w:tcPr>
                <w:p w14:paraId="08060F16" w14:textId="77777777" w:rsidR="006F5044" w:rsidRPr="0074352C" w:rsidRDefault="000D7DF0" w:rsidP="006F5044">
                  <w:pPr>
                    <w:spacing w:before="120" w:after="120"/>
                    <w:jc w:val="center"/>
                    <w:rPr>
                      <w:rFonts w:ascii="Arial Black" w:hAnsi="Arial Black"/>
                      <w:b/>
                      <w:color w:val="FFFFFF" w:themeColor="background1"/>
                    </w:rPr>
                  </w:pPr>
                  <w:r w:rsidRPr="0074352C">
                    <w:rPr>
                      <w:rFonts w:ascii="Arial Black" w:hAnsi="Arial Black"/>
                      <w:b/>
                      <w:color w:val="FFFFFF" w:themeColor="background1"/>
                    </w:rPr>
                    <w:t xml:space="preserve">SORS - Schule </w:t>
                  </w:r>
                  <w:r>
                    <w:rPr>
                      <w:rFonts w:ascii="Arial Black" w:hAnsi="Arial Black"/>
                      <w:b/>
                      <w:color w:val="FFFFFF" w:themeColor="background1"/>
                    </w:rPr>
                    <w:t>"xy"</w:t>
                  </w:r>
                </w:p>
              </w:tc>
            </w:tr>
            <w:tr w:rsidR="00332A64" w14:paraId="0079E4BD" w14:textId="77777777" w:rsidTr="001429F2">
              <w:trPr>
                <w:trHeight w:val="674"/>
              </w:trPr>
              <w:tc>
                <w:tcPr>
                  <w:tcW w:w="2741" w:type="dxa"/>
                  <w:tcBorders>
                    <w:top w:val="single" w:sz="12" w:space="0" w:color="auto"/>
                    <w:left w:val="single" w:sz="18" w:space="0" w:color="auto"/>
                  </w:tcBorders>
                  <w:shd w:val="clear" w:color="auto" w:fill="0070C0"/>
                </w:tcPr>
                <w:p w14:paraId="470A725A" w14:textId="77777777" w:rsidR="006F5044" w:rsidRPr="00045D71" w:rsidRDefault="006F5044" w:rsidP="006F5044">
                  <w:pPr>
                    <w:spacing w:before="120" w:after="120" w:line="240" w:lineRule="exact"/>
                    <w:jc w:val="right"/>
                    <w:rPr>
                      <w:rFonts w:ascii="Arial Black" w:hAnsi="Arial Black"/>
                      <w:b/>
                      <w:color w:val="CCFF99"/>
                      <w:sz w:val="6"/>
                    </w:rPr>
                  </w:pPr>
                </w:p>
                <w:p w14:paraId="76D1BCEF" w14:textId="77777777" w:rsidR="006F5044" w:rsidRPr="001775E7" w:rsidRDefault="000D7DF0" w:rsidP="006F5044">
                  <w:pPr>
                    <w:spacing w:before="120" w:after="120" w:line="240" w:lineRule="exact"/>
                    <w:ind w:left="142"/>
                    <w:jc w:val="center"/>
                    <w:rPr>
                      <w:rFonts w:ascii="Arial Black" w:hAnsi="Arial Black"/>
                      <w:b/>
                      <w:color w:val="CCFF99"/>
                    </w:rPr>
                  </w:pPr>
                  <w:r w:rsidRPr="001775E7">
                    <w:rPr>
                      <w:rFonts w:ascii="Arial Black" w:hAnsi="Arial Black"/>
                      <w:b/>
                      <w:color w:val="CCFF99"/>
                      <w:sz w:val="28"/>
                    </w:rPr>
                    <w:t>Schule</w:t>
                  </w:r>
                </w:p>
              </w:tc>
              <w:tc>
                <w:tcPr>
                  <w:tcW w:w="973" w:type="dxa"/>
                  <w:tcBorders>
                    <w:top w:val="single" w:sz="12" w:space="0" w:color="auto"/>
                    <w:bottom w:val="single" w:sz="12" w:space="0" w:color="C00000"/>
                  </w:tcBorders>
                  <w:shd w:val="clear" w:color="auto" w:fill="0070C0"/>
                </w:tcPr>
                <w:p w14:paraId="674A1FA6" w14:textId="77777777" w:rsidR="006F5044" w:rsidRPr="00045D71" w:rsidRDefault="006F5044" w:rsidP="006F5044">
                  <w:pPr>
                    <w:spacing w:before="120" w:after="120" w:line="240" w:lineRule="exact"/>
                    <w:jc w:val="center"/>
                    <w:rPr>
                      <w:b/>
                      <w:sz w:val="12"/>
                    </w:rPr>
                  </w:pPr>
                </w:p>
              </w:tc>
              <w:tc>
                <w:tcPr>
                  <w:tcW w:w="1081" w:type="dxa"/>
                  <w:tcBorders>
                    <w:top w:val="single" w:sz="12" w:space="0" w:color="auto"/>
                    <w:bottom w:val="single" w:sz="12" w:space="0" w:color="C00000"/>
                  </w:tcBorders>
                  <w:shd w:val="clear" w:color="auto" w:fill="FEE002"/>
                </w:tcPr>
                <w:p w14:paraId="21AD02D7" w14:textId="77777777" w:rsidR="006F5044" w:rsidRPr="00045D71" w:rsidRDefault="006F5044" w:rsidP="006F5044">
                  <w:pPr>
                    <w:spacing w:before="120" w:after="120" w:line="240" w:lineRule="exact"/>
                    <w:rPr>
                      <w:b/>
                      <w:sz w:val="8"/>
                    </w:rPr>
                  </w:pPr>
                </w:p>
              </w:tc>
              <w:tc>
                <w:tcPr>
                  <w:tcW w:w="2849" w:type="dxa"/>
                  <w:tcBorders>
                    <w:top w:val="single" w:sz="12" w:space="0" w:color="auto"/>
                    <w:left w:val="nil"/>
                    <w:right w:val="single" w:sz="18" w:space="0" w:color="auto"/>
                  </w:tcBorders>
                  <w:shd w:val="clear" w:color="auto" w:fill="FEE002"/>
                </w:tcPr>
                <w:p w14:paraId="0552BC4A" w14:textId="77777777" w:rsidR="006F5044" w:rsidRPr="00413A86" w:rsidRDefault="006F5044" w:rsidP="006F5044">
                  <w:pPr>
                    <w:spacing w:before="120" w:after="120" w:line="240" w:lineRule="exact"/>
                    <w:jc w:val="center"/>
                    <w:rPr>
                      <w:rFonts w:ascii="Arial Black" w:hAnsi="Arial Black"/>
                      <w:b/>
                      <w:color w:val="C00000"/>
                      <w:sz w:val="8"/>
                    </w:rPr>
                  </w:pPr>
                </w:p>
                <w:p w14:paraId="520E0F9D" w14:textId="77777777" w:rsidR="006F5044" w:rsidRPr="00413A86" w:rsidRDefault="000D7DF0" w:rsidP="006F5044">
                  <w:pPr>
                    <w:spacing w:before="120" w:after="120" w:line="240" w:lineRule="exact"/>
                    <w:ind w:left="-108"/>
                    <w:rPr>
                      <w:rFonts w:ascii="Arial Black" w:hAnsi="Arial Black"/>
                      <w:b/>
                      <w:color w:val="C00000"/>
                      <w:sz w:val="28"/>
                    </w:rPr>
                  </w:pPr>
                  <w:r w:rsidRPr="001775E7">
                    <w:rPr>
                      <w:rFonts w:ascii="Arial Black" w:hAnsi="Arial Black"/>
                      <w:b/>
                      <w:color w:val="C00000"/>
                      <w:sz w:val="28"/>
                    </w:rPr>
                    <w:t>Bildungspartner</w:t>
                  </w:r>
                </w:p>
              </w:tc>
            </w:tr>
            <w:tr w:rsidR="00332A64" w14:paraId="491E7ECF" w14:textId="77777777" w:rsidTr="001429F2">
              <w:trPr>
                <w:trHeight w:val="385"/>
              </w:trPr>
              <w:tc>
                <w:tcPr>
                  <w:tcW w:w="2741" w:type="dxa"/>
                  <w:tcBorders>
                    <w:left w:val="single" w:sz="18" w:space="0" w:color="auto"/>
                    <w:right w:val="single" w:sz="12" w:space="0" w:color="C00000"/>
                  </w:tcBorders>
                  <w:shd w:val="clear" w:color="auto" w:fill="0070C0"/>
                </w:tcPr>
                <w:p w14:paraId="5F48CCF2" w14:textId="77777777" w:rsidR="006F5044" w:rsidRPr="00DA205E" w:rsidRDefault="006F5044" w:rsidP="006F5044">
                  <w:pPr>
                    <w:spacing w:before="120" w:after="120"/>
                    <w:rPr>
                      <w:b/>
                      <w:color w:val="CCFF99"/>
                      <w:sz w:val="20"/>
                    </w:rPr>
                  </w:pPr>
                </w:p>
              </w:tc>
              <w:tc>
                <w:tcPr>
                  <w:tcW w:w="2055" w:type="dxa"/>
                  <w:gridSpan w:val="2"/>
                  <w:vMerge w:val="restart"/>
                  <w:tcBorders>
                    <w:top w:val="single" w:sz="12" w:space="0" w:color="C00000"/>
                    <w:left w:val="single" w:sz="12" w:space="0" w:color="C00000"/>
                    <w:right w:val="single" w:sz="12" w:space="0" w:color="C00000"/>
                  </w:tcBorders>
                  <w:shd w:val="clear" w:color="auto" w:fill="00B050"/>
                  <w:vAlign w:val="center"/>
                </w:tcPr>
                <w:p w14:paraId="06EB5927" w14:textId="77777777" w:rsidR="006F5044" w:rsidRPr="001775E7" w:rsidRDefault="000D7DF0" w:rsidP="006F5044">
                  <w:pPr>
                    <w:spacing w:before="120" w:after="120" w:line="240" w:lineRule="exact"/>
                    <w:jc w:val="center"/>
                    <w:rPr>
                      <w:rFonts w:ascii="Arial Black" w:hAnsi="Arial Black"/>
                      <w:b/>
                      <w:sz w:val="20"/>
                    </w:rPr>
                  </w:pPr>
                  <w:r>
                    <w:rPr>
                      <w:rFonts w:ascii="Arial Black" w:hAnsi="Arial Black"/>
                      <w:b/>
                      <w:color w:val="FFFFFF" w:themeColor="background1"/>
                      <w:sz w:val="20"/>
                    </w:rPr>
                    <w:t xml:space="preserve">SORS - </w:t>
                  </w:r>
                  <w:r w:rsidRPr="001775E7">
                    <w:rPr>
                      <w:rFonts w:ascii="Arial Black" w:hAnsi="Arial Black"/>
                      <w:b/>
                      <w:color w:val="FFFFFF" w:themeColor="background1"/>
                      <w:sz w:val="20"/>
                    </w:rPr>
                    <w:t>Gruppe</w:t>
                  </w:r>
                </w:p>
              </w:tc>
              <w:tc>
                <w:tcPr>
                  <w:tcW w:w="2849" w:type="dxa"/>
                  <w:tcBorders>
                    <w:left w:val="single" w:sz="12" w:space="0" w:color="C00000"/>
                    <w:right w:val="single" w:sz="18" w:space="0" w:color="auto"/>
                  </w:tcBorders>
                  <w:shd w:val="clear" w:color="auto" w:fill="FEE002"/>
                </w:tcPr>
                <w:p w14:paraId="0DC7E811" w14:textId="77777777" w:rsidR="006F5044" w:rsidRPr="00413A86" w:rsidRDefault="006F5044" w:rsidP="006F5044">
                  <w:pPr>
                    <w:spacing w:before="120" w:after="120"/>
                    <w:jc w:val="right"/>
                    <w:rPr>
                      <w:b/>
                      <w:color w:val="C00000"/>
                      <w:sz w:val="20"/>
                    </w:rPr>
                  </w:pPr>
                </w:p>
              </w:tc>
            </w:tr>
            <w:tr w:rsidR="00332A64" w14:paraId="7D11F9A5" w14:textId="77777777" w:rsidTr="001429F2">
              <w:trPr>
                <w:trHeight w:val="76"/>
              </w:trPr>
              <w:tc>
                <w:tcPr>
                  <w:tcW w:w="2741" w:type="dxa"/>
                  <w:tcBorders>
                    <w:left w:val="single" w:sz="18" w:space="0" w:color="auto"/>
                    <w:bottom w:val="single" w:sz="12" w:space="0" w:color="F2F2F2" w:themeColor="background1" w:themeShade="F2"/>
                    <w:right w:val="single" w:sz="12" w:space="0" w:color="C00000"/>
                  </w:tcBorders>
                  <w:shd w:val="clear" w:color="auto" w:fill="0070C0"/>
                </w:tcPr>
                <w:p w14:paraId="31F3B29A" w14:textId="77777777" w:rsidR="006F5044" w:rsidRPr="00DA205E" w:rsidRDefault="006F5044" w:rsidP="002B25B2">
                  <w:pPr>
                    <w:spacing w:after="120"/>
                    <w:rPr>
                      <w:b/>
                      <w:color w:val="CCFF99"/>
                      <w:sz w:val="20"/>
                    </w:rPr>
                  </w:pPr>
                </w:p>
              </w:tc>
              <w:tc>
                <w:tcPr>
                  <w:tcW w:w="2055" w:type="dxa"/>
                  <w:gridSpan w:val="2"/>
                  <w:vMerge/>
                  <w:tcBorders>
                    <w:left w:val="single" w:sz="12" w:space="0" w:color="C00000"/>
                    <w:bottom w:val="single" w:sz="12" w:space="0" w:color="D9D9D9" w:themeColor="background1" w:themeShade="D9"/>
                    <w:right w:val="single" w:sz="12" w:space="0" w:color="C00000"/>
                  </w:tcBorders>
                  <w:shd w:val="clear" w:color="auto" w:fill="00B050"/>
                </w:tcPr>
                <w:p w14:paraId="6D178AE5" w14:textId="77777777" w:rsidR="006F5044" w:rsidRPr="003C7BF1" w:rsidRDefault="006F5044" w:rsidP="006F5044">
                  <w:pPr>
                    <w:spacing w:before="120" w:after="120"/>
                    <w:jc w:val="center"/>
                    <w:rPr>
                      <w:b/>
                      <w:sz w:val="20"/>
                    </w:rPr>
                  </w:pPr>
                </w:p>
              </w:tc>
              <w:tc>
                <w:tcPr>
                  <w:tcW w:w="2849" w:type="dxa"/>
                  <w:tcBorders>
                    <w:left w:val="single" w:sz="12" w:space="0" w:color="C00000"/>
                    <w:right w:val="single" w:sz="18" w:space="0" w:color="auto"/>
                  </w:tcBorders>
                  <w:shd w:val="clear" w:color="auto" w:fill="FEE002"/>
                </w:tcPr>
                <w:p w14:paraId="3B3861F0" w14:textId="77777777" w:rsidR="006F5044" w:rsidRPr="00DA205E" w:rsidRDefault="006F5044" w:rsidP="002B25B2">
                  <w:pPr>
                    <w:spacing w:after="120"/>
                    <w:jc w:val="right"/>
                    <w:rPr>
                      <w:b/>
                      <w:color w:val="C00000"/>
                      <w:sz w:val="20"/>
                    </w:rPr>
                  </w:pPr>
                </w:p>
              </w:tc>
            </w:tr>
            <w:tr w:rsidR="00332A64" w14:paraId="3DBE92D4" w14:textId="77777777" w:rsidTr="001429F2">
              <w:trPr>
                <w:trHeight w:val="426"/>
              </w:trPr>
              <w:tc>
                <w:tcPr>
                  <w:tcW w:w="2741" w:type="dxa"/>
                  <w:tcBorders>
                    <w:top w:val="single" w:sz="12" w:space="0" w:color="F2F2F2" w:themeColor="background1" w:themeShade="F2"/>
                    <w:left w:val="single" w:sz="18" w:space="0" w:color="auto"/>
                    <w:bottom w:val="single" w:sz="12" w:space="0" w:color="F2F2F2" w:themeColor="background1" w:themeShade="F2"/>
                    <w:right w:val="single" w:sz="12" w:space="0" w:color="C00000"/>
                  </w:tcBorders>
                  <w:shd w:val="clear" w:color="auto" w:fill="0091FE"/>
                  <w:vAlign w:val="center"/>
                </w:tcPr>
                <w:p w14:paraId="35A31764" w14:textId="77777777" w:rsidR="006F5044" w:rsidRPr="00103F5C" w:rsidRDefault="00AD420C" w:rsidP="002B25B2">
                  <w:pPr>
                    <w:spacing w:after="120" w:line="276" w:lineRule="auto"/>
                    <w:jc w:val="center"/>
                    <w:rPr>
                      <w:b/>
                      <w:color w:val="CCFF99"/>
                      <w:sz w:val="18"/>
                    </w:rPr>
                  </w:pPr>
                  <w:r>
                    <w:rPr>
                      <w:b/>
                      <w:noProof/>
                      <w:sz w:val="20"/>
                    </w:rPr>
                    <mc:AlternateContent>
                      <mc:Choice Requires="wps">
                        <w:drawing>
                          <wp:anchor distT="0" distB="0" distL="114300" distR="114300" simplePos="0" relativeHeight="251670528" behindDoc="0" locked="0" layoutInCell="1" allowOverlap="1" wp14:anchorId="08FB4C68" wp14:editId="2BAEF7D7">
                            <wp:simplePos x="0" y="0"/>
                            <wp:positionH relativeFrom="column">
                              <wp:posOffset>1343660</wp:posOffset>
                            </wp:positionH>
                            <wp:positionV relativeFrom="paragraph">
                              <wp:posOffset>71755</wp:posOffset>
                            </wp:positionV>
                            <wp:extent cx="361950" cy="0"/>
                            <wp:effectExtent l="60960" t="61595" r="24765" b="62230"/>
                            <wp:wrapNone/>
                            <wp:docPr id="27" name="Gerade Verbindung mit Pfeil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1950" cy="0"/>
                                    </a:xfrm>
                                    <a:prstGeom prst="straightConnector1">
                                      <a:avLst/>
                                    </a:prstGeom>
                                    <a:noFill/>
                                    <a:ln w="19050">
                                      <a:solidFill>
                                        <a:srgbClr val="943634"/>
                                      </a:solidFill>
                                      <a:prstDash val="dash"/>
                                      <a:round/>
                                      <a:headEnd type="triangle"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2C994A6" id="_x0000_t32" coordsize="21600,21600" o:spt="32" o:oned="t" path="m,l21600,21600e" filled="f">
                            <v:path arrowok="t" fillok="f" o:connecttype="none"/>
                            <o:lock v:ext="edit" shapetype="t"/>
                          </v:shapetype>
                          <v:shape id="Gerade Verbindung mit Pfeil 303" o:spid="_x0000_s1026" type="#_x0000_t32" style="position:absolute;margin-left:105.8pt;margin-top:5.65pt;width:28.5pt;height:0;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" strokecolor="#943634" strokeweight="1.5pt">
                            <v:stroke dashstyle="dash" startarrow="block" endarrow="oval"/>
                          </v:shape>
                        </w:pict>
                      </mc:Fallback>
                    </mc:AlternateContent>
                  </w:r>
                  <w:r w:rsidR="000D7DF0" w:rsidRPr="001775E7">
                    <w:rPr>
                      <w:b/>
                      <w:color w:val="CCFF99"/>
                    </w:rPr>
                    <w:t>Schulleitung</w:t>
                  </w:r>
                </w:p>
              </w:tc>
              <w:tc>
                <w:tcPr>
                  <w:tcW w:w="2055" w:type="dxa"/>
                  <w:gridSpan w:val="2"/>
                  <w:tcBorders>
                    <w:top w:val="single" w:sz="12" w:space="0" w:color="D9D9D9" w:themeColor="background1" w:themeShade="D9"/>
                    <w:left w:val="single" w:sz="12" w:space="0" w:color="C00000"/>
                    <w:right w:val="single" w:sz="12" w:space="0" w:color="C00000"/>
                  </w:tcBorders>
                  <w:shd w:val="clear" w:color="auto" w:fill="00B050"/>
                </w:tcPr>
                <w:p w14:paraId="4CC53942" w14:textId="77777777" w:rsidR="006F5044" w:rsidRPr="001775E7" w:rsidRDefault="000D7DF0" w:rsidP="002B25B2">
                  <w:pPr>
                    <w:spacing w:after="120"/>
                    <w:jc w:val="center"/>
                    <w:rPr>
                      <w:b/>
                    </w:rPr>
                  </w:pPr>
                  <w:r>
                    <w:rPr>
                      <w:rFonts w:ascii="Arial Black" w:hAnsi="Arial Black"/>
                      <w:b/>
                      <w:color w:val="FFFFFF" w:themeColor="background1"/>
                      <w:sz w:val="18"/>
                    </w:rPr>
                    <w:t xml:space="preserve"> </w:t>
                  </w:r>
                  <w:r w:rsidRPr="0074352C">
                    <w:rPr>
                      <w:rFonts w:ascii="Arial Black" w:hAnsi="Arial Black"/>
                      <w:b/>
                      <w:color w:val="FFFFFF" w:themeColor="background1"/>
                      <w:sz w:val="18"/>
                    </w:rPr>
                    <w:t>SORS - Leitung</w:t>
                  </w:r>
                </w:p>
              </w:tc>
              <w:tc>
                <w:tcPr>
                  <w:tcW w:w="2849" w:type="dxa"/>
                  <w:tcBorders>
                    <w:left w:val="single" w:sz="12" w:space="0" w:color="C00000"/>
                    <w:right w:val="single" w:sz="18" w:space="0" w:color="auto"/>
                  </w:tcBorders>
                  <w:shd w:val="clear" w:color="auto" w:fill="FEE002"/>
                </w:tcPr>
                <w:p w14:paraId="45328253" w14:textId="77777777" w:rsidR="006F5044" w:rsidRPr="00DA205E" w:rsidRDefault="006F5044" w:rsidP="002B25B2">
                  <w:pPr>
                    <w:spacing w:after="120" w:line="276" w:lineRule="auto"/>
                    <w:jc w:val="right"/>
                    <w:rPr>
                      <w:b/>
                      <w:color w:val="C00000"/>
                      <w:sz w:val="18"/>
                    </w:rPr>
                  </w:pPr>
                </w:p>
              </w:tc>
            </w:tr>
            <w:tr w:rsidR="00332A64" w14:paraId="1F1FD621" w14:textId="77777777" w:rsidTr="001429F2">
              <w:trPr>
                <w:trHeight w:val="385"/>
              </w:trPr>
              <w:tc>
                <w:tcPr>
                  <w:tcW w:w="2741" w:type="dxa"/>
                  <w:tcBorders>
                    <w:top w:val="single" w:sz="12" w:space="0" w:color="F2F2F2" w:themeColor="background1" w:themeShade="F2"/>
                    <w:left w:val="single" w:sz="18" w:space="0" w:color="auto"/>
                    <w:bottom w:val="single" w:sz="12" w:space="0" w:color="F2F2F2" w:themeColor="background1" w:themeShade="F2"/>
                    <w:right w:val="single" w:sz="12" w:space="0" w:color="C00000"/>
                  </w:tcBorders>
                  <w:shd w:val="clear" w:color="auto" w:fill="0070C0"/>
                  <w:vAlign w:val="center"/>
                </w:tcPr>
                <w:p w14:paraId="53139F57" w14:textId="77777777" w:rsidR="006F5044" w:rsidRPr="00103F5C" w:rsidRDefault="006F5044" w:rsidP="006F5044">
                  <w:pPr>
                    <w:spacing w:before="120" w:after="120"/>
                    <w:jc w:val="right"/>
                    <w:rPr>
                      <w:b/>
                      <w:color w:val="CCFF99"/>
                      <w:sz w:val="18"/>
                    </w:rPr>
                  </w:pPr>
                </w:p>
              </w:tc>
              <w:tc>
                <w:tcPr>
                  <w:tcW w:w="2055" w:type="dxa"/>
                  <w:gridSpan w:val="2"/>
                  <w:tcBorders>
                    <w:left w:val="single" w:sz="12" w:space="0" w:color="C00000"/>
                    <w:bottom w:val="single" w:sz="12" w:space="0" w:color="D9D9D9" w:themeColor="background1" w:themeShade="D9"/>
                    <w:right w:val="single" w:sz="12" w:space="0" w:color="C00000"/>
                  </w:tcBorders>
                  <w:shd w:val="clear" w:color="auto" w:fill="00B050"/>
                </w:tcPr>
                <w:p w14:paraId="32D49BA8" w14:textId="77777777" w:rsidR="006F5044" w:rsidRPr="00DA205E" w:rsidRDefault="006F5044" w:rsidP="006F5044">
                  <w:pPr>
                    <w:spacing w:before="120" w:after="120"/>
                    <w:jc w:val="center"/>
                    <w:rPr>
                      <w:b/>
                      <w:color w:val="FFFFFF" w:themeColor="background1"/>
                      <w:sz w:val="20"/>
                    </w:rPr>
                  </w:pPr>
                </w:p>
              </w:tc>
              <w:tc>
                <w:tcPr>
                  <w:tcW w:w="2849" w:type="dxa"/>
                  <w:tcBorders>
                    <w:left w:val="single" w:sz="12" w:space="0" w:color="C00000"/>
                    <w:bottom w:val="single" w:sz="12" w:space="0" w:color="F2F2F2" w:themeColor="background1" w:themeShade="F2"/>
                    <w:right w:val="single" w:sz="18" w:space="0" w:color="auto"/>
                  </w:tcBorders>
                  <w:shd w:val="clear" w:color="auto" w:fill="FEE002"/>
                </w:tcPr>
                <w:p w14:paraId="216447B6" w14:textId="77777777" w:rsidR="006F5044" w:rsidRPr="00DA205E" w:rsidRDefault="006F5044" w:rsidP="006F5044">
                  <w:pPr>
                    <w:spacing w:before="120" w:after="120"/>
                    <w:jc w:val="right"/>
                    <w:rPr>
                      <w:b/>
                      <w:color w:val="C00000"/>
                      <w:sz w:val="18"/>
                    </w:rPr>
                  </w:pPr>
                </w:p>
              </w:tc>
            </w:tr>
            <w:tr w:rsidR="00332A64" w14:paraId="7F61D322" w14:textId="77777777" w:rsidTr="001429F2">
              <w:trPr>
                <w:trHeight w:val="619"/>
              </w:trPr>
              <w:tc>
                <w:tcPr>
                  <w:tcW w:w="2741" w:type="dxa"/>
                  <w:tcBorders>
                    <w:top w:val="single" w:sz="12" w:space="0" w:color="F2F2F2" w:themeColor="background1" w:themeShade="F2"/>
                    <w:left w:val="single" w:sz="18" w:space="0" w:color="auto"/>
                    <w:right w:val="single" w:sz="12" w:space="0" w:color="C00000"/>
                  </w:tcBorders>
                  <w:shd w:val="clear" w:color="auto" w:fill="0091FE"/>
                </w:tcPr>
                <w:p w14:paraId="23666EA1" w14:textId="77777777" w:rsidR="006F5044" w:rsidRPr="001775E7" w:rsidRDefault="00AD420C" w:rsidP="006F5044">
                  <w:pPr>
                    <w:spacing w:before="120" w:after="120" w:line="276" w:lineRule="auto"/>
                    <w:rPr>
                      <w:b/>
                      <w:color w:val="CCFF99"/>
                      <w:sz w:val="20"/>
                    </w:rPr>
                  </w:pPr>
                  <w:r>
                    <w:rPr>
                      <w:b/>
                      <w:noProof/>
                      <w:sz w:val="20"/>
                    </w:rPr>
                    <mc:AlternateContent>
                      <mc:Choice Requires="wps">
                        <w:drawing>
                          <wp:anchor distT="0" distB="0" distL="114300" distR="114300" simplePos="0" relativeHeight="251665408" behindDoc="0" locked="0" layoutInCell="1" allowOverlap="1" wp14:anchorId="7266C693" wp14:editId="6BDCDC94">
                            <wp:simplePos x="0" y="0"/>
                            <wp:positionH relativeFrom="column">
                              <wp:posOffset>1300480</wp:posOffset>
                            </wp:positionH>
                            <wp:positionV relativeFrom="paragraph">
                              <wp:posOffset>143510</wp:posOffset>
                            </wp:positionV>
                            <wp:extent cx="838200" cy="0"/>
                            <wp:effectExtent l="65405" t="61595" r="58420" b="62230"/>
                            <wp:wrapNone/>
                            <wp:docPr id="26" name="Gerade Verbindung mit Pfeil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8200" cy="0"/>
                                    </a:xfrm>
                                    <a:prstGeom prst="straightConnector1">
                                      <a:avLst/>
                                    </a:prstGeom>
                                    <a:noFill/>
                                    <a:ln w="19050">
                                      <a:solidFill>
                                        <a:srgbClr val="CCFF99"/>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DF2D28" id="Gerade Verbindung mit Pfeil 296" o:spid="_x0000_s1026" type="#_x0000_t32" style="position:absolute;margin-left:102.4pt;margin-top:11.3pt;width:66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" strokecolor="#cf9" strokeweight="1.5pt">
                            <v:stroke startarrow="oval" endarrow="oval"/>
                          </v:shape>
                        </w:pict>
                      </mc:Fallback>
                    </mc:AlternateContent>
                  </w:r>
                  <w:r w:rsidR="000D7DF0">
                    <w:rPr>
                      <w:b/>
                      <w:color w:val="CCFF99"/>
                      <w:sz w:val="20"/>
                    </w:rPr>
                    <w:t>Schult</w:t>
                  </w:r>
                  <w:r w:rsidR="000D7DF0" w:rsidRPr="001775E7">
                    <w:rPr>
                      <w:b/>
                      <w:color w:val="CCFF99"/>
                      <w:sz w:val="20"/>
                    </w:rPr>
                    <w:t xml:space="preserve">eam </w:t>
                  </w:r>
                  <w:r w:rsidR="000D7DF0">
                    <w:rPr>
                      <w:b/>
                      <w:color w:val="CCFF99"/>
                      <w:sz w:val="20"/>
                    </w:rPr>
                    <w:br/>
                  </w:r>
                  <w:r w:rsidR="000D7DF0" w:rsidRPr="001775E7">
                    <w:rPr>
                      <w:color w:val="CCFF99"/>
                      <w:sz w:val="20"/>
                    </w:rPr>
                    <w:t>&gt; LP, Betreuung, SSA….</w:t>
                  </w:r>
                </w:p>
              </w:tc>
              <w:tc>
                <w:tcPr>
                  <w:tcW w:w="2055" w:type="dxa"/>
                  <w:gridSpan w:val="2"/>
                  <w:tcBorders>
                    <w:top w:val="single" w:sz="12" w:space="0" w:color="D9D9D9" w:themeColor="background1" w:themeShade="D9"/>
                    <w:left w:val="single" w:sz="12" w:space="0" w:color="C00000"/>
                    <w:right w:val="single" w:sz="12" w:space="0" w:color="C00000"/>
                  </w:tcBorders>
                  <w:shd w:val="clear" w:color="auto" w:fill="00B050"/>
                </w:tcPr>
                <w:p w14:paraId="2BAEEAA2" w14:textId="77777777" w:rsidR="006F5044" w:rsidRPr="003C7BF1" w:rsidRDefault="00AD420C" w:rsidP="006F5044">
                  <w:pPr>
                    <w:spacing w:before="120" w:after="120"/>
                    <w:jc w:val="center"/>
                    <w:rPr>
                      <w:b/>
                      <w:sz w:val="20"/>
                    </w:rPr>
                  </w:pPr>
                  <w:r>
                    <w:rPr>
                      <w:b/>
                      <w:noProof/>
                      <w:sz w:val="20"/>
                    </w:rPr>
                    <mc:AlternateContent>
                      <mc:Choice Requires="wps">
                        <w:drawing>
                          <wp:anchor distT="0" distB="0" distL="114300" distR="114300" simplePos="0" relativeHeight="251666432" behindDoc="0" locked="0" layoutInCell="1" allowOverlap="1" wp14:anchorId="1306F841" wp14:editId="0D6E8B0A">
                            <wp:simplePos x="0" y="0"/>
                            <wp:positionH relativeFrom="column">
                              <wp:posOffset>579120</wp:posOffset>
                            </wp:positionH>
                            <wp:positionV relativeFrom="paragraph">
                              <wp:posOffset>154305</wp:posOffset>
                            </wp:positionV>
                            <wp:extent cx="1524000" cy="0"/>
                            <wp:effectExtent l="61595" t="62865" r="62230" b="60960"/>
                            <wp:wrapNone/>
                            <wp:docPr id="25" name="Gerade Verbindung mit Pfeil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0" cy="0"/>
                                    </a:xfrm>
                                    <a:prstGeom prst="straightConnector1">
                                      <a:avLst/>
                                    </a:prstGeom>
                                    <a:noFill/>
                                    <a:ln w="19050">
                                      <a:solidFill>
                                        <a:srgbClr val="C000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5008B4" id="Gerade Verbindung mit Pfeil 297" o:spid="_x0000_s1026" type="#_x0000_t32" style="position:absolute;margin-left:45.6pt;margin-top:12.15pt;width:120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" strokecolor="#c00000" strokeweight="1.5pt">
                            <v:stroke startarrow="oval" endarrow="oval"/>
                          </v:shape>
                        </w:pict>
                      </mc:Fallback>
                    </mc:AlternateContent>
                  </w:r>
                </w:p>
              </w:tc>
              <w:tc>
                <w:tcPr>
                  <w:tcW w:w="2849" w:type="dxa"/>
                  <w:tcBorders>
                    <w:top w:val="single" w:sz="12" w:space="0" w:color="F2F2F2" w:themeColor="background1" w:themeShade="F2"/>
                    <w:left w:val="single" w:sz="12" w:space="0" w:color="C00000"/>
                    <w:right w:val="single" w:sz="18" w:space="0" w:color="auto"/>
                  </w:tcBorders>
                  <w:shd w:val="clear" w:color="auto" w:fill="FFF085"/>
                </w:tcPr>
                <w:p w14:paraId="706C2203" w14:textId="77777777" w:rsidR="006F5044" w:rsidRPr="001775E7" w:rsidRDefault="000D7DF0" w:rsidP="006F5044">
                  <w:pPr>
                    <w:spacing w:before="120" w:after="120" w:line="276" w:lineRule="auto"/>
                    <w:jc w:val="right"/>
                    <w:rPr>
                      <w:b/>
                      <w:color w:val="C00000"/>
                      <w:sz w:val="20"/>
                    </w:rPr>
                  </w:pPr>
                  <w:r w:rsidRPr="001775E7">
                    <w:rPr>
                      <w:b/>
                      <w:color w:val="C00000"/>
                      <w:sz w:val="20"/>
                    </w:rPr>
                    <w:t>Behörde</w:t>
                  </w:r>
                </w:p>
              </w:tc>
            </w:tr>
            <w:tr w:rsidR="00332A64" w14:paraId="463A6ECE" w14:textId="77777777" w:rsidTr="001429F2">
              <w:trPr>
                <w:trHeight w:val="151"/>
              </w:trPr>
              <w:tc>
                <w:tcPr>
                  <w:tcW w:w="2741" w:type="dxa"/>
                  <w:tcBorders>
                    <w:left w:val="single" w:sz="18" w:space="0" w:color="auto"/>
                    <w:bottom w:val="single" w:sz="12" w:space="0" w:color="F2F2F2" w:themeColor="background1" w:themeShade="F2"/>
                    <w:right w:val="single" w:sz="12" w:space="0" w:color="C00000"/>
                  </w:tcBorders>
                  <w:shd w:val="clear" w:color="auto" w:fill="0091FE"/>
                </w:tcPr>
                <w:p w14:paraId="66EDBDE7" w14:textId="77777777" w:rsidR="006F5044" w:rsidRPr="001775E7" w:rsidRDefault="00AD420C" w:rsidP="006F5044">
                  <w:pPr>
                    <w:spacing w:before="120" w:after="120" w:line="276" w:lineRule="auto"/>
                    <w:rPr>
                      <w:color w:val="CCFF99"/>
                      <w:sz w:val="20"/>
                    </w:rPr>
                  </w:pPr>
                  <w:r>
                    <w:rPr>
                      <w:noProof/>
                      <w:sz w:val="20"/>
                    </w:rPr>
                    <mc:AlternateContent>
                      <mc:Choice Requires="wps">
                        <w:drawing>
                          <wp:anchor distT="0" distB="0" distL="114300" distR="114300" simplePos="0" relativeHeight="251669504" behindDoc="0" locked="0" layoutInCell="1" allowOverlap="1" wp14:anchorId="64D8C5AA" wp14:editId="6B23EC16">
                            <wp:simplePos x="0" y="0"/>
                            <wp:positionH relativeFrom="column">
                              <wp:posOffset>1462405</wp:posOffset>
                            </wp:positionH>
                            <wp:positionV relativeFrom="paragraph">
                              <wp:posOffset>86360</wp:posOffset>
                            </wp:positionV>
                            <wp:extent cx="0" cy="381000"/>
                            <wp:effectExtent l="65405" t="64135" r="58420" b="59690"/>
                            <wp:wrapNone/>
                            <wp:docPr id="24" name="Gerade Verbindung mit Pfeil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000"/>
                                    </a:xfrm>
                                    <a:prstGeom prst="straightConnector1">
                                      <a:avLst/>
                                    </a:prstGeom>
                                    <a:noFill/>
                                    <a:ln w="19050">
                                      <a:solidFill>
                                        <a:srgbClr val="CCFF99"/>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F117F6" id="Gerade Verbindung mit Pfeil 302" o:spid="_x0000_s1026" type="#_x0000_t32" style="position:absolute;margin-left:115.15pt;margin-top:6.8pt;width:0;height:3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" strokecolor="#cf9" strokeweight="1.5pt">
                            <v:stroke startarrow="oval" endarrow="oval"/>
                          </v:shape>
                        </w:pict>
                      </mc:Fallback>
                    </mc:AlternateContent>
                  </w:r>
                </w:p>
              </w:tc>
              <w:tc>
                <w:tcPr>
                  <w:tcW w:w="2055" w:type="dxa"/>
                  <w:gridSpan w:val="2"/>
                  <w:tcBorders>
                    <w:left w:val="single" w:sz="12" w:space="0" w:color="C00000"/>
                    <w:right w:val="single" w:sz="12" w:space="0" w:color="C00000"/>
                  </w:tcBorders>
                  <w:shd w:val="clear" w:color="auto" w:fill="00B050"/>
                </w:tcPr>
                <w:p w14:paraId="499B3F2D" w14:textId="77777777" w:rsidR="006F5044" w:rsidRPr="003C7BF1" w:rsidRDefault="006F5044" w:rsidP="006F5044">
                  <w:pPr>
                    <w:spacing w:before="120" w:after="120"/>
                    <w:jc w:val="center"/>
                    <w:rPr>
                      <w:b/>
                      <w:sz w:val="20"/>
                    </w:rPr>
                  </w:pPr>
                </w:p>
              </w:tc>
              <w:tc>
                <w:tcPr>
                  <w:tcW w:w="2849" w:type="dxa"/>
                  <w:tcBorders>
                    <w:left w:val="single" w:sz="12" w:space="0" w:color="C00000"/>
                    <w:bottom w:val="single" w:sz="12" w:space="0" w:color="F2F2F2" w:themeColor="background1" w:themeShade="F2"/>
                    <w:right w:val="single" w:sz="18" w:space="0" w:color="auto"/>
                  </w:tcBorders>
                  <w:shd w:val="clear" w:color="auto" w:fill="FFF085"/>
                </w:tcPr>
                <w:p w14:paraId="63D38FA4" w14:textId="77777777" w:rsidR="006F5044" w:rsidRPr="001775E7" w:rsidRDefault="000D7DF0" w:rsidP="006F5044">
                  <w:pPr>
                    <w:spacing w:before="120" w:after="120" w:line="276" w:lineRule="auto"/>
                    <w:jc w:val="right"/>
                    <w:rPr>
                      <w:b/>
                      <w:color w:val="C00000"/>
                      <w:sz w:val="20"/>
                    </w:rPr>
                  </w:pPr>
                  <w:r w:rsidRPr="001775E7">
                    <w:rPr>
                      <w:b/>
                      <w:color w:val="C00000"/>
                      <w:sz w:val="20"/>
                    </w:rPr>
                    <w:t>Verwaltung</w:t>
                  </w:r>
                </w:p>
              </w:tc>
            </w:tr>
            <w:tr w:rsidR="00332A64" w14:paraId="364999E7" w14:textId="77777777" w:rsidTr="001429F2">
              <w:trPr>
                <w:trHeight w:val="371"/>
              </w:trPr>
              <w:tc>
                <w:tcPr>
                  <w:tcW w:w="2741" w:type="dxa"/>
                  <w:tcBorders>
                    <w:top w:val="single" w:sz="12" w:space="0" w:color="F2F2F2" w:themeColor="background1" w:themeShade="F2"/>
                    <w:left w:val="single" w:sz="18" w:space="0" w:color="auto"/>
                    <w:bottom w:val="single" w:sz="12" w:space="0" w:color="F2F2F2" w:themeColor="background1" w:themeShade="F2"/>
                    <w:right w:val="single" w:sz="12" w:space="0" w:color="C00000"/>
                  </w:tcBorders>
                  <w:shd w:val="clear" w:color="auto" w:fill="0070C0"/>
                </w:tcPr>
                <w:p w14:paraId="4AB9A1B6" w14:textId="77777777" w:rsidR="006F5044" w:rsidRPr="00103F5C" w:rsidRDefault="006F5044" w:rsidP="006F5044">
                  <w:pPr>
                    <w:spacing w:before="120" w:after="120"/>
                    <w:rPr>
                      <w:b/>
                      <w:color w:val="CCFF99"/>
                      <w:sz w:val="18"/>
                    </w:rPr>
                  </w:pPr>
                </w:p>
              </w:tc>
              <w:tc>
                <w:tcPr>
                  <w:tcW w:w="2055" w:type="dxa"/>
                  <w:gridSpan w:val="2"/>
                  <w:tcBorders>
                    <w:left w:val="single" w:sz="12" w:space="0" w:color="C00000"/>
                    <w:bottom w:val="dotted" w:sz="12" w:space="0" w:color="auto"/>
                    <w:right w:val="single" w:sz="12" w:space="0" w:color="C00000"/>
                  </w:tcBorders>
                  <w:shd w:val="clear" w:color="auto" w:fill="00B050"/>
                </w:tcPr>
                <w:p w14:paraId="4E7DAAE4" w14:textId="77777777" w:rsidR="006F5044" w:rsidRPr="003C7BF1" w:rsidRDefault="006F5044" w:rsidP="006F5044">
                  <w:pPr>
                    <w:spacing w:before="120" w:after="120"/>
                    <w:jc w:val="center"/>
                    <w:rPr>
                      <w:b/>
                      <w:sz w:val="20"/>
                    </w:rPr>
                  </w:pPr>
                </w:p>
              </w:tc>
              <w:tc>
                <w:tcPr>
                  <w:tcW w:w="2849" w:type="dxa"/>
                  <w:tcBorders>
                    <w:top w:val="single" w:sz="12" w:space="0" w:color="F2F2F2" w:themeColor="background1" w:themeShade="F2"/>
                    <w:left w:val="single" w:sz="12" w:space="0" w:color="C00000"/>
                    <w:bottom w:val="single" w:sz="12" w:space="0" w:color="F2F2F2" w:themeColor="background1" w:themeShade="F2"/>
                    <w:right w:val="single" w:sz="18" w:space="0" w:color="auto"/>
                  </w:tcBorders>
                  <w:shd w:val="clear" w:color="auto" w:fill="FEE002"/>
                </w:tcPr>
                <w:p w14:paraId="4611DC9F" w14:textId="77777777" w:rsidR="006F5044" w:rsidRPr="00DA205E" w:rsidRDefault="006F5044" w:rsidP="006F5044">
                  <w:pPr>
                    <w:spacing w:before="120" w:after="120"/>
                    <w:jc w:val="right"/>
                    <w:rPr>
                      <w:b/>
                      <w:color w:val="C00000"/>
                      <w:sz w:val="18"/>
                    </w:rPr>
                  </w:pPr>
                </w:p>
              </w:tc>
            </w:tr>
            <w:tr w:rsidR="00332A64" w14:paraId="19FB08E7" w14:textId="77777777" w:rsidTr="001429F2">
              <w:trPr>
                <w:trHeight w:val="412"/>
              </w:trPr>
              <w:tc>
                <w:tcPr>
                  <w:tcW w:w="2741" w:type="dxa"/>
                  <w:tcBorders>
                    <w:top w:val="single" w:sz="12" w:space="0" w:color="F2F2F2" w:themeColor="background1" w:themeShade="F2"/>
                    <w:left w:val="single" w:sz="18" w:space="0" w:color="auto"/>
                    <w:right w:val="single" w:sz="12" w:space="0" w:color="C00000"/>
                  </w:tcBorders>
                  <w:shd w:val="clear" w:color="auto" w:fill="0091FE"/>
                </w:tcPr>
                <w:p w14:paraId="40A1FA1A" w14:textId="77777777" w:rsidR="006F5044" w:rsidRPr="001775E7" w:rsidRDefault="000D7DF0" w:rsidP="006F5044">
                  <w:pPr>
                    <w:spacing w:before="120" w:after="120" w:line="276" w:lineRule="auto"/>
                    <w:rPr>
                      <w:b/>
                      <w:color w:val="CCFF99"/>
                      <w:sz w:val="20"/>
                    </w:rPr>
                  </w:pPr>
                  <w:r w:rsidRPr="001775E7">
                    <w:rPr>
                      <w:b/>
                      <w:color w:val="CCFF99"/>
                      <w:sz w:val="20"/>
                    </w:rPr>
                    <w:t xml:space="preserve">Schulkultur </w:t>
                  </w:r>
                  <w:r>
                    <w:rPr>
                      <w:b/>
                      <w:color w:val="CCFF99"/>
                      <w:sz w:val="20"/>
                    </w:rPr>
                    <w:t>*</w:t>
                  </w:r>
                </w:p>
              </w:tc>
              <w:tc>
                <w:tcPr>
                  <w:tcW w:w="2055" w:type="dxa"/>
                  <w:gridSpan w:val="2"/>
                  <w:tcBorders>
                    <w:top w:val="dotted" w:sz="12" w:space="0" w:color="auto"/>
                    <w:left w:val="single" w:sz="12" w:space="0" w:color="C00000"/>
                    <w:right w:val="single" w:sz="12" w:space="0" w:color="C00000"/>
                  </w:tcBorders>
                  <w:shd w:val="clear" w:color="auto" w:fill="00B050"/>
                </w:tcPr>
                <w:p w14:paraId="2104805A" w14:textId="77777777" w:rsidR="006F5044" w:rsidRPr="003C7BF1" w:rsidRDefault="00AD420C" w:rsidP="006F5044">
                  <w:pPr>
                    <w:spacing w:before="120" w:after="120"/>
                    <w:jc w:val="center"/>
                    <w:rPr>
                      <w:b/>
                      <w:sz w:val="20"/>
                    </w:rPr>
                  </w:pPr>
                  <w:r>
                    <w:rPr>
                      <w:b/>
                      <w:noProof/>
                      <w:sz w:val="20"/>
                    </w:rPr>
                    <mc:AlternateContent>
                      <mc:Choice Requires="wps">
                        <w:drawing>
                          <wp:anchor distT="0" distB="0" distL="114300" distR="114300" simplePos="0" relativeHeight="251660288" behindDoc="0" locked="0" layoutInCell="1" allowOverlap="1" wp14:anchorId="5C250652" wp14:editId="13705B39">
                            <wp:simplePos x="0" y="0"/>
                            <wp:positionH relativeFrom="column">
                              <wp:posOffset>505460</wp:posOffset>
                            </wp:positionH>
                            <wp:positionV relativeFrom="paragraph">
                              <wp:posOffset>85090</wp:posOffset>
                            </wp:positionV>
                            <wp:extent cx="1282700" cy="6350"/>
                            <wp:effectExtent l="64135" t="62230" r="62865" b="64770"/>
                            <wp:wrapNone/>
                            <wp:docPr id="23" name="Gerade Verbindung mit Pfeil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2700" cy="6350"/>
                                    </a:xfrm>
                                    <a:prstGeom prst="straightConnector1">
                                      <a:avLst/>
                                    </a:prstGeom>
                                    <a:noFill/>
                                    <a:ln w="19050">
                                      <a:solidFill>
                                        <a:srgbClr val="C000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5FA868" id="Gerade Verbindung mit Pfeil 289" o:spid="_x0000_s1026" type="#_x0000_t32" style="position:absolute;margin-left:39.8pt;margin-top:6.7pt;width:101pt;height:.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" strokecolor="#c00000" strokeweight="1.5pt">
                            <v:stroke startarrow="oval" endarrow="oval"/>
                          </v:shape>
                        </w:pict>
                      </mc:Fallback>
                    </mc:AlternateContent>
                  </w:r>
                </w:p>
              </w:tc>
              <w:tc>
                <w:tcPr>
                  <w:tcW w:w="2849" w:type="dxa"/>
                  <w:tcBorders>
                    <w:top w:val="single" w:sz="12" w:space="0" w:color="F2F2F2" w:themeColor="background1" w:themeShade="F2"/>
                    <w:left w:val="single" w:sz="12" w:space="0" w:color="C00000"/>
                    <w:right w:val="single" w:sz="18" w:space="0" w:color="auto"/>
                  </w:tcBorders>
                  <w:shd w:val="clear" w:color="auto" w:fill="FFF7BD"/>
                </w:tcPr>
                <w:p w14:paraId="44BCCC6B" w14:textId="77777777" w:rsidR="006F5044" w:rsidRPr="00DA205E" w:rsidRDefault="000D7DF0" w:rsidP="006F5044">
                  <w:pPr>
                    <w:spacing w:before="120" w:after="120"/>
                    <w:jc w:val="right"/>
                    <w:rPr>
                      <w:b/>
                      <w:color w:val="C00000"/>
                      <w:sz w:val="18"/>
                    </w:rPr>
                  </w:pPr>
                  <w:r>
                    <w:rPr>
                      <w:b/>
                      <w:color w:val="C00000"/>
                      <w:sz w:val="18"/>
                    </w:rPr>
                    <w:t xml:space="preserve">Leitung </w:t>
                  </w:r>
                  <w:r w:rsidRPr="00DA205E">
                    <w:rPr>
                      <w:b/>
                      <w:color w:val="C00000"/>
                      <w:sz w:val="18"/>
                    </w:rPr>
                    <w:t>Angebot 1</w:t>
                  </w:r>
                </w:p>
              </w:tc>
            </w:tr>
            <w:tr w:rsidR="00332A64" w14:paraId="19EBE578" w14:textId="77777777" w:rsidTr="001429F2">
              <w:trPr>
                <w:trHeight w:val="398"/>
              </w:trPr>
              <w:tc>
                <w:tcPr>
                  <w:tcW w:w="2741" w:type="dxa"/>
                  <w:tcBorders>
                    <w:left w:val="single" w:sz="18" w:space="0" w:color="auto"/>
                    <w:bottom w:val="single" w:sz="12" w:space="0" w:color="F2F2F2" w:themeColor="background1" w:themeShade="F2"/>
                    <w:right w:val="single" w:sz="12" w:space="0" w:color="C00000"/>
                  </w:tcBorders>
                  <w:shd w:val="clear" w:color="auto" w:fill="0091FE"/>
                </w:tcPr>
                <w:p w14:paraId="4E914C33" w14:textId="77777777" w:rsidR="006F5044" w:rsidRPr="001775E7" w:rsidRDefault="000D7DF0" w:rsidP="006F5044">
                  <w:pPr>
                    <w:spacing w:before="120" w:after="120" w:line="276" w:lineRule="auto"/>
                    <w:rPr>
                      <w:b/>
                      <w:color w:val="CCFF99"/>
                      <w:sz w:val="20"/>
                    </w:rPr>
                  </w:pPr>
                  <w:r w:rsidRPr="001775E7">
                    <w:rPr>
                      <w:b/>
                      <w:color w:val="CCFF99"/>
                      <w:sz w:val="20"/>
                    </w:rPr>
                    <w:t>Unterricht</w:t>
                  </w:r>
                  <w:r w:rsidRPr="0074352C">
                    <w:rPr>
                      <w:b/>
                      <w:noProof/>
                      <w:color w:val="CCFF99"/>
                      <w:sz w:val="20"/>
                    </w:rPr>
                    <w:t xml:space="preserve"> **</w:t>
                  </w:r>
                </w:p>
              </w:tc>
              <w:tc>
                <w:tcPr>
                  <w:tcW w:w="2055" w:type="dxa"/>
                  <w:gridSpan w:val="2"/>
                  <w:tcBorders>
                    <w:left w:val="single" w:sz="12" w:space="0" w:color="C00000"/>
                    <w:bottom w:val="single" w:sz="4" w:space="0" w:color="00B050"/>
                    <w:right w:val="single" w:sz="12" w:space="0" w:color="C00000"/>
                  </w:tcBorders>
                  <w:shd w:val="clear" w:color="auto" w:fill="00B050"/>
                </w:tcPr>
                <w:p w14:paraId="372528E7" w14:textId="77777777" w:rsidR="006F5044" w:rsidRPr="003C7BF1" w:rsidRDefault="006F5044" w:rsidP="006F5044">
                  <w:pPr>
                    <w:spacing w:before="120" w:after="120"/>
                    <w:jc w:val="center"/>
                    <w:rPr>
                      <w:b/>
                      <w:sz w:val="20"/>
                    </w:rPr>
                  </w:pPr>
                </w:p>
              </w:tc>
              <w:tc>
                <w:tcPr>
                  <w:tcW w:w="2849" w:type="dxa"/>
                  <w:tcBorders>
                    <w:left w:val="single" w:sz="12" w:space="0" w:color="C00000"/>
                    <w:bottom w:val="single" w:sz="12" w:space="0" w:color="F2F2F2" w:themeColor="background1" w:themeShade="F2"/>
                    <w:right w:val="single" w:sz="18" w:space="0" w:color="auto"/>
                  </w:tcBorders>
                  <w:shd w:val="clear" w:color="auto" w:fill="FFF7BD"/>
                </w:tcPr>
                <w:p w14:paraId="279F00BC" w14:textId="77777777" w:rsidR="006F5044" w:rsidRPr="00DA205E" w:rsidRDefault="006F5044" w:rsidP="006F5044">
                  <w:pPr>
                    <w:spacing w:before="120" w:after="120"/>
                    <w:jc w:val="right"/>
                    <w:rPr>
                      <w:b/>
                      <w:color w:val="C00000"/>
                      <w:sz w:val="18"/>
                    </w:rPr>
                  </w:pPr>
                </w:p>
              </w:tc>
            </w:tr>
            <w:tr w:rsidR="00332A64" w14:paraId="146E9965" w14:textId="77777777" w:rsidTr="001429F2">
              <w:trPr>
                <w:trHeight w:val="385"/>
              </w:trPr>
              <w:tc>
                <w:tcPr>
                  <w:tcW w:w="2741" w:type="dxa"/>
                  <w:tcBorders>
                    <w:top w:val="single" w:sz="12" w:space="0" w:color="F2F2F2" w:themeColor="background1" w:themeShade="F2"/>
                    <w:left w:val="single" w:sz="18" w:space="0" w:color="auto"/>
                    <w:bottom w:val="single" w:sz="12" w:space="0" w:color="F2F2F2" w:themeColor="background1" w:themeShade="F2"/>
                    <w:right w:val="single" w:sz="12" w:space="0" w:color="C00000"/>
                  </w:tcBorders>
                  <w:shd w:val="clear" w:color="auto" w:fill="0070C0"/>
                </w:tcPr>
                <w:p w14:paraId="09CEF6C7" w14:textId="77777777" w:rsidR="006F5044" w:rsidRPr="00103F5C" w:rsidRDefault="006F5044" w:rsidP="006F5044">
                  <w:pPr>
                    <w:spacing w:before="120" w:after="120"/>
                    <w:rPr>
                      <w:b/>
                      <w:color w:val="CCFF99"/>
                      <w:sz w:val="18"/>
                    </w:rPr>
                  </w:pPr>
                </w:p>
              </w:tc>
              <w:tc>
                <w:tcPr>
                  <w:tcW w:w="2055" w:type="dxa"/>
                  <w:gridSpan w:val="2"/>
                  <w:tcBorders>
                    <w:top w:val="single" w:sz="4" w:space="0" w:color="00B050"/>
                    <w:left w:val="single" w:sz="12" w:space="0" w:color="C00000"/>
                    <w:right w:val="single" w:sz="12" w:space="0" w:color="C00000"/>
                  </w:tcBorders>
                  <w:shd w:val="clear" w:color="auto" w:fill="00B050"/>
                </w:tcPr>
                <w:p w14:paraId="63DDDD06" w14:textId="77777777" w:rsidR="006F5044" w:rsidRPr="003C7BF1" w:rsidRDefault="00AD420C" w:rsidP="006F5044">
                  <w:pPr>
                    <w:spacing w:before="120" w:after="120"/>
                    <w:jc w:val="center"/>
                    <w:rPr>
                      <w:b/>
                      <w:sz w:val="20"/>
                    </w:rPr>
                  </w:pPr>
                  <w:r>
                    <w:rPr>
                      <w:b/>
                      <w:noProof/>
                      <w:sz w:val="20"/>
                    </w:rPr>
                    <mc:AlternateContent>
                      <mc:Choice Requires="wps">
                        <w:drawing>
                          <wp:anchor distT="0" distB="0" distL="114300" distR="114300" simplePos="0" relativeHeight="251662336" behindDoc="0" locked="0" layoutInCell="1" allowOverlap="1" wp14:anchorId="58684E9B" wp14:editId="349C734A">
                            <wp:simplePos x="0" y="0"/>
                            <wp:positionH relativeFrom="column">
                              <wp:posOffset>505460</wp:posOffset>
                            </wp:positionH>
                            <wp:positionV relativeFrom="paragraph">
                              <wp:posOffset>65405</wp:posOffset>
                            </wp:positionV>
                            <wp:extent cx="1282700" cy="0"/>
                            <wp:effectExtent l="64135" t="64135" r="62865" b="59690"/>
                            <wp:wrapNone/>
                            <wp:docPr id="22" name="Gerade Verbindung mit Pfeil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2700" cy="0"/>
                                    </a:xfrm>
                                    <a:prstGeom prst="straightConnector1">
                                      <a:avLst/>
                                    </a:prstGeom>
                                    <a:noFill/>
                                    <a:ln w="19050">
                                      <a:solidFill>
                                        <a:srgbClr val="C000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16E862" id="Gerade Verbindung mit Pfeil 291" o:spid="_x0000_s1026" type="#_x0000_t32" style="position:absolute;margin-left:39.8pt;margin-top:5.15pt;width:101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" strokecolor="#c00000" strokeweight="1.5pt">
                            <v:stroke startarrow="oval" endarrow="oval"/>
                          </v:shape>
                        </w:pict>
                      </mc:Fallback>
                    </mc:AlternateContent>
                  </w:r>
                </w:p>
              </w:tc>
              <w:tc>
                <w:tcPr>
                  <w:tcW w:w="2849" w:type="dxa"/>
                  <w:tcBorders>
                    <w:top w:val="single" w:sz="12" w:space="0" w:color="F2F2F2" w:themeColor="background1" w:themeShade="F2"/>
                    <w:left w:val="single" w:sz="12" w:space="0" w:color="C00000"/>
                    <w:right w:val="single" w:sz="18" w:space="0" w:color="auto"/>
                  </w:tcBorders>
                  <w:shd w:val="clear" w:color="auto" w:fill="FFF7BD"/>
                </w:tcPr>
                <w:p w14:paraId="517519E0" w14:textId="77777777" w:rsidR="006F5044" w:rsidRPr="00DA205E" w:rsidRDefault="000D7DF0" w:rsidP="006F5044">
                  <w:pPr>
                    <w:spacing w:before="120" w:after="120"/>
                    <w:jc w:val="right"/>
                    <w:rPr>
                      <w:b/>
                      <w:color w:val="C00000"/>
                      <w:sz w:val="18"/>
                    </w:rPr>
                  </w:pPr>
                  <w:r>
                    <w:rPr>
                      <w:b/>
                      <w:color w:val="C00000"/>
                      <w:sz w:val="18"/>
                    </w:rPr>
                    <w:t xml:space="preserve">Leitung </w:t>
                  </w:r>
                  <w:r w:rsidRPr="00DA205E">
                    <w:rPr>
                      <w:b/>
                      <w:color w:val="C00000"/>
                      <w:sz w:val="18"/>
                    </w:rPr>
                    <w:t>Angebot 2</w:t>
                  </w:r>
                </w:p>
              </w:tc>
            </w:tr>
            <w:tr w:rsidR="00332A64" w14:paraId="419EA887" w14:textId="77777777" w:rsidTr="001429F2">
              <w:trPr>
                <w:trHeight w:val="522"/>
              </w:trPr>
              <w:tc>
                <w:tcPr>
                  <w:tcW w:w="2741" w:type="dxa"/>
                  <w:tcBorders>
                    <w:top w:val="single" w:sz="12" w:space="0" w:color="F2F2F2" w:themeColor="background1" w:themeShade="F2"/>
                    <w:left w:val="single" w:sz="18" w:space="0" w:color="auto"/>
                    <w:right w:val="single" w:sz="12" w:space="0" w:color="C00000"/>
                  </w:tcBorders>
                  <w:shd w:val="clear" w:color="auto" w:fill="3399FF"/>
                </w:tcPr>
                <w:p w14:paraId="71FF6432" w14:textId="77777777" w:rsidR="006F5044" w:rsidRPr="00103F5C" w:rsidRDefault="00AD420C" w:rsidP="006F5044">
                  <w:pPr>
                    <w:spacing w:before="120" w:after="120"/>
                    <w:rPr>
                      <w:b/>
                      <w:color w:val="CCFF99"/>
                      <w:sz w:val="18"/>
                    </w:rPr>
                  </w:pPr>
                  <w:r>
                    <w:rPr>
                      <w:b/>
                      <w:noProof/>
                      <w:sz w:val="20"/>
                    </w:rPr>
                    <mc:AlternateContent>
                      <mc:Choice Requires="wps">
                        <w:drawing>
                          <wp:anchor distT="0" distB="0" distL="114300" distR="114300" simplePos="0" relativeHeight="251667456" behindDoc="0" locked="0" layoutInCell="1" allowOverlap="1" wp14:anchorId="70FFB5B2" wp14:editId="1CEA6960">
                            <wp:simplePos x="0" y="0"/>
                            <wp:positionH relativeFrom="column">
                              <wp:posOffset>1459230</wp:posOffset>
                            </wp:positionH>
                            <wp:positionV relativeFrom="paragraph">
                              <wp:posOffset>75565</wp:posOffset>
                            </wp:positionV>
                            <wp:extent cx="711200" cy="0"/>
                            <wp:effectExtent l="62230" t="58420" r="64770" b="65405"/>
                            <wp:wrapNone/>
                            <wp:docPr id="21" name="Gerade Verbindung mit Pfeil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0" cy="0"/>
                                    </a:xfrm>
                                    <a:prstGeom prst="straightConnector1">
                                      <a:avLst/>
                                    </a:prstGeom>
                                    <a:noFill/>
                                    <a:ln w="19050">
                                      <a:solidFill>
                                        <a:srgbClr val="CCFF99"/>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8CC09B" id="Gerade Verbindung mit Pfeil 299" o:spid="_x0000_s1026" type="#_x0000_t32" style="position:absolute;margin-left:114.9pt;margin-top:5.95pt;width:56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" strokecolor="#cf9" strokeweight="1.5pt">
                            <v:stroke startarrow="oval" endarrow="oval"/>
                          </v:shape>
                        </w:pict>
                      </mc:Fallback>
                    </mc:AlternateContent>
                  </w:r>
                  <w:r w:rsidR="000D7DF0">
                    <w:rPr>
                      <w:b/>
                      <w:color w:val="CCFF99"/>
                      <w:sz w:val="18"/>
                    </w:rPr>
                    <w:t xml:space="preserve"> Leitung </w:t>
                  </w:r>
                  <w:r w:rsidR="000D7DF0" w:rsidRPr="00103F5C">
                    <w:rPr>
                      <w:b/>
                      <w:color w:val="CCFF99"/>
                      <w:sz w:val="18"/>
                    </w:rPr>
                    <w:t xml:space="preserve">Angebot </w:t>
                  </w:r>
                  <w:r w:rsidR="000D7DF0">
                    <w:rPr>
                      <w:b/>
                      <w:color w:val="CCFF99"/>
                      <w:sz w:val="18"/>
                    </w:rPr>
                    <w:t xml:space="preserve">der Schule </w:t>
                  </w:r>
                  <w:r w:rsidR="000D7DF0" w:rsidRPr="00103F5C">
                    <w:rPr>
                      <w:b/>
                      <w:color w:val="CCFF99"/>
                      <w:sz w:val="18"/>
                    </w:rPr>
                    <w:t>1</w:t>
                  </w:r>
                </w:p>
              </w:tc>
              <w:tc>
                <w:tcPr>
                  <w:tcW w:w="2055" w:type="dxa"/>
                  <w:gridSpan w:val="2"/>
                  <w:tcBorders>
                    <w:left w:val="single" w:sz="12" w:space="0" w:color="C00000"/>
                    <w:right w:val="single" w:sz="12" w:space="0" w:color="C00000"/>
                  </w:tcBorders>
                  <w:shd w:val="clear" w:color="auto" w:fill="00B050"/>
                </w:tcPr>
                <w:p w14:paraId="6DB3CE51" w14:textId="77777777" w:rsidR="006F5044" w:rsidRPr="003C7BF1" w:rsidRDefault="006F5044" w:rsidP="006F5044">
                  <w:pPr>
                    <w:spacing w:before="120" w:after="120"/>
                    <w:jc w:val="center"/>
                    <w:rPr>
                      <w:b/>
                      <w:sz w:val="20"/>
                    </w:rPr>
                  </w:pPr>
                </w:p>
              </w:tc>
              <w:tc>
                <w:tcPr>
                  <w:tcW w:w="2849" w:type="dxa"/>
                  <w:tcBorders>
                    <w:left w:val="single" w:sz="12" w:space="0" w:color="C00000"/>
                    <w:bottom w:val="single" w:sz="12" w:space="0" w:color="F2F2F2" w:themeColor="background1" w:themeShade="F2"/>
                    <w:right w:val="single" w:sz="18" w:space="0" w:color="auto"/>
                  </w:tcBorders>
                  <w:shd w:val="clear" w:color="auto" w:fill="FFF7BD"/>
                </w:tcPr>
                <w:p w14:paraId="25FEF8E1" w14:textId="77777777" w:rsidR="006F5044" w:rsidRPr="00DA205E" w:rsidRDefault="006F5044" w:rsidP="006F5044">
                  <w:pPr>
                    <w:spacing w:before="120" w:after="120"/>
                    <w:jc w:val="right"/>
                    <w:rPr>
                      <w:b/>
                      <w:color w:val="C00000"/>
                      <w:sz w:val="18"/>
                    </w:rPr>
                  </w:pPr>
                </w:p>
              </w:tc>
            </w:tr>
            <w:tr w:rsidR="00332A64" w14:paraId="08CE653C" w14:textId="77777777" w:rsidTr="001429F2">
              <w:trPr>
                <w:trHeight w:val="385"/>
              </w:trPr>
              <w:tc>
                <w:tcPr>
                  <w:tcW w:w="2741" w:type="dxa"/>
                  <w:tcBorders>
                    <w:left w:val="single" w:sz="18" w:space="0" w:color="auto"/>
                    <w:bottom w:val="single" w:sz="12" w:space="0" w:color="F2F2F2" w:themeColor="background1" w:themeShade="F2"/>
                    <w:right w:val="single" w:sz="12" w:space="0" w:color="C00000"/>
                  </w:tcBorders>
                  <w:shd w:val="clear" w:color="auto" w:fill="3399FF"/>
                </w:tcPr>
                <w:p w14:paraId="7EB4263F" w14:textId="77777777" w:rsidR="006F5044" w:rsidRPr="00103F5C" w:rsidRDefault="006F5044" w:rsidP="006F5044">
                  <w:pPr>
                    <w:spacing w:before="120" w:after="120"/>
                    <w:rPr>
                      <w:b/>
                      <w:color w:val="CCFF99"/>
                      <w:sz w:val="18"/>
                    </w:rPr>
                  </w:pPr>
                </w:p>
              </w:tc>
              <w:tc>
                <w:tcPr>
                  <w:tcW w:w="2055" w:type="dxa"/>
                  <w:gridSpan w:val="2"/>
                  <w:tcBorders>
                    <w:left w:val="single" w:sz="12" w:space="0" w:color="C00000"/>
                    <w:right w:val="single" w:sz="12" w:space="0" w:color="C00000"/>
                  </w:tcBorders>
                  <w:shd w:val="clear" w:color="auto" w:fill="00B050"/>
                </w:tcPr>
                <w:p w14:paraId="602C2B9B" w14:textId="77777777" w:rsidR="006F5044" w:rsidRPr="003C7BF1" w:rsidRDefault="00AD420C" w:rsidP="006F5044">
                  <w:pPr>
                    <w:spacing w:before="120" w:after="120"/>
                    <w:jc w:val="center"/>
                    <w:rPr>
                      <w:b/>
                      <w:sz w:val="20"/>
                    </w:rPr>
                  </w:pPr>
                  <w:r>
                    <w:rPr>
                      <w:b/>
                      <w:noProof/>
                      <w:sz w:val="20"/>
                    </w:rPr>
                    <mc:AlternateContent>
                      <mc:Choice Requires="wps">
                        <w:drawing>
                          <wp:anchor distT="0" distB="0" distL="114300" distR="114300" simplePos="0" relativeHeight="251661312" behindDoc="0" locked="0" layoutInCell="1" allowOverlap="1" wp14:anchorId="67D93727" wp14:editId="1325C49D">
                            <wp:simplePos x="0" y="0"/>
                            <wp:positionH relativeFrom="column">
                              <wp:posOffset>505460</wp:posOffset>
                            </wp:positionH>
                            <wp:positionV relativeFrom="paragraph">
                              <wp:posOffset>85725</wp:posOffset>
                            </wp:positionV>
                            <wp:extent cx="1282700" cy="0"/>
                            <wp:effectExtent l="64135" t="62865" r="62865" b="60960"/>
                            <wp:wrapNone/>
                            <wp:docPr id="20" name="Gerade Verbindung mit Pfeil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2700" cy="0"/>
                                    </a:xfrm>
                                    <a:prstGeom prst="straightConnector1">
                                      <a:avLst/>
                                    </a:prstGeom>
                                    <a:noFill/>
                                    <a:ln w="19050">
                                      <a:solidFill>
                                        <a:srgbClr val="C000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D0B788" id="Gerade Verbindung mit Pfeil 290" o:spid="_x0000_s1026" type="#_x0000_t32" style="position:absolute;margin-left:39.8pt;margin-top:6.75pt;width:101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" strokecolor="#c00000" strokeweight="1.5pt">
                            <v:stroke startarrow="oval" endarrow="oval"/>
                          </v:shape>
                        </w:pict>
                      </mc:Fallback>
                    </mc:AlternateContent>
                  </w:r>
                </w:p>
              </w:tc>
              <w:tc>
                <w:tcPr>
                  <w:tcW w:w="2849" w:type="dxa"/>
                  <w:tcBorders>
                    <w:top w:val="single" w:sz="12" w:space="0" w:color="F2F2F2" w:themeColor="background1" w:themeShade="F2"/>
                    <w:left w:val="single" w:sz="12" w:space="0" w:color="C00000"/>
                    <w:right w:val="single" w:sz="18" w:space="0" w:color="auto"/>
                  </w:tcBorders>
                  <w:shd w:val="clear" w:color="auto" w:fill="FFF7BD"/>
                </w:tcPr>
                <w:p w14:paraId="1991C8BB" w14:textId="77777777" w:rsidR="006F5044" w:rsidRPr="00DA205E" w:rsidRDefault="000D7DF0" w:rsidP="006F5044">
                  <w:pPr>
                    <w:spacing w:before="120" w:after="120"/>
                    <w:jc w:val="right"/>
                    <w:rPr>
                      <w:b/>
                      <w:color w:val="C00000"/>
                      <w:sz w:val="18"/>
                    </w:rPr>
                  </w:pPr>
                  <w:r>
                    <w:rPr>
                      <w:b/>
                      <w:color w:val="C00000"/>
                      <w:sz w:val="18"/>
                    </w:rPr>
                    <w:t xml:space="preserve">Leitung </w:t>
                  </w:r>
                  <w:r w:rsidRPr="00DA205E">
                    <w:rPr>
                      <w:b/>
                      <w:color w:val="C00000"/>
                      <w:sz w:val="18"/>
                    </w:rPr>
                    <w:t>Angebot 3</w:t>
                  </w:r>
                </w:p>
              </w:tc>
            </w:tr>
            <w:tr w:rsidR="00332A64" w14:paraId="65ADFC3D" w14:textId="77777777" w:rsidTr="001429F2">
              <w:trPr>
                <w:trHeight w:val="522"/>
              </w:trPr>
              <w:tc>
                <w:tcPr>
                  <w:tcW w:w="2741" w:type="dxa"/>
                  <w:tcBorders>
                    <w:top w:val="single" w:sz="12" w:space="0" w:color="F2F2F2" w:themeColor="background1" w:themeShade="F2"/>
                    <w:left w:val="single" w:sz="18" w:space="0" w:color="auto"/>
                    <w:right w:val="single" w:sz="12" w:space="0" w:color="C00000"/>
                  </w:tcBorders>
                  <w:shd w:val="clear" w:color="auto" w:fill="3399FF"/>
                </w:tcPr>
                <w:p w14:paraId="710E6438" w14:textId="77777777" w:rsidR="006F5044" w:rsidRPr="00103F5C" w:rsidRDefault="00AD420C" w:rsidP="006F5044">
                  <w:pPr>
                    <w:spacing w:before="120" w:after="120"/>
                    <w:rPr>
                      <w:b/>
                      <w:color w:val="CCFF99"/>
                      <w:sz w:val="18"/>
                    </w:rPr>
                  </w:pPr>
                  <w:r>
                    <w:rPr>
                      <w:b/>
                      <w:noProof/>
                      <w:sz w:val="20"/>
                    </w:rPr>
                    <mc:AlternateContent>
                      <mc:Choice Requires="wps">
                        <w:drawing>
                          <wp:anchor distT="0" distB="0" distL="114300" distR="114300" simplePos="0" relativeHeight="251664384" behindDoc="0" locked="0" layoutInCell="1" allowOverlap="1" wp14:anchorId="2AF46EAA" wp14:editId="7E462900">
                            <wp:simplePos x="0" y="0"/>
                            <wp:positionH relativeFrom="column">
                              <wp:posOffset>1459230</wp:posOffset>
                            </wp:positionH>
                            <wp:positionV relativeFrom="paragraph">
                              <wp:posOffset>76200</wp:posOffset>
                            </wp:positionV>
                            <wp:extent cx="711200" cy="0"/>
                            <wp:effectExtent l="62230" t="66040" r="64770" b="57785"/>
                            <wp:wrapNone/>
                            <wp:docPr id="19" name="Gerade Verbindung mit Pfeil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0" cy="0"/>
                                    </a:xfrm>
                                    <a:prstGeom prst="straightConnector1">
                                      <a:avLst/>
                                    </a:prstGeom>
                                    <a:noFill/>
                                    <a:ln w="19050">
                                      <a:solidFill>
                                        <a:srgbClr val="CCFF99"/>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CD3AD2" id="Gerade Verbindung mit Pfeil 295" o:spid="_x0000_s1026" type="#_x0000_t32" style="position:absolute;margin-left:114.9pt;margin-top:6pt;width:56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" strokecolor="#cf9" strokeweight="1.5pt">
                            <v:stroke startarrow="oval" endarrow="oval"/>
                          </v:shape>
                        </w:pict>
                      </mc:Fallback>
                    </mc:AlternateContent>
                  </w:r>
                  <w:r w:rsidR="000D7DF0">
                    <w:rPr>
                      <w:b/>
                      <w:color w:val="CCFF99"/>
                      <w:sz w:val="18"/>
                    </w:rPr>
                    <w:t xml:space="preserve">Leitung </w:t>
                  </w:r>
                  <w:r w:rsidR="000D7DF0" w:rsidRPr="00103F5C">
                    <w:rPr>
                      <w:b/>
                      <w:color w:val="CCFF99"/>
                      <w:sz w:val="18"/>
                    </w:rPr>
                    <w:t xml:space="preserve"> Angebot </w:t>
                  </w:r>
                  <w:r w:rsidR="000D7DF0">
                    <w:rPr>
                      <w:b/>
                      <w:color w:val="CCFF99"/>
                      <w:sz w:val="18"/>
                    </w:rPr>
                    <w:t>der Schule</w:t>
                  </w:r>
                  <w:r w:rsidR="000D7DF0" w:rsidRPr="00103F5C">
                    <w:rPr>
                      <w:b/>
                      <w:color w:val="CCFF99"/>
                      <w:sz w:val="18"/>
                    </w:rPr>
                    <w:t xml:space="preserve"> 2</w:t>
                  </w:r>
                </w:p>
              </w:tc>
              <w:tc>
                <w:tcPr>
                  <w:tcW w:w="2055" w:type="dxa"/>
                  <w:gridSpan w:val="2"/>
                  <w:tcBorders>
                    <w:left w:val="single" w:sz="12" w:space="0" w:color="C00000"/>
                    <w:right w:val="single" w:sz="12" w:space="0" w:color="C00000"/>
                  </w:tcBorders>
                  <w:shd w:val="clear" w:color="auto" w:fill="00B050"/>
                </w:tcPr>
                <w:p w14:paraId="5027A5BD" w14:textId="77777777" w:rsidR="006F5044" w:rsidRPr="003C7BF1" w:rsidRDefault="006F5044" w:rsidP="006F5044">
                  <w:pPr>
                    <w:spacing w:before="120" w:after="120"/>
                    <w:jc w:val="right"/>
                    <w:rPr>
                      <w:b/>
                      <w:sz w:val="20"/>
                    </w:rPr>
                  </w:pPr>
                </w:p>
              </w:tc>
              <w:tc>
                <w:tcPr>
                  <w:tcW w:w="2849" w:type="dxa"/>
                  <w:tcBorders>
                    <w:left w:val="single" w:sz="12" w:space="0" w:color="C00000"/>
                    <w:bottom w:val="single" w:sz="12" w:space="0" w:color="F2F2F2" w:themeColor="background1" w:themeShade="F2"/>
                    <w:right w:val="single" w:sz="18" w:space="0" w:color="auto"/>
                  </w:tcBorders>
                  <w:shd w:val="clear" w:color="auto" w:fill="FFF7BD"/>
                </w:tcPr>
                <w:p w14:paraId="1C0E24FF" w14:textId="77777777" w:rsidR="006F5044" w:rsidRPr="00DA205E" w:rsidRDefault="006F5044" w:rsidP="006F5044">
                  <w:pPr>
                    <w:spacing w:before="120" w:after="120"/>
                    <w:jc w:val="right"/>
                    <w:rPr>
                      <w:b/>
                      <w:color w:val="C00000"/>
                      <w:sz w:val="18"/>
                    </w:rPr>
                  </w:pPr>
                </w:p>
              </w:tc>
            </w:tr>
            <w:tr w:rsidR="00332A64" w14:paraId="09096727" w14:textId="77777777" w:rsidTr="001429F2">
              <w:trPr>
                <w:trHeight w:val="385"/>
              </w:trPr>
              <w:tc>
                <w:tcPr>
                  <w:tcW w:w="2741" w:type="dxa"/>
                  <w:tcBorders>
                    <w:left w:val="single" w:sz="18" w:space="0" w:color="auto"/>
                    <w:bottom w:val="single" w:sz="12" w:space="0" w:color="F2F2F2" w:themeColor="background1" w:themeShade="F2"/>
                    <w:right w:val="single" w:sz="12" w:space="0" w:color="C00000"/>
                  </w:tcBorders>
                  <w:shd w:val="clear" w:color="auto" w:fill="3399FF"/>
                </w:tcPr>
                <w:p w14:paraId="5EB29370" w14:textId="77777777" w:rsidR="006F5044" w:rsidRPr="00103F5C" w:rsidRDefault="006F5044" w:rsidP="006F5044">
                  <w:pPr>
                    <w:spacing w:before="120" w:after="120"/>
                    <w:rPr>
                      <w:b/>
                      <w:color w:val="CCFF99"/>
                      <w:sz w:val="18"/>
                    </w:rPr>
                  </w:pPr>
                </w:p>
              </w:tc>
              <w:tc>
                <w:tcPr>
                  <w:tcW w:w="2055" w:type="dxa"/>
                  <w:gridSpan w:val="2"/>
                  <w:tcBorders>
                    <w:left w:val="single" w:sz="12" w:space="0" w:color="C00000"/>
                    <w:right w:val="single" w:sz="12" w:space="0" w:color="C00000"/>
                  </w:tcBorders>
                  <w:shd w:val="clear" w:color="auto" w:fill="00B050"/>
                </w:tcPr>
                <w:p w14:paraId="03CF2361" w14:textId="77777777" w:rsidR="006F5044" w:rsidRPr="003C7BF1" w:rsidRDefault="00AD420C" w:rsidP="006F5044">
                  <w:pPr>
                    <w:spacing w:before="120" w:after="120"/>
                    <w:jc w:val="center"/>
                    <w:rPr>
                      <w:b/>
                      <w:sz w:val="20"/>
                    </w:rPr>
                  </w:pPr>
                  <w:r>
                    <w:rPr>
                      <w:b/>
                      <w:noProof/>
                      <w:sz w:val="20"/>
                    </w:rPr>
                    <mc:AlternateContent>
                      <mc:Choice Requires="wps">
                        <w:drawing>
                          <wp:anchor distT="0" distB="0" distL="114300" distR="114300" simplePos="0" relativeHeight="251663360" behindDoc="0" locked="0" layoutInCell="1" allowOverlap="1" wp14:anchorId="649FDC82" wp14:editId="63DB5CA3">
                            <wp:simplePos x="0" y="0"/>
                            <wp:positionH relativeFrom="column">
                              <wp:posOffset>505460</wp:posOffset>
                            </wp:positionH>
                            <wp:positionV relativeFrom="paragraph">
                              <wp:posOffset>73660</wp:posOffset>
                            </wp:positionV>
                            <wp:extent cx="1282700" cy="0"/>
                            <wp:effectExtent l="64135" t="57785" r="62865" b="66040"/>
                            <wp:wrapNone/>
                            <wp:docPr id="14" name="Gerade Verbindung mit Pfeil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2700" cy="0"/>
                                    </a:xfrm>
                                    <a:prstGeom prst="straightConnector1">
                                      <a:avLst/>
                                    </a:prstGeom>
                                    <a:noFill/>
                                    <a:ln w="19050">
                                      <a:solidFill>
                                        <a:srgbClr val="C000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72D326" id="Gerade Verbindung mit Pfeil 292" o:spid="_x0000_s1026" type="#_x0000_t32" style="position:absolute;margin-left:39.8pt;margin-top:5.8pt;width:101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" strokecolor="#c00000" strokeweight="1.5pt">
                            <v:stroke startarrow="oval" endarrow="oval"/>
                          </v:shape>
                        </w:pict>
                      </mc:Fallback>
                    </mc:AlternateContent>
                  </w:r>
                </w:p>
              </w:tc>
              <w:tc>
                <w:tcPr>
                  <w:tcW w:w="2849" w:type="dxa"/>
                  <w:tcBorders>
                    <w:top w:val="single" w:sz="12" w:space="0" w:color="F2F2F2" w:themeColor="background1" w:themeShade="F2"/>
                    <w:left w:val="single" w:sz="12" w:space="0" w:color="C00000"/>
                    <w:right w:val="single" w:sz="18" w:space="0" w:color="auto"/>
                  </w:tcBorders>
                  <w:shd w:val="clear" w:color="auto" w:fill="FFF7BD"/>
                </w:tcPr>
                <w:p w14:paraId="3C8D0519" w14:textId="77777777" w:rsidR="006F5044" w:rsidRPr="00DA205E" w:rsidRDefault="000D7DF0" w:rsidP="006F5044">
                  <w:pPr>
                    <w:spacing w:before="120" w:after="120"/>
                    <w:jc w:val="right"/>
                    <w:rPr>
                      <w:b/>
                      <w:color w:val="C00000"/>
                      <w:sz w:val="18"/>
                    </w:rPr>
                  </w:pPr>
                  <w:r>
                    <w:rPr>
                      <w:b/>
                      <w:color w:val="C00000"/>
                      <w:sz w:val="18"/>
                    </w:rPr>
                    <w:t xml:space="preserve">Leitung </w:t>
                  </w:r>
                  <w:r w:rsidRPr="00DA205E">
                    <w:rPr>
                      <w:b/>
                      <w:color w:val="C00000"/>
                      <w:sz w:val="18"/>
                    </w:rPr>
                    <w:t>Angebot 4</w:t>
                  </w:r>
                </w:p>
              </w:tc>
            </w:tr>
            <w:tr w:rsidR="00332A64" w14:paraId="28E29BB8" w14:textId="77777777" w:rsidTr="001429F2">
              <w:trPr>
                <w:trHeight w:val="40"/>
              </w:trPr>
              <w:tc>
                <w:tcPr>
                  <w:tcW w:w="2741" w:type="dxa"/>
                  <w:tcBorders>
                    <w:top w:val="single" w:sz="12" w:space="0" w:color="F2F2F2" w:themeColor="background1" w:themeShade="F2"/>
                    <w:left w:val="single" w:sz="18" w:space="0" w:color="auto"/>
                    <w:right w:val="single" w:sz="12" w:space="0" w:color="C00000"/>
                  </w:tcBorders>
                  <w:shd w:val="clear" w:color="auto" w:fill="3399FF"/>
                </w:tcPr>
                <w:p w14:paraId="48C6F931" w14:textId="77777777" w:rsidR="006F5044" w:rsidRPr="00103F5C" w:rsidRDefault="00AD420C" w:rsidP="006F5044">
                  <w:pPr>
                    <w:spacing w:before="120" w:after="120"/>
                    <w:rPr>
                      <w:b/>
                      <w:color w:val="CCFF99"/>
                      <w:sz w:val="18"/>
                    </w:rPr>
                  </w:pPr>
                  <w:r>
                    <w:rPr>
                      <w:b/>
                      <w:noProof/>
                      <w:sz w:val="20"/>
                    </w:rPr>
                    <mc:AlternateContent>
                      <mc:Choice Requires="wps">
                        <w:drawing>
                          <wp:anchor distT="0" distB="0" distL="114300" distR="114300" simplePos="0" relativeHeight="251668480" behindDoc="0" locked="0" layoutInCell="1" allowOverlap="1" wp14:anchorId="717DCB41" wp14:editId="01EB67FD">
                            <wp:simplePos x="0" y="0"/>
                            <wp:positionH relativeFrom="column">
                              <wp:posOffset>1465580</wp:posOffset>
                            </wp:positionH>
                            <wp:positionV relativeFrom="paragraph">
                              <wp:posOffset>77470</wp:posOffset>
                            </wp:positionV>
                            <wp:extent cx="704850" cy="0"/>
                            <wp:effectExtent l="59055" t="64770" r="64770" b="59055"/>
                            <wp:wrapNone/>
                            <wp:docPr id="12" name="Gerade Verbindung mit Pfeil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850" cy="0"/>
                                    </a:xfrm>
                                    <a:prstGeom prst="straightConnector1">
                                      <a:avLst/>
                                    </a:prstGeom>
                                    <a:noFill/>
                                    <a:ln w="19050">
                                      <a:solidFill>
                                        <a:srgbClr val="CCFF99"/>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D2320E" id="Gerade Verbindung mit Pfeil 300" o:spid="_x0000_s1026" type="#_x0000_t32" style="position:absolute;margin-left:115.4pt;margin-top:6.1pt;width:55.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" strokecolor="#cf9" strokeweight="1.5pt">
                            <v:stroke startarrow="oval" endarrow="oval"/>
                          </v:shape>
                        </w:pict>
                      </mc:Fallback>
                    </mc:AlternateContent>
                  </w:r>
                  <w:r w:rsidR="000D7DF0" w:rsidRPr="00103F5C">
                    <w:rPr>
                      <w:b/>
                      <w:color w:val="CCFF99"/>
                      <w:sz w:val="18"/>
                    </w:rPr>
                    <w:t xml:space="preserve"> </w:t>
                  </w:r>
                  <w:r w:rsidR="000D7DF0">
                    <w:rPr>
                      <w:b/>
                      <w:color w:val="CCFF99"/>
                      <w:sz w:val="18"/>
                    </w:rPr>
                    <w:t xml:space="preserve">Leitung </w:t>
                  </w:r>
                  <w:r w:rsidR="000D7DF0" w:rsidRPr="00103F5C">
                    <w:rPr>
                      <w:b/>
                      <w:color w:val="CCFF99"/>
                      <w:sz w:val="18"/>
                    </w:rPr>
                    <w:t xml:space="preserve">Angebot </w:t>
                  </w:r>
                  <w:r w:rsidR="000D7DF0">
                    <w:rPr>
                      <w:b/>
                      <w:color w:val="CCFF99"/>
                      <w:sz w:val="18"/>
                    </w:rPr>
                    <w:t>der Schule 3</w:t>
                  </w:r>
                </w:p>
              </w:tc>
              <w:tc>
                <w:tcPr>
                  <w:tcW w:w="2055" w:type="dxa"/>
                  <w:gridSpan w:val="2"/>
                  <w:tcBorders>
                    <w:left w:val="single" w:sz="12" w:space="0" w:color="C00000"/>
                    <w:bottom w:val="dashSmallGap" w:sz="4" w:space="0" w:color="D9D9D9" w:themeColor="background1" w:themeShade="D9"/>
                    <w:right w:val="single" w:sz="12" w:space="0" w:color="C00000"/>
                  </w:tcBorders>
                  <w:shd w:val="clear" w:color="auto" w:fill="00B050"/>
                </w:tcPr>
                <w:p w14:paraId="1452A538" w14:textId="77777777" w:rsidR="006F5044" w:rsidRPr="003C7BF1" w:rsidRDefault="006F5044" w:rsidP="006F5044">
                  <w:pPr>
                    <w:spacing w:before="120" w:after="120"/>
                    <w:jc w:val="center"/>
                    <w:rPr>
                      <w:b/>
                      <w:sz w:val="20"/>
                    </w:rPr>
                  </w:pPr>
                </w:p>
              </w:tc>
              <w:tc>
                <w:tcPr>
                  <w:tcW w:w="2849" w:type="dxa"/>
                  <w:tcBorders>
                    <w:left w:val="single" w:sz="12" w:space="0" w:color="C00000"/>
                    <w:bottom w:val="single" w:sz="12" w:space="0" w:color="F2F2F2" w:themeColor="background1" w:themeShade="F2"/>
                    <w:right w:val="single" w:sz="18" w:space="0" w:color="auto"/>
                  </w:tcBorders>
                  <w:shd w:val="clear" w:color="auto" w:fill="FFF7BD"/>
                </w:tcPr>
                <w:p w14:paraId="419915B5" w14:textId="77777777" w:rsidR="006F5044" w:rsidRPr="00DA205E" w:rsidRDefault="006F5044" w:rsidP="001429F2">
                  <w:pPr>
                    <w:spacing w:before="120" w:after="120"/>
                    <w:rPr>
                      <w:b/>
                      <w:color w:val="C00000"/>
                      <w:sz w:val="18"/>
                    </w:rPr>
                  </w:pPr>
                </w:p>
              </w:tc>
            </w:tr>
            <w:tr w:rsidR="00332A64" w14:paraId="6FF44B53" w14:textId="77777777" w:rsidTr="001429F2">
              <w:trPr>
                <w:trHeight w:val="111"/>
              </w:trPr>
              <w:tc>
                <w:tcPr>
                  <w:tcW w:w="2741" w:type="dxa"/>
                  <w:tcBorders>
                    <w:left w:val="single" w:sz="18" w:space="0" w:color="auto"/>
                    <w:bottom w:val="dashed" w:sz="4" w:space="0" w:color="EEECE1" w:themeColor="background2"/>
                    <w:right w:val="single" w:sz="12" w:space="0" w:color="C00000"/>
                  </w:tcBorders>
                  <w:shd w:val="clear" w:color="auto" w:fill="3399FF"/>
                </w:tcPr>
                <w:p w14:paraId="187CA8F4" w14:textId="77777777" w:rsidR="006F5044" w:rsidRPr="00103F5C" w:rsidRDefault="000D7DF0" w:rsidP="006F5044">
                  <w:pPr>
                    <w:spacing w:before="120" w:after="120"/>
                    <w:rPr>
                      <w:b/>
                      <w:color w:val="FFFFFF" w:themeColor="background1"/>
                      <w:sz w:val="18"/>
                    </w:rPr>
                  </w:pPr>
                  <w:r>
                    <w:rPr>
                      <w:b/>
                      <w:color w:val="CCFF99"/>
                      <w:sz w:val="18"/>
                    </w:rPr>
                    <w:t xml:space="preserve">     </w:t>
                  </w:r>
                </w:p>
              </w:tc>
              <w:tc>
                <w:tcPr>
                  <w:tcW w:w="2055" w:type="dxa"/>
                  <w:gridSpan w:val="2"/>
                  <w:vMerge w:val="restart"/>
                  <w:tcBorders>
                    <w:top w:val="dashSmallGap" w:sz="4" w:space="0" w:color="D9D9D9" w:themeColor="background1" w:themeShade="D9"/>
                    <w:left w:val="single" w:sz="12" w:space="0" w:color="C00000"/>
                    <w:right w:val="single" w:sz="12" w:space="0" w:color="C00000"/>
                  </w:tcBorders>
                  <w:shd w:val="clear" w:color="auto" w:fill="00B050"/>
                </w:tcPr>
                <w:p w14:paraId="016A5A95" w14:textId="77777777" w:rsidR="006F5044" w:rsidRPr="003C7BF1" w:rsidRDefault="00AD420C" w:rsidP="006F5044">
                  <w:pPr>
                    <w:spacing w:before="120" w:after="120"/>
                    <w:jc w:val="right"/>
                    <w:rPr>
                      <w:b/>
                      <w:sz w:val="20"/>
                    </w:rPr>
                  </w:pPr>
                  <w:r>
                    <w:rPr>
                      <w:b/>
                      <w:noProof/>
                      <w:sz w:val="20"/>
                    </w:rPr>
                    <mc:AlternateContent>
                      <mc:Choice Requires="wps">
                        <w:drawing>
                          <wp:anchor distT="0" distB="0" distL="114300" distR="114300" simplePos="0" relativeHeight="251671552" behindDoc="0" locked="0" layoutInCell="1" allowOverlap="1" wp14:anchorId="3F0113A0" wp14:editId="275ABC3E">
                            <wp:simplePos x="0" y="0"/>
                            <wp:positionH relativeFrom="column">
                              <wp:posOffset>553085</wp:posOffset>
                            </wp:positionH>
                            <wp:positionV relativeFrom="paragraph">
                              <wp:posOffset>203200</wp:posOffset>
                            </wp:positionV>
                            <wp:extent cx="1085850" cy="0"/>
                            <wp:effectExtent l="26035" t="60325" r="59690" b="63500"/>
                            <wp:wrapNone/>
                            <wp:docPr id="10" name="Gerade Verbindung mit Pfeil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5850" cy="0"/>
                                    </a:xfrm>
                                    <a:prstGeom prst="straightConnector1">
                                      <a:avLst/>
                                    </a:prstGeom>
                                    <a:noFill/>
                                    <a:ln w="19050">
                                      <a:solidFill>
                                        <a:srgbClr val="943634"/>
                                      </a:solidFill>
                                      <a:prstDash val="dash"/>
                                      <a:round/>
                                      <a:headEnd type="triangle"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91E3D2" id="Gerade Verbindung mit Pfeil 293" o:spid="_x0000_s1026" type="#_x0000_t32" style="position:absolute;margin-left:43.55pt;margin-top:16pt;width:85.5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" strokecolor="#943634" strokeweight="1.5pt">
                            <v:stroke dashstyle="dash" startarrow="block" endarrow="oval"/>
                          </v:shape>
                        </w:pict>
                      </mc:Fallback>
                    </mc:AlternateContent>
                  </w:r>
                </w:p>
              </w:tc>
              <w:tc>
                <w:tcPr>
                  <w:tcW w:w="2849" w:type="dxa"/>
                  <w:tcBorders>
                    <w:top w:val="single" w:sz="12" w:space="0" w:color="F2F2F2" w:themeColor="background1" w:themeShade="F2"/>
                    <w:left w:val="single" w:sz="12" w:space="0" w:color="C00000"/>
                    <w:bottom w:val="dashed" w:sz="4" w:space="0" w:color="EEECE1" w:themeColor="background2"/>
                    <w:right w:val="single" w:sz="18" w:space="0" w:color="auto"/>
                  </w:tcBorders>
                  <w:shd w:val="clear" w:color="auto" w:fill="FEE002"/>
                </w:tcPr>
                <w:p w14:paraId="6821B39C" w14:textId="77777777" w:rsidR="006F5044" w:rsidRPr="00DA205E" w:rsidRDefault="006F5044" w:rsidP="006F5044">
                  <w:pPr>
                    <w:spacing w:before="120" w:after="120"/>
                    <w:jc w:val="right"/>
                    <w:rPr>
                      <w:b/>
                      <w:color w:val="C00000"/>
                      <w:sz w:val="18"/>
                    </w:rPr>
                  </w:pPr>
                </w:p>
              </w:tc>
            </w:tr>
            <w:tr w:rsidR="00332A64" w14:paraId="407077F1" w14:textId="77777777" w:rsidTr="001429F2">
              <w:trPr>
                <w:trHeight w:val="233"/>
              </w:trPr>
              <w:tc>
                <w:tcPr>
                  <w:tcW w:w="2741" w:type="dxa"/>
                  <w:tcBorders>
                    <w:top w:val="dashed" w:sz="4" w:space="0" w:color="EEECE1" w:themeColor="background2"/>
                    <w:left w:val="single" w:sz="18" w:space="0" w:color="auto"/>
                    <w:right w:val="single" w:sz="12" w:space="0" w:color="C00000"/>
                  </w:tcBorders>
                  <w:shd w:val="clear" w:color="auto" w:fill="3399FF"/>
                </w:tcPr>
                <w:p w14:paraId="09FAAACA" w14:textId="77777777" w:rsidR="006F5044" w:rsidRDefault="00AD420C" w:rsidP="006F5044">
                  <w:pPr>
                    <w:spacing w:before="120" w:after="120"/>
                    <w:rPr>
                      <w:b/>
                      <w:color w:val="CCFF99"/>
                      <w:sz w:val="18"/>
                    </w:rPr>
                  </w:pPr>
                  <w:r>
                    <w:rPr>
                      <w:b/>
                      <w:noProof/>
                      <w:sz w:val="20"/>
                    </w:rPr>
                    <mc:AlternateContent>
                      <mc:Choice Requires="wps">
                        <w:drawing>
                          <wp:anchor distT="0" distB="0" distL="114300" distR="114300" simplePos="0" relativeHeight="251672576" behindDoc="0" locked="0" layoutInCell="1" allowOverlap="1" wp14:anchorId="5EF45C35" wp14:editId="5F82343E">
                            <wp:simplePos x="0" y="0"/>
                            <wp:positionH relativeFrom="column">
                              <wp:posOffset>1452880</wp:posOffset>
                            </wp:positionH>
                            <wp:positionV relativeFrom="paragraph">
                              <wp:posOffset>62230</wp:posOffset>
                            </wp:positionV>
                            <wp:extent cx="673100" cy="0"/>
                            <wp:effectExtent l="65405" t="57150" r="23495" b="57150"/>
                            <wp:wrapNone/>
                            <wp:docPr id="4" name="Gerade Verbindung mit Pfeil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3100" cy="0"/>
                                    </a:xfrm>
                                    <a:prstGeom prst="straightConnector1">
                                      <a:avLst/>
                                    </a:prstGeom>
                                    <a:noFill/>
                                    <a:ln w="19050">
                                      <a:solidFill>
                                        <a:srgbClr val="FBD4B4"/>
                                      </a:solidFill>
                                      <a:prstDash val="dash"/>
                                      <a:round/>
                                      <a:headEnd type="oval"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F78082" id="Gerade Verbindung mit Pfeil 35" o:spid="_x0000_s1026" type="#_x0000_t32" style="position:absolute;margin-left:114.4pt;margin-top:4.9pt;width:53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" strokecolor="#fbd4b4" strokeweight="1.5pt">
                            <v:stroke dashstyle="dash" startarrow="oval" endarrow="block"/>
                          </v:shape>
                        </w:pict>
                      </mc:Fallback>
                    </mc:AlternateContent>
                  </w:r>
                  <w:r w:rsidR="000D7DF0">
                    <w:rPr>
                      <w:b/>
                      <w:color w:val="CCFF99"/>
                      <w:sz w:val="18"/>
                    </w:rPr>
                    <w:t xml:space="preserve"> </w:t>
                  </w:r>
                  <w:r w:rsidR="000D7DF0" w:rsidRPr="007658F1">
                    <w:rPr>
                      <w:b/>
                      <w:color w:val="CCFF99"/>
                      <w:sz w:val="18"/>
                    </w:rPr>
                    <w:t>geplante</w:t>
                  </w:r>
                  <w:r w:rsidR="000D7DF0">
                    <w:rPr>
                      <w:b/>
                      <w:color w:val="CCFF99"/>
                      <w:sz w:val="18"/>
                    </w:rPr>
                    <w:t>, künftige</w:t>
                  </w:r>
                  <w:r w:rsidR="000D7DF0" w:rsidRPr="007658F1">
                    <w:rPr>
                      <w:b/>
                      <w:color w:val="CCFF99"/>
                      <w:sz w:val="18"/>
                    </w:rPr>
                    <w:t xml:space="preserve"> Angebote</w:t>
                  </w:r>
                </w:p>
              </w:tc>
              <w:tc>
                <w:tcPr>
                  <w:tcW w:w="2055" w:type="dxa"/>
                  <w:gridSpan w:val="2"/>
                  <w:vMerge/>
                  <w:tcBorders>
                    <w:left w:val="single" w:sz="12" w:space="0" w:color="C00000"/>
                    <w:bottom w:val="single" w:sz="12" w:space="0" w:color="C00000"/>
                    <w:right w:val="single" w:sz="12" w:space="0" w:color="C00000"/>
                  </w:tcBorders>
                  <w:shd w:val="clear" w:color="auto" w:fill="00B050"/>
                </w:tcPr>
                <w:p w14:paraId="7076AFC4" w14:textId="77777777" w:rsidR="006F5044" w:rsidRDefault="006F5044" w:rsidP="006F5044">
                  <w:pPr>
                    <w:spacing w:before="120" w:after="120"/>
                    <w:jc w:val="center"/>
                    <w:rPr>
                      <w:b/>
                      <w:noProof/>
                      <w:sz w:val="20"/>
                    </w:rPr>
                  </w:pPr>
                </w:p>
              </w:tc>
              <w:tc>
                <w:tcPr>
                  <w:tcW w:w="2849" w:type="dxa"/>
                  <w:tcBorders>
                    <w:top w:val="dashed" w:sz="4" w:space="0" w:color="EEECE1" w:themeColor="background2"/>
                    <w:left w:val="single" w:sz="12" w:space="0" w:color="C00000"/>
                    <w:right w:val="single" w:sz="18" w:space="0" w:color="auto"/>
                  </w:tcBorders>
                  <w:shd w:val="clear" w:color="auto" w:fill="FEE002"/>
                </w:tcPr>
                <w:p w14:paraId="1441EEBD" w14:textId="77777777" w:rsidR="006F5044" w:rsidRDefault="000D7DF0" w:rsidP="006F5044">
                  <w:pPr>
                    <w:spacing w:before="120" w:after="120"/>
                    <w:jc w:val="right"/>
                    <w:rPr>
                      <w:b/>
                      <w:color w:val="C00000"/>
                      <w:sz w:val="18"/>
                    </w:rPr>
                  </w:pPr>
                  <w:r>
                    <w:rPr>
                      <w:b/>
                      <w:color w:val="C00000"/>
                      <w:sz w:val="18"/>
                    </w:rPr>
                    <w:t>potenziell</w:t>
                  </w:r>
                  <w:r w:rsidRPr="00DA205E">
                    <w:rPr>
                      <w:b/>
                      <w:color w:val="C00000"/>
                      <w:sz w:val="18"/>
                    </w:rPr>
                    <w:t>e Angebote</w:t>
                  </w:r>
                </w:p>
              </w:tc>
            </w:tr>
            <w:tr w:rsidR="00332A64" w14:paraId="51508F03" w14:textId="77777777" w:rsidTr="001429F2">
              <w:trPr>
                <w:trHeight w:val="1083"/>
              </w:trPr>
              <w:tc>
                <w:tcPr>
                  <w:tcW w:w="2741" w:type="dxa"/>
                  <w:tcBorders>
                    <w:left w:val="single" w:sz="18" w:space="0" w:color="auto"/>
                    <w:bottom w:val="single" w:sz="18" w:space="0" w:color="auto"/>
                  </w:tcBorders>
                  <w:shd w:val="clear" w:color="auto" w:fill="3399FF"/>
                </w:tcPr>
                <w:p w14:paraId="35B623A1" w14:textId="77777777" w:rsidR="006F5044" w:rsidRDefault="006F5044" w:rsidP="006F5044">
                  <w:pPr>
                    <w:spacing w:before="120" w:after="120" w:line="60" w:lineRule="exact"/>
                    <w:rPr>
                      <w:b/>
                      <w:color w:val="FFFFFF" w:themeColor="background1"/>
                      <w:sz w:val="10"/>
                      <w:szCs w:val="18"/>
                    </w:rPr>
                  </w:pPr>
                </w:p>
                <w:p w14:paraId="2781B17B" w14:textId="77777777" w:rsidR="006F5044" w:rsidRPr="00291E09" w:rsidRDefault="006F5044" w:rsidP="006F5044">
                  <w:pPr>
                    <w:spacing w:before="120" w:after="120" w:line="60" w:lineRule="exact"/>
                    <w:rPr>
                      <w:b/>
                      <w:color w:val="FFFFFF" w:themeColor="background1"/>
                      <w:sz w:val="10"/>
                      <w:szCs w:val="18"/>
                    </w:rPr>
                  </w:pPr>
                </w:p>
              </w:tc>
              <w:tc>
                <w:tcPr>
                  <w:tcW w:w="973" w:type="dxa"/>
                  <w:tcBorders>
                    <w:top w:val="single" w:sz="12" w:space="0" w:color="C00000"/>
                    <w:bottom w:val="single" w:sz="18" w:space="0" w:color="000000" w:themeColor="text1"/>
                  </w:tcBorders>
                  <w:shd w:val="clear" w:color="auto" w:fill="0070C0"/>
                </w:tcPr>
                <w:p w14:paraId="358274EE" w14:textId="77777777" w:rsidR="006F5044" w:rsidRPr="00291E09" w:rsidRDefault="006F5044" w:rsidP="001429F2">
                  <w:pPr>
                    <w:spacing w:before="120" w:after="120" w:line="60" w:lineRule="exact"/>
                    <w:rPr>
                      <w:b/>
                      <w:noProof/>
                      <w:sz w:val="10"/>
                      <w:szCs w:val="18"/>
                    </w:rPr>
                  </w:pPr>
                </w:p>
              </w:tc>
              <w:tc>
                <w:tcPr>
                  <w:tcW w:w="1081" w:type="dxa"/>
                  <w:tcBorders>
                    <w:top w:val="single" w:sz="12" w:space="0" w:color="C00000"/>
                    <w:bottom w:val="single" w:sz="18" w:space="0" w:color="000000" w:themeColor="text1"/>
                  </w:tcBorders>
                  <w:shd w:val="clear" w:color="auto" w:fill="FEE002"/>
                </w:tcPr>
                <w:p w14:paraId="68CC9F9B" w14:textId="77777777" w:rsidR="006F5044" w:rsidRPr="00291E09" w:rsidRDefault="006F5044" w:rsidP="001429F2">
                  <w:pPr>
                    <w:spacing w:before="120" w:after="120" w:line="60" w:lineRule="exact"/>
                    <w:rPr>
                      <w:b/>
                      <w:noProof/>
                      <w:sz w:val="10"/>
                      <w:szCs w:val="18"/>
                    </w:rPr>
                  </w:pPr>
                </w:p>
              </w:tc>
              <w:tc>
                <w:tcPr>
                  <w:tcW w:w="2849" w:type="dxa"/>
                  <w:tcBorders>
                    <w:left w:val="nil"/>
                    <w:bottom w:val="single" w:sz="18" w:space="0" w:color="auto"/>
                    <w:right w:val="single" w:sz="18" w:space="0" w:color="auto"/>
                  </w:tcBorders>
                  <w:shd w:val="clear" w:color="auto" w:fill="FEE002"/>
                </w:tcPr>
                <w:p w14:paraId="0D13F2A6" w14:textId="77777777" w:rsidR="00817775" w:rsidRPr="00291E09" w:rsidRDefault="00817775" w:rsidP="006F5044">
                  <w:pPr>
                    <w:spacing w:before="120" w:after="120" w:line="60" w:lineRule="exact"/>
                    <w:rPr>
                      <w:b/>
                      <w:color w:val="C00000"/>
                      <w:sz w:val="10"/>
                      <w:szCs w:val="18"/>
                    </w:rPr>
                  </w:pPr>
                </w:p>
              </w:tc>
            </w:tr>
          </w:tbl>
          <w:p w14:paraId="1A8B5596" w14:textId="77777777" w:rsidR="006F5044" w:rsidRPr="005E5E95" w:rsidRDefault="006F5044" w:rsidP="002B25B2">
            <w:pPr>
              <w:spacing w:before="120" w:after="120"/>
              <w:rPr>
                <w:rFonts w:cs="Arial"/>
                <w:color w:val="CC3300"/>
                <w:sz w:val="18"/>
                <w:szCs w:val="18"/>
                <w:lang w:eastAsia="de-DE"/>
              </w:rPr>
            </w:pPr>
          </w:p>
        </w:tc>
        <w:tc>
          <w:tcPr>
            <w:tcW w:w="2946" w:type="dxa"/>
            <w:tcBorders>
              <w:top w:val="single" w:sz="18" w:space="0" w:color="auto"/>
              <w:bottom w:val="single" w:sz="18" w:space="0" w:color="auto"/>
            </w:tcBorders>
          </w:tcPr>
          <w:p w14:paraId="6E5F19C1" w14:textId="77777777" w:rsidR="006F5044" w:rsidRDefault="006F5044" w:rsidP="006F5044">
            <w:pPr>
              <w:spacing w:before="120" w:after="120"/>
              <w:rPr>
                <w:rFonts w:cs="Arial"/>
                <w:color w:val="CC3300"/>
                <w:sz w:val="18"/>
                <w:szCs w:val="18"/>
                <w:lang w:eastAsia="de-DE"/>
              </w:rPr>
            </w:pPr>
          </w:p>
          <w:p w14:paraId="516BFF24" w14:textId="77777777" w:rsidR="006F5044" w:rsidRDefault="006F5044" w:rsidP="006F5044">
            <w:pPr>
              <w:spacing w:before="120" w:after="120"/>
              <w:rPr>
                <w:rFonts w:cs="Arial"/>
                <w:color w:val="CC3300"/>
                <w:sz w:val="18"/>
                <w:szCs w:val="18"/>
                <w:lang w:eastAsia="de-DE"/>
              </w:rPr>
            </w:pPr>
          </w:p>
          <w:p w14:paraId="3727F600" w14:textId="77777777" w:rsidR="006F5044" w:rsidRDefault="000D7DF0" w:rsidP="006F5044">
            <w:pPr>
              <w:spacing w:before="120" w:after="120"/>
              <w:rPr>
                <w:rFonts w:cs="Arial"/>
                <w:color w:val="CC3300"/>
                <w:sz w:val="18"/>
                <w:szCs w:val="18"/>
                <w:lang w:eastAsia="de-DE"/>
              </w:rPr>
            </w:pPr>
            <w:r>
              <w:rPr>
                <w:rFonts w:cs="Arial"/>
                <w:color w:val="CC3300"/>
                <w:sz w:val="18"/>
                <w:szCs w:val="18"/>
                <w:lang w:eastAsia="de-DE"/>
              </w:rPr>
              <w:t xml:space="preserve">Diese Tabelle lässt sich bearbeiten. </w:t>
            </w:r>
          </w:p>
          <w:p w14:paraId="13152363" w14:textId="77777777" w:rsidR="006F5044" w:rsidRDefault="006F5044" w:rsidP="006F5044">
            <w:pPr>
              <w:spacing w:before="120" w:after="120"/>
              <w:rPr>
                <w:rFonts w:cs="Arial"/>
                <w:color w:val="CC3300"/>
                <w:sz w:val="18"/>
                <w:szCs w:val="18"/>
                <w:lang w:eastAsia="de-DE"/>
              </w:rPr>
            </w:pPr>
          </w:p>
          <w:p w14:paraId="2CFB4816" w14:textId="77777777" w:rsidR="006F5044" w:rsidRDefault="006F5044" w:rsidP="006F5044">
            <w:pPr>
              <w:spacing w:before="120" w:after="120"/>
              <w:rPr>
                <w:rFonts w:cs="Arial"/>
                <w:color w:val="CC3300"/>
                <w:sz w:val="18"/>
                <w:szCs w:val="18"/>
                <w:lang w:eastAsia="de-DE"/>
              </w:rPr>
            </w:pPr>
          </w:p>
          <w:p w14:paraId="3F093388" w14:textId="77777777" w:rsidR="006F5044" w:rsidRDefault="006F5044" w:rsidP="006F5044">
            <w:pPr>
              <w:spacing w:before="120" w:after="120"/>
              <w:rPr>
                <w:rFonts w:cs="Arial"/>
                <w:color w:val="CC3300"/>
                <w:sz w:val="18"/>
                <w:szCs w:val="18"/>
                <w:lang w:eastAsia="de-DE"/>
              </w:rPr>
            </w:pPr>
          </w:p>
          <w:p w14:paraId="5F0AC371" w14:textId="77777777" w:rsidR="006F5044" w:rsidRDefault="006F5044" w:rsidP="006F5044">
            <w:pPr>
              <w:spacing w:before="120" w:after="120"/>
              <w:rPr>
                <w:rFonts w:cs="Arial"/>
                <w:color w:val="CC3300"/>
                <w:sz w:val="18"/>
                <w:szCs w:val="18"/>
                <w:lang w:eastAsia="de-DE"/>
              </w:rPr>
            </w:pPr>
          </w:p>
          <w:p w14:paraId="3AF8BA7D" w14:textId="77777777" w:rsidR="006F5044" w:rsidRDefault="006F5044" w:rsidP="006F5044">
            <w:pPr>
              <w:spacing w:before="120" w:after="120"/>
              <w:rPr>
                <w:rFonts w:cs="Arial"/>
                <w:color w:val="CC3300"/>
                <w:sz w:val="18"/>
                <w:szCs w:val="18"/>
                <w:lang w:eastAsia="de-DE"/>
              </w:rPr>
            </w:pPr>
          </w:p>
          <w:p w14:paraId="73173196" w14:textId="77777777" w:rsidR="006F5044" w:rsidRDefault="006F5044" w:rsidP="006F5044">
            <w:pPr>
              <w:spacing w:before="120" w:after="120"/>
              <w:rPr>
                <w:rFonts w:cs="Arial"/>
                <w:color w:val="CC3300"/>
                <w:sz w:val="18"/>
                <w:szCs w:val="18"/>
                <w:lang w:eastAsia="de-DE"/>
              </w:rPr>
            </w:pPr>
          </w:p>
          <w:p w14:paraId="5BD64213" w14:textId="77777777" w:rsidR="006F5044" w:rsidRDefault="006F5044" w:rsidP="006F5044">
            <w:pPr>
              <w:spacing w:before="120" w:after="120"/>
              <w:rPr>
                <w:rFonts w:cs="Arial"/>
                <w:color w:val="CC3300"/>
                <w:sz w:val="18"/>
                <w:szCs w:val="18"/>
                <w:lang w:eastAsia="de-DE"/>
              </w:rPr>
            </w:pPr>
          </w:p>
          <w:p w14:paraId="45B1B309" w14:textId="77777777" w:rsidR="006F5044" w:rsidRDefault="006F5044" w:rsidP="006F5044">
            <w:pPr>
              <w:spacing w:before="120" w:after="120"/>
              <w:rPr>
                <w:rFonts w:cs="Arial"/>
                <w:color w:val="CC3300"/>
                <w:sz w:val="18"/>
                <w:szCs w:val="18"/>
                <w:lang w:eastAsia="de-DE"/>
              </w:rPr>
            </w:pPr>
          </w:p>
          <w:p w14:paraId="4D2E3BD5" w14:textId="77777777" w:rsidR="006F5044" w:rsidRDefault="006F5044" w:rsidP="006F5044">
            <w:pPr>
              <w:spacing w:before="120" w:after="120"/>
              <w:rPr>
                <w:rFonts w:cs="Arial"/>
                <w:color w:val="CC3300"/>
                <w:sz w:val="18"/>
                <w:szCs w:val="18"/>
                <w:lang w:eastAsia="de-DE"/>
              </w:rPr>
            </w:pPr>
          </w:p>
          <w:p w14:paraId="01BA32E0" w14:textId="77777777" w:rsidR="006F5044" w:rsidRDefault="006F5044" w:rsidP="006F5044">
            <w:pPr>
              <w:spacing w:before="120" w:after="120"/>
              <w:rPr>
                <w:rFonts w:cs="Arial"/>
                <w:color w:val="CC3300"/>
                <w:sz w:val="18"/>
                <w:szCs w:val="18"/>
                <w:lang w:eastAsia="de-DE"/>
              </w:rPr>
            </w:pPr>
          </w:p>
          <w:p w14:paraId="5F3E5C58" w14:textId="77777777" w:rsidR="006F5044" w:rsidRPr="00AA6C93" w:rsidRDefault="003A6C15" w:rsidP="006F5044">
            <w:pPr>
              <w:spacing w:before="120" w:after="120"/>
              <w:rPr>
                <w:rFonts w:cs="Arial"/>
                <w:sz w:val="18"/>
                <w:szCs w:val="18"/>
                <w:lang w:eastAsia="de-DE"/>
              </w:rPr>
            </w:pPr>
            <w:r>
              <w:rPr>
                <w:rFonts w:cs="Arial"/>
                <w:sz w:val="16"/>
                <w:szCs w:val="16"/>
                <w:lang w:eastAsia="de-DE"/>
              </w:rPr>
              <w:t>* Klassenrat, Schüler*i</w:t>
            </w:r>
            <w:r w:rsidR="000D7DF0" w:rsidRPr="00AA6C93">
              <w:rPr>
                <w:rFonts w:cs="Arial"/>
                <w:sz w:val="16"/>
                <w:szCs w:val="16"/>
                <w:lang w:eastAsia="de-DE"/>
              </w:rPr>
              <w:t>nnen-Rat…</w:t>
            </w:r>
          </w:p>
          <w:p w14:paraId="766972CF" w14:textId="77777777" w:rsidR="006F5044" w:rsidRPr="00AA6C93" w:rsidRDefault="006F5044" w:rsidP="006F5044">
            <w:pPr>
              <w:spacing w:before="120" w:after="120"/>
              <w:rPr>
                <w:rFonts w:cs="Arial"/>
                <w:sz w:val="18"/>
                <w:szCs w:val="18"/>
                <w:lang w:eastAsia="de-DE"/>
              </w:rPr>
            </w:pPr>
          </w:p>
          <w:p w14:paraId="4666740C" w14:textId="77777777" w:rsidR="006F5044" w:rsidRDefault="000D7DF0" w:rsidP="006F5044">
            <w:pPr>
              <w:spacing w:before="120" w:after="120"/>
              <w:rPr>
                <w:rFonts w:cs="Arial"/>
                <w:b/>
                <w:color w:val="CC3300"/>
                <w:sz w:val="16"/>
                <w:szCs w:val="18"/>
                <w:lang w:eastAsia="de-DE"/>
              </w:rPr>
            </w:pPr>
            <w:r w:rsidRPr="00AA6C93">
              <w:rPr>
                <w:rFonts w:cs="Arial"/>
                <w:sz w:val="16"/>
                <w:szCs w:val="16"/>
                <w:lang w:eastAsia="de-DE"/>
              </w:rPr>
              <w:t>** Umsetzung LP21 mit Fokus auf SORS-Profil</w:t>
            </w:r>
            <w:r w:rsidRPr="00AA6C93">
              <w:rPr>
                <w:rFonts w:cs="Arial"/>
                <w:sz w:val="14"/>
                <w:szCs w:val="16"/>
                <w:lang w:eastAsia="de-DE"/>
              </w:rPr>
              <w:t xml:space="preserve"> </w:t>
            </w:r>
            <w:r>
              <w:rPr>
                <w:rFonts w:cs="Arial"/>
                <w:sz w:val="14"/>
                <w:szCs w:val="16"/>
                <w:lang w:eastAsia="de-DE"/>
              </w:rPr>
              <w:br/>
            </w:r>
          </w:p>
          <w:p w14:paraId="637ECC25" w14:textId="77777777" w:rsidR="006F5044" w:rsidRDefault="006F5044" w:rsidP="006F5044">
            <w:pPr>
              <w:spacing w:before="120" w:after="120"/>
              <w:rPr>
                <w:rFonts w:cs="Arial"/>
                <w:b/>
                <w:color w:val="CC3300"/>
                <w:sz w:val="16"/>
                <w:szCs w:val="18"/>
                <w:lang w:eastAsia="de-DE"/>
              </w:rPr>
            </w:pPr>
          </w:p>
          <w:p w14:paraId="126A94D7" w14:textId="77777777" w:rsidR="006F5044" w:rsidRPr="006C4037" w:rsidRDefault="00955731" w:rsidP="006F5044">
            <w:pPr>
              <w:spacing w:before="120" w:after="120"/>
              <w:rPr>
                <w:rFonts w:cs="Arial"/>
                <w:color w:val="7030A0"/>
                <w:sz w:val="20"/>
                <w:szCs w:val="18"/>
                <w:lang w:eastAsia="de-DE"/>
              </w:rPr>
            </w:pPr>
            <w:r>
              <w:rPr>
                <w:rFonts w:cs="Arial"/>
                <w:color w:val="17365D" w:themeColor="text2" w:themeShade="BF"/>
                <w:sz w:val="18"/>
                <w:szCs w:val="18"/>
                <w:lang w:eastAsia="de-DE"/>
              </w:rPr>
              <w:t>&gt;</w:t>
            </w:r>
            <w:r w:rsidR="003A6C15">
              <w:rPr>
                <w:rFonts w:cs="Arial"/>
                <w:b/>
                <w:color w:val="7030A0"/>
                <w:sz w:val="18"/>
                <w:szCs w:val="18"/>
                <w:lang w:eastAsia="de-DE"/>
              </w:rPr>
              <w:t xml:space="preserve"> </w:t>
            </w:r>
            <w:hyperlink w:anchor="_2.2_Vernetzung_nach" w:history="1">
              <w:r w:rsidR="003A6C15" w:rsidRPr="00955731">
                <w:rPr>
                  <w:rStyle w:val="Lienhypertexte"/>
                  <w:rFonts w:cs="Arial"/>
                  <w:b/>
                  <w:color w:val="7030A0"/>
                  <w:sz w:val="18"/>
                  <w:szCs w:val="18"/>
                  <w:lang w:eastAsia="de-DE"/>
                </w:rPr>
                <w:t>2</w:t>
              </w:r>
              <w:r w:rsidR="000D7DF0" w:rsidRPr="00955731">
                <w:rPr>
                  <w:rStyle w:val="Lienhypertexte"/>
                  <w:rFonts w:cs="Arial"/>
                  <w:b/>
                  <w:color w:val="7030A0"/>
                  <w:sz w:val="18"/>
                  <w:szCs w:val="18"/>
                  <w:lang w:eastAsia="de-DE"/>
                </w:rPr>
                <w:t xml:space="preserve"> </w:t>
              </w:r>
              <w:r w:rsidR="003A6C15" w:rsidRPr="00955731">
                <w:rPr>
                  <w:rStyle w:val="Lienhypertexte"/>
                  <w:rFonts w:cs="Arial"/>
                  <w:b/>
                  <w:color w:val="7030A0"/>
                  <w:sz w:val="18"/>
                  <w:szCs w:val="18"/>
                  <w:lang w:eastAsia="de-DE"/>
                </w:rPr>
                <w:t xml:space="preserve">innere </w:t>
              </w:r>
              <w:r w:rsidR="000D7DF0" w:rsidRPr="00955731">
                <w:rPr>
                  <w:rStyle w:val="Lienhypertexte"/>
                  <w:rFonts w:cs="Arial"/>
                  <w:b/>
                  <w:color w:val="7030A0"/>
                  <w:sz w:val="18"/>
                  <w:szCs w:val="18"/>
                  <w:lang w:eastAsia="de-DE"/>
                </w:rPr>
                <w:t>Vernetzung</w:t>
              </w:r>
            </w:hyperlink>
            <w:r w:rsidR="000D7DF0" w:rsidRPr="00955731">
              <w:rPr>
                <w:rFonts w:cs="Arial"/>
                <w:b/>
                <w:color w:val="7030A0"/>
                <w:sz w:val="18"/>
                <w:szCs w:val="18"/>
                <w:lang w:eastAsia="de-DE"/>
              </w:rPr>
              <w:t xml:space="preserve"> </w:t>
            </w:r>
          </w:p>
          <w:p w14:paraId="1DDCB714" w14:textId="77777777" w:rsidR="006F5044" w:rsidRDefault="006F5044" w:rsidP="006F5044">
            <w:pPr>
              <w:spacing w:before="120" w:after="120"/>
              <w:rPr>
                <w:rFonts w:cs="Arial"/>
                <w:color w:val="CC3300"/>
                <w:sz w:val="18"/>
                <w:szCs w:val="18"/>
                <w:lang w:eastAsia="de-DE"/>
              </w:rPr>
            </w:pPr>
          </w:p>
          <w:p w14:paraId="37682BDE" w14:textId="77777777" w:rsidR="006F5044" w:rsidRDefault="006F5044" w:rsidP="006F5044">
            <w:pPr>
              <w:spacing w:before="120" w:after="120"/>
              <w:rPr>
                <w:rFonts w:cs="Arial"/>
                <w:color w:val="CC3300"/>
                <w:sz w:val="18"/>
                <w:szCs w:val="18"/>
                <w:lang w:eastAsia="de-DE"/>
              </w:rPr>
            </w:pPr>
          </w:p>
          <w:p w14:paraId="3267C6EE" w14:textId="77777777" w:rsidR="006F5044" w:rsidRPr="004357BC" w:rsidRDefault="006F5044" w:rsidP="006F5044">
            <w:pPr>
              <w:spacing w:before="120" w:after="120"/>
            </w:pPr>
          </w:p>
        </w:tc>
      </w:tr>
      <w:tr w:rsidR="00332A64" w14:paraId="56715CFB" w14:textId="77777777" w:rsidTr="008E5633">
        <w:trPr>
          <w:trHeight w:val="413"/>
        </w:trPr>
        <w:tc>
          <w:tcPr>
            <w:tcW w:w="2376" w:type="dxa"/>
            <w:vMerge w:val="restart"/>
            <w:tcBorders>
              <w:top w:val="single" w:sz="18" w:space="0" w:color="auto"/>
            </w:tcBorders>
            <w:shd w:val="clear" w:color="auto" w:fill="B3EBFF"/>
          </w:tcPr>
          <w:p w14:paraId="1818BB3F" w14:textId="77777777" w:rsidR="006F5044" w:rsidRDefault="000D7DF0" w:rsidP="006F5044">
            <w:pPr>
              <w:spacing w:before="120" w:after="120"/>
              <w:ind w:left="-142"/>
              <w:jc w:val="right"/>
              <w:rPr>
                <w:rFonts w:cs="Arial"/>
                <w:b/>
                <w:sz w:val="20"/>
                <w:szCs w:val="22"/>
                <w:lang w:eastAsia="de-DE"/>
              </w:rPr>
            </w:pPr>
            <w:r>
              <w:rPr>
                <w:rFonts w:cs="Arial"/>
                <w:b/>
                <w:sz w:val="20"/>
                <w:szCs w:val="22"/>
                <w:lang w:eastAsia="de-DE"/>
              </w:rPr>
              <w:t xml:space="preserve">Organisationsstruktur: </w:t>
            </w:r>
          </w:p>
          <w:p w14:paraId="07D41098" w14:textId="77777777" w:rsidR="006F5044" w:rsidRPr="007A2818" w:rsidRDefault="000D7DF0" w:rsidP="006F5044">
            <w:pPr>
              <w:spacing w:before="120" w:after="120"/>
              <w:jc w:val="right"/>
              <w:rPr>
                <w:rFonts w:cs="Arial"/>
                <w:b/>
                <w:sz w:val="20"/>
                <w:szCs w:val="22"/>
                <w:lang w:eastAsia="de-DE"/>
              </w:rPr>
            </w:pPr>
            <w:r>
              <w:rPr>
                <w:rFonts w:cs="Arial"/>
                <w:b/>
                <w:sz w:val="20"/>
                <w:szCs w:val="22"/>
                <w:lang w:eastAsia="de-DE"/>
              </w:rPr>
              <w:t>Funktion,</w:t>
            </w:r>
            <w:r w:rsidRPr="007A2818">
              <w:rPr>
                <w:rFonts w:cs="Arial"/>
                <w:b/>
                <w:sz w:val="20"/>
                <w:szCs w:val="22"/>
                <w:lang w:eastAsia="de-DE"/>
              </w:rPr>
              <w:t xml:space="preserve"> Akteure</w:t>
            </w:r>
            <w:r>
              <w:rPr>
                <w:rFonts w:cs="Arial"/>
                <w:b/>
                <w:sz w:val="20"/>
                <w:szCs w:val="22"/>
                <w:lang w:eastAsia="de-DE"/>
              </w:rPr>
              <w:t xml:space="preserve"> und Kompetenzen</w:t>
            </w:r>
          </w:p>
          <w:p w14:paraId="6D8D4D3D" w14:textId="77777777" w:rsidR="006F5044" w:rsidRPr="009873DF" w:rsidRDefault="006F5044" w:rsidP="006F5044">
            <w:pPr>
              <w:spacing w:before="120" w:after="120"/>
              <w:jc w:val="right"/>
              <w:rPr>
                <w:rFonts w:cs="Arial"/>
                <w:b/>
                <w:sz w:val="10"/>
                <w:szCs w:val="22"/>
                <w:lang w:eastAsia="de-DE"/>
              </w:rPr>
            </w:pPr>
          </w:p>
          <w:p w14:paraId="60D91BF0" w14:textId="77777777" w:rsidR="006F5044" w:rsidRDefault="006F5044" w:rsidP="006F5044">
            <w:pPr>
              <w:spacing w:before="120" w:after="120"/>
              <w:jc w:val="right"/>
              <w:rPr>
                <w:rFonts w:cs="Arial"/>
                <w:b/>
                <w:sz w:val="20"/>
                <w:szCs w:val="22"/>
                <w:lang w:eastAsia="de-DE"/>
              </w:rPr>
            </w:pPr>
          </w:p>
          <w:p w14:paraId="0411ACEB" w14:textId="77777777" w:rsidR="006F5044" w:rsidRDefault="006F5044" w:rsidP="006F5044">
            <w:pPr>
              <w:spacing w:before="120" w:after="120"/>
              <w:jc w:val="right"/>
              <w:rPr>
                <w:rFonts w:cs="Arial"/>
                <w:b/>
                <w:sz w:val="20"/>
                <w:szCs w:val="22"/>
                <w:lang w:eastAsia="de-DE"/>
              </w:rPr>
            </w:pPr>
          </w:p>
          <w:p w14:paraId="352367F9" w14:textId="77777777" w:rsidR="006F5044" w:rsidRDefault="006F5044" w:rsidP="006F5044">
            <w:pPr>
              <w:spacing w:before="120" w:after="120"/>
              <w:jc w:val="right"/>
              <w:rPr>
                <w:rFonts w:cs="Arial"/>
                <w:b/>
                <w:sz w:val="20"/>
                <w:szCs w:val="22"/>
                <w:lang w:eastAsia="de-DE"/>
              </w:rPr>
            </w:pPr>
          </w:p>
          <w:p w14:paraId="2A588291" w14:textId="77777777" w:rsidR="006F5044" w:rsidRDefault="006F5044" w:rsidP="006F5044">
            <w:pPr>
              <w:spacing w:before="120" w:after="120"/>
              <w:jc w:val="right"/>
              <w:rPr>
                <w:rFonts w:cs="Arial"/>
                <w:b/>
                <w:sz w:val="20"/>
                <w:szCs w:val="22"/>
                <w:lang w:eastAsia="de-DE"/>
              </w:rPr>
            </w:pPr>
          </w:p>
          <w:p w14:paraId="2095B69D" w14:textId="77777777" w:rsidR="006F5044" w:rsidRDefault="006F5044" w:rsidP="006F5044">
            <w:pPr>
              <w:spacing w:before="120" w:after="120"/>
              <w:jc w:val="right"/>
              <w:rPr>
                <w:rFonts w:cs="Arial"/>
                <w:b/>
                <w:sz w:val="20"/>
                <w:szCs w:val="22"/>
                <w:lang w:eastAsia="de-DE"/>
              </w:rPr>
            </w:pPr>
          </w:p>
          <w:p w14:paraId="2A8B78E2" w14:textId="77777777" w:rsidR="006F5044" w:rsidRDefault="006F5044" w:rsidP="006F5044">
            <w:pPr>
              <w:spacing w:before="120" w:after="120"/>
              <w:jc w:val="right"/>
              <w:rPr>
                <w:rFonts w:cs="Arial"/>
                <w:b/>
                <w:sz w:val="20"/>
                <w:szCs w:val="22"/>
                <w:lang w:eastAsia="de-DE"/>
              </w:rPr>
            </w:pPr>
          </w:p>
          <w:p w14:paraId="43A93365" w14:textId="77777777" w:rsidR="006F5044" w:rsidRPr="007A2818" w:rsidRDefault="006F5044" w:rsidP="006F5044">
            <w:pPr>
              <w:spacing w:before="120" w:after="120"/>
              <w:jc w:val="right"/>
              <w:rPr>
                <w:rFonts w:cs="Arial"/>
                <w:b/>
                <w:sz w:val="20"/>
                <w:szCs w:val="22"/>
                <w:lang w:eastAsia="de-DE"/>
              </w:rPr>
            </w:pPr>
          </w:p>
        </w:tc>
        <w:tc>
          <w:tcPr>
            <w:tcW w:w="2835" w:type="dxa"/>
            <w:gridSpan w:val="3"/>
            <w:tcBorders>
              <w:top w:val="single" w:sz="18" w:space="0" w:color="auto"/>
            </w:tcBorders>
            <w:shd w:val="clear" w:color="auto" w:fill="B3EBFF"/>
          </w:tcPr>
          <w:p w14:paraId="4D25737F" w14:textId="77777777" w:rsidR="006F5044" w:rsidRPr="007C3B30" w:rsidRDefault="000D7DF0" w:rsidP="006F5044">
            <w:pPr>
              <w:spacing w:before="120" w:after="120"/>
              <w:jc w:val="right"/>
              <w:rPr>
                <w:rFonts w:cs="Arial"/>
                <w:b/>
                <w:sz w:val="16"/>
                <w:szCs w:val="16"/>
                <w:lang w:eastAsia="de-DE"/>
              </w:rPr>
            </w:pPr>
            <w:r w:rsidRPr="007C3B30">
              <w:rPr>
                <w:rFonts w:cs="Arial"/>
                <w:b/>
                <w:sz w:val="16"/>
                <w:szCs w:val="16"/>
                <w:lang w:eastAsia="de-DE"/>
              </w:rPr>
              <w:t>Funktion / Rolle</w:t>
            </w:r>
            <w:r>
              <w:rPr>
                <w:rFonts w:cs="Arial"/>
                <w:b/>
                <w:sz w:val="16"/>
                <w:szCs w:val="16"/>
                <w:lang w:eastAsia="de-DE"/>
              </w:rPr>
              <w:t xml:space="preserve"> / Namen</w:t>
            </w:r>
          </w:p>
        </w:tc>
        <w:tc>
          <w:tcPr>
            <w:tcW w:w="3261" w:type="dxa"/>
            <w:gridSpan w:val="4"/>
            <w:tcBorders>
              <w:top w:val="single" w:sz="18" w:space="0" w:color="auto"/>
            </w:tcBorders>
            <w:shd w:val="clear" w:color="auto" w:fill="B3EBFF"/>
          </w:tcPr>
          <w:p w14:paraId="30CCA5C1" w14:textId="77777777" w:rsidR="006F5044" w:rsidRPr="007C3B30" w:rsidRDefault="000D7DF0" w:rsidP="006F5044">
            <w:pPr>
              <w:spacing w:before="120" w:after="120"/>
              <w:jc w:val="center"/>
              <w:rPr>
                <w:rFonts w:cs="Arial"/>
                <w:b/>
                <w:sz w:val="16"/>
                <w:szCs w:val="16"/>
                <w:lang w:eastAsia="de-DE"/>
              </w:rPr>
            </w:pPr>
            <w:r>
              <w:rPr>
                <w:rFonts w:cs="Arial"/>
                <w:b/>
                <w:sz w:val="16"/>
                <w:szCs w:val="16"/>
                <w:lang w:eastAsia="de-DE"/>
              </w:rPr>
              <w:t>Beschrieb Funktion/Pflichten</w:t>
            </w:r>
          </w:p>
        </w:tc>
        <w:tc>
          <w:tcPr>
            <w:tcW w:w="3579" w:type="dxa"/>
            <w:gridSpan w:val="3"/>
            <w:tcBorders>
              <w:top w:val="single" w:sz="18" w:space="0" w:color="auto"/>
            </w:tcBorders>
            <w:shd w:val="clear" w:color="auto" w:fill="B3EBFF"/>
          </w:tcPr>
          <w:p w14:paraId="35FFB60E" w14:textId="77777777" w:rsidR="006F5044" w:rsidRPr="007C3B30" w:rsidRDefault="000D7DF0" w:rsidP="006F5044">
            <w:pPr>
              <w:spacing w:before="120" w:after="120"/>
              <w:jc w:val="center"/>
              <w:rPr>
                <w:rFonts w:cs="Arial"/>
                <w:b/>
                <w:sz w:val="16"/>
                <w:szCs w:val="16"/>
                <w:lang w:eastAsia="de-DE"/>
              </w:rPr>
            </w:pPr>
            <w:r w:rsidRPr="007C3B30">
              <w:rPr>
                <w:rFonts w:cs="Arial"/>
                <w:b/>
                <w:sz w:val="16"/>
                <w:szCs w:val="16"/>
                <w:lang w:eastAsia="de-DE"/>
              </w:rPr>
              <w:t>Kompetenzen</w:t>
            </w:r>
          </w:p>
        </w:tc>
        <w:tc>
          <w:tcPr>
            <w:tcW w:w="2946" w:type="dxa"/>
            <w:vMerge w:val="restart"/>
            <w:tcBorders>
              <w:top w:val="single" w:sz="18" w:space="0" w:color="auto"/>
            </w:tcBorders>
            <w:shd w:val="clear" w:color="auto" w:fill="FFFFFF" w:themeFill="background1"/>
          </w:tcPr>
          <w:p w14:paraId="2DF801DE" w14:textId="77777777" w:rsidR="002B25B2" w:rsidRDefault="000D7DF0" w:rsidP="006F5044">
            <w:pPr>
              <w:spacing w:before="120" w:after="120"/>
              <w:rPr>
                <w:rFonts w:cs="Arial"/>
                <w:color w:val="CC3300"/>
                <w:sz w:val="18"/>
                <w:szCs w:val="18"/>
                <w:lang w:eastAsia="de-DE"/>
              </w:rPr>
            </w:pPr>
            <w:r>
              <w:rPr>
                <w:rFonts w:cs="Arial"/>
                <w:color w:val="CC3300"/>
                <w:sz w:val="18"/>
                <w:szCs w:val="18"/>
                <w:lang w:eastAsia="de-DE"/>
              </w:rPr>
              <w:t>Gibt's eine Themenhalterin</w:t>
            </w:r>
            <w:r w:rsidRPr="006C4DA4">
              <w:rPr>
                <w:rFonts w:cs="Arial"/>
                <w:color w:val="CC3300"/>
                <w:sz w:val="18"/>
                <w:szCs w:val="18"/>
                <w:lang w:eastAsia="de-DE"/>
              </w:rPr>
              <w:t>/ einen Themenhalter/</w:t>
            </w:r>
            <w:r>
              <w:rPr>
                <w:rFonts w:cs="Arial"/>
                <w:color w:val="CC3300"/>
                <w:sz w:val="18"/>
                <w:szCs w:val="18"/>
                <w:lang w:eastAsia="de-DE"/>
              </w:rPr>
              <w:t>KoordinatorIn/ SORS-Leitung?</w:t>
            </w:r>
          </w:p>
          <w:p w14:paraId="1E6C5FC4" w14:textId="77777777" w:rsidR="002B25B2" w:rsidRPr="003877B6" w:rsidRDefault="000D7DF0" w:rsidP="006F5044">
            <w:pPr>
              <w:spacing w:before="120" w:after="120"/>
              <w:rPr>
                <w:rFonts w:cs="Arial"/>
                <w:color w:val="CC3300"/>
                <w:sz w:val="18"/>
                <w:szCs w:val="18"/>
                <w:lang w:eastAsia="de-DE"/>
              </w:rPr>
            </w:pPr>
            <w:r w:rsidRPr="006C4DA4">
              <w:rPr>
                <w:rFonts w:cs="Arial"/>
                <w:color w:val="CC3300"/>
                <w:sz w:val="18"/>
                <w:szCs w:val="18"/>
                <w:lang w:eastAsia="de-DE"/>
              </w:rPr>
              <w:t>&gt; Wer leitet/koordiniert?</w:t>
            </w:r>
            <w:r>
              <w:t xml:space="preserve"> </w:t>
            </w:r>
          </w:p>
          <w:p w14:paraId="3EA2ABEF" w14:textId="77777777" w:rsidR="006F5044" w:rsidRDefault="000D7DF0" w:rsidP="006F5044">
            <w:pPr>
              <w:spacing w:before="120" w:after="120"/>
              <w:rPr>
                <w:rFonts w:cs="Arial"/>
                <w:color w:val="CC3300"/>
                <w:sz w:val="18"/>
                <w:szCs w:val="18"/>
                <w:lang w:eastAsia="de-DE"/>
              </w:rPr>
            </w:pPr>
            <w:r w:rsidRPr="008E65EF">
              <w:rPr>
                <w:rFonts w:cs="Arial"/>
                <w:b/>
                <w:color w:val="CC3300"/>
                <w:sz w:val="18"/>
                <w:szCs w:val="18"/>
                <w:lang w:eastAsia="de-DE"/>
              </w:rPr>
              <w:t>Struktur</w:t>
            </w:r>
            <w:r>
              <w:rPr>
                <w:rFonts w:cs="Arial"/>
                <w:b/>
                <w:color w:val="CC3300"/>
                <w:sz w:val="18"/>
                <w:szCs w:val="18"/>
                <w:lang w:eastAsia="de-DE"/>
              </w:rPr>
              <w:t>en definieren</w:t>
            </w:r>
            <w:r w:rsidRPr="008E65EF">
              <w:rPr>
                <w:rFonts w:cs="Arial"/>
                <w:b/>
                <w:color w:val="CC3300"/>
                <w:sz w:val="18"/>
                <w:szCs w:val="18"/>
                <w:lang w:eastAsia="de-DE"/>
              </w:rPr>
              <w:t>:</w:t>
            </w:r>
            <w:r>
              <w:rPr>
                <w:rFonts w:cs="Arial"/>
                <w:b/>
                <w:color w:val="CC3300"/>
                <w:sz w:val="18"/>
                <w:szCs w:val="18"/>
                <w:lang w:eastAsia="de-DE"/>
              </w:rPr>
              <w:br/>
            </w:r>
            <w:r w:rsidRPr="00A13CE2">
              <w:rPr>
                <w:rFonts w:cs="Arial"/>
                <w:color w:val="CC3300"/>
                <w:sz w:val="18"/>
                <w:szCs w:val="18"/>
                <w:lang w:eastAsia="de-DE"/>
              </w:rPr>
              <w:t>Rollen, Kompetenzen</w:t>
            </w:r>
            <w:r>
              <w:rPr>
                <w:rFonts w:cs="Arial"/>
                <w:color w:val="CC3300"/>
                <w:sz w:val="18"/>
                <w:szCs w:val="18"/>
                <w:lang w:eastAsia="de-DE"/>
              </w:rPr>
              <w:t>, Verantwortung</w:t>
            </w:r>
            <w:r w:rsidRPr="00A13CE2">
              <w:rPr>
                <w:rFonts w:cs="Arial"/>
                <w:color w:val="CC3300"/>
                <w:sz w:val="18"/>
                <w:szCs w:val="18"/>
                <w:lang w:eastAsia="de-DE"/>
              </w:rPr>
              <w:t xml:space="preserve"> </w:t>
            </w:r>
            <w:r>
              <w:rPr>
                <w:rFonts w:cs="Arial"/>
                <w:color w:val="CC3300"/>
                <w:sz w:val="18"/>
                <w:szCs w:val="18"/>
                <w:lang w:eastAsia="de-DE"/>
              </w:rPr>
              <w:t>aller</w:t>
            </w:r>
            <w:r w:rsidRPr="00A13CE2">
              <w:rPr>
                <w:rFonts w:cs="Arial"/>
                <w:color w:val="CC3300"/>
                <w:sz w:val="18"/>
                <w:szCs w:val="18"/>
                <w:lang w:eastAsia="de-DE"/>
              </w:rPr>
              <w:t xml:space="preserve"> </w:t>
            </w:r>
            <w:r>
              <w:rPr>
                <w:rFonts w:cs="Arial"/>
                <w:color w:val="CC3300"/>
                <w:sz w:val="18"/>
                <w:szCs w:val="18"/>
                <w:lang w:eastAsia="de-DE"/>
              </w:rPr>
              <w:t xml:space="preserve">Beteiligten geklärt und </w:t>
            </w:r>
            <w:r w:rsidRPr="00A13CE2">
              <w:rPr>
                <w:rFonts w:cs="Arial"/>
                <w:color w:val="CC3300"/>
                <w:sz w:val="18"/>
                <w:szCs w:val="18"/>
                <w:lang w:eastAsia="de-DE"/>
              </w:rPr>
              <w:t>verschriftlicht?</w:t>
            </w:r>
          </w:p>
          <w:p w14:paraId="01AABF7A" w14:textId="77777777" w:rsidR="008E5633" w:rsidRDefault="000D7DF0" w:rsidP="006F5044">
            <w:pPr>
              <w:rPr>
                <w:rFonts w:cs="Arial"/>
                <w:color w:val="CC3300"/>
                <w:sz w:val="18"/>
                <w:szCs w:val="18"/>
                <w:lang w:eastAsia="de-DE"/>
              </w:rPr>
            </w:pPr>
            <w:r>
              <w:rPr>
                <w:rFonts w:cs="Arial"/>
                <w:color w:val="CC3300"/>
                <w:sz w:val="18"/>
                <w:szCs w:val="18"/>
                <w:lang w:eastAsia="de-DE"/>
              </w:rPr>
              <w:t>Es sind Beispiele angefügt, die in diesen Pflichten</w:t>
            </w:r>
            <w:r w:rsidR="008E5633">
              <w:rPr>
                <w:rFonts w:cs="Arial"/>
                <w:color w:val="CC3300"/>
                <w:sz w:val="18"/>
                <w:szCs w:val="18"/>
                <w:lang w:eastAsia="de-DE"/>
              </w:rPr>
              <w:t>heften geschrieben sein könnten.</w:t>
            </w:r>
            <w:r w:rsidR="002B25B2">
              <w:rPr>
                <w:rFonts w:cs="Arial"/>
                <w:color w:val="CC3300"/>
                <w:sz w:val="18"/>
                <w:szCs w:val="18"/>
                <w:lang w:eastAsia="de-DE"/>
              </w:rPr>
              <w:t xml:space="preserve"> </w:t>
            </w:r>
          </w:p>
          <w:p w14:paraId="0E806205" w14:textId="77777777" w:rsidR="006F5044" w:rsidRPr="00FE4970" w:rsidRDefault="008E5633" w:rsidP="006F5044">
            <w:pPr>
              <w:rPr>
                <w:rFonts w:cs="Arial"/>
                <w:color w:val="CC3300"/>
                <w:sz w:val="18"/>
                <w:szCs w:val="18"/>
                <w:lang w:eastAsia="de-DE"/>
              </w:rPr>
            </w:pPr>
            <w:r>
              <w:rPr>
                <w:rFonts w:cs="Arial"/>
                <w:color w:val="CC3300"/>
                <w:sz w:val="18"/>
                <w:szCs w:val="18"/>
                <w:lang w:eastAsia="de-DE"/>
              </w:rPr>
              <w:t xml:space="preserve">Sie </w:t>
            </w:r>
            <w:r w:rsidR="002B25B2">
              <w:rPr>
                <w:rFonts w:cs="Arial"/>
                <w:color w:val="CC3300"/>
                <w:sz w:val="18"/>
                <w:szCs w:val="18"/>
                <w:lang w:eastAsia="de-DE"/>
              </w:rPr>
              <w:t>lassen sich beliebig bearbeiten</w:t>
            </w:r>
            <w:r>
              <w:rPr>
                <w:rFonts w:cs="Arial"/>
                <w:color w:val="CC3300"/>
                <w:sz w:val="18"/>
                <w:szCs w:val="18"/>
                <w:lang w:eastAsia="de-DE"/>
              </w:rPr>
              <w:t>,</w:t>
            </w:r>
            <w:r w:rsidR="000D7DF0">
              <w:rPr>
                <w:rFonts w:cs="Arial"/>
                <w:color w:val="CC3300"/>
                <w:sz w:val="18"/>
                <w:szCs w:val="18"/>
                <w:lang w:eastAsia="de-DE"/>
              </w:rPr>
              <w:t xml:space="preserve"> ergänzen</w:t>
            </w:r>
            <w:r>
              <w:rPr>
                <w:rFonts w:cs="Arial"/>
                <w:color w:val="CC3300"/>
                <w:sz w:val="18"/>
                <w:szCs w:val="18"/>
                <w:lang w:eastAsia="de-DE"/>
              </w:rPr>
              <w:t xml:space="preserve"> und der Situation der Schule anpassen.</w:t>
            </w:r>
          </w:p>
          <w:p w14:paraId="6E3D2438" w14:textId="77777777" w:rsidR="003877B6" w:rsidRDefault="003877B6" w:rsidP="006F5044">
            <w:pPr>
              <w:spacing w:before="120" w:after="120"/>
              <w:rPr>
                <w:rFonts w:cs="Arial"/>
                <w:b/>
                <w:color w:val="CC3300"/>
                <w:sz w:val="18"/>
                <w:szCs w:val="18"/>
                <w:lang w:eastAsia="de-DE"/>
              </w:rPr>
            </w:pPr>
          </w:p>
          <w:p w14:paraId="3AA37759" w14:textId="77777777" w:rsidR="006F5044" w:rsidRDefault="000D7DF0" w:rsidP="006F5044">
            <w:pPr>
              <w:spacing w:before="120" w:after="120"/>
              <w:rPr>
                <w:rFonts w:cs="Arial"/>
                <w:color w:val="CC3300"/>
                <w:sz w:val="18"/>
                <w:szCs w:val="18"/>
                <w:lang w:eastAsia="de-DE"/>
              </w:rPr>
            </w:pPr>
            <w:r w:rsidRPr="00451579">
              <w:rPr>
                <w:rFonts w:cs="Arial"/>
                <w:b/>
                <w:color w:val="CC3300"/>
                <w:sz w:val="18"/>
                <w:szCs w:val="18"/>
                <w:lang w:eastAsia="de-DE"/>
              </w:rPr>
              <w:t>Arbeitsformen</w:t>
            </w:r>
            <w:r>
              <w:rPr>
                <w:rFonts w:cs="Arial"/>
                <w:b/>
                <w:color w:val="CC3300"/>
                <w:sz w:val="18"/>
                <w:szCs w:val="18"/>
                <w:lang w:eastAsia="de-DE"/>
              </w:rPr>
              <w:t xml:space="preserve"> definieren</w:t>
            </w:r>
            <w:r>
              <w:rPr>
                <w:rFonts w:cs="Arial"/>
                <w:color w:val="CC3300"/>
                <w:sz w:val="18"/>
                <w:szCs w:val="18"/>
                <w:lang w:eastAsia="de-DE"/>
              </w:rPr>
              <w:t xml:space="preserve">: </w:t>
            </w:r>
            <w:r>
              <w:rPr>
                <w:rFonts w:cs="Arial"/>
                <w:color w:val="CC3300"/>
                <w:sz w:val="18"/>
                <w:szCs w:val="18"/>
                <w:lang w:eastAsia="de-DE"/>
              </w:rPr>
              <w:br/>
              <w:t xml:space="preserve">Leitung, </w:t>
            </w:r>
            <w:r w:rsidR="008E5633">
              <w:rPr>
                <w:rFonts w:cs="Arial"/>
                <w:color w:val="CC3300"/>
                <w:sz w:val="18"/>
                <w:szCs w:val="18"/>
                <w:lang w:eastAsia="de-DE"/>
              </w:rPr>
              <w:t xml:space="preserve">Co-Leitung, </w:t>
            </w:r>
            <w:r>
              <w:rPr>
                <w:rFonts w:cs="Arial"/>
                <w:color w:val="CC3300"/>
                <w:sz w:val="18"/>
                <w:szCs w:val="18"/>
                <w:lang w:eastAsia="de-DE"/>
              </w:rPr>
              <w:t xml:space="preserve">Assistenz, </w:t>
            </w:r>
            <w:r>
              <w:rPr>
                <w:rFonts w:cs="Arial"/>
                <w:color w:val="CC3300"/>
                <w:sz w:val="18"/>
                <w:szCs w:val="18"/>
                <w:lang w:eastAsia="de-DE"/>
              </w:rPr>
              <w:br/>
              <w:t xml:space="preserve">SORS-Gruppe, </w:t>
            </w:r>
            <w:r w:rsidR="00F37F02">
              <w:rPr>
                <w:rFonts w:cs="Arial"/>
                <w:color w:val="CC3300"/>
                <w:sz w:val="18"/>
                <w:szCs w:val="18"/>
                <w:lang w:eastAsia="de-DE"/>
              </w:rPr>
              <w:br/>
            </w:r>
            <w:r>
              <w:rPr>
                <w:rFonts w:cs="Arial"/>
                <w:color w:val="CC3300"/>
                <w:sz w:val="18"/>
                <w:szCs w:val="18"/>
                <w:lang w:eastAsia="de-DE"/>
              </w:rPr>
              <w:t>Arbeitsgruppe AG…</w:t>
            </w:r>
          </w:p>
          <w:p w14:paraId="2C2666AD" w14:textId="77777777" w:rsidR="003877B6" w:rsidRDefault="003877B6" w:rsidP="006F5044">
            <w:pPr>
              <w:spacing w:before="120" w:after="120"/>
              <w:rPr>
                <w:rFonts w:cs="Arial"/>
                <w:color w:val="CC3300"/>
                <w:sz w:val="18"/>
                <w:szCs w:val="18"/>
                <w:lang w:eastAsia="de-DE"/>
              </w:rPr>
            </w:pPr>
          </w:p>
          <w:p w14:paraId="583DD06A" w14:textId="77777777" w:rsidR="003877B6" w:rsidRPr="006C4DA4" w:rsidRDefault="003877B6" w:rsidP="006F5044">
            <w:pPr>
              <w:spacing w:before="120" w:after="120"/>
              <w:rPr>
                <w:rFonts w:cs="Arial"/>
                <w:color w:val="CC3300"/>
                <w:sz w:val="18"/>
                <w:szCs w:val="18"/>
                <w:lang w:eastAsia="de-DE"/>
              </w:rPr>
            </w:pPr>
            <w:r>
              <w:rPr>
                <w:rFonts w:cs="Arial"/>
                <w:color w:val="CC3300"/>
                <w:sz w:val="18"/>
                <w:szCs w:val="18"/>
                <w:lang w:eastAsia="de-DE"/>
              </w:rPr>
              <w:t>Auflsiten der SORS-Angebote:</w:t>
            </w:r>
          </w:p>
        </w:tc>
      </w:tr>
      <w:tr w:rsidR="00332A64" w14:paraId="23977CEA" w14:textId="77777777" w:rsidTr="008E5633">
        <w:trPr>
          <w:trHeight w:val="431"/>
        </w:trPr>
        <w:tc>
          <w:tcPr>
            <w:tcW w:w="2376" w:type="dxa"/>
            <w:vMerge/>
            <w:shd w:val="clear" w:color="auto" w:fill="B3EBFF"/>
          </w:tcPr>
          <w:p w14:paraId="5608E74B" w14:textId="77777777" w:rsidR="006F5044" w:rsidRPr="007A2818" w:rsidRDefault="006F5044" w:rsidP="006F5044">
            <w:pPr>
              <w:spacing w:before="120" w:after="120"/>
              <w:jc w:val="right"/>
              <w:rPr>
                <w:rFonts w:cs="Arial"/>
                <w:b/>
                <w:sz w:val="20"/>
                <w:szCs w:val="22"/>
                <w:lang w:eastAsia="de-DE"/>
              </w:rPr>
            </w:pPr>
          </w:p>
        </w:tc>
        <w:tc>
          <w:tcPr>
            <w:tcW w:w="2835" w:type="dxa"/>
            <w:gridSpan w:val="3"/>
            <w:shd w:val="clear" w:color="auto" w:fill="auto"/>
          </w:tcPr>
          <w:p w14:paraId="2E9E077B" w14:textId="77777777" w:rsidR="006F5044" w:rsidRDefault="003C5961" w:rsidP="006F5044">
            <w:pPr>
              <w:spacing w:before="120" w:after="120"/>
              <w:jc w:val="right"/>
              <w:rPr>
                <w:rFonts w:cs="Arial"/>
                <w:b/>
                <w:color w:val="002060"/>
                <w:sz w:val="18"/>
                <w:szCs w:val="22"/>
                <w:lang w:eastAsia="de-DE"/>
              </w:rPr>
            </w:pPr>
            <w:sdt>
              <w:sdtPr>
                <w:rPr>
                  <w:rFonts w:cs="Arial"/>
                  <w:b/>
                  <w:sz w:val="16"/>
                </w:rPr>
                <w:id w:val="2070920329"/>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r w:rsidR="000D7DF0">
              <w:rPr>
                <w:rFonts w:cs="Arial"/>
                <w:b/>
                <w:color w:val="002060"/>
                <w:sz w:val="18"/>
                <w:szCs w:val="22"/>
                <w:lang w:eastAsia="de-DE"/>
              </w:rPr>
              <w:t xml:space="preserve"> Resonanzgruppe</w:t>
            </w:r>
          </w:p>
          <w:p w14:paraId="7F91CE59" w14:textId="77777777" w:rsidR="006F5044" w:rsidRPr="00DB4370" w:rsidRDefault="000D7DF0" w:rsidP="006F5044">
            <w:pPr>
              <w:spacing w:before="120"/>
              <w:jc w:val="right"/>
              <w:rPr>
                <w:rFonts w:cs="Arial"/>
                <w:color w:val="002060"/>
                <w:sz w:val="18"/>
                <w:szCs w:val="22"/>
                <w:lang w:eastAsia="de-DE"/>
              </w:rPr>
            </w:pPr>
            <w:r w:rsidRPr="00DB4370">
              <w:rPr>
                <w:rFonts w:cs="Arial"/>
                <w:color w:val="002060"/>
                <w:sz w:val="18"/>
                <w:szCs w:val="22"/>
                <w:lang w:eastAsia="de-DE"/>
              </w:rPr>
              <w:t>Mitglieder:</w:t>
            </w:r>
            <w:r>
              <w:rPr>
                <w:rFonts w:cs="Arial"/>
                <w:color w:val="002060"/>
                <w:sz w:val="18"/>
                <w:szCs w:val="22"/>
                <w:lang w:eastAsia="de-DE"/>
              </w:rPr>
              <w:t xml:space="preserve"> </w:t>
            </w:r>
            <w:r w:rsidRPr="00DB4370">
              <w:rPr>
                <w:rFonts w:cs="Arial"/>
                <w:sz w:val="16"/>
              </w:rPr>
              <w:t xml:space="preserve"> </w:t>
            </w:r>
          </w:p>
        </w:tc>
        <w:tc>
          <w:tcPr>
            <w:tcW w:w="3261" w:type="dxa"/>
            <w:gridSpan w:val="4"/>
            <w:shd w:val="clear" w:color="auto" w:fill="auto"/>
          </w:tcPr>
          <w:p w14:paraId="17A63647" w14:textId="77777777" w:rsidR="006F5044" w:rsidRPr="0048355E" w:rsidRDefault="000D7DF0" w:rsidP="00D7551B">
            <w:pPr>
              <w:pStyle w:val="Paragraphedeliste"/>
              <w:numPr>
                <w:ilvl w:val="0"/>
                <w:numId w:val="4"/>
              </w:numPr>
              <w:spacing w:before="120" w:after="120"/>
              <w:ind w:left="176" w:hanging="119"/>
              <w:rPr>
                <w:color w:val="002060"/>
                <w:sz w:val="20"/>
              </w:rPr>
            </w:pPr>
            <w:r>
              <w:rPr>
                <w:color w:val="002060"/>
                <w:sz w:val="16"/>
              </w:rPr>
              <w:t>stellt Aussens</w:t>
            </w:r>
            <w:r w:rsidRPr="00F21B0E">
              <w:rPr>
                <w:color w:val="002060"/>
                <w:sz w:val="16"/>
              </w:rPr>
              <w:t>icht sicher</w:t>
            </w:r>
            <w:r>
              <w:rPr>
                <w:color w:val="002060"/>
                <w:sz w:val="16"/>
              </w:rPr>
              <w:t xml:space="preserve"> </w:t>
            </w:r>
          </w:p>
          <w:p w14:paraId="5E7D04B4" w14:textId="77777777" w:rsidR="006F5044" w:rsidRPr="003518ED" w:rsidRDefault="000D7DF0" w:rsidP="00D7551B">
            <w:pPr>
              <w:pStyle w:val="Paragraphedeliste"/>
              <w:numPr>
                <w:ilvl w:val="0"/>
                <w:numId w:val="4"/>
              </w:numPr>
              <w:spacing w:before="120" w:after="120"/>
              <w:ind w:left="176" w:hanging="119"/>
              <w:rPr>
                <w:color w:val="002060"/>
                <w:sz w:val="20"/>
              </w:rPr>
            </w:pPr>
            <w:r>
              <w:rPr>
                <w:color w:val="002060"/>
                <w:sz w:val="16"/>
              </w:rPr>
              <w:t>unterstützt</w:t>
            </w:r>
          </w:p>
        </w:tc>
        <w:tc>
          <w:tcPr>
            <w:tcW w:w="3579" w:type="dxa"/>
            <w:gridSpan w:val="3"/>
            <w:shd w:val="clear" w:color="auto" w:fill="auto"/>
          </w:tcPr>
          <w:p w14:paraId="7D2A4F18" w14:textId="77777777" w:rsidR="006F5044" w:rsidRDefault="000D7DF0" w:rsidP="00D7551B">
            <w:pPr>
              <w:pStyle w:val="Paragraphedeliste"/>
              <w:numPr>
                <w:ilvl w:val="0"/>
                <w:numId w:val="4"/>
              </w:numPr>
              <w:spacing w:before="120" w:after="120"/>
              <w:ind w:left="176" w:hanging="119"/>
              <w:rPr>
                <w:color w:val="002060"/>
                <w:sz w:val="16"/>
              </w:rPr>
            </w:pPr>
            <w:r>
              <w:rPr>
                <w:color w:val="002060"/>
                <w:sz w:val="16"/>
              </w:rPr>
              <w:t>Wahrnehmung von aussen; Feedback</w:t>
            </w:r>
          </w:p>
          <w:p w14:paraId="5B294686" w14:textId="77777777" w:rsidR="006F5044" w:rsidRPr="0048355E" w:rsidRDefault="000D7DF0" w:rsidP="00D7551B">
            <w:pPr>
              <w:pStyle w:val="Paragraphedeliste"/>
              <w:numPr>
                <w:ilvl w:val="0"/>
                <w:numId w:val="4"/>
              </w:numPr>
              <w:spacing w:before="120" w:after="120"/>
              <w:ind w:left="176" w:hanging="119"/>
              <w:rPr>
                <w:color w:val="002060"/>
                <w:sz w:val="16"/>
              </w:rPr>
            </w:pPr>
            <w:r>
              <w:rPr>
                <w:color w:val="002060"/>
                <w:sz w:val="16"/>
              </w:rPr>
              <w:t xml:space="preserve">macht </w:t>
            </w:r>
            <w:r w:rsidRPr="0048355E">
              <w:rPr>
                <w:color w:val="002060"/>
                <w:sz w:val="16"/>
              </w:rPr>
              <w:t>Vorschläge</w:t>
            </w:r>
            <w:r>
              <w:rPr>
                <w:color w:val="002060"/>
                <w:sz w:val="16"/>
              </w:rPr>
              <w:t>, bringt Ideen…</w:t>
            </w:r>
          </w:p>
        </w:tc>
        <w:tc>
          <w:tcPr>
            <w:tcW w:w="2946" w:type="dxa"/>
            <w:vMerge/>
            <w:shd w:val="clear" w:color="auto" w:fill="FFFFFF" w:themeFill="background1"/>
          </w:tcPr>
          <w:p w14:paraId="598377CB" w14:textId="77777777" w:rsidR="006F5044" w:rsidRPr="006C4DA4" w:rsidRDefault="006F5044" w:rsidP="006F5044">
            <w:pPr>
              <w:spacing w:before="120" w:after="120"/>
              <w:rPr>
                <w:rFonts w:cs="Arial"/>
                <w:color w:val="CC3300"/>
                <w:sz w:val="18"/>
                <w:szCs w:val="18"/>
                <w:lang w:eastAsia="de-DE"/>
              </w:rPr>
            </w:pPr>
          </w:p>
        </w:tc>
      </w:tr>
      <w:tr w:rsidR="00332A64" w14:paraId="74CB3FE2" w14:textId="77777777" w:rsidTr="008E5633">
        <w:trPr>
          <w:trHeight w:val="367"/>
        </w:trPr>
        <w:tc>
          <w:tcPr>
            <w:tcW w:w="2376" w:type="dxa"/>
            <w:vMerge/>
            <w:shd w:val="clear" w:color="auto" w:fill="B3EBFF"/>
          </w:tcPr>
          <w:p w14:paraId="059FF281" w14:textId="77777777" w:rsidR="006F5044" w:rsidRPr="007A2818" w:rsidRDefault="006F5044" w:rsidP="006F5044">
            <w:pPr>
              <w:spacing w:before="120" w:after="120"/>
              <w:jc w:val="right"/>
              <w:rPr>
                <w:rFonts w:cs="Arial"/>
                <w:b/>
                <w:sz w:val="20"/>
                <w:szCs w:val="22"/>
                <w:lang w:eastAsia="de-DE"/>
              </w:rPr>
            </w:pPr>
          </w:p>
        </w:tc>
        <w:tc>
          <w:tcPr>
            <w:tcW w:w="2835" w:type="dxa"/>
            <w:gridSpan w:val="3"/>
            <w:shd w:val="clear" w:color="auto" w:fill="auto"/>
          </w:tcPr>
          <w:p w14:paraId="6426FC01" w14:textId="77777777" w:rsidR="006F5044" w:rsidRPr="002B25B2" w:rsidRDefault="003C5961" w:rsidP="002B25B2">
            <w:pPr>
              <w:spacing w:before="120" w:after="120"/>
              <w:jc w:val="right"/>
              <w:rPr>
                <w:rFonts w:cs="Arial"/>
                <w:b/>
                <w:color w:val="002060"/>
                <w:sz w:val="18"/>
                <w:szCs w:val="22"/>
                <w:lang w:eastAsia="de-DE"/>
              </w:rPr>
            </w:pPr>
            <w:sdt>
              <w:sdtPr>
                <w:rPr>
                  <w:rFonts w:cs="Arial"/>
                  <w:b/>
                  <w:sz w:val="16"/>
                </w:rPr>
                <w:id w:val="-1492939280"/>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r w:rsidR="000D7DF0" w:rsidRPr="003518ED">
              <w:rPr>
                <w:rFonts w:cs="Arial"/>
                <w:b/>
                <w:color w:val="002060"/>
                <w:sz w:val="18"/>
                <w:szCs w:val="22"/>
                <w:lang w:eastAsia="de-DE"/>
              </w:rPr>
              <w:t xml:space="preserve"> </w:t>
            </w:r>
            <w:r w:rsidR="000D7DF0">
              <w:rPr>
                <w:rFonts w:cs="Arial"/>
                <w:b/>
                <w:color w:val="002060"/>
                <w:sz w:val="18"/>
                <w:szCs w:val="22"/>
                <w:lang w:eastAsia="de-DE"/>
              </w:rPr>
              <w:t>SORS-Leitung</w:t>
            </w:r>
            <w:r w:rsidR="002B25B2">
              <w:rPr>
                <w:rFonts w:cs="Arial"/>
                <w:b/>
                <w:color w:val="002060"/>
                <w:sz w:val="18"/>
                <w:szCs w:val="22"/>
                <w:lang w:eastAsia="de-DE"/>
              </w:rPr>
              <w:t xml:space="preserve"> (Koordination)</w:t>
            </w:r>
            <w:r w:rsidR="000D7DF0">
              <w:rPr>
                <w:rFonts w:cs="Arial"/>
                <w:b/>
                <w:color w:val="002060"/>
                <w:sz w:val="18"/>
                <w:szCs w:val="22"/>
                <w:lang w:eastAsia="de-DE"/>
              </w:rPr>
              <w:t>:</w:t>
            </w:r>
            <w:r w:rsidR="000D7DF0" w:rsidRPr="00DB4370">
              <w:rPr>
                <w:rFonts w:cs="Arial"/>
                <w:color w:val="002060"/>
                <w:sz w:val="18"/>
                <w:szCs w:val="22"/>
                <w:lang w:eastAsia="de-DE"/>
              </w:rPr>
              <w:t xml:space="preserve">  </w:t>
            </w:r>
          </w:p>
          <w:p w14:paraId="469E9498" w14:textId="77777777" w:rsidR="006F5044" w:rsidRDefault="003C5961" w:rsidP="006F5044">
            <w:pPr>
              <w:spacing w:before="120" w:after="120"/>
              <w:jc w:val="right"/>
              <w:rPr>
                <w:rFonts w:cs="Arial"/>
                <w:b/>
                <w:color w:val="002060"/>
                <w:sz w:val="18"/>
                <w:szCs w:val="22"/>
                <w:lang w:eastAsia="de-DE"/>
              </w:rPr>
            </w:pPr>
            <w:sdt>
              <w:sdtPr>
                <w:rPr>
                  <w:rFonts w:cs="Arial"/>
                  <w:b/>
                  <w:sz w:val="16"/>
                </w:rPr>
                <w:id w:val="-669020646"/>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r w:rsidR="000D7DF0" w:rsidRPr="003518ED">
              <w:rPr>
                <w:rFonts w:cs="Arial"/>
                <w:b/>
                <w:color w:val="002060"/>
                <w:sz w:val="18"/>
                <w:szCs w:val="22"/>
                <w:lang w:eastAsia="de-DE"/>
              </w:rPr>
              <w:t xml:space="preserve"> </w:t>
            </w:r>
            <w:r w:rsidR="002B25B2">
              <w:rPr>
                <w:rFonts w:cs="Arial"/>
                <w:b/>
                <w:color w:val="002060"/>
                <w:sz w:val="18"/>
                <w:szCs w:val="22"/>
                <w:lang w:eastAsia="de-DE"/>
              </w:rPr>
              <w:t>Co-Leitung</w:t>
            </w:r>
            <w:r w:rsidR="000D7DF0">
              <w:rPr>
                <w:rFonts w:cs="Arial"/>
                <w:b/>
                <w:color w:val="002060"/>
                <w:sz w:val="18"/>
                <w:szCs w:val="22"/>
                <w:lang w:eastAsia="de-DE"/>
              </w:rPr>
              <w:t>:</w:t>
            </w:r>
          </w:p>
          <w:p w14:paraId="4CB76A14" w14:textId="77777777" w:rsidR="006F5044" w:rsidRPr="00DB4370" w:rsidRDefault="006F5044" w:rsidP="006F5044">
            <w:pPr>
              <w:spacing w:before="120" w:after="120"/>
              <w:jc w:val="right"/>
              <w:rPr>
                <w:rFonts w:cs="Arial"/>
                <w:color w:val="002060"/>
                <w:sz w:val="18"/>
                <w:szCs w:val="22"/>
                <w:lang w:eastAsia="de-DE"/>
              </w:rPr>
            </w:pPr>
          </w:p>
          <w:p w14:paraId="336D5975" w14:textId="77777777" w:rsidR="006F5044" w:rsidRPr="00DB4370" w:rsidRDefault="006F5044" w:rsidP="006F5044">
            <w:pPr>
              <w:spacing w:before="120" w:after="120"/>
              <w:jc w:val="right"/>
              <w:rPr>
                <w:rFonts w:cs="Arial"/>
                <w:color w:val="002060"/>
                <w:sz w:val="18"/>
                <w:szCs w:val="22"/>
                <w:lang w:eastAsia="de-DE"/>
              </w:rPr>
            </w:pPr>
          </w:p>
        </w:tc>
        <w:tc>
          <w:tcPr>
            <w:tcW w:w="3261" w:type="dxa"/>
            <w:gridSpan w:val="4"/>
            <w:shd w:val="clear" w:color="auto" w:fill="auto"/>
          </w:tcPr>
          <w:p w14:paraId="050DAF54" w14:textId="77777777" w:rsidR="006F5044" w:rsidRDefault="000D7DF0" w:rsidP="00D7551B">
            <w:pPr>
              <w:pStyle w:val="Paragraphedeliste"/>
              <w:numPr>
                <w:ilvl w:val="0"/>
                <w:numId w:val="4"/>
              </w:numPr>
              <w:spacing w:before="120" w:after="120"/>
              <w:ind w:left="176" w:hanging="119"/>
              <w:rPr>
                <w:color w:val="002060"/>
                <w:sz w:val="16"/>
              </w:rPr>
            </w:pPr>
            <w:r w:rsidRPr="00B04592">
              <w:rPr>
                <w:color w:val="002060"/>
                <w:sz w:val="16"/>
              </w:rPr>
              <w:t>ist verantwortlich für die Planung, die Koordination der schulischen Anliegen mit den Bildungspartnern, die Kommunikation, die Reflexion (QM) und Förderung, respektive Lancierung von SORS - Angeboten.</w:t>
            </w:r>
          </w:p>
          <w:p w14:paraId="790BEA7A" w14:textId="77777777" w:rsidR="006F5044" w:rsidRPr="004D790F" w:rsidRDefault="000D7DF0" w:rsidP="00D7551B">
            <w:pPr>
              <w:pStyle w:val="Paragraphedeliste"/>
              <w:numPr>
                <w:ilvl w:val="0"/>
                <w:numId w:val="4"/>
              </w:numPr>
              <w:spacing w:before="120" w:after="120"/>
              <w:ind w:left="176" w:hanging="119"/>
              <w:rPr>
                <w:color w:val="002060"/>
                <w:sz w:val="16"/>
              </w:rPr>
            </w:pPr>
            <w:r w:rsidRPr="00B04592">
              <w:rPr>
                <w:color w:val="002060"/>
                <w:sz w:val="16"/>
              </w:rPr>
              <w:t>sorgt für die regelmässige Information und Kommunikation an die involvierten</w:t>
            </w:r>
            <w:r>
              <w:rPr>
                <w:color w:val="002060"/>
                <w:sz w:val="16"/>
              </w:rPr>
              <w:t xml:space="preserve"> und verantwortlichen</w:t>
            </w:r>
            <w:r w:rsidRPr="00B04592">
              <w:rPr>
                <w:color w:val="002060"/>
                <w:sz w:val="16"/>
              </w:rPr>
              <w:t xml:space="preserve"> Kreise.</w:t>
            </w:r>
          </w:p>
          <w:p w14:paraId="592F36AA" w14:textId="77777777" w:rsidR="006F5044" w:rsidRPr="00B04592" w:rsidRDefault="000D7DF0" w:rsidP="00D7551B">
            <w:pPr>
              <w:pStyle w:val="Paragraphedeliste"/>
              <w:numPr>
                <w:ilvl w:val="0"/>
                <w:numId w:val="4"/>
              </w:numPr>
              <w:spacing w:before="120" w:after="120"/>
              <w:ind w:left="176" w:hanging="119"/>
              <w:rPr>
                <w:color w:val="002060"/>
                <w:sz w:val="16"/>
              </w:rPr>
            </w:pPr>
            <w:r>
              <w:rPr>
                <w:color w:val="002060"/>
                <w:sz w:val="16"/>
              </w:rPr>
              <w:t>legt Rechenschaft ab über die Angebote und die Verwendung der finanziellen Mittel</w:t>
            </w:r>
          </w:p>
          <w:p w14:paraId="03510AC7" w14:textId="77777777" w:rsidR="006F5044" w:rsidRPr="0082788D" w:rsidRDefault="000D7DF0" w:rsidP="00D7551B">
            <w:pPr>
              <w:pStyle w:val="Paragraphedeliste"/>
              <w:numPr>
                <w:ilvl w:val="0"/>
                <w:numId w:val="4"/>
              </w:numPr>
              <w:spacing w:before="120" w:after="120"/>
              <w:ind w:left="175" w:hanging="120"/>
              <w:rPr>
                <w:color w:val="002060"/>
                <w:sz w:val="16"/>
              </w:rPr>
            </w:pPr>
            <w:r>
              <w:rPr>
                <w:color w:val="002060"/>
                <w:sz w:val="16"/>
              </w:rPr>
              <w:t>Sitzungsleitung</w:t>
            </w:r>
          </w:p>
          <w:p w14:paraId="571720CD" w14:textId="77777777" w:rsidR="006F5044" w:rsidRPr="0082788D" w:rsidRDefault="000D7DF0" w:rsidP="00D7551B">
            <w:pPr>
              <w:pStyle w:val="Paragraphedeliste"/>
              <w:numPr>
                <w:ilvl w:val="0"/>
                <w:numId w:val="4"/>
              </w:numPr>
              <w:spacing w:before="120" w:after="120"/>
              <w:ind w:left="175" w:hanging="120"/>
              <w:rPr>
                <w:color w:val="002060"/>
                <w:sz w:val="16"/>
              </w:rPr>
            </w:pPr>
            <w:r>
              <w:rPr>
                <w:color w:val="002060"/>
                <w:sz w:val="16"/>
              </w:rPr>
              <w:t>pflegt Aussenkontakte (Netzwerk LU)</w:t>
            </w:r>
          </w:p>
        </w:tc>
        <w:tc>
          <w:tcPr>
            <w:tcW w:w="3579" w:type="dxa"/>
            <w:gridSpan w:val="3"/>
            <w:shd w:val="clear" w:color="auto" w:fill="auto"/>
          </w:tcPr>
          <w:p w14:paraId="2D522E45" w14:textId="77777777" w:rsidR="006F5044" w:rsidRPr="0048355E" w:rsidRDefault="006F5044" w:rsidP="00D7551B">
            <w:pPr>
              <w:pStyle w:val="Paragraphedeliste"/>
              <w:numPr>
                <w:ilvl w:val="0"/>
                <w:numId w:val="4"/>
              </w:numPr>
              <w:spacing w:before="120" w:after="120"/>
              <w:ind w:left="175" w:hanging="120"/>
              <w:rPr>
                <w:color w:val="002060"/>
                <w:sz w:val="16"/>
              </w:rPr>
            </w:pPr>
          </w:p>
        </w:tc>
        <w:tc>
          <w:tcPr>
            <w:tcW w:w="2946" w:type="dxa"/>
            <w:vMerge/>
            <w:shd w:val="clear" w:color="auto" w:fill="FFFFFF" w:themeFill="background1"/>
          </w:tcPr>
          <w:p w14:paraId="44C5D6B9" w14:textId="77777777" w:rsidR="006F5044" w:rsidRPr="006C4DA4" w:rsidRDefault="006F5044" w:rsidP="006F5044">
            <w:pPr>
              <w:spacing w:before="120" w:after="120"/>
              <w:rPr>
                <w:rFonts w:cs="Arial"/>
                <w:color w:val="CC3300"/>
                <w:sz w:val="18"/>
                <w:szCs w:val="18"/>
                <w:lang w:eastAsia="de-DE"/>
              </w:rPr>
            </w:pPr>
          </w:p>
        </w:tc>
      </w:tr>
      <w:tr w:rsidR="00332A64" w14:paraId="42011AE8" w14:textId="77777777" w:rsidTr="008E5633">
        <w:trPr>
          <w:trHeight w:val="434"/>
        </w:trPr>
        <w:tc>
          <w:tcPr>
            <w:tcW w:w="2376" w:type="dxa"/>
            <w:vMerge/>
            <w:shd w:val="clear" w:color="auto" w:fill="B3EBFF"/>
          </w:tcPr>
          <w:p w14:paraId="345EC8A6" w14:textId="77777777" w:rsidR="006F5044" w:rsidRPr="007A2818" w:rsidRDefault="006F5044" w:rsidP="006F5044">
            <w:pPr>
              <w:spacing w:before="120" w:after="120"/>
              <w:jc w:val="right"/>
              <w:rPr>
                <w:rFonts w:cs="Arial"/>
                <w:b/>
                <w:sz w:val="20"/>
                <w:szCs w:val="22"/>
                <w:lang w:eastAsia="de-DE"/>
              </w:rPr>
            </w:pPr>
          </w:p>
        </w:tc>
        <w:tc>
          <w:tcPr>
            <w:tcW w:w="2835" w:type="dxa"/>
            <w:gridSpan w:val="3"/>
            <w:shd w:val="clear" w:color="auto" w:fill="auto"/>
          </w:tcPr>
          <w:p w14:paraId="33445269" w14:textId="77777777" w:rsidR="006F5044" w:rsidRDefault="003C5961" w:rsidP="006F5044">
            <w:pPr>
              <w:spacing w:before="120" w:after="120"/>
              <w:jc w:val="right"/>
              <w:rPr>
                <w:rFonts w:cs="Arial"/>
                <w:b/>
                <w:color w:val="002060"/>
                <w:sz w:val="18"/>
                <w:szCs w:val="22"/>
                <w:lang w:eastAsia="de-DE"/>
              </w:rPr>
            </w:pPr>
            <w:sdt>
              <w:sdtPr>
                <w:rPr>
                  <w:rFonts w:cs="Arial"/>
                  <w:b/>
                  <w:sz w:val="16"/>
                </w:rPr>
                <w:id w:val="-1686594732"/>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r w:rsidR="000D7DF0">
              <w:rPr>
                <w:rFonts w:cs="Arial"/>
                <w:b/>
                <w:color w:val="002060"/>
                <w:sz w:val="18"/>
                <w:szCs w:val="22"/>
                <w:lang w:eastAsia="de-DE"/>
              </w:rPr>
              <w:t xml:space="preserve"> SORS-Gruppe</w:t>
            </w:r>
          </w:p>
          <w:p w14:paraId="5F1A5245" w14:textId="77777777" w:rsidR="006F5044" w:rsidRPr="003518ED" w:rsidRDefault="000D7DF0" w:rsidP="006F5044">
            <w:pPr>
              <w:spacing w:before="120"/>
              <w:jc w:val="right"/>
              <w:rPr>
                <w:rFonts w:cs="Arial"/>
                <w:b/>
                <w:color w:val="002060"/>
                <w:sz w:val="18"/>
                <w:szCs w:val="22"/>
                <w:lang w:eastAsia="de-DE"/>
              </w:rPr>
            </w:pPr>
            <w:r w:rsidRPr="00DB4370">
              <w:rPr>
                <w:rFonts w:cs="Arial"/>
                <w:color w:val="002060"/>
                <w:sz w:val="18"/>
                <w:szCs w:val="22"/>
                <w:lang w:eastAsia="de-DE"/>
              </w:rPr>
              <w:t>Mitglieder:</w:t>
            </w:r>
            <w:r w:rsidRPr="003518ED">
              <w:rPr>
                <w:rFonts w:cs="Arial"/>
                <w:b/>
                <w:color w:val="002060"/>
                <w:sz w:val="18"/>
                <w:szCs w:val="22"/>
                <w:lang w:eastAsia="de-DE"/>
              </w:rPr>
              <w:t xml:space="preserve"> </w:t>
            </w:r>
          </w:p>
        </w:tc>
        <w:tc>
          <w:tcPr>
            <w:tcW w:w="3261" w:type="dxa"/>
            <w:gridSpan w:val="4"/>
            <w:shd w:val="clear" w:color="auto" w:fill="auto"/>
          </w:tcPr>
          <w:p w14:paraId="0FD30FE3" w14:textId="77777777" w:rsidR="006F5044" w:rsidRPr="0082788D" w:rsidRDefault="006F5044" w:rsidP="00D7551B">
            <w:pPr>
              <w:pStyle w:val="Paragraphedeliste"/>
              <w:numPr>
                <w:ilvl w:val="0"/>
                <w:numId w:val="4"/>
              </w:numPr>
              <w:spacing w:before="120" w:after="120"/>
              <w:ind w:left="175" w:hanging="120"/>
              <w:rPr>
                <w:color w:val="002060"/>
                <w:sz w:val="16"/>
              </w:rPr>
            </w:pPr>
          </w:p>
        </w:tc>
        <w:tc>
          <w:tcPr>
            <w:tcW w:w="3579" w:type="dxa"/>
            <w:gridSpan w:val="3"/>
            <w:shd w:val="clear" w:color="auto" w:fill="auto"/>
          </w:tcPr>
          <w:p w14:paraId="2F1543BE" w14:textId="77777777" w:rsidR="006F5044" w:rsidRPr="0048355E" w:rsidRDefault="006F5044" w:rsidP="00D7551B">
            <w:pPr>
              <w:pStyle w:val="Paragraphedeliste"/>
              <w:numPr>
                <w:ilvl w:val="0"/>
                <w:numId w:val="4"/>
              </w:numPr>
              <w:spacing w:before="120" w:after="120"/>
              <w:ind w:left="176" w:hanging="119"/>
              <w:rPr>
                <w:color w:val="002060"/>
                <w:sz w:val="16"/>
              </w:rPr>
            </w:pPr>
          </w:p>
        </w:tc>
        <w:tc>
          <w:tcPr>
            <w:tcW w:w="2946" w:type="dxa"/>
            <w:vMerge/>
            <w:shd w:val="clear" w:color="auto" w:fill="FFFFFF" w:themeFill="background1"/>
          </w:tcPr>
          <w:p w14:paraId="5DD4A66A" w14:textId="77777777" w:rsidR="006F5044" w:rsidRPr="006C4DA4" w:rsidRDefault="006F5044" w:rsidP="006F5044">
            <w:pPr>
              <w:spacing w:before="120" w:after="120"/>
              <w:rPr>
                <w:rFonts w:cs="Arial"/>
                <w:color w:val="CC3300"/>
                <w:sz w:val="18"/>
                <w:szCs w:val="18"/>
                <w:lang w:eastAsia="de-DE"/>
              </w:rPr>
            </w:pPr>
          </w:p>
        </w:tc>
      </w:tr>
      <w:tr w:rsidR="00332A64" w14:paraId="037C3D27" w14:textId="77777777" w:rsidTr="008E5633">
        <w:trPr>
          <w:trHeight w:val="434"/>
        </w:trPr>
        <w:tc>
          <w:tcPr>
            <w:tcW w:w="2376" w:type="dxa"/>
            <w:vMerge/>
            <w:shd w:val="clear" w:color="auto" w:fill="B3EBFF"/>
          </w:tcPr>
          <w:p w14:paraId="3F720D6C" w14:textId="77777777" w:rsidR="006F5044" w:rsidRPr="007A2818" w:rsidRDefault="006F5044" w:rsidP="006F5044">
            <w:pPr>
              <w:spacing w:before="120" w:after="120"/>
              <w:jc w:val="right"/>
              <w:rPr>
                <w:rFonts w:cs="Arial"/>
                <w:b/>
                <w:sz w:val="20"/>
                <w:szCs w:val="22"/>
                <w:lang w:eastAsia="de-DE"/>
              </w:rPr>
            </w:pPr>
          </w:p>
        </w:tc>
        <w:tc>
          <w:tcPr>
            <w:tcW w:w="2835" w:type="dxa"/>
            <w:gridSpan w:val="3"/>
            <w:shd w:val="clear" w:color="auto" w:fill="auto"/>
          </w:tcPr>
          <w:p w14:paraId="1579CB98" w14:textId="77777777" w:rsidR="006F5044" w:rsidRPr="003518ED" w:rsidRDefault="003C5961" w:rsidP="006F5044">
            <w:pPr>
              <w:spacing w:before="120" w:after="120"/>
              <w:jc w:val="right"/>
              <w:rPr>
                <w:rFonts w:cs="Arial"/>
                <w:color w:val="002060"/>
                <w:sz w:val="18"/>
                <w:szCs w:val="22"/>
                <w:lang w:eastAsia="de-DE"/>
              </w:rPr>
            </w:pPr>
            <w:sdt>
              <w:sdtPr>
                <w:rPr>
                  <w:rFonts w:cs="Arial"/>
                  <w:b/>
                  <w:sz w:val="16"/>
                </w:rPr>
                <w:id w:val="995694271"/>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r w:rsidR="000D7DF0" w:rsidRPr="003518ED">
              <w:rPr>
                <w:rFonts w:cs="Arial"/>
                <w:b/>
                <w:color w:val="002060"/>
                <w:sz w:val="18"/>
                <w:szCs w:val="22"/>
                <w:lang w:eastAsia="de-DE"/>
              </w:rPr>
              <w:t xml:space="preserve"> </w:t>
            </w:r>
            <w:r w:rsidR="000D7DF0">
              <w:rPr>
                <w:rFonts w:cs="Arial"/>
                <w:b/>
                <w:color w:val="002060"/>
                <w:sz w:val="18"/>
                <w:szCs w:val="22"/>
                <w:lang w:eastAsia="de-DE"/>
              </w:rPr>
              <w:t>SSA:</w:t>
            </w:r>
            <w:r w:rsidR="000D7DF0" w:rsidRPr="003518ED">
              <w:rPr>
                <w:rFonts w:cs="Arial"/>
                <w:b/>
                <w:color w:val="002060"/>
                <w:sz w:val="18"/>
                <w:szCs w:val="22"/>
                <w:lang w:eastAsia="de-DE"/>
              </w:rPr>
              <w:t xml:space="preserve"> </w:t>
            </w:r>
          </w:p>
        </w:tc>
        <w:tc>
          <w:tcPr>
            <w:tcW w:w="3261" w:type="dxa"/>
            <w:gridSpan w:val="4"/>
            <w:shd w:val="clear" w:color="auto" w:fill="auto"/>
          </w:tcPr>
          <w:p w14:paraId="7C843425" w14:textId="77777777" w:rsidR="006F5044" w:rsidRPr="0082788D" w:rsidRDefault="006F5044" w:rsidP="00D7551B">
            <w:pPr>
              <w:pStyle w:val="Paragraphedeliste"/>
              <w:numPr>
                <w:ilvl w:val="0"/>
                <w:numId w:val="4"/>
              </w:numPr>
              <w:spacing w:before="120" w:after="120"/>
              <w:ind w:left="175" w:hanging="120"/>
              <w:rPr>
                <w:color w:val="002060"/>
                <w:sz w:val="16"/>
              </w:rPr>
            </w:pPr>
          </w:p>
        </w:tc>
        <w:tc>
          <w:tcPr>
            <w:tcW w:w="3579" w:type="dxa"/>
            <w:gridSpan w:val="3"/>
            <w:shd w:val="clear" w:color="auto" w:fill="auto"/>
          </w:tcPr>
          <w:p w14:paraId="76D17CE7" w14:textId="77777777" w:rsidR="006F5044" w:rsidRPr="0048355E" w:rsidRDefault="006F5044" w:rsidP="00D7551B">
            <w:pPr>
              <w:pStyle w:val="Paragraphedeliste"/>
              <w:numPr>
                <w:ilvl w:val="0"/>
                <w:numId w:val="4"/>
              </w:numPr>
              <w:spacing w:before="120" w:after="120"/>
              <w:ind w:left="176" w:hanging="119"/>
              <w:rPr>
                <w:color w:val="002060"/>
                <w:sz w:val="16"/>
              </w:rPr>
            </w:pPr>
          </w:p>
        </w:tc>
        <w:tc>
          <w:tcPr>
            <w:tcW w:w="2946" w:type="dxa"/>
            <w:vMerge/>
            <w:shd w:val="clear" w:color="auto" w:fill="FFFFFF" w:themeFill="background1"/>
          </w:tcPr>
          <w:p w14:paraId="5DB1A7B9" w14:textId="77777777" w:rsidR="006F5044" w:rsidRPr="006C4DA4" w:rsidRDefault="006F5044" w:rsidP="006F5044">
            <w:pPr>
              <w:spacing w:before="120" w:after="120"/>
              <w:rPr>
                <w:rFonts w:cs="Arial"/>
                <w:color w:val="CC3300"/>
                <w:sz w:val="18"/>
                <w:szCs w:val="18"/>
                <w:lang w:eastAsia="de-DE"/>
              </w:rPr>
            </w:pPr>
          </w:p>
        </w:tc>
      </w:tr>
      <w:tr w:rsidR="00332A64" w14:paraId="678ADD50" w14:textId="77777777" w:rsidTr="008E5633">
        <w:trPr>
          <w:trHeight w:val="434"/>
        </w:trPr>
        <w:tc>
          <w:tcPr>
            <w:tcW w:w="2376" w:type="dxa"/>
            <w:vMerge/>
            <w:shd w:val="clear" w:color="auto" w:fill="B3EBFF"/>
          </w:tcPr>
          <w:p w14:paraId="5042A595" w14:textId="77777777" w:rsidR="006F5044" w:rsidRPr="007A2818" w:rsidRDefault="006F5044" w:rsidP="006F5044">
            <w:pPr>
              <w:spacing w:before="120" w:after="120"/>
              <w:jc w:val="right"/>
              <w:rPr>
                <w:rFonts w:cs="Arial"/>
                <w:b/>
                <w:sz w:val="20"/>
                <w:szCs w:val="22"/>
                <w:lang w:eastAsia="de-DE"/>
              </w:rPr>
            </w:pPr>
          </w:p>
        </w:tc>
        <w:tc>
          <w:tcPr>
            <w:tcW w:w="2835" w:type="dxa"/>
            <w:gridSpan w:val="3"/>
            <w:shd w:val="clear" w:color="auto" w:fill="auto"/>
          </w:tcPr>
          <w:p w14:paraId="27D7299C" w14:textId="77777777" w:rsidR="006F5044" w:rsidRDefault="003C5961" w:rsidP="006F5044">
            <w:pPr>
              <w:spacing w:before="120" w:after="120"/>
              <w:jc w:val="right"/>
              <w:rPr>
                <w:rFonts w:cs="Arial"/>
                <w:b/>
                <w:sz w:val="16"/>
              </w:rPr>
            </w:pPr>
            <w:sdt>
              <w:sdtPr>
                <w:rPr>
                  <w:rFonts w:cs="Arial"/>
                  <w:b/>
                  <w:sz w:val="16"/>
                </w:rPr>
                <w:id w:val="-272556726"/>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r w:rsidR="000D7DF0">
              <w:rPr>
                <w:rFonts w:cs="Arial"/>
                <w:b/>
                <w:color w:val="002060"/>
                <w:sz w:val="18"/>
                <w:szCs w:val="22"/>
                <w:lang w:eastAsia="de-DE"/>
              </w:rPr>
              <w:t xml:space="preserve"> Arbeitsgruppe</w:t>
            </w:r>
          </w:p>
          <w:p w14:paraId="04640F68" w14:textId="77777777" w:rsidR="006F5044" w:rsidRPr="003518ED" w:rsidRDefault="000D7DF0" w:rsidP="006F5044">
            <w:pPr>
              <w:spacing w:before="120"/>
              <w:jc w:val="right"/>
              <w:rPr>
                <w:rFonts w:cs="Arial"/>
                <w:b/>
                <w:color w:val="002060"/>
                <w:sz w:val="18"/>
                <w:szCs w:val="22"/>
                <w:lang w:eastAsia="de-DE"/>
              </w:rPr>
            </w:pPr>
            <w:r w:rsidRPr="00DB4370">
              <w:rPr>
                <w:rFonts w:cs="Arial"/>
                <w:color w:val="002060"/>
                <w:sz w:val="18"/>
                <w:szCs w:val="22"/>
                <w:lang w:eastAsia="de-DE"/>
              </w:rPr>
              <w:t>Mitglieder:</w:t>
            </w:r>
            <w:r>
              <w:rPr>
                <w:rFonts w:cs="Arial"/>
                <w:color w:val="002060"/>
                <w:sz w:val="18"/>
                <w:szCs w:val="22"/>
                <w:lang w:eastAsia="de-DE"/>
              </w:rPr>
              <w:t xml:space="preserve"> </w:t>
            </w:r>
          </w:p>
        </w:tc>
        <w:tc>
          <w:tcPr>
            <w:tcW w:w="3261" w:type="dxa"/>
            <w:gridSpan w:val="4"/>
            <w:shd w:val="clear" w:color="auto" w:fill="auto"/>
          </w:tcPr>
          <w:p w14:paraId="0DAFB212" w14:textId="77777777" w:rsidR="006F5044" w:rsidRPr="0082788D" w:rsidRDefault="006F5044" w:rsidP="00D7551B">
            <w:pPr>
              <w:pStyle w:val="Paragraphedeliste"/>
              <w:numPr>
                <w:ilvl w:val="0"/>
                <w:numId w:val="4"/>
              </w:numPr>
              <w:spacing w:before="120" w:after="120"/>
              <w:ind w:left="175" w:hanging="120"/>
              <w:rPr>
                <w:color w:val="002060"/>
                <w:sz w:val="16"/>
              </w:rPr>
            </w:pPr>
          </w:p>
        </w:tc>
        <w:tc>
          <w:tcPr>
            <w:tcW w:w="3579" w:type="dxa"/>
            <w:gridSpan w:val="3"/>
            <w:shd w:val="clear" w:color="auto" w:fill="auto"/>
          </w:tcPr>
          <w:p w14:paraId="284F133D" w14:textId="77777777" w:rsidR="006F5044" w:rsidRPr="0048355E" w:rsidRDefault="006F5044" w:rsidP="00D7551B">
            <w:pPr>
              <w:pStyle w:val="Paragraphedeliste"/>
              <w:numPr>
                <w:ilvl w:val="0"/>
                <w:numId w:val="4"/>
              </w:numPr>
              <w:spacing w:before="120" w:after="120"/>
              <w:ind w:left="176" w:hanging="119"/>
              <w:rPr>
                <w:color w:val="002060"/>
                <w:sz w:val="16"/>
              </w:rPr>
            </w:pPr>
          </w:p>
        </w:tc>
        <w:tc>
          <w:tcPr>
            <w:tcW w:w="2946" w:type="dxa"/>
            <w:vMerge/>
            <w:shd w:val="clear" w:color="auto" w:fill="FFFFFF" w:themeFill="background1"/>
          </w:tcPr>
          <w:p w14:paraId="7CA1D590" w14:textId="77777777" w:rsidR="006F5044" w:rsidRPr="006C4DA4" w:rsidRDefault="006F5044" w:rsidP="006F5044">
            <w:pPr>
              <w:spacing w:before="120" w:after="120"/>
              <w:rPr>
                <w:rFonts w:cs="Arial"/>
                <w:color w:val="CC3300"/>
                <w:sz w:val="18"/>
                <w:szCs w:val="18"/>
                <w:lang w:eastAsia="de-DE"/>
              </w:rPr>
            </w:pPr>
          </w:p>
        </w:tc>
      </w:tr>
      <w:tr w:rsidR="00332A64" w14:paraId="65449BBD" w14:textId="77777777" w:rsidTr="008E5633">
        <w:trPr>
          <w:trHeight w:val="434"/>
        </w:trPr>
        <w:tc>
          <w:tcPr>
            <w:tcW w:w="2376" w:type="dxa"/>
            <w:vMerge/>
            <w:shd w:val="clear" w:color="auto" w:fill="B3EBFF"/>
          </w:tcPr>
          <w:p w14:paraId="55592465" w14:textId="77777777" w:rsidR="006F5044" w:rsidRPr="007A2818" w:rsidRDefault="006F5044" w:rsidP="006F5044">
            <w:pPr>
              <w:spacing w:before="120" w:after="120"/>
              <w:jc w:val="right"/>
              <w:rPr>
                <w:rFonts w:cs="Arial"/>
                <w:b/>
                <w:sz w:val="20"/>
                <w:szCs w:val="22"/>
                <w:lang w:eastAsia="de-DE"/>
              </w:rPr>
            </w:pPr>
          </w:p>
        </w:tc>
        <w:tc>
          <w:tcPr>
            <w:tcW w:w="2835" w:type="dxa"/>
            <w:gridSpan w:val="3"/>
            <w:shd w:val="clear" w:color="auto" w:fill="auto"/>
          </w:tcPr>
          <w:p w14:paraId="57D62AD4" w14:textId="77777777" w:rsidR="006F5044" w:rsidRPr="003518ED" w:rsidRDefault="003C5961" w:rsidP="006F5044">
            <w:pPr>
              <w:spacing w:before="120" w:after="120"/>
              <w:jc w:val="right"/>
              <w:rPr>
                <w:rFonts w:cs="Arial"/>
                <w:b/>
                <w:color w:val="002060"/>
                <w:sz w:val="18"/>
                <w:szCs w:val="22"/>
                <w:lang w:eastAsia="de-DE"/>
              </w:rPr>
            </w:pPr>
            <w:sdt>
              <w:sdtPr>
                <w:rPr>
                  <w:rFonts w:cs="Arial"/>
                  <w:b/>
                  <w:sz w:val="16"/>
                </w:rPr>
                <w:id w:val="-305547335"/>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r w:rsidR="000D7DF0">
              <w:rPr>
                <w:rFonts w:cs="Arial"/>
                <w:b/>
                <w:color w:val="002060"/>
                <w:sz w:val="18"/>
                <w:szCs w:val="22"/>
                <w:lang w:eastAsia="de-DE"/>
              </w:rPr>
              <w:t xml:space="preserve"> Vertretung "Angebot </w:t>
            </w:r>
            <w:r w:rsidR="000D7DF0" w:rsidRPr="003518ED">
              <w:rPr>
                <w:rFonts w:cs="Arial"/>
                <w:b/>
                <w:color w:val="002060"/>
                <w:sz w:val="18"/>
                <w:szCs w:val="22"/>
                <w:lang w:eastAsia="de-DE"/>
              </w:rPr>
              <w:t>xy</w:t>
            </w:r>
            <w:r w:rsidR="000D7DF0">
              <w:rPr>
                <w:rFonts w:cs="Arial"/>
                <w:b/>
                <w:color w:val="002060"/>
                <w:sz w:val="18"/>
                <w:szCs w:val="22"/>
                <w:lang w:eastAsia="de-DE"/>
              </w:rPr>
              <w:t>":</w:t>
            </w:r>
          </w:p>
        </w:tc>
        <w:tc>
          <w:tcPr>
            <w:tcW w:w="3261" w:type="dxa"/>
            <w:gridSpan w:val="4"/>
            <w:shd w:val="clear" w:color="auto" w:fill="auto"/>
          </w:tcPr>
          <w:p w14:paraId="4E35F5AF" w14:textId="77777777" w:rsidR="006F5044" w:rsidRDefault="000D7DF0" w:rsidP="00D7551B">
            <w:pPr>
              <w:pStyle w:val="Paragraphedeliste"/>
              <w:numPr>
                <w:ilvl w:val="0"/>
                <w:numId w:val="4"/>
              </w:numPr>
              <w:spacing w:before="120" w:after="120"/>
              <w:ind w:left="175" w:hanging="120"/>
              <w:rPr>
                <w:color w:val="002060"/>
                <w:sz w:val="16"/>
              </w:rPr>
            </w:pPr>
            <w:r>
              <w:rPr>
                <w:color w:val="002060"/>
                <w:sz w:val="16"/>
              </w:rPr>
              <w:t>leitet und führt</w:t>
            </w:r>
            <w:r w:rsidRPr="0082788D">
              <w:rPr>
                <w:color w:val="002060"/>
                <w:sz w:val="16"/>
              </w:rPr>
              <w:t xml:space="preserve"> diese</w:t>
            </w:r>
            <w:r>
              <w:rPr>
                <w:color w:val="002060"/>
                <w:sz w:val="16"/>
              </w:rPr>
              <w:t>s</w:t>
            </w:r>
            <w:r w:rsidRPr="0082788D">
              <w:rPr>
                <w:color w:val="002060"/>
                <w:sz w:val="16"/>
              </w:rPr>
              <w:t xml:space="preserve"> Angebot durch</w:t>
            </w:r>
          </w:p>
          <w:p w14:paraId="071F1F48" w14:textId="77777777" w:rsidR="006F5044" w:rsidRDefault="000D7DF0" w:rsidP="00D7551B">
            <w:pPr>
              <w:pStyle w:val="Paragraphedeliste"/>
              <w:numPr>
                <w:ilvl w:val="0"/>
                <w:numId w:val="4"/>
              </w:numPr>
              <w:spacing w:before="120" w:after="120"/>
              <w:ind w:left="175" w:hanging="120"/>
              <w:rPr>
                <w:color w:val="002060"/>
                <w:sz w:val="16"/>
              </w:rPr>
            </w:pPr>
            <w:r>
              <w:rPr>
                <w:color w:val="002060"/>
                <w:sz w:val="16"/>
              </w:rPr>
              <w:t xml:space="preserve">ist über sein Angebot rechenschaftspflichtig </w:t>
            </w:r>
          </w:p>
          <w:p w14:paraId="4FFFC56D" w14:textId="77777777" w:rsidR="006F5044" w:rsidRPr="0082788D" w:rsidRDefault="000D7DF0" w:rsidP="00D7551B">
            <w:pPr>
              <w:pStyle w:val="Paragraphedeliste"/>
              <w:numPr>
                <w:ilvl w:val="0"/>
                <w:numId w:val="4"/>
              </w:numPr>
              <w:spacing w:before="120" w:after="120"/>
              <w:ind w:left="175" w:hanging="120"/>
              <w:rPr>
                <w:color w:val="002060"/>
                <w:sz w:val="16"/>
              </w:rPr>
            </w:pPr>
            <w:r>
              <w:rPr>
                <w:color w:val="002060"/>
                <w:sz w:val="16"/>
              </w:rPr>
              <w:t>stellt sein Angebot den Beteiligten vor</w:t>
            </w:r>
          </w:p>
        </w:tc>
        <w:tc>
          <w:tcPr>
            <w:tcW w:w="3579" w:type="dxa"/>
            <w:gridSpan w:val="3"/>
            <w:shd w:val="clear" w:color="auto" w:fill="auto"/>
          </w:tcPr>
          <w:p w14:paraId="2245D040" w14:textId="77777777" w:rsidR="006F5044" w:rsidRPr="0048355E" w:rsidRDefault="006F5044" w:rsidP="00D7551B">
            <w:pPr>
              <w:pStyle w:val="Paragraphedeliste"/>
              <w:numPr>
                <w:ilvl w:val="0"/>
                <w:numId w:val="4"/>
              </w:numPr>
              <w:spacing w:before="120" w:after="120"/>
              <w:ind w:left="176" w:hanging="119"/>
              <w:rPr>
                <w:color w:val="002060"/>
                <w:sz w:val="16"/>
              </w:rPr>
            </w:pPr>
          </w:p>
        </w:tc>
        <w:tc>
          <w:tcPr>
            <w:tcW w:w="2946" w:type="dxa"/>
            <w:vMerge/>
            <w:shd w:val="clear" w:color="auto" w:fill="FFFFFF" w:themeFill="background1"/>
          </w:tcPr>
          <w:p w14:paraId="6B52DF12" w14:textId="77777777" w:rsidR="006F5044" w:rsidRPr="006C4DA4" w:rsidRDefault="006F5044" w:rsidP="006F5044">
            <w:pPr>
              <w:spacing w:before="120" w:after="120"/>
              <w:rPr>
                <w:rFonts w:cs="Arial"/>
                <w:color w:val="CC3300"/>
                <w:sz w:val="18"/>
                <w:szCs w:val="18"/>
                <w:lang w:eastAsia="de-DE"/>
              </w:rPr>
            </w:pPr>
          </w:p>
        </w:tc>
      </w:tr>
      <w:tr w:rsidR="00332A64" w14:paraId="61C8B234" w14:textId="77777777" w:rsidTr="008E5633">
        <w:trPr>
          <w:trHeight w:val="434"/>
        </w:trPr>
        <w:tc>
          <w:tcPr>
            <w:tcW w:w="2376" w:type="dxa"/>
            <w:vMerge/>
            <w:shd w:val="clear" w:color="auto" w:fill="B3EBFF"/>
          </w:tcPr>
          <w:p w14:paraId="14179893" w14:textId="77777777" w:rsidR="006F5044" w:rsidRPr="007A2818" w:rsidRDefault="006F5044" w:rsidP="006F5044">
            <w:pPr>
              <w:spacing w:before="120" w:after="120"/>
              <w:jc w:val="right"/>
              <w:rPr>
                <w:rFonts w:cs="Arial"/>
                <w:b/>
                <w:sz w:val="20"/>
                <w:szCs w:val="22"/>
                <w:lang w:eastAsia="de-DE"/>
              </w:rPr>
            </w:pPr>
          </w:p>
        </w:tc>
        <w:tc>
          <w:tcPr>
            <w:tcW w:w="2835" w:type="dxa"/>
            <w:gridSpan w:val="3"/>
            <w:tcBorders>
              <w:bottom w:val="single" w:sz="8" w:space="0" w:color="auto"/>
            </w:tcBorders>
            <w:shd w:val="clear" w:color="auto" w:fill="auto"/>
          </w:tcPr>
          <w:p w14:paraId="6844FCFE" w14:textId="77777777" w:rsidR="006F5044" w:rsidRDefault="003C5961" w:rsidP="006F5044">
            <w:pPr>
              <w:spacing w:before="120" w:after="120"/>
              <w:jc w:val="right"/>
              <w:rPr>
                <w:rFonts w:cs="Arial"/>
                <w:b/>
                <w:color w:val="002060"/>
                <w:sz w:val="18"/>
                <w:szCs w:val="22"/>
                <w:lang w:eastAsia="de-DE"/>
              </w:rPr>
            </w:pPr>
            <w:sdt>
              <w:sdtPr>
                <w:rPr>
                  <w:rFonts w:cs="Arial"/>
                  <w:b/>
                  <w:sz w:val="16"/>
                </w:rPr>
                <w:id w:val="-1594469720"/>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r w:rsidR="000D7DF0" w:rsidRPr="003518ED">
              <w:rPr>
                <w:rFonts w:cs="Arial"/>
                <w:b/>
                <w:color w:val="002060"/>
                <w:sz w:val="18"/>
                <w:szCs w:val="22"/>
                <w:lang w:eastAsia="de-DE"/>
              </w:rPr>
              <w:t xml:space="preserve"> Vertretung </w:t>
            </w:r>
            <w:r w:rsidR="000D7DF0">
              <w:rPr>
                <w:rFonts w:cs="Arial"/>
                <w:b/>
                <w:color w:val="002060"/>
                <w:sz w:val="18"/>
                <w:szCs w:val="22"/>
                <w:lang w:eastAsia="de-DE"/>
              </w:rPr>
              <w:t>"</w:t>
            </w:r>
            <w:r w:rsidR="000D7DF0" w:rsidRPr="003518ED">
              <w:rPr>
                <w:rFonts w:cs="Arial"/>
                <w:b/>
                <w:color w:val="002060"/>
                <w:sz w:val="18"/>
                <w:szCs w:val="22"/>
                <w:lang w:eastAsia="de-DE"/>
              </w:rPr>
              <w:t>Angebot xy</w:t>
            </w:r>
            <w:r w:rsidR="000D7DF0">
              <w:rPr>
                <w:rFonts w:cs="Arial"/>
                <w:b/>
                <w:color w:val="002060"/>
                <w:sz w:val="18"/>
                <w:szCs w:val="22"/>
                <w:lang w:eastAsia="de-DE"/>
              </w:rPr>
              <w:t>":</w:t>
            </w:r>
          </w:p>
        </w:tc>
        <w:tc>
          <w:tcPr>
            <w:tcW w:w="3261" w:type="dxa"/>
            <w:gridSpan w:val="4"/>
            <w:tcBorders>
              <w:bottom w:val="single" w:sz="8" w:space="0" w:color="auto"/>
            </w:tcBorders>
            <w:shd w:val="clear" w:color="auto" w:fill="auto"/>
          </w:tcPr>
          <w:p w14:paraId="39AA81F4" w14:textId="77777777" w:rsidR="006F5044" w:rsidRPr="0082788D" w:rsidRDefault="000D7DF0" w:rsidP="00D7551B">
            <w:pPr>
              <w:pStyle w:val="Paragraphedeliste"/>
              <w:numPr>
                <w:ilvl w:val="0"/>
                <w:numId w:val="4"/>
              </w:numPr>
              <w:spacing w:before="120" w:after="120"/>
              <w:ind w:left="175" w:hanging="120"/>
              <w:rPr>
                <w:color w:val="002060"/>
                <w:sz w:val="16"/>
              </w:rPr>
            </w:pPr>
            <w:r>
              <w:rPr>
                <w:color w:val="002060"/>
                <w:sz w:val="16"/>
              </w:rPr>
              <w:t>dito</w:t>
            </w:r>
          </w:p>
        </w:tc>
        <w:tc>
          <w:tcPr>
            <w:tcW w:w="3579" w:type="dxa"/>
            <w:gridSpan w:val="3"/>
            <w:tcBorders>
              <w:bottom w:val="single" w:sz="8" w:space="0" w:color="auto"/>
            </w:tcBorders>
            <w:shd w:val="clear" w:color="auto" w:fill="auto"/>
          </w:tcPr>
          <w:p w14:paraId="5D4833C6" w14:textId="77777777" w:rsidR="006F5044" w:rsidRPr="0048355E" w:rsidRDefault="006F5044" w:rsidP="00D7551B">
            <w:pPr>
              <w:pStyle w:val="Paragraphedeliste"/>
              <w:numPr>
                <w:ilvl w:val="0"/>
                <w:numId w:val="4"/>
              </w:numPr>
              <w:spacing w:before="120" w:after="120"/>
              <w:ind w:left="176" w:hanging="119"/>
              <w:rPr>
                <w:color w:val="002060"/>
                <w:sz w:val="16"/>
              </w:rPr>
            </w:pPr>
          </w:p>
        </w:tc>
        <w:tc>
          <w:tcPr>
            <w:tcW w:w="2946" w:type="dxa"/>
            <w:vMerge/>
            <w:shd w:val="clear" w:color="auto" w:fill="FFFFFF" w:themeFill="background1"/>
          </w:tcPr>
          <w:p w14:paraId="35F70D5E" w14:textId="77777777" w:rsidR="006F5044" w:rsidRPr="006C4DA4" w:rsidRDefault="006F5044" w:rsidP="006F5044">
            <w:pPr>
              <w:spacing w:before="120" w:after="120"/>
              <w:rPr>
                <w:rFonts w:cs="Arial"/>
                <w:color w:val="CC3300"/>
                <w:sz w:val="18"/>
                <w:szCs w:val="18"/>
                <w:lang w:eastAsia="de-DE"/>
              </w:rPr>
            </w:pPr>
          </w:p>
        </w:tc>
      </w:tr>
      <w:tr w:rsidR="00332A64" w14:paraId="21A94EB0" w14:textId="77777777" w:rsidTr="008E5633">
        <w:trPr>
          <w:trHeight w:val="131"/>
        </w:trPr>
        <w:tc>
          <w:tcPr>
            <w:tcW w:w="2376" w:type="dxa"/>
            <w:tcBorders>
              <w:bottom w:val="single" w:sz="18" w:space="0" w:color="auto"/>
            </w:tcBorders>
            <w:shd w:val="clear" w:color="auto" w:fill="B3EBFF"/>
          </w:tcPr>
          <w:p w14:paraId="6B6953AC" w14:textId="77777777" w:rsidR="006F5044" w:rsidRPr="007A2818" w:rsidRDefault="000D7DF0" w:rsidP="006F5044">
            <w:pPr>
              <w:spacing w:before="120" w:after="120"/>
              <w:jc w:val="right"/>
              <w:rPr>
                <w:rFonts w:cs="Arial"/>
                <w:b/>
                <w:sz w:val="20"/>
                <w:szCs w:val="22"/>
                <w:lang w:eastAsia="de-DE"/>
              </w:rPr>
            </w:pPr>
            <w:r w:rsidRPr="007A2818">
              <w:rPr>
                <w:rFonts w:cs="Arial"/>
                <w:b/>
                <w:sz w:val="20"/>
                <w:szCs w:val="22"/>
                <w:lang w:eastAsia="de-DE"/>
              </w:rPr>
              <w:t>Kommunikation</w:t>
            </w:r>
          </w:p>
        </w:tc>
        <w:tc>
          <w:tcPr>
            <w:tcW w:w="2835" w:type="dxa"/>
            <w:gridSpan w:val="3"/>
            <w:tcBorders>
              <w:top w:val="single" w:sz="8" w:space="0" w:color="auto"/>
              <w:bottom w:val="single" w:sz="18" w:space="0" w:color="auto"/>
            </w:tcBorders>
            <w:shd w:val="clear" w:color="auto" w:fill="auto"/>
          </w:tcPr>
          <w:p w14:paraId="42BBE512" w14:textId="77777777" w:rsidR="006F5044" w:rsidRPr="0082788D" w:rsidRDefault="003C5961" w:rsidP="006F5044">
            <w:pPr>
              <w:spacing w:before="120" w:after="120"/>
              <w:jc w:val="right"/>
              <w:rPr>
                <w:rFonts w:cs="Arial"/>
                <w:b/>
                <w:sz w:val="16"/>
              </w:rPr>
            </w:pPr>
            <w:sdt>
              <w:sdtPr>
                <w:rPr>
                  <w:rFonts w:cs="Arial"/>
                  <w:b/>
                  <w:sz w:val="16"/>
                </w:rPr>
                <w:id w:val="1350605929"/>
                <w14:checkbox>
                  <w14:checked w14:val="0"/>
                  <w14:checkedState w14:val="2612" w14:font="MS Gothic"/>
                  <w14:uncheckedState w14:val="2610" w14:font="MS Gothic"/>
                </w14:checkbox>
              </w:sdtPr>
              <w:sdtEndPr/>
              <w:sdtContent>
                <w:r w:rsidR="000D7DF0">
                  <w:rPr>
                    <w:rFonts w:ascii="MS Gothic" w:eastAsia="MS Gothic" w:hAnsi="MS Gothic" w:cs="Arial" w:hint="eastAsia"/>
                    <w:b/>
                    <w:sz w:val="16"/>
                  </w:rPr>
                  <w:t>☐</w:t>
                </w:r>
              </w:sdtContent>
            </w:sdt>
            <w:r w:rsidR="000D7DF0">
              <w:rPr>
                <w:rFonts w:cs="Arial"/>
                <w:b/>
                <w:color w:val="002060"/>
                <w:sz w:val="18"/>
                <w:szCs w:val="22"/>
                <w:lang w:eastAsia="de-DE"/>
              </w:rPr>
              <w:t xml:space="preserve"> Beauftragte Kommunikation:</w:t>
            </w:r>
            <w:r w:rsidR="000D7DF0">
              <w:rPr>
                <w:rFonts w:cs="Arial"/>
                <w:b/>
                <w:sz w:val="16"/>
              </w:rPr>
              <w:t xml:space="preserve"> </w:t>
            </w:r>
          </w:p>
        </w:tc>
        <w:tc>
          <w:tcPr>
            <w:tcW w:w="3261" w:type="dxa"/>
            <w:gridSpan w:val="4"/>
            <w:tcBorders>
              <w:top w:val="single" w:sz="8" w:space="0" w:color="auto"/>
              <w:bottom w:val="single" w:sz="18" w:space="0" w:color="auto"/>
            </w:tcBorders>
            <w:shd w:val="clear" w:color="auto" w:fill="auto"/>
          </w:tcPr>
          <w:p w14:paraId="3D4FB97B" w14:textId="77777777" w:rsidR="006F5044" w:rsidRDefault="000D7DF0" w:rsidP="00D7551B">
            <w:pPr>
              <w:pStyle w:val="Paragraphedeliste"/>
              <w:numPr>
                <w:ilvl w:val="0"/>
                <w:numId w:val="4"/>
              </w:numPr>
              <w:spacing w:before="120" w:after="120"/>
              <w:ind w:left="175" w:hanging="120"/>
              <w:rPr>
                <w:color w:val="002060"/>
                <w:sz w:val="16"/>
              </w:rPr>
            </w:pPr>
            <w:r>
              <w:rPr>
                <w:color w:val="002060"/>
                <w:sz w:val="16"/>
              </w:rPr>
              <w:t>plant und koordiniert Kommunikation</w:t>
            </w:r>
          </w:p>
          <w:p w14:paraId="368B8AA3" w14:textId="77777777" w:rsidR="006F5044" w:rsidRDefault="000D7DF0" w:rsidP="00D7551B">
            <w:pPr>
              <w:pStyle w:val="Paragraphedeliste"/>
              <w:numPr>
                <w:ilvl w:val="0"/>
                <w:numId w:val="4"/>
              </w:numPr>
              <w:spacing w:before="120" w:after="120"/>
              <w:ind w:left="175" w:hanging="120"/>
              <w:rPr>
                <w:color w:val="002060"/>
                <w:sz w:val="16"/>
              </w:rPr>
            </w:pPr>
            <w:r>
              <w:rPr>
                <w:color w:val="002060"/>
                <w:sz w:val="16"/>
              </w:rPr>
              <w:t>ist Redaktion von Berichten etc.</w:t>
            </w:r>
          </w:p>
          <w:p w14:paraId="225258B9" w14:textId="77777777" w:rsidR="006F5044" w:rsidRPr="0082788D" w:rsidRDefault="000D7DF0" w:rsidP="00D7551B">
            <w:pPr>
              <w:pStyle w:val="Paragraphedeliste"/>
              <w:numPr>
                <w:ilvl w:val="0"/>
                <w:numId w:val="4"/>
              </w:numPr>
              <w:spacing w:before="120" w:after="120"/>
              <w:ind w:left="175" w:hanging="120"/>
              <w:rPr>
                <w:color w:val="002060"/>
                <w:sz w:val="16"/>
              </w:rPr>
            </w:pPr>
            <w:r>
              <w:rPr>
                <w:color w:val="002060"/>
                <w:sz w:val="16"/>
              </w:rPr>
              <w:t>aktualisiert die Homepage</w:t>
            </w:r>
          </w:p>
        </w:tc>
        <w:tc>
          <w:tcPr>
            <w:tcW w:w="3579" w:type="dxa"/>
            <w:gridSpan w:val="3"/>
            <w:tcBorders>
              <w:top w:val="single" w:sz="8" w:space="0" w:color="auto"/>
              <w:bottom w:val="single" w:sz="18" w:space="0" w:color="auto"/>
            </w:tcBorders>
            <w:shd w:val="clear" w:color="auto" w:fill="auto"/>
          </w:tcPr>
          <w:p w14:paraId="4C226BF3" w14:textId="77777777" w:rsidR="006F5044" w:rsidRPr="0048355E" w:rsidRDefault="006F5044" w:rsidP="00D7551B">
            <w:pPr>
              <w:pStyle w:val="Paragraphedeliste"/>
              <w:numPr>
                <w:ilvl w:val="0"/>
                <w:numId w:val="4"/>
              </w:numPr>
              <w:spacing w:before="120" w:after="120"/>
              <w:ind w:left="176" w:hanging="119"/>
              <w:rPr>
                <w:color w:val="002060"/>
                <w:sz w:val="16"/>
              </w:rPr>
            </w:pPr>
          </w:p>
        </w:tc>
        <w:tc>
          <w:tcPr>
            <w:tcW w:w="2946" w:type="dxa"/>
            <w:tcBorders>
              <w:bottom w:val="single" w:sz="18" w:space="0" w:color="auto"/>
            </w:tcBorders>
          </w:tcPr>
          <w:p w14:paraId="5F9432B3" w14:textId="77777777" w:rsidR="006F5044" w:rsidRDefault="000D7DF0" w:rsidP="006F5044">
            <w:pPr>
              <w:spacing w:before="120" w:after="120"/>
              <w:rPr>
                <w:rFonts w:cs="Arial"/>
                <w:color w:val="CC3300"/>
                <w:sz w:val="18"/>
                <w:szCs w:val="18"/>
                <w:lang w:eastAsia="de-DE"/>
              </w:rPr>
            </w:pPr>
            <w:r w:rsidRPr="004357BC">
              <w:rPr>
                <w:rFonts w:cs="Arial"/>
                <w:color w:val="CC3300"/>
                <w:sz w:val="18"/>
                <w:szCs w:val="18"/>
                <w:lang w:eastAsia="de-DE"/>
              </w:rPr>
              <w:t xml:space="preserve">Kommunikationsstelle (PR) schaffen? </w:t>
            </w:r>
          </w:p>
          <w:p w14:paraId="5369ECAB" w14:textId="77777777" w:rsidR="006F5044" w:rsidRPr="006C4DA4" w:rsidRDefault="003877B6" w:rsidP="006F5044">
            <w:pPr>
              <w:spacing w:before="120" w:after="120"/>
              <w:rPr>
                <w:rFonts w:cs="Arial"/>
                <w:color w:val="CC3300"/>
                <w:sz w:val="18"/>
                <w:szCs w:val="18"/>
                <w:lang w:eastAsia="de-DE"/>
              </w:rPr>
            </w:pPr>
            <w:r>
              <w:rPr>
                <w:rFonts w:cs="Arial"/>
                <w:sz w:val="18"/>
                <w:szCs w:val="18"/>
                <w:lang w:eastAsia="de-DE"/>
              </w:rPr>
              <w:t xml:space="preserve">&gt; </w:t>
            </w:r>
            <w:hyperlink w:anchor="_5_Kommunikation_professionalisieren" w:history="1">
              <w:r w:rsidR="008E5633" w:rsidRPr="00955731">
                <w:rPr>
                  <w:rStyle w:val="Lienhypertexte"/>
                  <w:rFonts w:cs="Arial"/>
                  <w:b/>
                  <w:color w:val="C00000"/>
                  <w:sz w:val="18"/>
                  <w:szCs w:val="18"/>
                  <w:lang w:eastAsia="de-DE"/>
                </w:rPr>
                <w:t>5</w:t>
              </w:r>
              <w:r w:rsidR="000D7DF0" w:rsidRPr="00955731">
                <w:rPr>
                  <w:rStyle w:val="Lienhypertexte"/>
                  <w:rFonts w:cs="Arial"/>
                  <w:b/>
                  <w:color w:val="C00000"/>
                  <w:sz w:val="18"/>
                  <w:szCs w:val="18"/>
                  <w:lang w:eastAsia="de-DE"/>
                </w:rPr>
                <w:t xml:space="preserve"> Kommunikation professionalisieren</w:t>
              </w:r>
            </w:hyperlink>
          </w:p>
        </w:tc>
      </w:tr>
    </w:tbl>
    <w:p w14:paraId="773C855C" w14:textId="77777777" w:rsidR="008E5633" w:rsidRDefault="008E5633">
      <w:r>
        <w:br w:type="page"/>
      </w:r>
    </w:p>
    <w:tbl>
      <w:tblPr>
        <w:tblStyle w:val="Grilledutableau"/>
        <w:tblW w:w="14997" w:type="dxa"/>
        <w:tblInd w:w="108" w:type="dxa"/>
        <w:tblLayout w:type="fixed"/>
        <w:tblLook w:val="04A0" w:firstRow="1" w:lastRow="0" w:firstColumn="1" w:lastColumn="0" w:noHBand="0" w:noVBand="1"/>
      </w:tblPr>
      <w:tblGrid>
        <w:gridCol w:w="2376"/>
        <w:gridCol w:w="2727"/>
        <w:gridCol w:w="2107"/>
        <w:gridCol w:w="2445"/>
        <w:gridCol w:w="2396"/>
        <w:gridCol w:w="2946"/>
      </w:tblGrid>
      <w:tr w:rsidR="00332A64" w14:paraId="6783B1D3" w14:textId="77777777" w:rsidTr="008E5633">
        <w:tc>
          <w:tcPr>
            <w:tcW w:w="2376" w:type="dxa"/>
            <w:vMerge w:val="restart"/>
            <w:tcBorders>
              <w:top w:val="single" w:sz="18" w:space="0" w:color="auto"/>
            </w:tcBorders>
            <w:shd w:val="clear" w:color="auto" w:fill="FFFFFF" w:themeFill="background1"/>
          </w:tcPr>
          <w:p w14:paraId="67D508F0" w14:textId="77777777" w:rsidR="003877B6" w:rsidRDefault="000D7DF0" w:rsidP="006F5044">
            <w:pPr>
              <w:spacing w:before="120" w:after="120"/>
              <w:jc w:val="right"/>
              <w:rPr>
                <w:rFonts w:cs="Arial"/>
                <w:b/>
                <w:sz w:val="20"/>
                <w:szCs w:val="22"/>
                <w:lang w:eastAsia="de-DE"/>
              </w:rPr>
            </w:pPr>
            <w:r w:rsidRPr="007A2818">
              <w:rPr>
                <w:rFonts w:cs="Arial"/>
                <w:b/>
                <w:sz w:val="20"/>
                <w:szCs w:val="22"/>
                <w:lang w:eastAsia="de-DE"/>
              </w:rPr>
              <w:t>Zusammenarbeit</w:t>
            </w:r>
            <w:r>
              <w:rPr>
                <w:rFonts w:cs="Arial"/>
                <w:b/>
                <w:sz w:val="20"/>
                <w:szCs w:val="22"/>
                <w:lang w:eastAsia="de-DE"/>
              </w:rPr>
              <w:t>s</w:t>
            </w:r>
            <w:r w:rsidRPr="007A2818">
              <w:rPr>
                <w:rFonts w:cs="Arial"/>
                <w:b/>
                <w:sz w:val="20"/>
                <w:szCs w:val="22"/>
                <w:lang w:eastAsia="de-DE"/>
              </w:rPr>
              <w:t xml:space="preserve"> - </w:t>
            </w:r>
            <w:r>
              <w:rPr>
                <w:rFonts w:cs="Arial"/>
                <w:b/>
                <w:sz w:val="20"/>
                <w:szCs w:val="22"/>
                <w:lang w:eastAsia="de-DE"/>
              </w:rPr>
              <w:t>gremien</w:t>
            </w:r>
          </w:p>
          <w:p w14:paraId="72C4DC64" w14:textId="77777777" w:rsidR="008E5633" w:rsidRDefault="000D7DF0" w:rsidP="006F5044">
            <w:pPr>
              <w:spacing w:before="120" w:after="120"/>
              <w:jc w:val="right"/>
              <w:rPr>
                <w:rFonts w:cs="Arial"/>
                <w:b/>
                <w:sz w:val="20"/>
                <w:szCs w:val="22"/>
                <w:lang w:eastAsia="de-DE"/>
              </w:rPr>
            </w:pPr>
            <w:r w:rsidRPr="007A2818">
              <w:rPr>
                <w:rFonts w:cs="Arial"/>
                <w:b/>
                <w:sz w:val="20"/>
                <w:szCs w:val="22"/>
                <w:lang w:eastAsia="de-DE"/>
              </w:rPr>
              <w:t xml:space="preserve"> </w:t>
            </w:r>
          </w:p>
          <w:p w14:paraId="0547D62D" w14:textId="77777777" w:rsidR="003877B6" w:rsidRDefault="003877B6" w:rsidP="006F5044">
            <w:pPr>
              <w:spacing w:before="120" w:after="120"/>
              <w:jc w:val="right"/>
              <w:rPr>
                <w:rFonts w:cs="Arial"/>
                <w:b/>
                <w:sz w:val="20"/>
                <w:szCs w:val="22"/>
                <w:lang w:eastAsia="de-DE"/>
              </w:rPr>
            </w:pPr>
            <w:r w:rsidRPr="007A2818">
              <w:rPr>
                <w:rFonts w:cs="Arial"/>
                <w:b/>
                <w:sz w:val="20"/>
                <w:szCs w:val="22"/>
                <w:lang w:eastAsia="de-DE"/>
              </w:rPr>
              <w:t>U</w:t>
            </w:r>
            <w:r w:rsidR="000D7DF0" w:rsidRPr="007A2818">
              <w:rPr>
                <w:rFonts w:cs="Arial"/>
                <w:b/>
                <w:sz w:val="20"/>
                <w:szCs w:val="22"/>
                <w:lang w:eastAsia="de-DE"/>
              </w:rPr>
              <w:t>nd</w:t>
            </w:r>
          </w:p>
          <w:p w14:paraId="2FF03AEA" w14:textId="77777777" w:rsidR="008E5633" w:rsidRDefault="000D7DF0" w:rsidP="006F5044">
            <w:pPr>
              <w:spacing w:before="120" w:after="120"/>
              <w:jc w:val="right"/>
              <w:rPr>
                <w:rFonts w:cs="Arial"/>
                <w:b/>
                <w:sz w:val="20"/>
                <w:szCs w:val="22"/>
                <w:lang w:eastAsia="de-DE"/>
              </w:rPr>
            </w:pPr>
            <w:r w:rsidRPr="007A2818">
              <w:rPr>
                <w:rFonts w:cs="Arial"/>
                <w:b/>
                <w:sz w:val="20"/>
                <w:szCs w:val="22"/>
                <w:lang w:eastAsia="de-DE"/>
              </w:rPr>
              <w:t xml:space="preserve"> </w:t>
            </w:r>
          </w:p>
          <w:p w14:paraId="2E10F02F" w14:textId="77777777" w:rsidR="006F5044" w:rsidRPr="007A2818" w:rsidRDefault="000D7DF0" w:rsidP="006F5044">
            <w:pPr>
              <w:spacing w:before="120" w:after="120"/>
              <w:jc w:val="right"/>
              <w:rPr>
                <w:rFonts w:cs="Arial"/>
                <w:b/>
                <w:sz w:val="20"/>
                <w:szCs w:val="22"/>
                <w:lang w:eastAsia="de-DE"/>
              </w:rPr>
            </w:pPr>
            <w:r w:rsidRPr="007A2818">
              <w:rPr>
                <w:rFonts w:cs="Arial"/>
                <w:b/>
                <w:sz w:val="20"/>
                <w:szCs w:val="22"/>
                <w:lang w:eastAsia="de-DE"/>
              </w:rPr>
              <w:t xml:space="preserve">Arbeitsformen </w:t>
            </w:r>
          </w:p>
        </w:tc>
        <w:tc>
          <w:tcPr>
            <w:tcW w:w="2727" w:type="dxa"/>
            <w:tcBorders>
              <w:top w:val="single" w:sz="18" w:space="0" w:color="auto"/>
            </w:tcBorders>
            <w:shd w:val="clear" w:color="auto" w:fill="B3EBFF"/>
          </w:tcPr>
          <w:p w14:paraId="5ADB185C" w14:textId="77777777" w:rsidR="006F5044" w:rsidRPr="007C3B30" w:rsidRDefault="000D7DF0" w:rsidP="006F5044">
            <w:pPr>
              <w:spacing w:before="120" w:after="120"/>
              <w:jc w:val="right"/>
              <w:rPr>
                <w:rFonts w:cs="Arial"/>
                <w:b/>
                <w:sz w:val="16"/>
                <w:szCs w:val="22"/>
                <w:lang w:eastAsia="de-DE"/>
              </w:rPr>
            </w:pPr>
            <w:r>
              <w:rPr>
                <w:rFonts w:cs="Arial"/>
                <w:b/>
                <w:sz w:val="16"/>
                <w:szCs w:val="22"/>
                <w:lang w:eastAsia="de-DE"/>
              </w:rPr>
              <w:t>Gremien</w:t>
            </w:r>
          </w:p>
        </w:tc>
        <w:tc>
          <w:tcPr>
            <w:tcW w:w="2107" w:type="dxa"/>
            <w:tcBorders>
              <w:top w:val="single" w:sz="18" w:space="0" w:color="auto"/>
            </w:tcBorders>
            <w:shd w:val="clear" w:color="auto" w:fill="B3EBFF"/>
          </w:tcPr>
          <w:p w14:paraId="224260BC" w14:textId="77777777" w:rsidR="006F5044" w:rsidRPr="007C3B30" w:rsidRDefault="000D7DF0" w:rsidP="006F5044">
            <w:pPr>
              <w:spacing w:before="120" w:after="120"/>
              <w:jc w:val="center"/>
              <w:rPr>
                <w:rFonts w:cs="Arial"/>
                <w:b/>
                <w:sz w:val="16"/>
                <w:szCs w:val="22"/>
                <w:lang w:eastAsia="de-DE"/>
              </w:rPr>
            </w:pPr>
            <w:r w:rsidRPr="007C3B30">
              <w:rPr>
                <w:rFonts w:cs="Arial"/>
                <w:b/>
                <w:sz w:val="16"/>
                <w:szCs w:val="22"/>
                <w:lang w:eastAsia="de-DE"/>
              </w:rPr>
              <w:t>Inhalt</w:t>
            </w:r>
            <w:r>
              <w:rPr>
                <w:rFonts w:cs="Arial"/>
                <w:b/>
                <w:sz w:val="16"/>
                <w:szCs w:val="22"/>
                <w:lang w:eastAsia="de-DE"/>
              </w:rPr>
              <w:t xml:space="preserve"> </w:t>
            </w:r>
            <w:r w:rsidRPr="007C3B30">
              <w:rPr>
                <w:rFonts w:cs="Arial"/>
                <w:b/>
                <w:sz w:val="16"/>
                <w:szCs w:val="22"/>
                <w:lang w:eastAsia="de-DE"/>
              </w:rPr>
              <w:t>/</w:t>
            </w:r>
            <w:r>
              <w:rPr>
                <w:rFonts w:cs="Arial"/>
                <w:b/>
                <w:sz w:val="16"/>
                <w:szCs w:val="22"/>
                <w:lang w:eastAsia="de-DE"/>
              </w:rPr>
              <w:t xml:space="preserve"> </w:t>
            </w:r>
            <w:r w:rsidRPr="007C3B30">
              <w:rPr>
                <w:rFonts w:cs="Arial"/>
                <w:b/>
                <w:sz w:val="16"/>
                <w:szCs w:val="22"/>
                <w:lang w:eastAsia="de-DE"/>
              </w:rPr>
              <w:t>Thema</w:t>
            </w:r>
          </w:p>
        </w:tc>
        <w:tc>
          <w:tcPr>
            <w:tcW w:w="2445" w:type="dxa"/>
            <w:tcBorders>
              <w:top w:val="single" w:sz="18" w:space="0" w:color="auto"/>
            </w:tcBorders>
            <w:shd w:val="clear" w:color="auto" w:fill="B3EBFF"/>
          </w:tcPr>
          <w:p w14:paraId="6785C192" w14:textId="77777777" w:rsidR="006F5044" w:rsidRPr="007C3B30" w:rsidRDefault="000D7DF0" w:rsidP="006F5044">
            <w:pPr>
              <w:spacing w:before="120" w:after="120"/>
              <w:jc w:val="center"/>
              <w:rPr>
                <w:rFonts w:cs="Arial"/>
                <w:b/>
                <w:sz w:val="16"/>
                <w:szCs w:val="22"/>
                <w:lang w:eastAsia="de-DE"/>
              </w:rPr>
            </w:pPr>
            <w:r w:rsidRPr="007C3B30">
              <w:rPr>
                <w:rFonts w:cs="Arial"/>
                <w:b/>
                <w:sz w:val="16"/>
                <w:szCs w:val="22"/>
                <w:lang w:eastAsia="de-DE"/>
              </w:rPr>
              <w:t>Teilnehmer</w:t>
            </w:r>
            <w:r>
              <w:rPr>
                <w:rFonts w:cs="Arial"/>
                <w:b/>
                <w:sz w:val="16"/>
                <w:szCs w:val="22"/>
                <w:lang w:eastAsia="de-DE"/>
              </w:rPr>
              <w:t>Innen</w:t>
            </w:r>
          </w:p>
        </w:tc>
        <w:tc>
          <w:tcPr>
            <w:tcW w:w="2396" w:type="dxa"/>
            <w:tcBorders>
              <w:top w:val="single" w:sz="18" w:space="0" w:color="auto"/>
            </w:tcBorders>
            <w:shd w:val="clear" w:color="auto" w:fill="B3EBFF"/>
          </w:tcPr>
          <w:p w14:paraId="115FDD80" w14:textId="77777777" w:rsidR="006F5044" w:rsidRPr="007C3B30" w:rsidRDefault="000D7DF0" w:rsidP="006F5044">
            <w:pPr>
              <w:spacing w:before="120" w:after="120"/>
              <w:jc w:val="center"/>
              <w:rPr>
                <w:rFonts w:cs="Arial"/>
                <w:b/>
                <w:sz w:val="16"/>
                <w:szCs w:val="22"/>
                <w:lang w:eastAsia="de-DE"/>
              </w:rPr>
            </w:pPr>
            <w:r w:rsidRPr="007C3B30">
              <w:rPr>
                <w:rFonts w:cs="Arial"/>
                <w:b/>
                <w:sz w:val="16"/>
                <w:szCs w:val="22"/>
                <w:lang w:eastAsia="de-DE"/>
              </w:rPr>
              <w:t>Termin</w:t>
            </w:r>
            <w:r>
              <w:rPr>
                <w:rFonts w:cs="Arial"/>
                <w:b/>
                <w:sz w:val="16"/>
                <w:szCs w:val="22"/>
                <w:lang w:eastAsia="de-DE"/>
              </w:rPr>
              <w:t xml:space="preserve"> </w:t>
            </w:r>
            <w:r w:rsidRPr="007C3B30">
              <w:rPr>
                <w:rFonts w:cs="Arial"/>
                <w:b/>
                <w:sz w:val="16"/>
                <w:szCs w:val="22"/>
                <w:lang w:eastAsia="de-DE"/>
              </w:rPr>
              <w:t>/</w:t>
            </w:r>
            <w:r>
              <w:rPr>
                <w:rFonts w:cs="Arial"/>
                <w:b/>
                <w:sz w:val="16"/>
                <w:szCs w:val="22"/>
                <w:lang w:eastAsia="de-DE"/>
              </w:rPr>
              <w:t xml:space="preserve"> </w:t>
            </w:r>
            <w:r w:rsidRPr="007C3B30">
              <w:rPr>
                <w:rFonts w:cs="Arial"/>
                <w:b/>
                <w:sz w:val="16"/>
                <w:szCs w:val="22"/>
                <w:lang w:eastAsia="de-DE"/>
              </w:rPr>
              <w:t>Rhythmus</w:t>
            </w:r>
          </w:p>
        </w:tc>
        <w:tc>
          <w:tcPr>
            <w:tcW w:w="2946" w:type="dxa"/>
            <w:vMerge w:val="restart"/>
            <w:tcBorders>
              <w:top w:val="single" w:sz="18" w:space="0" w:color="auto"/>
              <w:bottom w:val="single" w:sz="18" w:space="0" w:color="auto"/>
            </w:tcBorders>
          </w:tcPr>
          <w:p w14:paraId="25C13AB6" w14:textId="77777777" w:rsidR="008E5633" w:rsidRDefault="000D7DF0" w:rsidP="006F5044">
            <w:pPr>
              <w:spacing w:before="120" w:after="120"/>
              <w:rPr>
                <w:rFonts w:cs="Arial"/>
                <w:color w:val="CC3300"/>
                <w:sz w:val="18"/>
                <w:szCs w:val="18"/>
                <w:lang w:eastAsia="de-DE"/>
              </w:rPr>
            </w:pPr>
            <w:r w:rsidRPr="00905C0A">
              <w:rPr>
                <w:rFonts w:cs="Arial"/>
                <w:b/>
                <w:color w:val="CC3300"/>
                <w:sz w:val="18"/>
                <w:szCs w:val="18"/>
                <w:lang w:eastAsia="de-DE"/>
              </w:rPr>
              <w:t>Kooperations</w:t>
            </w:r>
            <w:r>
              <w:rPr>
                <w:rFonts w:cs="Arial"/>
                <w:b/>
                <w:color w:val="CC3300"/>
                <w:sz w:val="18"/>
                <w:szCs w:val="18"/>
                <w:lang w:eastAsia="de-DE"/>
              </w:rPr>
              <w:t>formen/Gremien</w:t>
            </w:r>
            <w:r w:rsidRPr="00905C0A">
              <w:rPr>
                <w:rFonts w:cs="Arial"/>
                <w:b/>
                <w:color w:val="CC3300"/>
                <w:sz w:val="18"/>
                <w:szCs w:val="18"/>
                <w:lang w:eastAsia="de-DE"/>
              </w:rPr>
              <w:t xml:space="preserve">: </w:t>
            </w:r>
            <w:r>
              <w:rPr>
                <w:rFonts w:cs="Arial"/>
                <w:color w:val="CC3300"/>
                <w:sz w:val="18"/>
                <w:szCs w:val="18"/>
                <w:lang w:eastAsia="de-DE"/>
              </w:rPr>
              <w:br/>
              <w:t>Wie wird zusammen gearbeitet (</w:t>
            </w:r>
            <w:r w:rsidRPr="00A13CE2">
              <w:rPr>
                <w:rFonts w:cs="Arial"/>
                <w:color w:val="CC3300"/>
                <w:sz w:val="18"/>
                <w:szCs w:val="18"/>
                <w:lang w:eastAsia="de-DE"/>
              </w:rPr>
              <w:t>Arbeitsformen</w:t>
            </w:r>
            <w:r>
              <w:rPr>
                <w:rFonts w:cs="Arial"/>
                <w:color w:val="CC3300"/>
                <w:sz w:val="18"/>
                <w:szCs w:val="18"/>
                <w:lang w:eastAsia="de-DE"/>
              </w:rPr>
              <w:t>: AG)?</w:t>
            </w:r>
            <w:r w:rsidRPr="00A13CE2">
              <w:rPr>
                <w:rFonts w:cs="Arial"/>
                <w:color w:val="CC3300"/>
                <w:sz w:val="18"/>
                <w:szCs w:val="18"/>
                <w:lang w:eastAsia="de-DE"/>
              </w:rPr>
              <w:t xml:space="preserve"> </w:t>
            </w:r>
            <w:r w:rsidR="008E5633">
              <w:rPr>
                <w:rFonts w:cs="Arial"/>
                <w:color w:val="CC3300"/>
                <w:sz w:val="18"/>
                <w:szCs w:val="18"/>
                <w:lang w:eastAsia="de-DE"/>
              </w:rPr>
              <w:br/>
            </w:r>
            <w:r>
              <w:rPr>
                <w:rFonts w:cs="Arial"/>
                <w:color w:val="CC3300"/>
                <w:sz w:val="18"/>
                <w:szCs w:val="18"/>
                <w:lang w:eastAsia="de-DE"/>
              </w:rPr>
              <w:t>Welche Gremien</w:t>
            </w:r>
            <w:r w:rsidRPr="00A13CE2">
              <w:rPr>
                <w:rFonts w:cs="Arial"/>
                <w:color w:val="CC3300"/>
                <w:sz w:val="18"/>
                <w:szCs w:val="18"/>
                <w:lang w:eastAsia="de-DE"/>
              </w:rPr>
              <w:t xml:space="preserve"> </w:t>
            </w:r>
            <w:r>
              <w:rPr>
                <w:rFonts w:cs="Arial"/>
                <w:color w:val="CC3300"/>
                <w:sz w:val="18"/>
                <w:szCs w:val="18"/>
                <w:lang w:eastAsia="de-DE"/>
              </w:rPr>
              <w:t xml:space="preserve">gibt's? </w:t>
            </w:r>
            <w:r>
              <w:rPr>
                <w:rFonts w:cs="Arial"/>
                <w:color w:val="CC3300"/>
                <w:sz w:val="18"/>
                <w:szCs w:val="18"/>
                <w:lang w:eastAsia="de-DE"/>
              </w:rPr>
              <w:br/>
              <w:t>W</w:t>
            </w:r>
            <w:r w:rsidRPr="00A13CE2">
              <w:rPr>
                <w:rFonts w:cs="Arial"/>
                <w:color w:val="CC3300"/>
                <w:sz w:val="18"/>
                <w:szCs w:val="18"/>
                <w:lang w:eastAsia="de-DE"/>
              </w:rPr>
              <w:t>er</w:t>
            </w:r>
            <w:r>
              <w:rPr>
                <w:rFonts w:cs="Arial"/>
                <w:color w:val="CC3300"/>
                <w:sz w:val="18"/>
                <w:szCs w:val="18"/>
                <w:lang w:eastAsia="de-DE"/>
              </w:rPr>
              <w:t xml:space="preserve"> nimmt daran teil</w:t>
            </w:r>
            <w:r w:rsidRPr="00A13CE2">
              <w:rPr>
                <w:rFonts w:cs="Arial"/>
                <w:color w:val="CC3300"/>
                <w:sz w:val="18"/>
                <w:szCs w:val="18"/>
                <w:lang w:eastAsia="de-DE"/>
              </w:rPr>
              <w:t>?</w:t>
            </w:r>
            <w:r>
              <w:rPr>
                <w:rFonts w:cs="Arial"/>
                <w:color w:val="CC3300"/>
                <w:sz w:val="18"/>
                <w:szCs w:val="18"/>
                <w:lang w:eastAsia="de-DE"/>
              </w:rPr>
              <w:br/>
              <w:t>Sitzungsrhythmus?</w:t>
            </w:r>
            <w:r w:rsidRPr="00A13CE2">
              <w:rPr>
                <w:rFonts w:cs="Arial"/>
                <w:color w:val="CC3300"/>
                <w:sz w:val="18"/>
                <w:szCs w:val="18"/>
                <w:lang w:eastAsia="de-DE"/>
              </w:rPr>
              <w:t xml:space="preserve"> </w:t>
            </w:r>
            <w:r>
              <w:rPr>
                <w:rFonts w:cs="Arial"/>
                <w:color w:val="CC3300"/>
                <w:sz w:val="18"/>
                <w:szCs w:val="18"/>
                <w:lang w:eastAsia="de-DE"/>
              </w:rPr>
              <w:br/>
              <w:t>Welche Inhalte, Entscheide?</w:t>
            </w:r>
            <w:r>
              <w:rPr>
                <w:rFonts w:cs="Arial"/>
                <w:color w:val="CC3300"/>
                <w:sz w:val="18"/>
                <w:szCs w:val="18"/>
                <w:lang w:eastAsia="de-DE"/>
              </w:rPr>
              <w:br/>
              <w:t>Wi</w:t>
            </w:r>
            <w:r w:rsidR="008E5633">
              <w:rPr>
                <w:rFonts w:cs="Arial"/>
                <w:color w:val="CC3300"/>
                <w:sz w:val="18"/>
                <w:szCs w:val="18"/>
                <w:lang w:eastAsia="de-DE"/>
              </w:rPr>
              <w:t xml:space="preserve">e wird innerhalb kommuniziert? </w:t>
            </w:r>
          </w:p>
          <w:p w14:paraId="00F62F57" w14:textId="77777777" w:rsidR="008E5633" w:rsidRDefault="000D7DF0" w:rsidP="006F5044">
            <w:pPr>
              <w:spacing w:before="120" w:after="120"/>
              <w:rPr>
                <w:rFonts w:cs="Arial"/>
                <w:color w:val="CC3300"/>
                <w:szCs w:val="18"/>
                <w:lang w:eastAsia="de-DE"/>
              </w:rPr>
            </w:pPr>
            <w:r w:rsidRPr="00451579">
              <w:rPr>
                <w:rFonts w:cs="Arial"/>
                <w:color w:val="CC3300"/>
                <w:sz w:val="18"/>
                <w:szCs w:val="18"/>
                <w:lang w:eastAsia="de-DE"/>
              </w:rPr>
              <w:t xml:space="preserve">Die </w:t>
            </w:r>
            <w:r>
              <w:rPr>
                <w:rFonts w:cs="Arial"/>
                <w:color w:val="CC3300"/>
                <w:sz w:val="18"/>
                <w:szCs w:val="18"/>
                <w:lang w:eastAsia="de-DE"/>
              </w:rPr>
              <w:t>Austauschgremien sind kombinierbar</w:t>
            </w:r>
            <w:r w:rsidRPr="00451579">
              <w:rPr>
                <w:rFonts w:cs="Arial"/>
                <w:color w:val="CC3300"/>
                <w:sz w:val="18"/>
                <w:szCs w:val="18"/>
                <w:lang w:eastAsia="de-DE"/>
              </w:rPr>
              <w:t>.</w:t>
            </w:r>
          </w:p>
          <w:p w14:paraId="7F82BA33" w14:textId="77777777" w:rsidR="006F5044" w:rsidRPr="008E5633" w:rsidRDefault="000D7DF0" w:rsidP="006F5044">
            <w:pPr>
              <w:spacing w:before="120" w:after="120"/>
              <w:rPr>
                <w:rFonts w:cs="Arial"/>
                <w:color w:val="CC3300"/>
                <w:sz w:val="18"/>
                <w:szCs w:val="18"/>
                <w:lang w:eastAsia="de-DE"/>
              </w:rPr>
            </w:pPr>
            <w:r w:rsidRPr="00451579">
              <w:rPr>
                <w:rFonts w:cs="Arial"/>
                <w:color w:val="CC3300"/>
                <w:sz w:val="18"/>
                <w:szCs w:val="18"/>
                <w:lang w:eastAsia="de-DE"/>
              </w:rPr>
              <w:t xml:space="preserve">Beim Aufbau dieser Strukturen ist auf den </w:t>
            </w:r>
            <w:r w:rsidRPr="00451579">
              <w:rPr>
                <w:rFonts w:cs="Arial"/>
                <w:b/>
                <w:color w:val="CC3300"/>
                <w:sz w:val="18"/>
                <w:szCs w:val="18"/>
                <w:lang w:eastAsia="de-DE"/>
              </w:rPr>
              <w:t>Einbezug der</w:t>
            </w:r>
            <w:r w:rsidRPr="00451579">
              <w:rPr>
                <w:rFonts w:cs="Arial"/>
                <w:color w:val="CC3300"/>
                <w:sz w:val="18"/>
                <w:szCs w:val="18"/>
                <w:lang w:eastAsia="de-DE"/>
              </w:rPr>
              <w:t xml:space="preserve"> </w:t>
            </w:r>
            <w:r w:rsidRPr="00451579">
              <w:rPr>
                <w:rFonts w:cs="Arial"/>
                <w:b/>
                <w:color w:val="CC3300"/>
                <w:sz w:val="18"/>
                <w:szCs w:val="18"/>
                <w:lang w:eastAsia="de-DE"/>
              </w:rPr>
              <w:t>Eltern</w:t>
            </w:r>
            <w:r w:rsidRPr="00451579">
              <w:rPr>
                <w:rFonts w:cs="Arial"/>
                <w:color w:val="CC3300"/>
                <w:sz w:val="18"/>
                <w:szCs w:val="18"/>
                <w:lang w:eastAsia="de-DE"/>
              </w:rPr>
              <w:t xml:space="preserve"> an der Schule durch </w:t>
            </w:r>
            <w:r>
              <w:rPr>
                <w:rFonts w:cs="Arial"/>
                <w:color w:val="CC3300"/>
                <w:sz w:val="18"/>
                <w:szCs w:val="18"/>
                <w:lang w:eastAsia="de-DE"/>
              </w:rPr>
              <w:t>sinnvolle Gremien</w:t>
            </w:r>
            <w:r w:rsidRPr="00451579">
              <w:rPr>
                <w:rFonts w:cs="Arial"/>
                <w:color w:val="CC3300"/>
                <w:sz w:val="18"/>
                <w:szCs w:val="18"/>
                <w:lang w:eastAsia="de-DE"/>
              </w:rPr>
              <w:t xml:space="preserve"> zu achten und zu institutionalisieren.</w:t>
            </w:r>
          </w:p>
          <w:p w14:paraId="552E2D10" w14:textId="77777777" w:rsidR="006F5044" w:rsidRPr="007C3B30" w:rsidRDefault="003877B6" w:rsidP="006F5044">
            <w:pPr>
              <w:spacing w:before="120" w:after="120"/>
              <w:rPr>
                <w:rFonts w:cs="Arial"/>
                <w:color w:val="CC3300"/>
                <w:sz w:val="18"/>
                <w:szCs w:val="18"/>
                <w:lang w:eastAsia="de-DE"/>
              </w:rPr>
            </w:pPr>
            <w:r w:rsidRPr="00955731">
              <w:rPr>
                <w:rFonts w:cs="Arial"/>
                <w:color w:val="00B0F0"/>
                <w:sz w:val="18"/>
                <w:szCs w:val="18"/>
                <w:lang w:eastAsia="de-DE"/>
              </w:rPr>
              <w:t>&gt;</w:t>
            </w:r>
            <w:hyperlink w:anchor="_3_Organisation_und" w:history="1">
              <w:r w:rsidR="000D7DF0" w:rsidRPr="00955731">
                <w:rPr>
                  <w:rStyle w:val="Lienhypertexte"/>
                  <w:rFonts w:cs="Arial"/>
                  <w:b/>
                  <w:color w:val="00B0F0"/>
                  <w:sz w:val="18"/>
                  <w:szCs w:val="18"/>
                  <w:lang w:eastAsia="de-DE"/>
                </w:rPr>
                <w:t xml:space="preserve"> </w:t>
              </w:r>
              <w:r w:rsidR="00860B9C" w:rsidRPr="00955731">
                <w:rPr>
                  <w:rStyle w:val="Lienhypertexte"/>
                  <w:rFonts w:cs="Arial"/>
                  <w:b/>
                  <w:color w:val="00B0F0"/>
                  <w:sz w:val="18"/>
                  <w:szCs w:val="18"/>
                  <w:lang w:eastAsia="de-DE"/>
                </w:rPr>
                <w:t xml:space="preserve">3 </w:t>
              </w:r>
              <w:r w:rsidR="000D7DF0" w:rsidRPr="00955731">
                <w:rPr>
                  <w:rStyle w:val="Lienhypertexte"/>
                  <w:rFonts w:cs="Arial"/>
                  <w:b/>
                  <w:color w:val="00B0F0"/>
                  <w:sz w:val="18"/>
                  <w:szCs w:val="18"/>
                  <w:lang w:eastAsia="de-DE"/>
                </w:rPr>
                <w:t>Organisationsstruktur</w:t>
              </w:r>
            </w:hyperlink>
          </w:p>
        </w:tc>
      </w:tr>
      <w:tr w:rsidR="00332A64" w14:paraId="0AEA3245" w14:textId="77777777" w:rsidTr="008E5633">
        <w:tc>
          <w:tcPr>
            <w:tcW w:w="2376" w:type="dxa"/>
            <w:vMerge/>
            <w:shd w:val="clear" w:color="auto" w:fill="FFFFFF" w:themeFill="background1"/>
          </w:tcPr>
          <w:p w14:paraId="4249E4E3" w14:textId="77777777" w:rsidR="006F5044" w:rsidRDefault="006F5044" w:rsidP="006F5044">
            <w:pPr>
              <w:spacing w:before="120" w:after="120"/>
              <w:jc w:val="right"/>
              <w:rPr>
                <w:rFonts w:cs="Arial"/>
                <w:b/>
                <w:szCs w:val="22"/>
                <w:lang w:eastAsia="de-DE"/>
              </w:rPr>
            </w:pPr>
          </w:p>
        </w:tc>
        <w:tc>
          <w:tcPr>
            <w:tcW w:w="2727" w:type="dxa"/>
            <w:shd w:val="clear" w:color="auto" w:fill="FFFFFF" w:themeFill="background1"/>
          </w:tcPr>
          <w:p w14:paraId="27DEAE42" w14:textId="77777777" w:rsidR="006F5044" w:rsidRPr="003518ED" w:rsidRDefault="000D7DF0" w:rsidP="006F5044">
            <w:pPr>
              <w:spacing w:before="120" w:after="120"/>
              <w:jc w:val="right"/>
              <w:rPr>
                <w:rFonts w:cs="Arial"/>
                <w:b/>
                <w:color w:val="002060"/>
                <w:sz w:val="18"/>
                <w:szCs w:val="22"/>
                <w:lang w:eastAsia="de-DE"/>
              </w:rPr>
            </w:pPr>
            <w:r w:rsidRPr="003518ED">
              <w:rPr>
                <w:rFonts w:cs="Arial"/>
                <w:b/>
                <w:color w:val="002060"/>
                <w:sz w:val="18"/>
                <w:szCs w:val="22"/>
                <w:lang w:eastAsia="de-DE"/>
              </w:rPr>
              <w:t>Planungssitzung</w:t>
            </w:r>
            <w:r>
              <w:rPr>
                <w:rFonts w:cs="Arial"/>
                <w:b/>
                <w:color w:val="002060"/>
                <w:sz w:val="18"/>
                <w:szCs w:val="22"/>
                <w:lang w:eastAsia="de-DE"/>
              </w:rPr>
              <w:t xml:space="preserve"> </w:t>
            </w:r>
            <w:sdt>
              <w:sdtPr>
                <w:rPr>
                  <w:rFonts w:cs="Arial"/>
                  <w:b/>
                  <w:sz w:val="16"/>
                </w:rPr>
                <w:id w:val="1239522561"/>
                <w14:checkbox>
                  <w14:checked w14:val="0"/>
                  <w14:checkedState w14:val="2612" w14:font="MS Gothic"/>
                  <w14:uncheckedState w14:val="2610" w14:font="MS Gothic"/>
                </w14:checkbox>
              </w:sdtPr>
              <w:sdtEndPr/>
              <w:sdtContent>
                <w:r>
                  <w:rPr>
                    <w:rFonts w:ascii="MS Gothic" w:eastAsia="MS Gothic" w:hAnsi="MS Gothic" w:cs="Arial" w:hint="eastAsia"/>
                    <w:b/>
                    <w:sz w:val="16"/>
                  </w:rPr>
                  <w:t>☐</w:t>
                </w:r>
              </w:sdtContent>
            </w:sdt>
          </w:p>
        </w:tc>
        <w:tc>
          <w:tcPr>
            <w:tcW w:w="2107" w:type="dxa"/>
            <w:shd w:val="clear" w:color="auto" w:fill="FFFFFF" w:themeFill="background1"/>
          </w:tcPr>
          <w:p w14:paraId="24CFF2FE" w14:textId="77777777" w:rsidR="006F5044" w:rsidRPr="003518ED" w:rsidRDefault="000D7DF0" w:rsidP="00D7551B">
            <w:pPr>
              <w:pStyle w:val="Paragraphedeliste"/>
              <w:numPr>
                <w:ilvl w:val="0"/>
                <w:numId w:val="5"/>
              </w:numPr>
              <w:spacing w:before="120" w:after="120"/>
              <w:ind w:left="161" w:hanging="133"/>
              <w:rPr>
                <w:color w:val="002060"/>
                <w:sz w:val="16"/>
              </w:rPr>
            </w:pPr>
            <w:r w:rsidRPr="003518ED">
              <w:rPr>
                <w:color w:val="002060"/>
                <w:sz w:val="16"/>
              </w:rPr>
              <w:t>Angebote und Budget planen</w:t>
            </w:r>
          </w:p>
        </w:tc>
        <w:tc>
          <w:tcPr>
            <w:tcW w:w="2445" w:type="dxa"/>
            <w:shd w:val="clear" w:color="auto" w:fill="FFFFFF" w:themeFill="background1"/>
          </w:tcPr>
          <w:p w14:paraId="58A9CC05" w14:textId="77777777" w:rsidR="006F5044" w:rsidRPr="003518ED" w:rsidRDefault="000D7DF0" w:rsidP="00D7551B">
            <w:pPr>
              <w:pStyle w:val="Paragraphedeliste"/>
              <w:numPr>
                <w:ilvl w:val="0"/>
                <w:numId w:val="5"/>
              </w:numPr>
              <w:spacing w:before="120" w:after="120"/>
              <w:ind w:left="161" w:hanging="133"/>
              <w:rPr>
                <w:color w:val="002060"/>
                <w:sz w:val="16"/>
              </w:rPr>
            </w:pPr>
            <w:r w:rsidRPr="003518ED">
              <w:rPr>
                <w:color w:val="002060"/>
                <w:sz w:val="16"/>
              </w:rPr>
              <w:t>alle Leitungen aller Angebote</w:t>
            </w:r>
          </w:p>
        </w:tc>
        <w:tc>
          <w:tcPr>
            <w:tcW w:w="2396" w:type="dxa"/>
            <w:shd w:val="clear" w:color="auto" w:fill="FFFFFF" w:themeFill="background1"/>
          </w:tcPr>
          <w:p w14:paraId="0504BC2E" w14:textId="77777777" w:rsidR="006F5044" w:rsidRPr="003518ED" w:rsidRDefault="000D7DF0" w:rsidP="006F5044">
            <w:pPr>
              <w:spacing w:before="120" w:after="120"/>
              <w:rPr>
                <w:rFonts w:cs="Arial"/>
                <w:color w:val="002060"/>
                <w:sz w:val="16"/>
                <w:szCs w:val="22"/>
                <w:lang w:eastAsia="de-DE"/>
              </w:rPr>
            </w:pPr>
            <w:r w:rsidRPr="003518ED">
              <w:rPr>
                <w:rFonts w:cs="Arial"/>
                <w:color w:val="002060"/>
                <w:sz w:val="16"/>
                <w:szCs w:val="22"/>
                <w:lang w:eastAsia="de-DE"/>
              </w:rPr>
              <w:t>März/April</w:t>
            </w:r>
          </w:p>
        </w:tc>
        <w:tc>
          <w:tcPr>
            <w:tcW w:w="2946" w:type="dxa"/>
            <w:vMerge/>
            <w:tcBorders>
              <w:bottom w:val="single" w:sz="18" w:space="0" w:color="auto"/>
            </w:tcBorders>
          </w:tcPr>
          <w:p w14:paraId="21B3D474" w14:textId="77777777" w:rsidR="006F5044" w:rsidRDefault="006F5044" w:rsidP="006F5044">
            <w:pPr>
              <w:spacing w:before="120" w:after="120"/>
              <w:rPr>
                <w:rFonts w:cs="Arial"/>
                <w:color w:val="CC3300"/>
                <w:sz w:val="18"/>
                <w:szCs w:val="18"/>
                <w:lang w:eastAsia="de-DE"/>
              </w:rPr>
            </w:pPr>
          </w:p>
        </w:tc>
      </w:tr>
      <w:tr w:rsidR="00332A64" w14:paraId="2A394405" w14:textId="77777777" w:rsidTr="008E5633">
        <w:tc>
          <w:tcPr>
            <w:tcW w:w="2376" w:type="dxa"/>
            <w:vMerge/>
            <w:shd w:val="clear" w:color="auto" w:fill="FFFFFF" w:themeFill="background1"/>
          </w:tcPr>
          <w:p w14:paraId="55974985" w14:textId="77777777" w:rsidR="006F5044" w:rsidRDefault="006F5044" w:rsidP="006F5044">
            <w:pPr>
              <w:spacing w:before="120" w:after="120"/>
              <w:jc w:val="right"/>
              <w:rPr>
                <w:rFonts w:cs="Arial"/>
                <w:b/>
                <w:szCs w:val="22"/>
                <w:lang w:eastAsia="de-DE"/>
              </w:rPr>
            </w:pPr>
          </w:p>
        </w:tc>
        <w:tc>
          <w:tcPr>
            <w:tcW w:w="2727" w:type="dxa"/>
            <w:shd w:val="clear" w:color="auto" w:fill="FFFFFF" w:themeFill="background1"/>
          </w:tcPr>
          <w:p w14:paraId="27EC65F5" w14:textId="77777777" w:rsidR="006F5044" w:rsidRPr="003518ED" w:rsidRDefault="000D7DF0" w:rsidP="006F5044">
            <w:pPr>
              <w:spacing w:before="120" w:after="120"/>
              <w:jc w:val="right"/>
              <w:rPr>
                <w:rFonts w:cs="Arial"/>
                <w:b/>
                <w:color w:val="002060"/>
                <w:sz w:val="18"/>
                <w:szCs w:val="22"/>
                <w:lang w:eastAsia="de-DE"/>
              </w:rPr>
            </w:pPr>
            <w:r w:rsidRPr="003518ED">
              <w:rPr>
                <w:rFonts w:cs="Arial"/>
                <w:b/>
                <w:color w:val="002060"/>
                <w:sz w:val="18"/>
                <w:szCs w:val="22"/>
                <w:lang w:eastAsia="de-DE"/>
              </w:rPr>
              <w:t>Koordinationssitzung</w:t>
            </w:r>
            <w:r>
              <w:rPr>
                <w:rFonts w:cs="Arial"/>
                <w:b/>
                <w:color w:val="002060"/>
                <w:sz w:val="18"/>
                <w:szCs w:val="22"/>
                <w:lang w:eastAsia="de-DE"/>
              </w:rPr>
              <w:t xml:space="preserve"> </w:t>
            </w:r>
            <w:sdt>
              <w:sdtPr>
                <w:rPr>
                  <w:rFonts w:cs="Arial"/>
                  <w:b/>
                  <w:sz w:val="16"/>
                </w:rPr>
                <w:id w:val="-1953472224"/>
                <w14:checkbox>
                  <w14:checked w14:val="0"/>
                  <w14:checkedState w14:val="2612" w14:font="MS Gothic"/>
                  <w14:uncheckedState w14:val="2610" w14:font="MS Gothic"/>
                </w14:checkbox>
              </w:sdtPr>
              <w:sdtEndPr/>
              <w:sdtContent>
                <w:r>
                  <w:rPr>
                    <w:rFonts w:ascii="MS Gothic" w:eastAsia="MS Gothic" w:hAnsi="MS Gothic" w:cs="Arial" w:hint="eastAsia"/>
                    <w:b/>
                    <w:sz w:val="16"/>
                  </w:rPr>
                  <w:t>☐</w:t>
                </w:r>
              </w:sdtContent>
            </w:sdt>
            <w:r w:rsidRPr="003518ED">
              <w:rPr>
                <w:rFonts w:cs="Arial"/>
                <w:b/>
                <w:color w:val="002060"/>
                <w:sz w:val="18"/>
                <w:szCs w:val="22"/>
                <w:lang w:eastAsia="de-DE"/>
              </w:rPr>
              <w:t xml:space="preserve"> </w:t>
            </w:r>
          </w:p>
        </w:tc>
        <w:tc>
          <w:tcPr>
            <w:tcW w:w="2107" w:type="dxa"/>
            <w:shd w:val="clear" w:color="auto" w:fill="FFFFFF" w:themeFill="background1"/>
          </w:tcPr>
          <w:p w14:paraId="33103E66" w14:textId="77777777" w:rsidR="006F5044" w:rsidRPr="003518ED" w:rsidRDefault="000D7DF0" w:rsidP="00D7551B">
            <w:pPr>
              <w:pStyle w:val="Paragraphedeliste"/>
              <w:numPr>
                <w:ilvl w:val="0"/>
                <w:numId w:val="5"/>
              </w:numPr>
              <w:spacing w:before="120" w:after="120"/>
              <w:ind w:left="161" w:hanging="133"/>
              <w:rPr>
                <w:color w:val="002060"/>
                <w:sz w:val="16"/>
              </w:rPr>
            </w:pPr>
            <w:r w:rsidRPr="003518ED">
              <w:rPr>
                <w:color w:val="002060"/>
                <w:sz w:val="16"/>
              </w:rPr>
              <w:t>Koordination Schule und Quartier</w:t>
            </w:r>
          </w:p>
        </w:tc>
        <w:tc>
          <w:tcPr>
            <w:tcW w:w="2445" w:type="dxa"/>
            <w:shd w:val="clear" w:color="auto" w:fill="FFFFFF" w:themeFill="background1"/>
          </w:tcPr>
          <w:p w14:paraId="11369318" w14:textId="77777777" w:rsidR="006F5044" w:rsidRPr="003518ED" w:rsidRDefault="000D7DF0" w:rsidP="00D7551B">
            <w:pPr>
              <w:pStyle w:val="Paragraphedeliste"/>
              <w:numPr>
                <w:ilvl w:val="0"/>
                <w:numId w:val="5"/>
              </w:numPr>
              <w:spacing w:before="120" w:after="120"/>
              <w:ind w:left="161" w:hanging="133"/>
              <w:rPr>
                <w:color w:val="002060"/>
                <w:sz w:val="16"/>
              </w:rPr>
            </w:pPr>
            <w:r w:rsidRPr="003518ED">
              <w:rPr>
                <w:color w:val="002060"/>
                <w:sz w:val="16"/>
              </w:rPr>
              <w:t xml:space="preserve">SL  </w:t>
            </w:r>
          </w:p>
          <w:p w14:paraId="75B5B07E" w14:textId="77777777" w:rsidR="006F5044" w:rsidRPr="003518ED" w:rsidRDefault="000D7DF0" w:rsidP="00D7551B">
            <w:pPr>
              <w:pStyle w:val="Paragraphedeliste"/>
              <w:numPr>
                <w:ilvl w:val="0"/>
                <w:numId w:val="5"/>
              </w:numPr>
              <w:spacing w:before="120" w:after="120"/>
              <w:ind w:left="161" w:hanging="133"/>
              <w:rPr>
                <w:color w:val="002060"/>
                <w:sz w:val="16"/>
              </w:rPr>
            </w:pPr>
            <w:r w:rsidRPr="003518ED">
              <w:rPr>
                <w:color w:val="002060"/>
                <w:sz w:val="16"/>
              </w:rPr>
              <w:t>SORS-Leitung</w:t>
            </w:r>
          </w:p>
        </w:tc>
        <w:tc>
          <w:tcPr>
            <w:tcW w:w="2396" w:type="dxa"/>
            <w:shd w:val="clear" w:color="auto" w:fill="FFFFFF" w:themeFill="background1"/>
          </w:tcPr>
          <w:p w14:paraId="5640DB7E" w14:textId="77777777" w:rsidR="006F5044" w:rsidRPr="003518ED" w:rsidRDefault="000D7DF0" w:rsidP="006F5044">
            <w:pPr>
              <w:spacing w:before="120" w:after="120"/>
              <w:rPr>
                <w:rFonts w:cs="Arial"/>
                <w:color w:val="002060"/>
                <w:sz w:val="16"/>
                <w:szCs w:val="22"/>
                <w:lang w:eastAsia="de-DE"/>
              </w:rPr>
            </w:pPr>
            <w:r w:rsidRPr="003518ED">
              <w:rPr>
                <w:rFonts w:cs="Arial"/>
                <w:color w:val="002060"/>
                <w:sz w:val="16"/>
                <w:szCs w:val="22"/>
                <w:lang w:eastAsia="de-DE"/>
              </w:rPr>
              <w:t>nach Bedarf</w:t>
            </w:r>
          </w:p>
        </w:tc>
        <w:tc>
          <w:tcPr>
            <w:tcW w:w="2946" w:type="dxa"/>
            <w:vMerge/>
            <w:tcBorders>
              <w:bottom w:val="single" w:sz="18" w:space="0" w:color="auto"/>
            </w:tcBorders>
          </w:tcPr>
          <w:p w14:paraId="11314539" w14:textId="77777777" w:rsidR="006F5044" w:rsidRDefault="006F5044" w:rsidP="006F5044">
            <w:pPr>
              <w:spacing w:before="120" w:after="120"/>
              <w:rPr>
                <w:rFonts w:cs="Arial"/>
                <w:color w:val="CC3300"/>
                <w:sz w:val="18"/>
                <w:szCs w:val="18"/>
                <w:lang w:eastAsia="de-DE"/>
              </w:rPr>
            </w:pPr>
          </w:p>
        </w:tc>
      </w:tr>
      <w:tr w:rsidR="00332A64" w14:paraId="4B005B80" w14:textId="77777777" w:rsidTr="008E5633">
        <w:tc>
          <w:tcPr>
            <w:tcW w:w="2376" w:type="dxa"/>
            <w:vMerge/>
            <w:shd w:val="clear" w:color="auto" w:fill="FFFFFF" w:themeFill="background1"/>
          </w:tcPr>
          <w:p w14:paraId="71F34303" w14:textId="77777777" w:rsidR="006F5044" w:rsidRDefault="006F5044" w:rsidP="006F5044">
            <w:pPr>
              <w:spacing w:before="120" w:after="120"/>
              <w:jc w:val="right"/>
              <w:rPr>
                <w:rFonts w:cs="Arial"/>
                <w:b/>
                <w:szCs w:val="22"/>
                <w:lang w:eastAsia="de-DE"/>
              </w:rPr>
            </w:pPr>
          </w:p>
        </w:tc>
        <w:tc>
          <w:tcPr>
            <w:tcW w:w="2727" w:type="dxa"/>
            <w:shd w:val="clear" w:color="auto" w:fill="FFFFFF" w:themeFill="background1"/>
          </w:tcPr>
          <w:p w14:paraId="1C5ECA12" w14:textId="77777777" w:rsidR="006F5044" w:rsidRPr="003518ED" w:rsidRDefault="000D7DF0" w:rsidP="006F5044">
            <w:pPr>
              <w:spacing w:before="120" w:after="120"/>
              <w:jc w:val="right"/>
              <w:rPr>
                <w:rFonts w:cs="Arial"/>
                <w:b/>
                <w:color w:val="002060"/>
                <w:sz w:val="18"/>
                <w:szCs w:val="22"/>
                <w:lang w:eastAsia="de-DE"/>
              </w:rPr>
            </w:pPr>
            <w:r w:rsidRPr="003518ED">
              <w:rPr>
                <w:rFonts w:cs="Arial"/>
                <w:b/>
                <w:color w:val="002060"/>
                <w:sz w:val="18"/>
                <w:szCs w:val="22"/>
                <w:lang w:eastAsia="de-DE"/>
              </w:rPr>
              <w:t>Angebotssitzungen</w:t>
            </w:r>
            <w:r>
              <w:rPr>
                <w:rFonts w:cs="Arial"/>
                <w:b/>
                <w:color w:val="002060"/>
                <w:sz w:val="18"/>
                <w:szCs w:val="22"/>
                <w:lang w:eastAsia="de-DE"/>
              </w:rPr>
              <w:t xml:space="preserve"> </w:t>
            </w:r>
            <w:sdt>
              <w:sdtPr>
                <w:rPr>
                  <w:rFonts w:cs="Arial"/>
                  <w:b/>
                  <w:sz w:val="16"/>
                </w:rPr>
                <w:id w:val="1873886880"/>
                <w14:checkbox>
                  <w14:checked w14:val="0"/>
                  <w14:checkedState w14:val="2612" w14:font="MS Gothic"/>
                  <w14:uncheckedState w14:val="2610" w14:font="MS Gothic"/>
                </w14:checkbox>
              </w:sdtPr>
              <w:sdtEndPr/>
              <w:sdtContent>
                <w:r>
                  <w:rPr>
                    <w:rFonts w:ascii="MS Gothic" w:eastAsia="MS Gothic" w:hAnsi="MS Gothic" w:cs="Arial" w:hint="eastAsia"/>
                    <w:b/>
                    <w:sz w:val="16"/>
                  </w:rPr>
                  <w:t>☐</w:t>
                </w:r>
              </w:sdtContent>
            </w:sdt>
          </w:p>
        </w:tc>
        <w:tc>
          <w:tcPr>
            <w:tcW w:w="2107" w:type="dxa"/>
            <w:shd w:val="clear" w:color="auto" w:fill="FFFFFF" w:themeFill="background1"/>
          </w:tcPr>
          <w:p w14:paraId="7B7AD14D" w14:textId="77777777" w:rsidR="006F5044" w:rsidRPr="003518ED" w:rsidRDefault="000D7DF0" w:rsidP="00D7551B">
            <w:pPr>
              <w:pStyle w:val="Paragraphedeliste"/>
              <w:numPr>
                <w:ilvl w:val="0"/>
                <w:numId w:val="5"/>
              </w:numPr>
              <w:spacing w:before="120" w:after="120"/>
              <w:ind w:left="161" w:hanging="133"/>
              <w:rPr>
                <w:color w:val="002060"/>
                <w:sz w:val="16"/>
              </w:rPr>
            </w:pPr>
            <w:r w:rsidRPr="003518ED">
              <w:rPr>
                <w:color w:val="002060"/>
                <w:sz w:val="16"/>
              </w:rPr>
              <w:t>einzelne Angebote</w:t>
            </w:r>
          </w:p>
        </w:tc>
        <w:tc>
          <w:tcPr>
            <w:tcW w:w="2445" w:type="dxa"/>
            <w:shd w:val="clear" w:color="auto" w:fill="FFFFFF" w:themeFill="background1"/>
          </w:tcPr>
          <w:p w14:paraId="31BC8317" w14:textId="77777777" w:rsidR="006F5044" w:rsidRPr="003518ED" w:rsidRDefault="000D7DF0" w:rsidP="00D7551B">
            <w:pPr>
              <w:pStyle w:val="Paragraphedeliste"/>
              <w:numPr>
                <w:ilvl w:val="0"/>
                <w:numId w:val="5"/>
              </w:numPr>
              <w:spacing w:before="120" w:after="120"/>
              <w:ind w:left="161" w:hanging="133"/>
              <w:rPr>
                <w:color w:val="002060"/>
                <w:sz w:val="16"/>
              </w:rPr>
            </w:pPr>
            <w:r w:rsidRPr="003518ED">
              <w:rPr>
                <w:color w:val="002060"/>
                <w:sz w:val="16"/>
              </w:rPr>
              <w:t>Vertreter der Angebote</w:t>
            </w:r>
          </w:p>
        </w:tc>
        <w:tc>
          <w:tcPr>
            <w:tcW w:w="2396" w:type="dxa"/>
            <w:shd w:val="clear" w:color="auto" w:fill="FFFFFF" w:themeFill="background1"/>
          </w:tcPr>
          <w:p w14:paraId="27FDD69C" w14:textId="77777777" w:rsidR="006F5044" w:rsidRPr="003518ED" w:rsidRDefault="000D7DF0" w:rsidP="006F5044">
            <w:pPr>
              <w:spacing w:before="120" w:after="120"/>
              <w:rPr>
                <w:rFonts w:cs="Arial"/>
                <w:color w:val="002060"/>
                <w:sz w:val="16"/>
                <w:szCs w:val="22"/>
                <w:lang w:eastAsia="de-DE"/>
              </w:rPr>
            </w:pPr>
            <w:r w:rsidRPr="003518ED">
              <w:rPr>
                <w:rFonts w:cs="Arial"/>
                <w:color w:val="002060"/>
                <w:sz w:val="16"/>
                <w:szCs w:val="22"/>
                <w:lang w:eastAsia="de-DE"/>
              </w:rPr>
              <w:t>nach Bedarf</w:t>
            </w:r>
          </w:p>
        </w:tc>
        <w:tc>
          <w:tcPr>
            <w:tcW w:w="2946" w:type="dxa"/>
            <w:vMerge/>
            <w:tcBorders>
              <w:bottom w:val="single" w:sz="18" w:space="0" w:color="auto"/>
            </w:tcBorders>
          </w:tcPr>
          <w:p w14:paraId="501EDC90" w14:textId="77777777" w:rsidR="006F5044" w:rsidRDefault="006F5044" w:rsidP="006F5044">
            <w:pPr>
              <w:spacing w:before="120" w:after="120"/>
              <w:rPr>
                <w:rFonts w:cs="Arial"/>
                <w:color w:val="CC3300"/>
                <w:sz w:val="18"/>
                <w:szCs w:val="18"/>
                <w:lang w:eastAsia="de-DE"/>
              </w:rPr>
            </w:pPr>
          </w:p>
        </w:tc>
      </w:tr>
      <w:tr w:rsidR="00332A64" w14:paraId="6E26A637" w14:textId="77777777" w:rsidTr="008E5633">
        <w:trPr>
          <w:trHeight w:val="904"/>
        </w:trPr>
        <w:tc>
          <w:tcPr>
            <w:tcW w:w="2376" w:type="dxa"/>
            <w:vMerge/>
            <w:tcBorders>
              <w:bottom w:val="single" w:sz="18" w:space="0" w:color="auto"/>
            </w:tcBorders>
            <w:shd w:val="clear" w:color="auto" w:fill="FFFFFF" w:themeFill="background1"/>
          </w:tcPr>
          <w:p w14:paraId="67C31983" w14:textId="77777777" w:rsidR="006F5044" w:rsidRDefault="006F5044" w:rsidP="006F5044">
            <w:pPr>
              <w:spacing w:before="120" w:after="120"/>
              <w:jc w:val="right"/>
              <w:rPr>
                <w:rFonts w:cs="Arial"/>
                <w:b/>
                <w:szCs w:val="22"/>
                <w:lang w:eastAsia="de-DE"/>
              </w:rPr>
            </w:pPr>
          </w:p>
        </w:tc>
        <w:tc>
          <w:tcPr>
            <w:tcW w:w="2727" w:type="dxa"/>
            <w:tcBorders>
              <w:bottom w:val="single" w:sz="18" w:space="0" w:color="auto"/>
            </w:tcBorders>
            <w:shd w:val="clear" w:color="auto" w:fill="FFFFFF" w:themeFill="background1"/>
          </w:tcPr>
          <w:p w14:paraId="42B69287" w14:textId="77777777" w:rsidR="006F5044" w:rsidRPr="003518ED" w:rsidRDefault="000D7DF0" w:rsidP="006F5044">
            <w:pPr>
              <w:spacing w:before="120" w:after="120"/>
              <w:jc w:val="right"/>
              <w:rPr>
                <w:rFonts w:cs="Arial"/>
                <w:b/>
                <w:color w:val="002060"/>
                <w:sz w:val="18"/>
                <w:szCs w:val="22"/>
                <w:lang w:eastAsia="de-DE"/>
              </w:rPr>
            </w:pPr>
            <w:r w:rsidRPr="003518ED">
              <w:rPr>
                <w:rFonts w:cs="Arial"/>
                <w:b/>
                <w:color w:val="002060"/>
                <w:sz w:val="18"/>
                <w:szCs w:val="22"/>
                <w:lang w:eastAsia="de-DE"/>
              </w:rPr>
              <w:t>Präsentation der Angebote</w:t>
            </w:r>
            <w:r>
              <w:rPr>
                <w:rFonts w:cs="Arial"/>
                <w:b/>
                <w:color w:val="002060"/>
                <w:sz w:val="18"/>
                <w:szCs w:val="22"/>
                <w:lang w:eastAsia="de-DE"/>
              </w:rPr>
              <w:t xml:space="preserve"> </w:t>
            </w:r>
            <w:sdt>
              <w:sdtPr>
                <w:rPr>
                  <w:rFonts w:cs="Arial"/>
                  <w:b/>
                  <w:sz w:val="16"/>
                </w:rPr>
                <w:id w:val="-594321189"/>
                <w14:checkbox>
                  <w14:checked w14:val="0"/>
                  <w14:checkedState w14:val="2612" w14:font="MS Gothic"/>
                  <w14:uncheckedState w14:val="2610" w14:font="MS Gothic"/>
                </w14:checkbox>
              </w:sdtPr>
              <w:sdtEndPr/>
              <w:sdtContent>
                <w:r>
                  <w:rPr>
                    <w:rFonts w:ascii="MS Gothic" w:eastAsia="MS Gothic" w:hAnsi="MS Gothic" w:cs="Arial" w:hint="eastAsia"/>
                    <w:b/>
                    <w:sz w:val="16"/>
                  </w:rPr>
                  <w:t>☐</w:t>
                </w:r>
              </w:sdtContent>
            </w:sdt>
          </w:p>
        </w:tc>
        <w:tc>
          <w:tcPr>
            <w:tcW w:w="2107" w:type="dxa"/>
            <w:tcBorders>
              <w:bottom w:val="single" w:sz="18" w:space="0" w:color="auto"/>
            </w:tcBorders>
            <w:shd w:val="clear" w:color="auto" w:fill="FFFFFF" w:themeFill="background1"/>
          </w:tcPr>
          <w:p w14:paraId="71201A02" w14:textId="77777777" w:rsidR="006F5044" w:rsidRPr="003518ED" w:rsidRDefault="000D7DF0" w:rsidP="00D7551B">
            <w:pPr>
              <w:pStyle w:val="Paragraphedeliste"/>
              <w:numPr>
                <w:ilvl w:val="0"/>
                <w:numId w:val="5"/>
              </w:numPr>
              <w:spacing w:before="120" w:after="120"/>
              <w:ind w:left="161" w:hanging="133"/>
              <w:rPr>
                <w:color w:val="002060"/>
                <w:sz w:val="16"/>
              </w:rPr>
            </w:pPr>
            <w:r w:rsidRPr="003518ED">
              <w:rPr>
                <w:color w:val="002060"/>
                <w:sz w:val="16"/>
              </w:rPr>
              <w:t>alle Angebote werden den Lernenden vorgestellt</w:t>
            </w:r>
          </w:p>
        </w:tc>
        <w:tc>
          <w:tcPr>
            <w:tcW w:w="2445" w:type="dxa"/>
            <w:tcBorders>
              <w:bottom w:val="single" w:sz="18" w:space="0" w:color="auto"/>
            </w:tcBorders>
            <w:shd w:val="clear" w:color="auto" w:fill="FFFFFF" w:themeFill="background1"/>
          </w:tcPr>
          <w:p w14:paraId="7792BE2D" w14:textId="77777777" w:rsidR="006F5044" w:rsidRDefault="000D7DF0" w:rsidP="00D7551B">
            <w:pPr>
              <w:pStyle w:val="Paragraphedeliste"/>
              <w:numPr>
                <w:ilvl w:val="0"/>
                <w:numId w:val="5"/>
              </w:numPr>
              <w:spacing w:before="120" w:after="120"/>
              <w:ind w:left="161" w:hanging="133"/>
              <w:rPr>
                <w:color w:val="002060"/>
                <w:sz w:val="16"/>
              </w:rPr>
            </w:pPr>
            <w:r w:rsidRPr="003518ED">
              <w:rPr>
                <w:color w:val="002060"/>
                <w:sz w:val="16"/>
              </w:rPr>
              <w:t xml:space="preserve">alle Leitungen aller Angebote </w:t>
            </w:r>
          </w:p>
          <w:p w14:paraId="5396C380" w14:textId="77777777" w:rsidR="006F5044" w:rsidRDefault="000D7DF0" w:rsidP="00D7551B">
            <w:pPr>
              <w:pStyle w:val="Paragraphedeliste"/>
              <w:numPr>
                <w:ilvl w:val="0"/>
                <w:numId w:val="5"/>
              </w:numPr>
              <w:spacing w:before="120" w:after="120"/>
              <w:ind w:left="161" w:hanging="133"/>
              <w:rPr>
                <w:color w:val="002060"/>
                <w:sz w:val="16"/>
              </w:rPr>
            </w:pPr>
            <w:r w:rsidRPr="003518ED">
              <w:rPr>
                <w:color w:val="002060"/>
                <w:sz w:val="16"/>
              </w:rPr>
              <w:t xml:space="preserve">SuS-Rat </w:t>
            </w:r>
          </w:p>
          <w:p w14:paraId="59D6E8C7" w14:textId="77777777" w:rsidR="006F5044" w:rsidRDefault="000D7DF0" w:rsidP="00D7551B">
            <w:pPr>
              <w:pStyle w:val="Paragraphedeliste"/>
              <w:numPr>
                <w:ilvl w:val="0"/>
                <w:numId w:val="5"/>
              </w:numPr>
              <w:spacing w:before="120" w:after="120"/>
              <w:ind w:left="161" w:hanging="133"/>
              <w:rPr>
                <w:color w:val="002060"/>
                <w:sz w:val="16"/>
              </w:rPr>
            </w:pPr>
            <w:r>
              <w:rPr>
                <w:color w:val="002060"/>
                <w:sz w:val="16"/>
              </w:rPr>
              <w:t>Lernende</w:t>
            </w:r>
          </w:p>
          <w:p w14:paraId="24AD0DFC" w14:textId="77777777" w:rsidR="006F5044" w:rsidRPr="003518ED" w:rsidRDefault="000D7DF0" w:rsidP="00D7551B">
            <w:pPr>
              <w:pStyle w:val="Paragraphedeliste"/>
              <w:numPr>
                <w:ilvl w:val="0"/>
                <w:numId w:val="5"/>
              </w:numPr>
              <w:spacing w:before="120" w:after="120"/>
              <w:ind w:left="161" w:hanging="133"/>
              <w:rPr>
                <w:color w:val="002060"/>
                <w:sz w:val="16"/>
              </w:rPr>
            </w:pPr>
            <w:r>
              <w:rPr>
                <w:color w:val="002060"/>
                <w:sz w:val="16"/>
              </w:rPr>
              <w:t>LP</w:t>
            </w:r>
          </w:p>
        </w:tc>
        <w:tc>
          <w:tcPr>
            <w:tcW w:w="2396" w:type="dxa"/>
            <w:tcBorders>
              <w:bottom w:val="single" w:sz="18" w:space="0" w:color="auto"/>
            </w:tcBorders>
            <w:shd w:val="clear" w:color="auto" w:fill="FFFFFF" w:themeFill="background1"/>
          </w:tcPr>
          <w:p w14:paraId="1DFE4169" w14:textId="77777777" w:rsidR="006F5044" w:rsidRPr="003518ED" w:rsidRDefault="000D7DF0" w:rsidP="006F5044">
            <w:pPr>
              <w:spacing w:before="120" w:after="120"/>
              <w:rPr>
                <w:rFonts w:cs="Arial"/>
                <w:color w:val="002060"/>
                <w:sz w:val="16"/>
                <w:szCs w:val="22"/>
                <w:lang w:eastAsia="de-DE"/>
              </w:rPr>
            </w:pPr>
            <w:r w:rsidRPr="003518ED">
              <w:rPr>
                <w:rFonts w:cs="Arial"/>
                <w:color w:val="002060"/>
                <w:sz w:val="16"/>
                <w:szCs w:val="22"/>
                <w:lang w:eastAsia="de-DE"/>
              </w:rPr>
              <w:t>Schulanfang</w:t>
            </w:r>
          </w:p>
        </w:tc>
        <w:tc>
          <w:tcPr>
            <w:tcW w:w="2946" w:type="dxa"/>
            <w:vMerge/>
            <w:tcBorders>
              <w:bottom w:val="single" w:sz="18" w:space="0" w:color="auto"/>
            </w:tcBorders>
          </w:tcPr>
          <w:p w14:paraId="3E2009D9" w14:textId="77777777" w:rsidR="006F5044" w:rsidRDefault="006F5044" w:rsidP="006F5044">
            <w:pPr>
              <w:spacing w:before="120" w:after="120"/>
              <w:rPr>
                <w:rFonts w:cs="Arial"/>
                <w:color w:val="CC3300"/>
                <w:sz w:val="18"/>
                <w:szCs w:val="18"/>
                <w:lang w:eastAsia="de-DE"/>
              </w:rPr>
            </w:pPr>
          </w:p>
        </w:tc>
      </w:tr>
    </w:tbl>
    <w:p w14:paraId="5BC38AC2" w14:textId="77777777" w:rsidR="008E5633" w:rsidRDefault="008E5633">
      <w:bookmarkStart w:id="39" w:name="_Toc256000015"/>
      <w:bookmarkStart w:id="40" w:name="_Toc518382908"/>
      <w:r>
        <w:rPr>
          <w:b/>
          <w:bCs/>
        </w:rPr>
        <w:br w:type="page"/>
      </w:r>
    </w:p>
    <w:tbl>
      <w:tblPr>
        <w:tblStyle w:val="Grilledutableau"/>
        <w:tblW w:w="14992" w:type="dxa"/>
        <w:tblLayout w:type="fixed"/>
        <w:tblLook w:val="04A0" w:firstRow="1" w:lastRow="0" w:firstColumn="1" w:lastColumn="0" w:noHBand="0" w:noVBand="1"/>
      </w:tblPr>
      <w:tblGrid>
        <w:gridCol w:w="12290"/>
        <w:gridCol w:w="38"/>
        <w:gridCol w:w="2664"/>
      </w:tblGrid>
      <w:tr w:rsidR="00332A64" w14:paraId="6696BCD0" w14:textId="77777777" w:rsidTr="008E5633">
        <w:trPr>
          <w:trHeight w:val="657"/>
        </w:trPr>
        <w:tc>
          <w:tcPr>
            <w:tcW w:w="12328" w:type="dxa"/>
            <w:gridSpan w:val="2"/>
            <w:tcBorders>
              <w:top w:val="nil"/>
              <w:left w:val="nil"/>
              <w:bottom w:val="nil"/>
              <w:right w:val="nil"/>
            </w:tcBorders>
            <w:shd w:val="clear" w:color="auto" w:fill="005EA2"/>
          </w:tcPr>
          <w:p w14:paraId="77AF1B33" w14:textId="77777777" w:rsidR="006F5044" w:rsidRPr="00E234E7" w:rsidRDefault="00CB1E3F" w:rsidP="006F5044">
            <w:pPr>
              <w:pStyle w:val="Titre1"/>
              <w:spacing w:before="120" w:after="120"/>
              <w:rPr>
                <w:b w:val="0"/>
                <w:color w:val="FFFFFF" w:themeColor="background1"/>
                <w:sz w:val="28"/>
                <w:lang w:eastAsia="de-DE"/>
              </w:rPr>
            </w:pPr>
            <w:bookmarkStart w:id="41" w:name="_4_Ressourcen_planen"/>
            <w:bookmarkStart w:id="42" w:name="_Toc526417745"/>
            <w:bookmarkEnd w:id="41"/>
            <w:r>
              <w:rPr>
                <w:b w:val="0"/>
                <w:color w:val="FFFFFF" w:themeColor="background1"/>
                <w:sz w:val="28"/>
                <w:lang w:eastAsia="de-DE"/>
              </w:rPr>
              <w:t>4</w:t>
            </w:r>
            <w:r w:rsidR="000D7DF0">
              <w:rPr>
                <w:b w:val="0"/>
                <w:color w:val="FFFFFF" w:themeColor="background1"/>
                <w:sz w:val="28"/>
                <w:lang w:eastAsia="de-DE"/>
              </w:rPr>
              <w:t xml:space="preserve"> </w:t>
            </w:r>
            <w:r w:rsidR="000D7DF0" w:rsidRPr="00AE30EE">
              <w:rPr>
                <w:b w:val="0"/>
                <w:color w:val="FFFFFF" w:themeColor="background1"/>
                <w:sz w:val="28"/>
                <w:lang w:eastAsia="de-DE"/>
              </w:rPr>
              <w:t>Ressourcen planen und sichern (QM)</w:t>
            </w:r>
            <w:bookmarkEnd w:id="39"/>
            <w:bookmarkEnd w:id="40"/>
            <w:bookmarkEnd w:id="42"/>
          </w:p>
        </w:tc>
        <w:tc>
          <w:tcPr>
            <w:tcW w:w="2664" w:type="dxa"/>
            <w:tcBorders>
              <w:top w:val="nil"/>
              <w:left w:val="nil"/>
              <w:bottom w:val="nil"/>
              <w:right w:val="nil"/>
            </w:tcBorders>
            <w:shd w:val="clear" w:color="auto" w:fill="FFFFFF" w:themeFill="background1"/>
          </w:tcPr>
          <w:p w14:paraId="13B374DB" w14:textId="77777777" w:rsidR="006F5044" w:rsidRPr="00AE30EE" w:rsidRDefault="006F5044" w:rsidP="006F5044">
            <w:pPr>
              <w:pStyle w:val="Titre1"/>
              <w:spacing w:before="120" w:after="120"/>
              <w:rPr>
                <w:i/>
                <w:color w:val="002060"/>
                <w:sz w:val="14"/>
                <w:szCs w:val="14"/>
                <w:lang w:eastAsia="de-DE"/>
              </w:rPr>
            </w:pPr>
          </w:p>
        </w:tc>
      </w:tr>
      <w:tr w:rsidR="00332A64" w14:paraId="6E97ABB8" w14:textId="77777777" w:rsidTr="008E5633">
        <w:trPr>
          <w:trHeight w:val="73"/>
        </w:trPr>
        <w:tc>
          <w:tcPr>
            <w:tcW w:w="12290" w:type="dxa"/>
            <w:tcBorders>
              <w:top w:val="nil"/>
              <w:left w:val="nil"/>
              <w:bottom w:val="nil"/>
              <w:right w:val="nil"/>
            </w:tcBorders>
          </w:tcPr>
          <w:p w14:paraId="3FD66DCD" w14:textId="77777777" w:rsidR="008E5633" w:rsidRPr="001576E8" w:rsidRDefault="008E5633" w:rsidP="0037797C">
            <w:pPr>
              <w:spacing w:before="120" w:after="120"/>
              <w:rPr>
                <w:b/>
                <w:color w:val="1F497D" w:themeColor="text2"/>
                <w:sz w:val="24"/>
              </w:rPr>
            </w:pPr>
            <w:r w:rsidRPr="001576E8">
              <w:rPr>
                <w:b/>
                <w:color w:val="1F497D" w:themeColor="text2"/>
                <w:sz w:val="24"/>
              </w:rPr>
              <w:t xml:space="preserve">Ziel: Ressourcen strategisch planen, einteilen und sichern </w:t>
            </w:r>
          </w:p>
          <w:p w14:paraId="203F1D14" w14:textId="77777777" w:rsidR="006F5044" w:rsidRPr="00D31F47" w:rsidRDefault="000D7DF0" w:rsidP="006F5044">
            <w:pPr>
              <w:spacing w:before="120" w:after="120"/>
            </w:pPr>
            <w:r w:rsidRPr="00D31F47">
              <w:t>SORS-Schulen erfüllen zusätzliche gesellschaftliche Funktionen und decken sozialpädagogische Aufgaben ab. Sie verfügen dadurch ein aktives Netzwerk. Das bietet wertvolle, verschiedene Ressourcen wie ideelle und direkte Unterstützung in Form von Sachleistungen oder freiwilligen</w:t>
            </w:r>
            <w:r>
              <w:t xml:space="preserve"> Arbeit</w:t>
            </w:r>
            <w:r w:rsidRPr="00D31F47">
              <w:t xml:space="preserve">. Es gilt sein Netzwerk zu kennen und seinen Sozialraum mit den möglichen ausserschulischen Bildungspartnern zu analysieren, um diese wertvollen Ressourcen zu gewinnen. </w:t>
            </w:r>
          </w:p>
          <w:p w14:paraId="304B464F" w14:textId="77777777" w:rsidR="006F5044" w:rsidRPr="007A643D" w:rsidRDefault="000D7DF0" w:rsidP="006F5044">
            <w:pPr>
              <w:spacing w:before="120" w:after="120"/>
              <w:rPr>
                <w:lang w:val="de-DE"/>
              </w:rPr>
            </w:pPr>
            <w:r w:rsidRPr="00D31F47">
              <w:t>SORS-Schulen benötigen für die Realisierung ihre</w:t>
            </w:r>
            <w:r w:rsidR="007A643D">
              <w:t>r</w:t>
            </w:r>
            <w:r w:rsidRPr="00D31F47">
              <w:t xml:space="preserve"> Aufgaben</w:t>
            </w:r>
            <w:r w:rsidR="007A643D">
              <w:t>,</w:t>
            </w:r>
            <w:r w:rsidRPr="00D31F47">
              <w:t xml:space="preserve"> Angebote</w:t>
            </w:r>
            <w:r w:rsidR="007A643D">
              <w:t xml:space="preserve"> </w:t>
            </w:r>
            <w:r w:rsidR="007A643D" w:rsidRPr="00D31F47">
              <w:t xml:space="preserve">und </w:t>
            </w:r>
            <w:r w:rsidR="007A643D">
              <w:t xml:space="preserve">Vernetzung (Koordination) </w:t>
            </w:r>
            <w:r w:rsidRPr="00D31F47">
              <w:t>mehr</w:t>
            </w:r>
            <w:r w:rsidR="008B436A">
              <w:t xml:space="preserve"> Ressourcen als andere Schulen; denn sie decken nicht nur schulische sondern auch soziale Bereiche ab. </w:t>
            </w:r>
            <w:r w:rsidR="007A643D">
              <w:t xml:space="preserve">Deshalb ist es sinnvoll mit den kommunalen Dienststellen «Soziales + Gesellschaft» zu kooperieren. </w:t>
            </w:r>
            <w:r w:rsidR="007A643D">
              <w:br/>
            </w:r>
            <w:r w:rsidR="00817775" w:rsidRPr="00D31F47">
              <w:t xml:space="preserve">Die Ressourcen zu sichern, bedeutet für </w:t>
            </w:r>
            <w:r w:rsidR="008B436A">
              <w:t>SORS-Schulen eine weitere und</w:t>
            </w:r>
            <w:r w:rsidR="00817775" w:rsidRPr="00D31F47">
              <w:t xml:space="preserve"> betriebswirtschaftliche Herausforderung</w:t>
            </w:r>
            <w:r w:rsidR="00817775">
              <w:t xml:space="preserve"> und zusätzliche </w:t>
            </w:r>
            <w:r w:rsidR="008B436A">
              <w:t>Finanzpartner</w:t>
            </w:r>
            <w:r w:rsidR="00817775" w:rsidRPr="00D31F47">
              <w:t>.</w:t>
            </w:r>
            <w:r w:rsidR="007A643D">
              <w:rPr>
                <w:lang w:val="de-DE"/>
              </w:rPr>
              <w:t xml:space="preserve"> </w:t>
            </w:r>
            <w:r w:rsidR="008E5633">
              <w:t xml:space="preserve">Folgende </w:t>
            </w:r>
            <w:r w:rsidRPr="00D31F47">
              <w:t>Möglichkeiten der Ressourcenbeschaffung sind</w:t>
            </w:r>
            <w:r>
              <w:t xml:space="preserve"> zu prüfen</w:t>
            </w:r>
            <w:r w:rsidRPr="00D31F47">
              <w:t xml:space="preserve">: </w:t>
            </w:r>
          </w:p>
          <w:p w14:paraId="52D50776" w14:textId="77777777" w:rsidR="008B436A" w:rsidRDefault="008B436A" w:rsidP="00D7551B">
            <w:pPr>
              <w:pStyle w:val="Paragraphedeliste"/>
              <w:numPr>
                <w:ilvl w:val="0"/>
                <w:numId w:val="11"/>
              </w:numPr>
              <w:spacing w:before="120" w:after="120"/>
            </w:pPr>
            <w:r>
              <w:t>andere Dienststellen</w:t>
            </w:r>
            <w:r w:rsidR="0029511D">
              <w:t xml:space="preserve"> und Departemente</w:t>
            </w:r>
          </w:p>
          <w:p w14:paraId="518C0DA3" w14:textId="77777777" w:rsidR="007A643D" w:rsidRDefault="007A643D" w:rsidP="00D7551B">
            <w:pPr>
              <w:pStyle w:val="Paragraphedeliste"/>
              <w:numPr>
                <w:ilvl w:val="0"/>
                <w:numId w:val="11"/>
              </w:numPr>
              <w:spacing w:before="120" w:after="120"/>
            </w:pPr>
            <w:r>
              <w:t>nationale Institutionen des Bundes (education21)</w:t>
            </w:r>
          </w:p>
          <w:p w14:paraId="04F402E8" w14:textId="77777777" w:rsidR="006F5044" w:rsidRPr="00D31F47" w:rsidRDefault="000D7DF0" w:rsidP="00D7551B">
            <w:pPr>
              <w:pStyle w:val="Paragraphedeliste"/>
              <w:numPr>
                <w:ilvl w:val="0"/>
                <w:numId w:val="11"/>
              </w:numPr>
              <w:spacing w:before="120" w:after="120"/>
            </w:pPr>
            <w:r w:rsidRPr="00D31F47">
              <w:t>Fest/Veranstaltungseinnahmen (Eintritt, Kursbeiträge…)</w:t>
            </w:r>
          </w:p>
          <w:p w14:paraId="202025D8" w14:textId="77777777" w:rsidR="006F5044" w:rsidRPr="00D31F47" w:rsidRDefault="000D7DF0" w:rsidP="00D7551B">
            <w:pPr>
              <w:pStyle w:val="Paragraphedeliste"/>
              <w:numPr>
                <w:ilvl w:val="0"/>
                <w:numId w:val="12"/>
              </w:numPr>
              <w:spacing w:before="120" w:after="120"/>
            </w:pPr>
            <w:r w:rsidRPr="00D31F47">
              <w:t xml:space="preserve">Stiftungen </w:t>
            </w:r>
            <w:r w:rsidR="007A643D">
              <w:t>(Köchlin)</w:t>
            </w:r>
          </w:p>
          <w:p w14:paraId="0C58A5B7" w14:textId="77777777" w:rsidR="006F5044" w:rsidRPr="00D31F47" w:rsidRDefault="000D7DF0" w:rsidP="00D7551B">
            <w:pPr>
              <w:pStyle w:val="Paragraphedeliste"/>
              <w:numPr>
                <w:ilvl w:val="0"/>
                <w:numId w:val="12"/>
              </w:numPr>
              <w:spacing w:before="120" w:after="120"/>
            </w:pPr>
            <w:r w:rsidRPr="00D31F47">
              <w:t>Sponsoring</w:t>
            </w:r>
          </w:p>
          <w:p w14:paraId="3FDA1394" w14:textId="77777777" w:rsidR="006F5044" w:rsidRPr="00D31F47" w:rsidRDefault="000D7DF0" w:rsidP="00D7551B">
            <w:pPr>
              <w:pStyle w:val="Paragraphedeliste"/>
              <w:numPr>
                <w:ilvl w:val="0"/>
                <w:numId w:val="12"/>
              </w:numPr>
              <w:spacing w:before="120" w:after="120"/>
              <w:ind w:left="714" w:hanging="357"/>
            </w:pPr>
            <w:r w:rsidRPr="00D31F47">
              <w:t>Crowdfounding</w:t>
            </w:r>
          </w:p>
          <w:p w14:paraId="2C2DF427" w14:textId="77777777" w:rsidR="008E5633" w:rsidRPr="008E5633" w:rsidRDefault="00BB2604" w:rsidP="008E5633">
            <w:pPr>
              <w:spacing w:before="120" w:after="120"/>
            </w:pPr>
            <w:r>
              <w:rPr>
                <w:noProof/>
              </w:rPr>
              <w:drawing>
                <wp:anchor distT="0" distB="0" distL="114300" distR="114300" simplePos="0" relativeHeight="251730944" behindDoc="0" locked="0" layoutInCell="1" allowOverlap="1" wp14:anchorId="211B2A4F" wp14:editId="2A32CEE0">
                  <wp:simplePos x="0" y="0"/>
                  <wp:positionH relativeFrom="margin">
                    <wp:posOffset>5809615</wp:posOffset>
                  </wp:positionH>
                  <wp:positionV relativeFrom="margin">
                    <wp:posOffset>2906395</wp:posOffset>
                  </wp:positionV>
                  <wp:extent cx="1914525" cy="1073150"/>
                  <wp:effectExtent l="0" t="0" r="9525" b="0"/>
                  <wp:wrapSquare wrapText="bothSides"/>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3561" t="6353" r="42769" b="10908"/>
                          <a:stretch/>
                        </pic:blipFill>
                        <pic:spPr bwMode="auto">
                          <a:xfrm>
                            <a:off x="0" y="0"/>
                            <a:ext cx="1914525" cy="1073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5633" w:rsidRPr="008E5633">
              <w:t xml:space="preserve">Weitere Möglichkeit </w:t>
            </w:r>
            <w:r w:rsidR="008E5633">
              <w:t>vorhandene</w:t>
            </w:r>
            <w:r w:rsidR="008E5633" w:rsidRPr="008E5633">
              <w:t xml:space="preserve"> Ressourcen sinnvoll einzusetzen und zu planen: </w:t>
            </w:r>
          </w:p>
          <w:p w14:paraId="79FC3868" w14:textId="77777777" w:rsidR="006F5044" w:rsidRDefault="008E5633" w:rsidP="00D7551B">
            <w:pPr>
              <w:pStyle w:val="Paragraphedeliste"/>
              <w:numPr>
                <w:ilvl w:val="0"/>
                <w:numId w:val="16"/>
              </w:numPr>
              <w:spacing w:before="120" w:after="120"/>
            </w:pPr>
            <w:r w:rsidRPr="008E5633">
              <w:rPr>
                <w:b/>
              </w:rPr>
              <w:t>Schulpool</w:t>
            </w:r>
            <w:r>
              <w:t xml:space="preserve"> - Gestützt auf die Personalverordnung erhalten die Schulen bestimmte Lektionen pro Klasse in den Schulpool. Die Schulleitungen können damit Lehr</w:t>
            </w:r>
            <w:r w:rsidR="007A643D">
              <w:t>-</w:t>
            </w:r>
            <w:r>
              <w:t xml:space="preserve">personen Aufgaben übergeben, die nicht zum ordentlichen Berufsauftrag gehören. Die Schulleitung regelt in einer Vereinbarung mit den Verantwortlichen die Aufgaben, den zeitlichen Rahmen und die finanziellen Mittel. </w:t>
            </w:r>
            <w:hyperlink r:id="rId73" w:history="1">
              <w:r w:rsidRPr="0037797C">
                <w:rPr>
                  <w:rStyle w:val="Lienhypertexte"/>
                </w:rPr>
                <w:t>Hier</w:t>
              </w:r>
            </w:hyperlink>
            <w:r>
              <w:t xml:space="preserve"> eine Auflistung von Muster-Aufträgen.</w:t>
            </w:r>
            <w:r w:rsidR="00BB2604">
              <w:rPr>
                <w:noProof/>
              </w:rPr>
              <w:t xml:space="preserve"> </w:t>
            </w:r>
          </w:p>
          <w:p w14:paraId="5C0CEF7B" w14:textId="77777777" w:rsidR="008B436A" w:rsidRDefault="008B436A" w:rsidP="008B436A">
            <w:pPr>
              <w:spacing w:before="120" w:after="120"/>
              <w:rPr>
                <w:lang w:val="de-DE"/>
              </w:rPr>
            </w:pPr>
            <w:r w:rsidRPr="008B436A">
              <w:rPr>
                <w:b/>
                <w:lang w:val="de-DE"/>
              </w:rPr>
              <w:t>Wichtige Empfehlung</w:t>
            </w:r>
            <w:r>
              <w:rPr>
                <w:lang w:val="de-DE"/>
              </w:rPr>
              <w:t>: Sowohl der Aufbau wie auch der Betrieb einer SORS-Schule benötigen Ressourcen. Um die Kosten, den Einsatz und die Evaluation zu planen, empfiehlt die DVS, den Bereich in den betrieblichen Leistungsauftrag einzubetten.</w:t>
            </w:r>
            <w:r w:rsidR="007A643D">
              <w:rPr>
                <w:lang w:val="de-DE"/>
              </w:rPr>
              <w:t xml:space="preserve"> Des Weiteren steht ein hilfreiches Planungsinstrument zur Verfügung.</w:t>
            </w:r>
          </w:p>
          <w:p w14:paraId="774C2BB4" w14:textId="77777777" w:rsidR="00711BB1" w:rsidRPr="008E5633" w:rsidRDefault="007D06E6" w:rsidP="00D7551B">
            <w:pPr>
              <w:pStyle w:val="Paragraphedeliste"/>
              <w:numPr>
                <w:ilvl w:val="0"/>
                <w:numId w:val="17"/>
              </w:numPr>
              <w:spacing w:before="120" w:after="120"/>
            </w:pPr>
            <w:r>
              <w:t>Weitere Infos</w:t>
            </w:r>
            <w:r w:rsidR="00711BB1">
              <w:t xml:space="preserve">: </w:t>
            </w:r>
            <w:hyperlink r:id="rId74" w:history="1">
              <w:r w:rsidR="00711BB1" w:rsidRPr="008A2762">
                <w:rPr>
                  <w:rStyle w:val="Lienhypertexte"/>
                </w:rPr>
                <w:t>www.volksschulbildung.lu.ch</w:t>
              </w:r>
            </w:hyperlink>
            <w:r>
              <w:t>, S</w:t>
            </w:r>
            <w:r w:rsidR="00711BB1">
              <w:t xml:space="preserve">uche: Leistungsauftrag </w:t>
            </w:r>
          </w:p>
        </w:tc>
        <w:tc>
          <w:tcPr>
            <w:tcW w:w="2702" w:type="dxa"/>
            <w:gridSpan w:val="2"/>
            <w:tcBorders>
              <w:top w:val="nil"/>
              <w:left w:val="nil"/>
              <w:bottom w:val="nil"/>
              <w:right w:val="nil"/>
            </w:tcBorders>
          </w:tcPr>
          <w:p w14:paraId="4035996B" w14:textId="77777777" w:rsidR="006F5044" w:rsidRDefault="00860B9C" w:rsidP="00860B9C">
            <w:pPr>
              <w:spacing w:before="120" w:after="120"/>
              <w:jc w:val="right"/>
              <w:rPr>
                <w:rFonts w:cs="Arial"/>
                <w:i/>
                <w:color w:val="000000" w:themeColor="text1"/>
                <w:sz w:val="20"/>
                <w:szCs w:val="14"/>
                <w:lang w:eastAsia="de-DE"/>
              </w:rPr>
            </w:pPr>
            <w:r w:rsidRPr="00860B9C">
              <w:rPr>
                <w:rFonts w:cs="Arial"/>
                <w:i/>
                <w:color w:val="000000" w:themeColor="text1"/>
                <w:sz w:val="20"/>
                <w:szCs w:val="14"/>
                <w:lang w:eastAsia="de-DE"/>
              </w:rPr>
              <w:t>Nach der Bearbeitung des Rasters können die 3.Spalte und unnötige Zeilen gelöscht werden.</w:t>
            </w:r>
          </w:p>
          <w:p w14:paraId="634B6F9E" w14:textId="77777777" w:rsidR="00A52090" w:rsidRDefault="00A52090" w:rsidP="00860B9C">
            <w:pPr>
              <w:spacing w:before="120" w:after="120"/>
              <w:jc w:val="right"/>
              <w:rPr>
                <w:rFonts w:cs="Arial"/>
                <w:i/>
                <w:color w:val="000000" w:themeColor="text1"/>
                <w:sz w:val="20"/>
                <w:szCs w:val="14"/>
                <w:lang w:eastAsia="de-DE"/>
              </w:rPr>
            </w:pPr>
          </w:p>
          <w:p w14:paraId="6005E0C1" w14:textId="77777777" w:rsidR="00A52090" w:rsidRDefault="00A52090" w:rsidP="00860B9C">
            <w:pPr>
              <w:spacing w:before="120" w:after="120"/>
              <w:jc w:val="right"/>
              <w:rPr>
                <w:rFonts w:cs="Arial"/>
                <w:i/>
                <w:color w:val="000000" w:themeColor="text1"/>
                <w:sz w:val="20"/>
                <w:szCs w:val="14"/>
                <w:lang w:eastAsia="de-DE"/>
              </w:rPr>
            </w:pPr>
          </w:p>
          <w:p w14:paraId="5C8C3C94" w14:textId="77777777" w:rsidR="00A52090" w:rsidRDefault="00A52090" w:rsidP="00860B9C">
            <w:pPr>
              <w:spacing w:before="120" w:after="120"/>
              <w:jc w:val="right"/>
              <w:rPr>
                <w:rFonts w:cs="Arial"/>
                <w:i/>
                <w:color w:val="000000" w:themeColor="text1"/>
                <w:sz w:val="20"/>
                <w:szCs w:val="14"/>
                <w:lang w:eastAsia="de-DE"/>
              </w:rPr>
            </w:pPr>
          </w:p>
          <w:p w14:paraId="0AFCEC42" w14:textId="77777777" w:rsidR="00A52090" w:rsidRDefault="00A52090" w:rsidP="00860B9C">
            <w:pPr>
              <w:spacing w:before="120" w:after="120"/>
              <w:jc w:val="right"/>
              <w:rPr>
                <w:rFonts w:cs="Arial"/>
                <w:i/>
                <w:color w:val="000000" w:themeColor="text1"/>
                <w:sz w:val="20"/>
                <w:szCs w:val="14"/>
                <w:lang w:eastAsia="de-DE"/>
              </w:rPr>
            </w:pPr>
          </w:p>
          <w:p w14:paraId="2400686F" w14:textId="77777777" w:rsidR="00A52090" w:rsidRDefault="00A52090" w:rsidP="00860B9C">
            <w:pPr>
              <w:spacing w:before="120" w:after="120"/>
              <w:jc w:val="right"/>
              <w:rPr>
                <w:rFonts w:cs="Arial"/>
                <w:i/>
                <w:color w:val="000000" w:themeColor="text1"/>
                <w:sz w:val="20"/>
                <w:szCs w:val="14"/>
                <w:lang w:eastAsia="de-DE"/>
              </w:rPr>
            </w:pPr>
          </w:p>
          <w:p w14:paraId="3EB3369A" w14:textId="77777777" w:rsidR="00A52090" w:rsidRDefault="00A52090" w:rsidP="00860B9C">
            <w:pPr>
              <w:spacing w:before="120" w:after="120"/>
              <w:jc w:val="right"/>
              <w:rPr>
                <w:rFonts w:cs="Arial"/>
                <w:i/>
                <w:color w:val="000000" w:themeColor="text1"/>
                <w:sz w:val="20"/>
                <w:szCs w:val="14"/>
                <w:lang w:eastAsia="de-DE"/>
              </w:rPr>
            </w:pPr>
          </w:p>
          <w:p w14:paraId="7C428856" w14:textId="77777777" w:rsidR="00A52090" w:rsidRDefault="00A52090" w:rsidP="00860B9C">
            <w:pPr>
              <w:spacing w:before="120" w:after="120"/>
              <w:jc w:val="right"/>
              <w:rPr>
                <w:rFonts w:cs="Arial"/>
                <w:i/>
                <w:color w:val="000000" w:themeColor="text1"/>
                <w:sz w:val="20"/>
                <w:szCs w:val="14"/>
                <w:lang w:eastAsia="de-DE"/>
              </w:rPr>
            </w:pPr>
          </w:p>
          <w:p w14:paraId="1F7535A5" w14:textId="77777777" w:rsidR="00A52090" w:rsidRPr="00860B9C" w:rsidRDefault="00A52090" w:rsidP="00860B9C">
            <w:pPr>
              <w:spacing w:before="120" w:after="120"/>
              <w:jc w:val="right"/>
              <w:rPr>
                <w:rFonts w:cs="Arial"/>
                <w:i/>
                <w:color w:val="C00000"/>
                <w:sz w:val="14"/>
                <w:szCs w:val="14"/>
                <w:lang w:eastAsia="de-DE"/>
              </w:rPr>
            </w:pPr>
          </w:p>
        </w:tc>
      </w:tr>
    </w:tbl>
    <w:p w14:paraId="4BA39533" w14:textId="77777777" w:rsidR="00D87892" w:rsidRDefault="00D87892">
      <w:bookmarkStart w:id="43" w:name="_Toc256000017"/>
      <w:bookmarkStart w:id="44" w:name="_Toc518382909"/>
      <w:bookmarkStart w:id="45" w:name="_Toc526417746"/>
      <w:r>
        <w:br w:type="page"/>
      </w:r>
    </w:p>
    <w:tbl>
      <w:tblPr>
        <w:tblStyle w:val="Grilledutableau"/>
        <w:tblW w:w="14992" w:type="dxa"/>
        <w:tblLayout w:type="fixed"/>
        <w:tblLook w:val="04A0" w:firstRow="1" w:lastRow="0" w:firstColumn="1" w:lastColumn="0" w:noHBand="0" w:noVBand="1"/>
      </w:tblPr>
      <w:tblGrid>
        <w:gridCol w:w="2376"/>
        <w:gridCol w:w="2401"/>
        <w:gridCol w:w="576"/>
        <w:gridCol w:w="607"/>
        <w:gridCol w:w="1183"/>
        <w:gridCol w:w="86"/>
        <w:gridCol w:w="1097"/>
        <w:gridCol w:w="1183"/>
        <w:gridCol w:w="2819"/>
        <w:gridCol w:w="2664"/>
      </w:tblGrid>
      <w:tr w:rsidR="00332A64" w14:paraId="6A254B8C" w14:textId="77777777" w:rsidTr="008E5633">
        <w:trPr>
          <w:trHeight w:val="632"/>
        </w:trPr>
        <w:tc>
          <w:tcPr>
            <w:tcW w:w="12328" w:type="dxa"/>
            <w:gridSpan w:val="9"/>
            <w:tcBorders>
              <w:top w:val="nil"/>
              <w:left w:val="nil"/>
              <w:bottom w:val="nil"/>
              <w:right w:val="nil"/>
            </w:tcBorders>
            <w:shd w:val="clear" w:color="auto" w:fill="005EA2"/>
          </w:tcPr>
          <w:p w14:paraId="5D9F99F8" w14:textId="77777777" w:rsidR="006F5044" w:rsidRPr="0084567F" w:rsidRDefault="00CB1E3F" w:rsidP="006F5044">
            <w:pPr>
              <w:pStyle w:val="Titre2"/>
              <w:spacing w:before="120" w:after="120"/>
            </w:pPr>
            <w:bookmarkStart w:id="46" w:name="_4.1_Ressourcen_strategisch"/>
            <w:bookmarkEnd w:id="46"/>
            <w:r>
              <w:t>4</w:t>
            </w:r>
            <w:r w:rsidR="000D7DF0">
              <w:t xml:space="preserve">.1 </w:t>
            </w:r>
            <w:r w:rsidR="000D7DF0" w:rsidRPr="00D31F47">
              <w:t>Ressourcen strategisch planen und sichern (QM)</w:t>
            </w:r>
            <w:bookmarkEnd w:id="43"/>
            <w:bookmarkEnd w:id="44"/>
            <w:bookmarkEnd w:id="45"/>
          </w:p>
        </w:tc>
        <w:tc>
          <w:tcPr>
            <w:tcW w:w="2664" w:type="dxa"/>
            <w:tcBorders>
              <w:top w:val="nil"/>
              <w:left w:val="nil"/>
              <w:bottom w:val="nil"/>
              <w:right w:val="nil"/>
            </w:tcBorders>
            <w:shd w:val="clear" w:color="auto" w:fill="FFFFFF" w:themeFill="background1"/>
          </w:tcPr>
          <w:p w14:paraId="4EE2B422" w14:textId="77777777" w:rsidR="006F5044" w:rsidRPr="00E61184" w:rsidRDefault="006F5044" w:rsidP="006F5044">
            <w:pPr>
              <w:pStyle w:val="Titre2"/>
              <w:spacing w:before="120" w:after="120"/>
            </w:pPr>
          </w:p>
        </w:tc>
      </w:tr>
      <w:tr w:rsidR="00332A64" w14:paraId="6367736B" w14:textId="77777777" w:rsidTr="0076560C">
        <w:trPr>
          <w:trHeight w:val="1635"/>
        </w:trPr>
        <w:tc>
          <w:tcPr>
            <w:tcW w:w="12328" w:type="dxa"/>
            <w:gridSpan w:val="9"/>
            <w:tcBorders>
              <w:top w:val="nil"/>
              <w:left w:val="nil"/>
              <w:right w:val="nil"/>
            </w:tcBorders>
            <w:shd w:val="clear" w:color="auto" w:fill="auto"/>
          </w:tcPr>
          <w:p w14:paraId="33D039D7" w14:textId="77777777" w:rsidR="008E5633" w:rsidRPr="001576E8" w:rsidRDefault="008E5633" w:rsidP="006F5044">
            <w:pPr>
              <w:spacing w:before="120" w:after="120"/>
              <w:rPr>
                <w:b/>
                <w:color w:val="1F497D" w:themeColor="text2"/>
              </w:rPr>
            </w:pPr>
            <w:r w:rsidRPr="001576E8">
              <w:rPr>
                <w:b/>
                <w:color w:val="1F497D" w:themeColor="text2"/>
                <w:sz w:val="24"/>
              </w:rPr>
              <w:t xml:space="preserve">Ziel: </w:t>
            </w:r>
            <w:r w:rsidR="00071791" w:rsidRPr="001576E8">
              <w:rPr>
                <w:b/>
                <w:color w:val="1F497D" w:themeColor="text2"/>
                <w:sz w:val="24"/>
              </w:rPr>
              <w:t xml:space="preserve">Alle </w:t>
            </w:r>
            <w:r w:rsidRPr="001576E8">
              <w:rPr>
                <w:b/>
                <w:color w:val="1F497D" w:themeColor="text2"/>
                <w:sz w:val="24"/>
              </w:rPr>
              <w:t>Ressourcen strategisch planen und sichern</w:t>
            </w:r>
          </w:p>
          <w:p w14:paraId="5647A9DF" w14:textId="77777777" w:rsidR="006F5044" w:rsidRPr="007760D5" w:rsidRDefault="000D7DF0" w:rsidP="0076560C">
            <w:pPr>
              <w:spacing w:before="120" w:after="120"/>
              <w:ind w:right="-110"/>
            </w:pPr>
            <w:r w:rsidRPr="007760D5">
              <w:rPr>
                <w:b/>
              </w:rPr>
              <w:t>Strategische Planung</w:t>
            </w:r>
            <w:r w:rsidRPr="007760D5">
              <w:t xml:space="preserve"> – Erfolgsversprechend und wichtig ist deshalb eine regelmässige, vorausschauende Ressourcen</w:t>
            </w:r>
            <w:r w:rsidR="0076560C">
              <w:t>-</w:t>
            </w:r>
            <w:r w:rsidRPr="007760D5">
              <w:t xml:space="preserve">planung vorzunehmen. So können frühzeitig nötige Ressourcen für neue Aufgaben und Angebote budgetiert, beim Kanton, der Gemeinde, bei Stiftungen... beantragt oder durch Dritte wie kantonale Dienststellen, Gemeinde, Institutionen, Stiftungen, Gewerbe, Vereine…gesucht werden. Eine </w:t>
            </w:r>
            <w:r>
              <w:t>neuere Form der Ressourcensicherung ist Crowdfounding.</w:t>
            </w:r>
          </w:p>
        </w:tc>
        <w:tc>
          <w:tcPr>
            <w:tcW w:w="2664" w:type="dxa"/>
            <w:tcBorders>
              <w:top w:val="nil"/>
              <w:left w:val="nil"/>
              <w:bottom w:val="single" w:sz="18" w:space="0" w:color="auto"/>
              <w:right w:val="nil"/>
            </w:tcBorders>
            <w:shd w:val="clear" w:color="auto" w:fill="FFFFFF" w:themeFill="background1"/>
          </w:tcPr>
          <w:p w14:paraId="164CB5C4" w14:textId="77777777" w:rsidR="00A52090" w:rsidRDefault="00A52090" w:rsidP="0076560C">
            <w:pPr>
              <w:spacing w:before="120" w:after="120"/>
              <w:rPr>
                <w:rFonts w:cs="Arial"/>
                <w:i/>
                <w:color w:val="C00000"/>
                <w:sz w:val="14"/>
                <w:szCs w:val="14"/>
                <w:lang w:eastAsia="de-DE"/>
              </w:rPr>
            </w:pPr>
          </w:p>
          <w:p w14:paraId="17E5ED4F" w14:textId="77777777" w:rsidR="0076560C" w:rsidRDefault="0076560C" w:rsidP="0076560C">
            <w:pPr>
              <w:spacing w:before="120" w:after="120"/>
              <w:rPr>
                <w:rFonts w:cs="Arial"/>
                <w:i/>
                <w:color w:val="C00000"/>
                <w:sz w:val="14"/>
                <w:szCs w:val="14"/>
                <w:lang w:eastAsia="de-DE"/>
              </w:rPr>
            </w:pPr>
          </w:p>
          <w:p w14:paraId="6ACD9FA7" w14:textId="77777777" w:rsidR="00A52090" w:rsidRPr="006C4037" w:rsidRDefault="00A52090" w:rsidP="00A52090">
            <w:pPr>
              <w:spacing w:before="120" w:after="120"/>
              <w:jc w:val="right"/>
              <w:rPr>
                <w:rFonts w:cs="Arial"/>
                <w:i/>
                <w:color w:val="C00000"/>
                <w:sz w:val="14"/>
                <w:szCs w:val="14"/>
                <w:lang w:eastAsia="de-DE"/>
              </w:rPr>
            </w:pPr>
            <w:r w:rsidRPr="006C4037">
              <w:rPr>
                <w:rFonts w:cs="Arial"/>
                <w:i/>
                <w:color w:val="C00000"/>
                <w:sz w:val="14"/>
                <w:szCs w:val="14"/>
                <w:lang w:eastAsia="de-DE"/>
              </w:rPr>
              <w:t>Die nachstehenden Fragen sind als Checkliste gedacht.</w:t>
            </w:r>
          </w:p>
          <w:p w14:paraId="6D72AD18" w14:textId="77777777" w:rsidR="006F5044" w:rsidRPr="005C0DF8" w:rsidRDefault="00A52090" w:rsidP="00A52090">
            <w:pPr>
              <w:spacing w:before="120" w:after="120"/>
              <w:jc w:val="right"/>
            </w:pPr>
            <w:r w:rsidRPr="006C4037">
              <w:rPr>
                <w:rFonts w:cs="Arial"/>
                <w:i/>
                <w:color w:val="C00000"/>
                <w:sz w:val="14"/>
                <w:szCs w:val="14"/>
                <w:lang w:eastAsia="de-DE"/>
              </w:rPr>
              <w:t>Sie sollen bei der Visionsarbeit die wichtigsten Überlegungen streifen.</w:t>
            </w:r>
          </w:p>
        </w:tc>
      </w:tr>
      <w:tr w:rsidR="00332A64" w14:paraId="41FB6807" w14:textId="77777777" w:rsidTr="008E5633">
        <w:tc>
          <w:tcPr>
            <w:tcW w:w="2376" w:type="dxa"/>
            <w:tcBorders>
              <w:top w:val="single" w:sz="18" w:space="0" w:color="auto"/>
              <w:bottom w:val="single" w:sz="18" w:space="0" w:color="auto"/>
            </w:tcBorders>
            <w:shd w:val="clear" w:color="auto" w:fill="BFBFBF" w:themeFill="background1" w:themeFillShade="BF"/>
          </w:tcPr>
          <w:p w14:paraId="12C3B9E6" w14:textId="77777777" w:rsidR="006F5044" w:rsidRPr="006273D5" w:rsidRDefault="000D7DF0" w:rsidP="006F5044">
            <w:pPr>
              <w:spacing w:before="120" w:after="120"/>
              <w:rPr>
                <w:rFonts w:cs="Arial"/>
                <w:b/>
                <w:sz w:val="16"/>
                <w:szCs w:val="18"/>
                <w:lang w:eastAsia="de-DE"/>
              </w:rPr>
            </w:pPr>
            <w:r w:rsidRPr="006273D5">
              <w:rPr>
                <w:rFonts w:cs="Arial"/>
                <w:b/>
                <w:sz w:val="16"/>
                <w:szCs w:val="18"/>
                <w:lang w:eastAsia="de-DE"/>
              </w:rPr>
              <w:t xml:space="preserve">Inhalt </w:t>
            </w:r>
          </w:p>
        </w:tc>
        <w:tc>
          <w:tcPr>
            <w:tcW w:w="9952" w:type="dxa"/>
            <w:gridSpan w:val="8"/>
            <w:tcBorders>
              <w:top w:val="single" w:sz="18" w:space="0" w:color="auto"/>
              <w:bottom w:val="single" w:sz="18" w:space="0" w:color="auto"/>
            </w:tcBorders>
            <w:shd w:val="clear" w:color="auto" w:fill="BFBFBF" w:themeFill="background1" w:themeFillShade="BF"/>
          </w:tcPr>
          <w:p w14:paraId="79BF60DA" w14:textId="77777777" w:rsidR="006F5044" w:rsidRPr="006273D5" w:rsidRDefault="000D7DF0" w:rsidP="006F5044">
            <w:pPr>
              <w:spacing w:before="120" w:after="120"/>
              <w:rPr>
                <w:rFonts w:cs="Arial"/>
                <w:b/>
                <w:sz w:val="16"/>
                <w:szCs w:val="18"/>
                <w:lang w:eastAsia="de-DE"/>
              </w:rPr>
            </w:pPr>
            <w:r w:rsidRPr="006273D5">
              <w:rPr>
                <w:rFonts w:cs="Arial"/>
                <w:b/>
                <w:sz w:val="16"/>
                <w:szCs w:val="18"/>
                <w:lang w:eastAsia="de-DE"/>
              </w:rPr>
              <w:t>Angaben</w:t>
            </w:r>
          </w:p>
        </w:tc>
        <w:tc>
          <w:tcPr>
            <w:tcW w:w="2664" w:type="dxa"/>
            <w:tcBorders>
              <w:top w:val="single" w:sz="18" w:space="0" w:color="auto"/>
              <w:bottom w:val="single" w:sz="18" w:space="0" w:color="auto"/>
            </w:tcBorders>
            <w:shd w:val="clear" w:color="auto" w:fill="943634" w:themeFill="accent2" w:themeFillShade="BF"/>
          </w:tcPr>
          <w:p w14:paraId="3DF38328" w14:textId="77777777" w:rsidR="006F5044" w:rsidRPr="00AA6C93" w:rsidRDefault="000D7DF0" w:rsidP="006F5044">
            <w:pPr>
              <w:spacing w:before="120" w:after="120"/>
              <w:rPr>
                <w:rFonts w:cs="Arial"/>
                <w:b/>
                <w:color w:val="FFFFFF" w:themeColor="background1"/>
                <w:sz w:val="16"/>
                <w:szCs w:val="18"/>
                <w:lang w:eastAsia="de-DE"/>
              </w:rPr>
            </w:pPr>
            <w:r w:rsidRPr="00AA6C93">
              <w:rPr>
                <w:rFonts w:cs="Arial"/>
                <w:b/>
                <w:color w:val="FFFFFF" w:themeColor="background1"/>
                <w:sz w:val="16"/>
                <w:szCs w:val="18"/>
                <w:lang w:eastAsia="de-DE"/>
              </w:rPr>
              <w:t>Fragen zu den Angaben</w:t>
            </w:r>
          </w:p>
        </w:tc>
      </w:tr>
      <w:tr w:rsidR="00A52090" w14:paraId="22370219" w14:textId="77777777" w:rsidTr="00EB6182">
        <w:trPr>
          <w:trHeight w:val="788"/>
        </w:trPr>
        <w:tc>
          <w:tcPr>
            <w:tcW w:w="2376" w:type="dxa"/>
            <w:tcBorders>
              <w:top w:val="single" w:sz="18" w:space="0" w:color="auto"/>
              <w:bottom w:val="single" w:sz="18" w:space="0" w:color="auto"/>
            </w:tcBorders>
            <w:shd w:val="clear" w:color="auto" w:fill="9BB5FD"/>
          </w:tcPr>
          <w:p w14:paraId="64D2ADDB" w14:textId="77777777" w:rsidR="00A52090" w:rsidRDefault="00EB6182" w:rsidP="006F5044">
            <w:pPr>
              <w:spacing w:before="120" w:after="120"/>
              <w:rPr>
                <w:rFonts w:cs="Arial"/>
                <w:b/>
                <w:sz w:val="18"/>
                <w:szCs w:val="18"/>
                <w:lang w:eastAsia="de-DE"/>
              </w:rPr>
            </w:pPr>
            <w:r>
              <w:rPr>
                <w:rFonts w:cs="Arial"/>
                <w:b/>
                <w:sz w:val="18"/>
                <w:szCs w:val="18"/>
                <w:lang w:eastAsia="de-DE"/>
              </w:rPr>
              <w:t>betrieblicher</w:t>
            </w:r>
            <w:r w:rsidR="00A52090" w:rsidRPr="00A52090">
              <w:rPr>
                <w:rFonts w:cs="Arial"/>
                <w:b/>
                <w:sz w:val="18"/>
                <w:szCs w:val="18"/>
                <w:lang w:eastAsia="de-DE"/>
              </w:rPr>
              <w:t xml:space="preserve"> Leistungsauftrag</w:t>
            </w:r>
            <w:r w:rsidR="000776FB">
              <w:rPr>
                <w:rFonts w:cs="Arial"/>
                <w:b/>
                <w:sz w:val="18"/>
                <w:szCs w:val="18"/>
                <w:lang w:eastAsia="de-DE"/>
              </w:rPr>
              <w:t xml:space="preserve"> (Leistungsvereinbarung)</w:t>
            </w:r>
          </w:p>
        </w:tc>
        <w:tc>
          <w:tcPr>
            <w:tcW w:w="9952" w:type="dxa"/>
            <w:gridSpan w:val="8"/>
            <w:tcBorders>
              <w:top w:val="single" w:sz="18" w:space="0" w:color="auto"/>
              <w:bottom w:val="single" w:sz="18" w:space="0" w:color="auto"/>
            </w:tcBorders>
            <w:shd w:val="clear" w:color="auto" w:fill="FFFFFF" w:themeFill="background1"/>
          </w:tcPr>
          <w:p w14:paraId="0164982F" w14:textId="77777777" w:rsidR="00A52090" w:rsidRPr="00E5791F" w:rsidRDefault="00A52090" w:rsidP="006F5044">
            <w:pPr>
              <w:spacing w:before="120" w:after="120"/>
              <w:rPr>
                <w:noProof/>
                <w:sz w:val="10"/>
              </w:rPr>
            </w:pPr>
          </w:p>
        </w:tc>
        <w:tc>
          <w:tcPr>
            <w:tcW w:w="2664" w:type="dxa"/>
            <w:tcBorders>
              <w:top w:val="single" w:sz="18" w:space="0" w:color="auto"/>
              <w:bottom w:val="single" w:sz="18" w:space="0" w:color="auto"/>
            </w:tcBorders>
            <w:shd w:val="clear" w:color="auto" w:fill="FFFFFF" w:themeFill="background1"/>
          </w:tcPr>
          <w:p w14:paraId="0B2EEC97" w14:textId="77777777" w:rsidR="00A52090" w:rsidRDefault="00A52090" w:rsidP="00EB6182">
            <w:pPr>
              <w:spacing w:before="120"/>
              <w:rPr>
                <w:rFonts w:cs="Arial"/>
                <w:color w:val="CC3300"/>
                <w:sz w:val="18"/>
                <w:szCs w:val="18"/>
                <w:lang w:eastAsia="de-DE"/>
              </w:rPr>
            </w:pPr>
            <w:r>
              <w:rPr>
                <w:rFonts w:cs="Arial"/>
                <w:color w:val="CC3300"/>
                <w:sz w:val="18"/>
                <w:szCs w:val="18"/>
                <w:lang w:eastAsia="de-DE"/>
              </w:rPr>
              <w:t>Ist</w:t>
            </w:r>
            <w:r w:rsidR="00EB6182">
              <w:rPr>
                <w:rFonts w:cs="Arial"/>
                <w:color w:val="CC3300"/>
                <w:sz w:val="18"/>
                <w:szCs w:val="18"/>
                <w:lang w:eastAsia="de-DE"/>
              </w:rPr>
              <w:t xml:space="preserve"> die Ressourcenplanung im betrie</w:t>
            </w:r>
            <w:r>
              <w:rPr>
                <w:rFonts w:cs="Arial"/>
                <w:color w:val="CC3300"/>
                <w:sz w:val="18"/>
                <w:szCs w:val="18"/>
                <w:lang w:eastAsia="de-DE"/>
              </w:rPr>
              <w:t>blichen Leistungsauftrag eingebettet?</w:t>
            </w:r>
          </w:p>
        </w:tc>
      </w:tr>
      <w:tr w:rsidR="00A52090" w14:paraId="66A48AAD" w14:textId="77777777" w:rsidTr="00325706">
        <w:tc>
          <w:tcPr>
            <w:tcW w:w="2376" w:type="dxa"/>
            <w:tcBorders>
              <w:top w:val="single" w:sz="18" w:space="0" w:color="auto"/>
              <w:bottom w:val="single" w:sz="18" w:space="0" w:color="auto"/>
            </w:tcBorders>
            <w:shd w:val="clear" w:color="auto" w:fill="FFFFFF" w:themeFill="background1"/>
          </w:tcPr>
          <w:p w14:paraId="335842A0" w14:textId="77777777" w:rsidR="00A52090" w:rsidRPr="00E61184" w:rsidRDefault="00A52090" w:rsidP="00325706">
            <w:pPr>
              <w:spacing w:before="120" w:after="120"/>
              <w:rPr>
                <w:rFonts w:cs="Arial"/>
                <w:b/>
                <w:sz w:val="18"/>
                <w:szCs w:val="18"/>
                <w:lang w:eastAsia="de-DE"/>
              </w:rPr>
            </w:pPr>
            <w:r>
              <w:rPr>
                <w:rFonts w:cs="Arial"/>
                <w:b/>
                <w:sz w:val="18"/>
                <w:szCs w:val="18"/>
                <w:lang w:eastAsia="de-DE"/>
              </w:rPr>
              <w:t>Ziele, Teilziele, Indikatoren, Massnahmen, Zeitplanung</w:t>
            </w:r>
          </w:p>
        </w:tc>
        <w:tc>
          <w:tcPr>
            <w:tcW w:w="9952" w:type="dxa"/>
            <w:gridSpan w:val="8"/>
            <w:tcBorders>
              <w:top w:val="single" w:sz="18" w:space="0" w:color="auto"/>
              <w:bottom w:val="single" w:sz="18" w:space="0" w:color="auto"/>
            </w:tcBorders>
            <w:shd w:val="clear" w:color="auto" w:fill="FFFFFF" w:themeFill="background1"/>
          </w:tcPr>
          <w:p w14:paraId="5C00C589" w14:textId="77777777" w:rsidR="00A52090" w:rsidRPr="0076560C" w:rsidRDefault="0076560C" w:rsidP="00325706">
            <w:pPr>
              <w:spacing w:before="120" w:after="120"/>
              <w:rPr>
                <w:noProof/>
                <w:sz w:val="10"/>
              </w:rPr>
            </w:pPr>
            <w:r>
              <w:rPr>
                <w:noProof/>
              </w:rPr>
              <w:drawing>
                <wp:inline distT="0" distB="0" distL="0" distR="0" wp14:anchorId="7A37275C" wp14:editId="30EDF945">
                  <wp:extent cx="4392000" cy="1611059"/>
                  <wp:effectExtent l="0" t="0" r="8890" b="8255"/>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642862" cy="1703080"/>
                          </a:xfrm>
                          <a:prstGeom prst="rect">
                            <a:avLst/>
                          </a:prstGeom>
                        </pic:spPr>
                      </pic:pic>
                    </a:graphicData>
                  </a:graphic>
                </wp:inline>
              </w:drawing>
            </w:r>
          </w:p>
        </w:tc>
        <w:tc>
          <w:tcPr>
            <w:tcW w:w="2664" w:type="dxa"/>
            <w:tcBorders>
              <w:top w:val="single" w:sz="18" w:space="0" w:color="auto"/>
              <w:bottom w:val="single" w:sz="18" w:space="0" w:color="auto"/>
            </w:tcBorders>
            <w:shd w:val="clear" w:color="auto" w:fill="FFFFFF" w:themeFill="background1"/>
          </w:tcPr>
          <w:p w14:paraId="24A6ECF4" w14:textId="77777777" w:rsidR="00A52090" w:rsidRDefault="00A52090" w:rsidP="00325706">
            <w:pPr>
              <w:spacing w:before="120" w:after="120"/>
              <w:rPr>
                <w:rFonts w:cs="Arial"/>
                <w:color w:val="CC3300"/>
                <w:sz w:val="18"/>
                <w:szCs w:val="18"/>
                <w:lang w:eastAsia="de-DE"/>
              </w:rPr>
            </w:pPr>
            <w:r>
              <w:rPr>
                <w:rFonts w:cs="Arial"/>
                <w:color w:val="CC3300"/>
                <w:sz w:val="18"/>
                <w:szCs w:val="18"/>
                <w:lang w:eastAsia="de-DE"/>
              </w:rPr>
              <w:t>Welche Ziele?</w:t>
            </w:r>
            <w:r>
              <w:rPr>
                <w:rFonts w:cs="Arial"/>
                <w:color w:val="CC3300"/>
                <w:sz w:val="18"/>
                <w:szCs w:val="18"/>
                <w:lang w:eastAsia="de-DE"/>
              </w:rPr>
              <w:br/>
              <w:t xml:space="preserve">Wie sehen die passenden Indikatoren aus? </w:t>
            </w:r>
            <w:r>
              <w:rPr>
                <w:rFonts w:cs="Arial"/>
                <w:color w:val="CC3300"/>
                <w:sz w:val="18"/>
                <w:szCs w:val="18"/>
                <w:lang w:eastAsia="de-DE"/>
              </w:rPr>
              <w:br/>
              <w:t>Produkt?</w:t>
            </w:r>
            <w:r>
              <w:rPr>
                <w:rFonts w:cs="Arial"/>
                <w:color w:val="CC3300"/>
                <w:sz w:val="18"/>
                <w:szCs w:val="18"/>
                <w:lang w:eastAsia="de-DE"/>
              </w:rPr>
              <w:br/>
              <w:t>Welche Massnahmen?</w:t>
            </w:r>
            <w:r>
              <w:rPr>
                <w:rFonts w:cs="Arial"/>
                <w:color w:val="CC3300"/>
                <w:sz w:val="18"/>
                <w:szCs w:val="18"/>
                <w:lang w:eastAsia="de-DE"/>
              </w:rPr>
              <w:br/>
            </w:r>
            <w:r w:rsidRPr="00887B93">
              <w:rPr>
                <w:rFonts w:cs="Arial"/>
                <w:color w:val="CC3300"/>
                <w:sz w:val="18"/>
                <w:szCs w:val="18"/>
                <w:lang w:eastAsia="de-DE"/>
              </w:rPr>
              <w:t>Was muss (von wem) getan werden, damit die Zi</w:t>
            </w:r>
            <w:r>
              <w:rPr>
                <w:rFonts w:cs="Arial"/>
                <w:color w:val="CC3300"/>
                <w:sz w:val="18"/>
                <w:szCs w:val="18"/>
                <w:lang w:eastAsia="de-DE"/>
              </w:rPr>
              <w:t xml:space="preserve">ele erreicht werden können </w:t>
            </w:r>
            <w:r>
              <w:rPr>
                <w:rFonts w:cs="Arial"/>
                <w:color w:val="CC3300"/>
                <w:sz w:val="18"/>
                <w:szCs w:val="18"/>
                <w:lang w:eastAsia="de-DE"/>
              </w:rPr>
              <w:br/>
              <w:t>(To-d</w:t>
            </w:r>
            <w:r w:rsidRPr="00887B93">
              <w:rPr>
                <w:rFonts w:cs="Arial"/>
                <w:color w:val="CC3300"/>
                <w:sz w:val="18"/>
                <w:szCs w:val="18"/>
                <w:lang w:eastAsia="de-DE"/>
              </w:rPr>
              <w:t>o-Liste)?</w:t>
            </w:r>
          </w:p>
          <w:p w14:paraId="32DD1612" w14:textId="77777777" w:rsidR="00A52090" w:rsidRPr="009A2F73" w:rsidRDefault="0029511D" w:rsidP="0076560C">
            <w:pPr>
              <w:spacing w:before="120"/>
              <w:rPr>
                <w:rFonts w:cs="Arial"/>
                <w:b/>
                <w:color w:val="CC3300"/>
                <w:sz w:val="16"/>
                <w:szCs w:val="18"/>
                <w:lang w:eastAsia="de-DE"/>
              </w:rPr>
            </w:pPr>
            <w:r>
              <w:rPr>
                <w:rFonts w:cs="Arial"/>
                <w:color w:val="000000" w:themeColor="text1"/>
                <w:sz w:val="16"/>
                <w:szCs w:val="18"/>
                <w:lang w:eastAsia="de-DE"/>
              </w:rPr>
              <w:t>&gt;</w:t>
            </w:r>
            <w:r w:rsidR="00A52090">
              <w:rPr>
                <w:rFonts w:cs="Arial"/>
                <w:b/>
                <w:color w:val="002060"/>
                <w:sz w:val="16"/>
                <w:szCs w:val="18"/>
                <w:lang w:eastAsia="de-DE"/>
              </w:rPr>
              <w:t xml:space="preserve"> </w:t>
            </w:r>
            <w:hyperlink w:anchor="_4.2_Zeitressourcen/Termine_planen" w:history="1">
              <w:r w:rsidR="00A52090" w:rsidRPr="0076560C">
                <w:rPr>
                  <w:rStyle w:val="Lienhypertexte"/>
                  <w:rFonts w:cs="Arial"/>
                  <w:b/>
                  <w:color w:val="002060"/>
                  <w:sz w:val="16"/>
                  <w:szCs w:val="18"/>
                  <w:lang w:eastAsia="de-DE"/>
                </w:rPr>
                <w:t>4.2  Zeit / Termine</w:t>
              </w:r>
            </w:hyperlink>
            <w:r w:rsidR="00A52090">
              <w:rPr>
                <w:rFonts w:cs="Arial"/>
                <w:b/>
                <w:color w:val="CC3300"/>
                <w:sz w:val="16"/>
                <w:szCs w:val="18"/>
                <w:lang w:eastAsia="de-DE"/>
              </w:rPr>
              <w:br/>
            </w:r>
            <w:r w:rsidR="0076560C">
              <w:rPr>
                <w:rFonts w:cs="Arial"/>
                <w:color w:val="000000" w:themeColor="text1"/>
                <w:sz w:val="16"/>
                <w:szCs w:val="18"/>
                <w:lang w:eastAsia="de-DE"/>
              </w:rPr>
              <w:t>&gt;</w:t>
            </w:r>
            <w:r w:rsidR="00A52090" w:rsidRPr="009A2F73">
              <w:rPr>
                <w:rFonts w:cs="Arial"/>
                <w:b/>
                <w:color w:val="000000" w:themeColor="text1"/>
                <w:sz w:val="16"/>
                <w:szCs w:val="18"/>
                <w:lang w:eastAsia="de-DE"/>
              </w:rPr>
              <w:t xml:space="preserve"> </w:t>
            </w:r>
            <w:hyperlink w:anchor="_Anhang" w:history="1">
              <w:r w:rsidR="00A52090" w:rsidRPr="00955731">
                <w:rPr>
                  <w:rStyle w:val="Lienhypertexte"/>
                  <w:rFonts w:cs="Arial"/>
                  <w:b/>
                  <w:sz w:val="16"/>
                  <w:szCs w:val="18"/>
                  <w:lang w:eastAsia="de-DE"/>
                </w:rPr>
                <w:t>Anhang</w:t>
              </w:r>
            </w:hyperlink>
            <w:r w:rsidR="00A52090" w:rsidRPr="009A2F73">
              <w:rPr>
                <w:rFonts w:cs="Arial"/>
                <w:b/>
                <w:color w:val="000000" w:themeColor="text1"/>
                <w:sz w:val="16"/>
                <w:szCs w:val="18"/>
                <w:lang w:eastAsia="de-DE"/>
              </w:rPr>
              <w:t xml:space="preserve">: </w:t>
            </w:r>
            <w:r w:rsidR="00A52090">
              <w:rPr>
                <w:rFonts w:cs="Arial"/>
                <w:b/>
                <w:color w:val="000000" w:themeColor="text1"/>
                <w:sz w:val="16"/>
                <w:szCs w:val="18"/>
                <w:lang w:eastAsia="de-DE"/>
              </w:rPr>
              <w:br/>
            </w:r>
            <w:r>
              <w:rPr>
                <w:rFonts w:cs="Arial"/>
                <w:b/>
                <w:color w:val="000000" w:themeColor="text1"/>
                <w:sz w:val="16"/>
                <w:szCs w:val="18"/>
                <w:lang w:eastAsia="de-DE"/>
              </w:rPr>
              <w:t>Planungsinstrumente «</w:t>
            </w:r>
            <w:r w:rsidR="0076560C">
              <w:rPr>
                <w:rFonts w:cs="Arial"/>
                <w:b/>
                <w:color w:val="000000" w:themeColor="text1"/>
                <w:sz w:val="16"/>
                <w:szCs w:val="18"/>
                <w:lang w:eastAsia="de-DE"/>
              </w:rPr>
              <w:t>Mehrjahresplanung SORS-Schulen</w:t>
            </w:r>
            <w:r>
              <w:rPr>
                <w:rFonts w:cs="Arial"/>
                <w:b/>
                <w:color w:val="000000" w:themeColor="text1"/>
                <w:sz w:val="16"/>
                <w:szCs w:val="18"/>
                <w:lang w:eastAsia="de-DE"/>
              </w:rPr>
              <w:t>»</w:t>
            </w:r>
            <w:r w:rsidR="00A52090" w:rsidRPr="009A2F73">
              <w:rPr>
                <w:rFonts w:cs="Arial"/>
                <w:b/>
                <w:color w:val="000000" w:themeColor="text1"/>
                <w:sz w:val="16"/>
                <w:szCs w:val="18"/>
                <w:lang w:eastAsia="de-DE"/>
              </w:rPr>
              <w:t xml:space="preserve"> </w:t>
            </w:r>
            <w:r w:rsidR="00A52090" w:rsidRPr="006C4037">
              <w:rPr>
                <w:rFonts w:cs="Arial"/>
                <w:b/>
                <w:color w:val="C00000"/>
                <w:sz w:val="16"/>
                <w:szCs w:val="18"/>
                <w:lang w:eastAsia="de-DE"/>
              </w:rPr>
              <w:t xml:space="preserve"> </w:t>
            </w:r>
          </w:p>
        </w:tc>
      </w:tr>
      <w:tr w:rsidR="00332A64" w14:paraId="66E1B4AC" w14:textId="77777777" w:rsidTr="0076560C">
        <w:trPr>
          <w:trHeight w:val="239"/>
        </w:trPr>
        <w:tc>
          <w:tcPr>
            <w:tcW w:w="2376" w:type="dxa"/>
            <w:vMerge w:val="restart"/>
            <w:tcBorders>
              <w:top w:val="single" w:sz="18" w:space="0" w:color="auto"/>
            </w:tcBorders>
            <w:shd w:val="clear" w:color="auto" w:fill="9BB5FD"/>
          </w:tcPr>
          <w:p w14:paraId="5168FC64" w14:textId="77777777" w:rsidR="006F5044" w:rsidRPr="007A2818" w:rsidRDefault="000D7DF0" w:rsidP="006F5044">
            <w:pPr>
              <w:spacing w:before="120" w:after="120"/>
              <w:rPr>
                <w:rFonts w:cs="Arial"/>
                <w:b/>
                <w:sz w:val="20"/>
                <w:szCs w:val="22"/>
                <w:lang w:eastAsia="de-DE"/>
              </w:rPr>
            </w:pPr>
            <w:r w:rsidRPr="007A2818">
              <w:rPr>
                <w:rFonts w:cs="Arial"/>
                <w:b/>
                <w:bCs/>
                <w:sz w:val="20"/>
                <w:szCs w:val="22"/>
                <w:lang w:eastAsia="de-DE"/>
              </w:rPr>
              <w:t>Strategische, langfristige Ressourcen-Planung</w:t>
            </w:r>
          </w:p>
        </w:tc>
        <w:tc>
          <w:tcPr>
            <w:tcW w:w="2401" w:type="dxa"/>
            <w:tcBorders>
              <w:top w:val="single" w:sz="18" w:space="0" w:color="auto"/>
            </w:tcBorders>
            <w:shd w:val="clear" w:color="auto" w:fill="9BB5FD"/>
          </w:tcPr>
          <w:p w14:paraId="43A77799" w14:textId="77777777" w:rsidR="006F5044" w:rsidRPr="00DB0CEA" w:rsidRDefault="000D7DF0" w:rsidP="006F5044">
            <w:pPr>
              <w:spacing w:before="120" w:after="120"/>
              <w:rPr>
                <w:rFonts w:cs="Arial"/>
                <w:b/>
                <w:sz w:val="16"/>
                <w:szCs w:val="22"/>
                <w:lang w:eastAsia="de-DE"/>
              </w:rPr>
            </w:pPr>
            <w:r w:rsidRPr="00DB0CEA">
              <w:rPr>
                <w:rFonts w:cs="Arial"/>
                <w:b/>
                <w:sz w:val="16"/>
                <w:szCs w:val="22"/>
                <w:lang w:eastAsia="de-DE"/>
              </w:rPr>
              <w:t>Bezeichnung</w:t>
            </w:r>
            <w:r>
              <w:rPr>
                <w:rFonts w:cs="Arial"/>
                <w:b/>
                <w:sz w:val="16"/>
                <w:szCs w:val="22"/>
                <w:lang w:eastAsia="de-DE"/>
              </w:rPr>
              <w:t xml:space="preserve"> der Partner</w:t>
            </w:r>
          </w:p>
        </w:tc>
        <w:tc>
          <w:tcPr>
            <w:tcW w:w="1183" w:type="dxa"/>
            <w:gridSpan w:val="2"/>
            <w:tcBorders>
              <w:top w:val="single" w:sz="18" w:space="0" w:color="auto"/>
            </w:tcBorders>
            <w:shd w:val="clear" w:color="auto" w:fill="9BB5FD"/>
          </w:tcPr>
          <w:p w14:paraId="0AA3F84F" w14:textId="77777777" w:rsidR="006F5044" w:rsidRPr="00DB0CEA" w:rsidRDefault="000D7DF0" w:rsidP="006F5044">
            <w:pPr>
              <w:spacing w:before="120" w:after="120"/>
              <w:rPr>
                <w:rFonts w:cs="Arial"/>
                <w:b/>
                <w:sz w:val="16"/>
                <w:szCs w:val="22"/>
                <w:lang w:eastAsia="de-DE"/>
              </w:rPr>
            </w:pPr>
            <w:r w:rsidRPr="00DB0CEA">
              <w:rPr>
                <w:rFonts w:cs="Arial"/>
                <w:b/>
                <w:sz w:val="16"/>
                <w:szCs w:val="22"/>
                <w:lang w:eastAsia="de-DE"/>
              </w:rPr>
              <w:t>Personelle</w:t>
            </w:r>
            <w:r>
              <w:rPr>
                <w:rFonts w:cs="Arial"/>
                <w:b/>
                <w:sz w:val="16"/>
                <w:szCs w:val="22"/>
                <w:lang w:eastAsia="de-DE"/>
              </w:rPr>
              <w:t xml:space="preserve"> Ressourcen</w:t>
            </w:r>
          </w:p>
        </w:tc>
        <w:tc>
          <w:tcPr>
            <w:tcW w:w="1183" w:type="dxa"/>
            <w:tcBorders>
              <w:top w:val="single" w:sz="18" w:space="0" w:color="auto"/>
            </w:tcBorders>
            <w:shd w:val="clear" w:color="auto" w:fill="9BB5FD"/>
          </w:tcPr>
          <w:p w14:paraId="4F79AC5D" w14:textId="77777777" w:rsidR="006F5044" w:rsidRPr="00DB0CEA" w:rsidRDefault="000D7DF0" w:rsidP="006F5044">
            <w:pPr>
              <w:spacing w:before="120" w:after="120"/>
              <w:rPr>
                <w:rFonts w:cs="Arial"/>
                <w:b/>
                <w:sz w:val="16"/>
                <w:szCs w:val="22"/>
                <w:lang w:eastAsia="de-DE"/>
              </w:rPr>
            </w:pPr>
            <w:r w:rsidRPr="00DB0CEA">
              <w:rPr>
                <w:rFonts w:cs="Arial"/>
                <w:b/>
                <w:sz w:val="16"/>
                <w:szCs w:val="22"/>
                <w:lang w:eastAsia="de-DE"/>
              </w:rPr>
              <w:t>Finanzielle</w:t>
            </w:r>
            <w:r>
              <w:rPr>
                <w:rFonts w:cs="Arial"/>
                <w:b/>
                <w:sz w:val="16"/>
                <w:szCs w:val="22"/>
                <w:lang w:eastAsia="de-DE"/>
              </w:rPr>
              <w:t xml:space="preserve"> Ressourcen</w:t>
            </w:r>
          </w:p>
        </w:tc>
        <w:tc>
          <w:tcPr>
            <w:tcW w:w="1183" w:type="dxa"/>
            <w:gridSpan w:val="2"/>
            <w:tcBorders>
              <w:top w:val="single" w:sz="18" w:space="0" w:color="auto"/>
            </w:tcBorders>
            <w:shd w:val="clear" w:color="auto" w:fill="9BB5FD"/>
          </w:tcPr>
          <w:p w14:paraId="09D6586F" w14:textId="77777777" w:rsidR="006F5044" w:rsidRPr="00DB0CEA" w:rsidRDefault="000D7DF0" w:rsidP="006F5044">
            <w:pPr>
              <w:spacing w:before="120" w:after="120"/>
              <w:rPr>
                <w:rFonts w:cs="Arial"/>
                <w:b/>
                <w:sz w:val="16"/>
                <w:szCs w:val="22"/>
                <w:lang w:eastAsia="de-DE"/>
              </w:rPr>
            </w:pPr>
            <w:r w:rsidRPr="00DB0CEA">
              <w:rPr>
                <w:rFonts w:cs="Arial"/>
                <w:b/>
                <w:sz w:val="16"/>
                <w:szCs w:val="22"/>
                <w:lang w:eastAsia="de-DE"/>
              </w:rPr>
              <w:t>Materielle</w:t>
            </w:r>
            <w:r>
              <w:rPr>
                <w:rFonts w:cs="Arial"/>
                <w:b/>
                <w:sz w:val="16"/>
                <w:szCs w:val="22"/>
                <w:lang w:eastAsia="de-DE"/>
              </w:rPr>
              <w:t xml:space="preserve"> Ressourcen</w:t>
            </w:r>
          </w:p>
        </w:tc>
        <w:tc>
          <w:tcPr>
            <w:tcW w:w="1183" w:type="dxa"/>
            <w:tcBorders>
              <w:top w:val="single" w:sz="18" w:space="0" w:color="auto"/>
            </w:tcBorders>
            <w:shd w:val="clear" w:color="auto" w:fill="9BB5FD"/>
          </w:tcPr>
          <w:p w14:paraId="7F0B5C55" w14:textId="77777777" w:rsidR="006F5044" w:rsidRPr="00DB0CEA" w:rsidRDefault="000D7DF0" w:rsidP="006F5044">
            <w:pPr>
              <w:spacing w:before="120" w:after="120"/>
              <w:rPr>
                <w:rFonts w:cs="Arial"/>
                <w:b/>
                <w:sz w:val="16"/>
                <w:szCs w:val="22"/>
                <w:lang w:eastAsia="de-DE"/>
              </w:rPr>
            </w:pPr>
            <w:r>
              <w:rPr>
                <w:rFonts w:cs="Arial"/>
                <w:b/>
                <w:sz w:val="16"/>
                <w:szCs w:val="22"/>
                <w:lang w:eastAsia="de-DE"/>
              </w:rPr>
              <w:t>Andere Ressourcen</w:t>
            </w:r>
          </w:p>
        </w:tc>
        <w:tc>
          <w:tcPr>
            <w:tcW w:w="2819" w:type="dxa"/>
            <w:tcBorders>
              <w:top w:val="single" w:sz="18" w:space="0" w:color="auto"/>
            </w:tcBorders>
            <w:shd w:val="clear" w:color="auto" w:fill="9BB5FD"/>
          </w:tcPr>
          <w:p w14:paraId="71E22A0D" w14:textId="77777777" w:rsidR="006F5044" w:rsidRPr="00DB0CEA" w:rsidRDefault="000D7DF0" w:rsidP="006F5044">
            <w:pPr>
              <w:spacing w:before="120" w:after="120"/>
              <w:rPr>
                <w:rFonts w:cs="Arial"/>
                <w:b/>
                <w:sz w:val="16"/>
                <w:szCs w:val="22"/>
                <w:lang w:eastAsia="de-DE"/>
              </w:rPr>
            </w:pPr>
            <w:r>
              <w:rPr>
                <w:rFonts w:cs="Arial"/>
                <w:b/>
                <w:sz w:val="16"/>
                <w:szCs w:val="22"/>
                <w:lang w:eastAsia="de-DE"/>
              </w:rPr>
              <w:t xml:space="preserve">Ergänzungen / </w:t>
            </w:r>
            <w:r w:rsidRPr="00725F07">
              <w:rPr>
                <w:rFonts w:cs="Arial"/>
                <w:b/>
                <w:sz w:val="16"/>
                <w:szCs w:val="22"/>
                <w:lang w:eastAsia="de-DE"/>
              </w:rPr>
              <w:t>Bemerkungen</w:t>
            </w:r>
          </w:p>
        </w:tc>
        <w:tc>
          <w:tcPr>
            <w:tcW w:w="2664" w:type="dxa"/>
            <w:vMerge w:val="restart"/>
            <w:tcBorders>
              <w:top w:val="single" w:sz="18" w:space="0" w:color="auto"/>
            </w:tcBorders>
          </w:tcPr>
          <w:p w14:paraId="0C743A9F" w14:textId="77777777" w:rsidR="006F5044" w:rsidRPr="00E770EE" w:rsidRDefault="000D7DF0" w:rsidP="00EB6182">
            <w:pPr>
              <w:spacing w:before="60" w:after="120"/>
              <w:rPr>
                <w:rFonts w:cs="Arial"/>
                <w:b/>
                <w:color w:val="CC3300"/>
                <w:sz w:val="18"/>
                <w:szCs w:val="18"/>
                <w:lang w:eastAsia="de-DE"/>
              </w:rPr>
            </w:pPr>
            <w:r w:rsidRPr="00E770EE">
              <w:rPr>
                <w:rFonts w:cs="Arial"/>
                <w:b/>
                <w:color w:val="CC3300"/>
                <w:sz w:val="18"/>
                <w:szCs w:val="18"/>
                <w:lang w:eastAsia="de-DE"/>
              </w:rPr>
              <w:t xml:space="preserve">inner- / ausserschulische Auslegeordnung: </w:t>
            </w:r>
          </w:p>
          <w:p w14:paraId="61F9B004" w14:textId="77777777" w:rsidR="006F5044" w:rsidRDefault="000D7DF0" w:rsidP="00EB6182">
            <w:pPr>
              <w:spacing w:before="60" w:after="120"/>
              <w:rPr>
                <w:rFonts w:cs="Arial"/>
                <w:color w:val="CC3300"/>
                <w:sz w:val="18"/>
                <w:szCs w:val="18"/>
                <w:lang w:eastAsia="de-DE"/>
              </w:rPr>
            </w:pPr>
            <w:r w:rsidRPr="00AD6316">
              <w:rPr>
                <w:rFonts w:cs="Arial"/>
                <w:color w:val="CC3300"/>
                <w:sz w:val="18"/>
                <w:szCs w:val="18"/>
                <w:lang w:eastAsia="de-DE"/>
              </w:rPr>
              <w:t xml:space="preserve">Wer </w:t>
            </w:r>
            <w:r>
              <w:rPr>
                <w:rFonts w:cs="Arial"/>
                <w:color w:val="CC3300"/>
                <w:sz w:val="18"/>
                <w:szCs w:val="18"/>
                <w:lang w:eastAsia="de-DE"/>
              </w:rPr>
              <w:t>leistet was?</w:t>
            </w:r>
            <w:r w:rsidRPr="00AD6316">
              <w:rPr>
                <w:rFonts w:cs="Arial"/>
                <w:color w:val="CC3300"/>
                <w:sz w:val="18"/>
                <w:szCs w:val="18"/>
                <w:lang w:eastAsia="de-DE"/>
              </w:rPr>
              <w:t xml:space="preserve"> </w:t>
            </w:r>
          </w:p>
          <w:p w14:paraId="42E26384" w14:textId="77777777" w:rsidR="006F5044" w:rsidRDefault="000D7DF0" w:rsidP="00EB6182">
            <w:pPr>
              <w:spacing w:before="60"/>
              <w:rPr>
                <w:rFonts w:cs="Arial"/>
                <w:color w:val="CC3300"/>
                <w:sz w:val="18"/>
                <w:szCs w:val="18"/>
                <w:lang w:eastAsia="de-DE"/>
              </w:rPr>
            </w:pPr>
            <w:r w:rsidRPr="00AD6316">
              <w:rPr>
                <w:rFonts w:cs="Arial"/>
                <w:color w:val="CC3300"/>
                <w:sz w:val="18"/>
                <w:szCs w:val="18"/>
                <w:lang w:eastAsia="de-DE"/>
              </w:rPr>
              <w:t xml:space="preserve">Welche personellen, materiellen </w:t>
            </w:r>
            <w:r>
              <w:rPr>
                <w:rFonts w:cs="Arial"/>
                <w:color w:val="CC3300"/>
                <w:sz w:val="18"/>
                <w:szCs w:val="18"/>
                <w:lang w:eastAsia="de-DE"/>
              </w:rPr>
              <w:t>+</w:t>
            </w:r>
            <w:r w:rsidRPr="00AD6316">
              <w:rPr>
                <w:rFonts w:cs="Arial"/>
                <w:color w:val="CC3300"/>
                <w:sz w:val="18"/>
                <w:szCs w:val="18"/>
                <w:lang w:eastAsia="de-DE"/>
              </w:rPr>
              <w:t xml:space="preserve"> finanziellen Res</w:t>
            </w:r>
            <w:r>
              <w:rPr>
                <w:rFonts w:cs="Arial"/>
                <w:color w:val="CC3300"/>
                <w:sz w:val="18"/>
                <w:szCs w:val="18"/>
                <w:lang w:eastAsia="de-DE"/>
              </w:rPr>
              <w:t xml:space="preserve">sourcen </w:t>
            </w:r>
            <w:r w:rsidR="009A2F73">
              <w:rPr>
                <w:rFonts w:cs="Arial"/>
                <w:color w:val="CC3300"/>
                <w:sz w:val="18"/>
                <w:szCs w:val="18"/>
                <w:lang w:eastAsia="de-DE"/>
              </w:rPr>
              <w:t xml:space="preserve">und Unterstützung braucht </w:t>
            </w:r>
            <w:r>
              <w:rPr>
                <w:rFonts w:cs="Arial"/>
                <w:color w:val="CC3300"/>
                <w:sz w:val="18"/>
                <w:szCs w:val="18"/>
                <w:lang w:eastAsia="de-DE"/>
              </w:rPr>
              <w:t xml:space="preserve">es? </w:t>
            </w:r>
          </w:p>
          <w:p w14:paraId="0210A589" w14:textId="77777777" w:rsidR="006F5044" w:rsidRDefault="000D7DF0" w:rsidP="00EB6182">
            <w:pPr>
              <w:spacing w:before="60"/>
              <w:rPr>
                <w:rFonts w:cs="Arial"/>
                <w:color w:val="CC3300"/>
                <w:sz w:val="18"/>
                <w:szCs w:val="18"/>
                <w:lang w:eastAsia="de-DE"/>
              </w:rPr>
            </w:pPr>
            <w:r>
              <w:rPr>
                <w:rFonts w:cs="Arial"/>
                <w:color w:val="CC3300"/>
                <w:sz w:val="18"/>
                <w:szCs w:val="18"/>
                <w:lang w:eastAsia="de-DE"/>
              </w:rPr>
              <w:t>J</w:t>
            </w:r>
            <w:r w:rsidRPr="00AD6316">
              <w:rPr>
                <w:rFonts w:cs="Arial"/>
                <w:color w:val="CC3300"/>
                <w:sz w:val="18"/>
                <w:szCs w:val="18"/>
                <w:lang w:eastAsia="de-DE"/>
              </w:rPr>
              <w:t>etzt und künftig?</w:t>
            </w:r>
            <w:r w:rsidRPr="00AD6316">
              <w:rPr>
                <w:rFonts w:cs="Arial"/>
                <w:color w:val="CC3300"/>
                <w:sz w:val="18"/>
                <w:szCs w:val="18"/>
                <w:lang w:eastAsia="de-DE"/>
              </w:rPr>
              <w:br/>
            </w:r>
            <w:r>
              <w:rPr>
                <w:rFonts w:cs="Arial"/>
                <w:color w:val="CC3300"/>
                <w:sz w:val="18"/>
                <w:szCs w:val="18"/>
                <w:lang w:eastAsia="de-DE"/>
              </w:rPr>
              <w:t xml:space="preserve">Wer kommt in Frage? </w:t>
            </w:r>
          </w:p>
          <w:p w14:paraId="53AB1F6F" w14:textId="77777777" w:rsidR="006F5044" w:rsidRDefault="00955731" w:rsidP="0076560C">
            <w:pPr>
              <w:spacing w:before="60"/>
              <w:rPr>
                <w:rFonts w:cs="Arial"/>
                <w:color w:val="CC3300"/>
                <w:sz w:val="18"/>
                <w:szCs w:val="18"/>
                <w:lang w:eastAsia="de-DE"/>
              </w:rPr>
            </w:pPr>
            <w:r w:rsidRPr="00955731">
              <w:rPr>
                <w:rFonts w:cs="Arial"/>
                <w:color w:val="00B0F0"/>
                <w:sz w:val="16"/>
                <w:szCs w:val="18"/>
                <w:lang w:eastAsia="de-DE"/>
              </w:rPr>
              <w:t>&gt;</w:t>
            </w:r>
            <w:r w:rsidR="000D7DF0" w:rsidRPr="00955731">
              <w:rPr>
                <w:rFonts w:cs="Arial"/>
                <w:b/>
                <w:color w:val="00B0F0"/>
                <w:sz w:val="16"/>
                <w:szCs w:val="18"/>
                <w:lang w:eastAsia="de-DE"/>
              </w:rPr>
              <w:t xml:space="preserve"> </w:t>
            </w:r>
            <w:hyperlink w:anchor="_3_Organisation_und" w:history="1">
              <w:r w:rsidR="009A2F73" w:rsidRPr="00955731">
                <w:rPr>
                  <w:rStyle w:val="Lienhypertexte"/>
                  <w:rFonts w:cs="Arial"/>
                  <w:b/>
                  <w:color w:val="00B0F0"/>
                  <w:sz w:val="16"/>
                  <w:szCs w:val="18"/>
                  <w:lang w:eastAsia="de-DE"/>
                </w:rPr>
                <w:t>3</w:t>
              </w:r>
              <w:r w:rsidR="000D7DF0" w:rsidRPr="00955731">
                <w:rPr>
                  <w:rStyle w:val="Lienhypertexte"/>
                  <w:rFonts w:cs="Arial"/>
                  <w:b/>
                  <w:color w:val="00B0F0"/>
                  <w:sz w:val="16"/>
                  <w:szCs w:val="18"/>
                  <w:lang w:eastAsia="de-DE"/>
                </w:rPr>
                <w:t xml:space="preserve"> Organisation</w:t>
              </w:r>
            </w:hyperlink>
          </w:p>
        </w:tc>
      </w:tr>
      <w:tr w:rsidR="00332A64" w14:paraId="47C1A077" w14:textId="77777777" w:rsidTr="00A52090">
        <w:trPr>
          <w:trHeight w:val="253"/>
        </w:trPr>
        <w:tc>
          <w:tcPr>
            <w:tcW w:w="2376" w:type="dxa"/>
            <w:vMerge/>
            <w:shd w:val="clear" w:color="auto" w:fill="9BB5FD"/>
          </w:tcPr>
          <w:p w14:paraId="7BDD2909" w14:textId="77777777" w:rsidR="006F5044" w:rsidRPr="007A2818" w:rsidRDefault="006F5044" w:rsidP="006F5044">
            <w:pPr>
              <w:spacing w:before="120" w:after="120"/>
              <w:rPr>
                <w:rFonts w:cs="Arial"/>
                <w:b/>
                <w:bCs/>
                <w:sz w:val="20"/>
                <w:szCs w:val="22"/>
                <w:lang w:eastAsia="de-DE"/>
              </w:rPr>
            </w:pPr>
          </w:p>
        </w:tc>
        <w:tc>
          <w:tcPr>
            <w:tcW w:w="2401" w:type="dxa"/>
            <w:shd w:val="clear" w:color="auto" w:fill="auto"/>
          </w:tcPr>
          <w:p w14:paraId="6E7C3674" w14:textId="77777777" w:rsidR="006F5044" w:rsidRPr="0076560C" w:rsidRDefault="006F5044" w:rsidP="0076560C">
            <w:pPr>
              <w:spacing w:before="60" w:after="60"/>
              <w:jc w:val="center"/>
              <w:rPr>
                <w:rFonts w:cs="Arial"/>
                <w:sz w:val="24"/>
                <w:szCs w:val="22"/>
                <w:lang w:eastAsia="de-DE"/>
              </w:rPr>
            </w:pPr>
          </w:p>
        </w:tc>
        <w:tc>
          <w:tcPr>
            <w:tcW w:w="1183" w:type="dxa"/>
            <w:gridSpan w:val="2"/>
            <w:shd w:val="clear" w:color="auto" w:fill="auto"/>
          </w:tcPr>
          <w:sdt>
            <w:sdtPr>
              <w:rPr>
                <w:rFonts w:ascii="Bradley Hand" w:hAnsi="Bradley Hand" w:cs="Arial"/>
                <w:sz w:val="24"/>
                <w:szCs w:val="22"/>
                <w:lang w:eastAsia="de-DE"/>
              </w:rPr>
              <w:id w:val="-2065627779"/>
              <w14:checkbox>
                <w14:checked w14:val="0"/>
                <w14:checkedState w14:val="2612" w14:font="MS Gothic"/>
                <w14:uncheckedState w14:val="2610" w14:font="MS Gothic"/>
              </w14:checkbox>
            </w:sdtPr>
            <w:sdtEndPr/>
            <w:sdtContent>
              <w:p w14:paraId="2E41E778" w14:textId="77777777" w:rsidR="006F5044" w:rsidRPr="0076560C" w:rsidRDefault="000D7DF0" w:rsidP="0076560C">
                <w:pPr>
                  <w:spacing w:before="60" w:after="60"/>
                  <w:jc w:val="center"/>
                  <w:rPr>
                    <w:rFonts w:ascii="Bradley Hand" w:hAnsi="Bradley Hand" w:cs="Arial"/>
                    <w:sz w:val="24"/>
                    <w:szCs w:val="22"/>
                    <w:lang w:eastAsia="de-DE"/>
                  </w:rPr>
                </w:pPr>
                <w:r w:rsidRPr="0076560C">
                  <w:rPr>
                    <w:rFonts w:ascii="MS Gothic" w:eastAsia="MS Gothic" w:hAnsi="MS Gothic" w:cs="Arial" w:hint="eastAsia"/>
                    <w:sz w:val="24"/>
                    <w:szCs w:val="22"/>
                    <w:lang w:eastAsia="de-DE"/>
                  </w:rPr>
                  <w:t>☐</w:t>
                </w:r>
              </w:p>
            </w:sdtContent>
          </w:sdt>
        </w:tc>
        <w:tc>
          <w:tcPr>
            <w:tcW w:w="1183" w:type="dxa"/>
            <w:shd w:val="clear" w:color="auto" w:fill="auto"/>
          </w:tcPr>
          <w:sdt>
            <w:sdtPr>
              <w:rPr>
                <w:rFonts w:ascii="Bradley Hand" w:hAnsi="Bradley Hand" w:cs="Arial"/>
                <w:sz w:val="24"/>
                <w:szCs w:val="22"/>
                <w:lang w:eastAsia="de-DE"/>
              </w:rPr>
              <w:id w:val="-232164936"/>
              <w14:checkbox>
                <w14:checked w14:val="0"/>
                <w14:checkedState w14:val="2612" w14:font="MS Gothic"/>
                <w14:uncheckedState w14:val="2610" w14:font="MS Gothic"/>
              </w14:checkbox>
            </w:sdtPr>
            <w:sdtEndPr/>
            <w:sdtContent>
              <w:p w14:paraId="3159ACA7"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1183" w:type="dxa"/>
            <w:gridSpan w:val="2"/>
            <w:shd w:val="clear" w:color="auto" w:fill="auto"/>
          </w:tcPr>
          <w:sdt>
            <w:sdtPr>
              <w:rPr>
                <w:rFonts w:ascii="Bradley Hand" w:hAnsi="Bradley Hand" w:cs="Arial"/>
                <w:sz w:val="24"/>
                <w:szCs w:val="22"/>
                <w:lang w:eastAsia="de-DE"/>
              </w:rPr>
              <w:id w:val="-1034500958"/>
              <w14:checkbox>
                <w14:checked w14:val="0"/>
                <w14:checkedState w14:val="2612" w14:font="MS Gothic"/>
                <w14:uncheckedState w14:val="2610" w14:font="MS Gothic"/>
              </w14:checkbox>
            </w:sdtPr>
            <w:sdtEndPr/>
            <w:sdtContent>
              <w:p w14:paraId="58415623"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1183" w:type="dxa"/>
            <w:shd w:val="clear" w:color="auto" w:fill="auto"/>
          </w:tcPr>
          <w:sdt>
            <w:sdtPr>
              <w:rPr>
                <w:rFonts w:ascii="Bradley Hand" w:hAnsi="Bradley Hand" w:cs="Arial"/>
                <w:sz w:val="24"/>
                <w:szCs w:val="22"/>
                <w:lang w:eastAsia="de-DE"/>
              </w:rPr>
              <w:id w:val="-204179061"/>
              <w14:checkbox>
                <w14:checked w14:val="0"/>
                <w14:checkedState w14:val="2612" w14:font="MS Gothic"/>
                <w14:uncheckedState w14:val="2610" w14:font="MS Gothic"/>
              </w14:checkbox>
            </w:sdtPr>
            <w:sdtEndPr/>
            <w:sdtContent>
              <w:p w14:paraId="5D9263E4"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2819" w:type="dxa"/>
            <w:shd w:val="clear" w:color="auto" w:fill="auto"/>
          </w:tcPr>
          <w:p w14:paraId="540F003D" w14:textId="77777777" w:rsidR="006F5044" w:rsidRPr="0076560C" w:rsidRDefault="006F5044" w:rsidP="0076560C">
            <w:pPr>
              <w:spacing w:before="60" w:after="60"/>
              <w:jc w:val="center"/>
              <w:rPr>
                <w:rFonts w:cs="Arial"/>
                <w:sz w:val="24"/>
                <w:szCs w:val="22"/>
                <w:lang w:eastAsia="de-DE"/>
              </w:rPr>
            </w:pPr>
          </w:p>
        </w:tc>
        <w:tc>
          <w:tcPr>
            <w:tcW w:w="2664" w:type="dxa"/>
            <w:vMerge/>
          </w:tcPr>
          <w:p w14:paraId="5E88F8E7" w14:textId="77777777" w:rsidR="006F5044" w:rsidRPr="00E770EE" w:rsidRDefault="006F5044" w:rsidP="006F5044">
            <w:pPr>
              <w:spacing w:before="120" w:after="120"/>
              <w:rPr>
                <w:rFonts w:cs="Arial"/>
                <w:b/>
                <w:color w:val="CC3300"/>
                <w:sz w:val="18"/>
                <w:szCs w:val="18"/>
                <w:lang w:eastAsia="de-DE"/>
              </w:rPr>
            </w:pPr>
          </w:p>
        </w:tc>
      </w:tr>
      <w:tr w:rsidR="00332A64" w14:paraId="124CB44B" w14:textId="77777777" w:rsidTr="00A52090">
        <w:trPr>
          <w:trHeight w:val="253"/>
        </w:trPr>
        <w:tc>
          <w:tcPr>
            <w:tcW w:w="2376" w:type="dxa"/>
            <w:vMerge/>
            <w:shd w:val="clear" w:color="auto" w:fill="9BB5FD"/>
          </w:tcPr>
          <w:p w14:paraId="6A35DA4E" w14:textId="77777777" w:rsidR="006F5044" w:rsidRPr="007A2818" w:rsidRDefault="006F5044" w:rsidP="006F5044">
            <w:pPr>
              <w:spacing w:before="120" w:after="120"/>
              <w:rPr>
                <w:rFonts w:cs="Arial"/>
                <w:b/>
                <w:bCs/>
                <w:sz w:val="20"/>
                <w:szCs w:val="22"/>
                <w:lang w:eastAsia="de-DE"/>
              </w:rPr>
            </w:pPr>
          </w:p>
        </w:tc>
        <w:tc>
          <w:tcPr>
            <w:tcW w:w="2401" w:type="dxa"/>
            <w:shd w:val="clear" w:color="auto" w:fill="auto"/>
          </w:tcPr>
          <w:p w14:paraId="2F04E3D0" w14:textId="77777777" w:rsidR="006F5044" w:rsidRPr="0076560C" w:rsidRDefault="006F5044" w:rsidP="0076560C">
            <w:pPr>
              <w:spacing w:before="60" w:after="60"/>
              <w:jc w:val="center"/>
              <w:rPr>
                <w:rFonts w:cs="Arial"/>
                <w:sz w:val="24"/>
                <w:szCs w:val="22"/>
                <w:lang w:eastAsia="de-DE"/>
              </w:rPr>
            </w:pPr>
          </w:p>
        </w:tc>
        <w:tc>
          <w:tcPr>
            <w:tcW w:w="1183" w:type="dxa"/>
            <w:gridSpan w:val="2"/>
            <w:shd w:val="clear" w:color="auto" w:fill="auto"/>
          </w:tcPr>
          <w:sdt>
            <w:sdtPr>
              <w:rPr>
                <w:rFonts w:ascii="Bradley Hand" w:hAnsi="Bradley Hand" w:cs="Arial"/>
                <w:sz w:val="24"/>
                <w:szCs w:val="22"/>
                <w:lang w:eastAsia="de-DE"/>
              </w:rPr>
              <w:id w:val="1742605872"/>
              <w14:checkbox>
                <w14:checked w14:val="0"/>
                <w14:checkedState w14:val="2612" w14:font="MS Gothic"/>
                <w14:uncheckedState w14:val="2610" w14:font="MS Gothic"/>
              </w14:checkbox>
            </w:sdtPr>
            <w:sdtEndPr/>
            <w:sdtContent>
              <w:p w14:paraId="69A4779B"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1183" w:type="dxa"/>
            <w:shd w:val="clear" w:color="auto" w:fill="auto"/>
          </w:tcPr>
          <w:sdt>
            <w:sdtPr>
              <w:rPr>
                <w:rFonts w:ascii="Bradley Hand" w:hAnsi="Bradley Hand" w:cs="Arial"/>
                <w:sz w:val="24"/>
                <w:szCs w:val="22"/>
                <w:lang w:eastAsia="de-DE"/>
              </w:rPr>
              <w:id w:val="1703666253"/>
              <w14:checkbox>
                <w14:checked w14:val="0"/>
                <w14:checkedState w14:val="2612" w14:font="MS Gothic"/>
                <w14:uncheckedState w14:val="2610" w14:font="MS Gothic"/>
              </w14:checkbox>
            </w:sdtPr>
            <w:sdtEndPr/>
            <w:sdtContent>
              <w:p w14:paraId="658D555D"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1183" w:type="dxa"/>
            <w:gridSpan w:val="2"/>
            <w:shd w:val="clear" w:color="auto" w:fill="auto"/>
          </w:tcPr>
          <w:sdt>
            <w:sdtPr>
              <w:rPr>
                <w:rFonts w:ascii="Bradley Hand" w:hAnsi="Bradley Hand" w:cs="Arial"/>
                <w:sz w:val="24"/>
                <w:szCs w:val="22"/>
                <w:lang w:eastAsia="de-DE"/>
              </w:rPr>
              <w:id w:val="-1239560302"/>
              <w14:checkbox>
                <w14:checked w14:val="0"/>
                <w14:checkedState w14:val="2612" w14:font="MS Gothic"/>
                <w14:uncheckedState w14:val="2610" w14:font="MS Gothic"/>
              </w14:checkbox>
            </w:sdtPr>
            <w:sdtEndPr/>
            <w:sdtContent>
              <w:p w14:paraId="7A10CBBD"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1183" w:type="dxa"/>
            <w:shd w:val="clear" w:color="auto" w:fill="auto"/>
          </w:tcPr>
          <w:sdt>
            <w:sdtPr>
              <w:rPr>
                <w:rFonts w:ascii="Bradley Hand" w:hAnsi="Bradley Hand" w:cs="Arial"/>
                <w:sz w:val="24"/>
                <w:szCs w:val="22"/>
                <w:lang w:eastAsia="de-DE"/>
              </w:rPr>
              <w:id w:val="-401981354"/>
              <w14:checkbox>
                <w14:checked w14:val="0"/>
                <w14:checkedState w14:val="2612" w14:font="MS Gothic"/>
                <w14:uncheckedState w14:val="2610" w14:font="MS Gothic"/>
              </w14:checkbox>
            </w:sdtPr>
            <w:sdtEndPr/>
            <w:sdtContent>
              <w:p w14:paraId="716514A2"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2819" w:type="dxa"/>
            <w:shd w:val="clear" w:color="auto" w:fill="auto"/>
          </w:tcPr>
          <w:p w14:paraId="4DD5782C" w14:textId="77777777" w:rsidR="006F5044" w:rsidRPr="0076560C" w:rsidRDefault="006F5044" w:rsidP="0076560C">
            <w:pPr>
              <w:spacing w:before="60" w:after="60"/>
              <w:jc w:val="center"/>
              <w:rPr>
                <w:rFonts w:cs="Arial"/>
                <w:sz w:val="24"/>
                <w:szCs w:val="22"/>
                <w:lang w:eastAsia="de-DE"/>
              </w:rPr>
            </w:pPr>
          </w:p>
        </w:tc>
        <w:tc>
          <w:tcPr>
            <w:tcW w:w="2664" w:type="dxa"/>
            <w:vMerge/>
          </w:tcPr>
          <w:p w14:paraId="11700A6D" w14:textId="77777777" w:rsidR="006F5044" w:rsidRPr="00E770EE" w:rsidRDefault="006F5044" w:rsidP="006F5044">
            <w:pPr>
              <w:spacing w:before="120" w:after="120"/>
              <w:rPr>
                <w:rFonts w:cs="Arial"/>
                <w:b/>
                <w:color w:val="CC3300"/>
                <w:sz w:val="18"/>
                <w:szCs w:val="18"/>
                <w:lang w:eastAsia="de-DE"/>
              </w:rPr>
            </w:pPr>
          </w:p>
        </w:tc>
      </w:tr>
      <w:tr w:rsidR="00332A64" w14:paraId="40CD636E" w14:textId="77777777" w:rsidTr="00A52090">
        <w:trPr>
          <w:trHeight w:val="253"/>
        </w:trPr>
        <w:tc>
          <w:tcPr>
            <w:tcW w:w="2376" w:type="dxa"/>
            <w:vMerge/>
            <w:shd w:val="clear" w:color="auto" w:fill="9BB5FD"/>
          </w:tcPr>
          <w:p w14:paraId="23AD59AB" w14:textId="77777777" w:rsidR="006F5044" w:rsidRPr="007A2818" w:rsidRDefault="006F5044" w:rsidP="006F5044">
            <w:pPr>
              <w:spacing w:before="120" w:after="120"/>
              <w:rPr>
                <w:rFonts w:cs="Arial"/>
                <w:b/>
                <w:bCs/>
                <w:sz w:val="20"/>
                <w:szCs w:val="22"/>
                <w:lang w:eastAsia="de-DE"/>
              </w:rPr>
            </w:pPr>
          </w:p>
        </w:tc>
        <w:tc>
          <w:tcPr>
            <w:tcW w:w="2401" w:type="dxa"/>
            <w:shd w:val="clear" w:color="auto" w:fill="auto"/>
          </w:tcPr>
          <w:p w14:paraId="4C55C658" w14:textId="77777777" w:rsidR="006F5044" w:rsidRPr="0076560C" w:rsidRDefault="006F5044" w:rsidP="0076560C">
            <w:pPr>
              <w:spacing w:before="60" w:after="60"/>
              <w:jc w:val="center"/>
              <w:rPr>
                <w:rFonts w:cs="Arial"/>
                <w:sz w:val="24"/>
                <w:szCs w:val="22"/>
                <w:lang w:eastAsia="de-DE"/>
              </w:rPr>
            </w:pPr>
          </w:p>
        </w:tc>
        <w:tc>
          <w:tcPr>
            <w:tcW w:w="1183" w:type="dxa"/>
            <w:gridSpan w:val="2"/>
            <w:shd w:val="clear" w:color="auto" w:fill="auto"/>
          </w:tcPr>
          <w:sdt>
            <w:sdtPr>
              <w:rPr>
                <w:rFonts w:ascii="Bradley Hand" w:hAnsi="Bradley Hand" w:cs="Arial"/>
                <w:sz w:val="24"/>
                <w:szCs w:val="22"/>
                <w:lang w:eastAsia="de-DE"/>
              </w:rPr>
              <w:id w:val="-1080137312"/>
              <w14:checkbox>
                <w14:checked w14:val="0"/>
                <w14:checkedState w14:val="2612" w14:font="MS Gothic"/>
                <w14:uncheckedState w14:val="2610" w14:font="MS Gothic"/>
              </w14:checkbox>
            </w:sdtPr>
            <w:sdtEndPr/>
            <w:sdtContent>
              <w:p w14:paraId="11A6F3EA"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1183" w:type="dxa"/>
            <w:shd w:val="clear" w:color="auto" w:fill="auto"/>
          </w:tcPr>
          <w:sdt>
            <w:sdtPr>
              <w:rPr>
                <w:rFonts w:ascii="Bradley Hand" w:hAnsi="Bradley Hand" w:cs="Arial"/>
                <w:sz w:val="24"/>
                <w:szCs w:val="22"/>
                <w:lang w:eastAsia="de-DE"/>
              </w:rPr>
              <w:id w:val="-368224386"/>
              <w14:checkbox>
                <w14:checked w14:val="0"/>
                <w14:checkedState w14:val="2612" w14:font="MS Gothic"/>
                <w14:uncheckedState w14:val="2610" w14:font="MS Gothic"/>
              </w14:checkbox>
            </w:sdtPr>
            <w:sdtEndPr/>
            <w:sdtContent>
              <w:p w14:paraId="4CE81898"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1183" w:type="dxa"/>
            <w:gridSpan w:val="2"/>
            <w:shd w:val="clear" w:color="auto" w:fill="auto"/>
          </w:tcPr>
          <w:sdt>
            <w:sdtPr>
              <w:rPr>
                <w:rFonts w:ascii="Bradley Hand" w:hAnsi="Bradley Hand" w:cs="Arial"/>
                <w:sz w:val="24"/>
                <w:szCs w:val="22"/>
                <w:lang w:eastAsia="de-DE"/>
              </w:rPr>
              <w:id w:val="-830755990"/>
              <w14:checkbox>
                <w14:checked w14:val="0"/>
                <w14:checkedState w14:val="2612" w14:font="MS Gothic"/>
                <w14:uncheckedState w14:val="2610" w14:font="MS Gothic"/>
              </w14:checkbox>
            </w:sdtPr>
            <w:sdtEndPr/>
            <w:sdtContent>
              <w:p w14:paraId="7F046F15"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1183" w:type="dxa"/>
            <w:shd w:val="clear" w:color="auto" w:fill="auto"/>
          </w:tcPr>
          <w:sdt>
            <w:sdtPr>
              <w:rPr>
                <w:rFonts w:ascii="Bradley Hand" w:hAnsi="Bradley Hand" w:cs="Arial"/>
                <w:sz w:val="24"/>
                <w:szCs w:val="22"/>
                <w:lang w:eastAsia="de-DE"/>
              </w:rPr>
              <w:id w:val="1590345934"/>
              <w14:checkbox>
                <w14:checked w14:val="0"/>
                <w14:checkedState w14:val="2612" w14:font="MS Gothic"/>
                <w14:uncheckedState w14:val="2610" w14:font="MS Gothic"/>
              </w14:checkbox>
            </w:sdtPr>
            <w:sdtEndPr/>
            <w:sdtContent>
              <w:p w14:paraId="68268019"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2819" w:type="dxa"/>
            <w:shd w:val="clear" w:color="auto" w:fill="auto"/>
          </w:tcPr>
          <w:p w14:paraId="280D2882" w14:textId="77777777" w:rsidR="006F5044" w:rsidRPr="0076560C" w:rsidRDefault="006F5044" w:rsidP="0076560C">
            <w:pPr>
              <w:spacing w:before="60" w:after="60"/>
              <w:jc w:val="center"/>
              <w:rPr>
                <w:rFonts w:cs="Arial"/>
                <w:sz w:val="24"/>
                <w:szCs w:val="22"/>
                <w:lang w:eastAsia="de-DE"/>
              </w:rPr>
            </w:pPr>
          </w:p>
        </w:tc>
        <w:tc>
          <w:tcPr>
            <w:tcW w:w="2664" w:type="dxa"/>
            <w:vMerge/>
          </w:tcPr>
          <w:p w14:paraId="1BD7CC82" w14:textId="77777777" w:rsidR="006F5044" w:rsidRPr="00E770EE" w:rsidRDefault="006F5044" w:rsidP="006F5044">
            <w:pPr>
              <w:spacing w:before="120" w:after="120"/>
              <w:rPr>
                <w:rFonts w:cs="Arial"/>
                <w:b/>
                <w:color w:val="CC3300"/>
                <w:sz w:val="18"/>
                <w:szCs w:val="18"/>
                <w:lang w:eastAsia="de-DE"/>
              </w:rPr>
            </w:pPr>
          </w:p>
        </w:tc>
      </w:tr>
      <w:tr w:rsidR="00332A64" w14:paraId="2F0EAD7E" w14:textId="77777777" w:rsidTr="00A52090">
        <w:trPr>
          <w:trHeight w:val="405"/>
        </w:trPr>
        <w:tc>
          <w:tcPr>
            <w:tcW w:w="2376" w:type="dxa"/>
            <w:vMerge/>
            <w:tcBorders>
              <w:bottom w:val="single" w:sz="18" w:space="0" w:color="auto"/>
            </w:tcBorders>
            <w:shd w:val="clear" w:color="auto" w:fill="9BB5FD"/>
          </w:tcPr>
          <w:p w14:paraId="226C4263" w14:textId="77777777" w:rsidR="006F5044" w:rsidRPr="007A2818" w:rsidRDefault="006F5044" w:rsidP="006F5044">
            <w:pPr>
              <w:spacing w:before="120" w:after="120"/>
              <w:rPr>
                <w:rFonts w:cs="Arial"/>
                <w:b/>
                <w:bCs/>
                <w:sz w:val="20"/>
                <w:szCs w:val="22"/>
                <w:lang w:eastAsia="de-DE"/>
              </w:rPr>
            </w:pPr>
          </w:p>
        </w:tc>
        <w:tc>
          <w:tcPr>
            <w:tcW w:w="2401" w:type="dxa"/>
            <w:tcBorders>
              <w:bottom w:val="single" w:sz="18" w:space="0" w:color="auto"/>
            </w:tcBorders>
            <w:shd w:val="clear" w:color="auto" w:fill="auto"/>
          </w:tcPr>
          <w:p w14:paraId="2E3B981F" w14:textId="77777777" w:rsidR="006F5044" w:rsidRPr="0076560C" w:rsidRDefault="006F5044" w:rsidP="0076560C">
            <w:pPr>
              <w:spacing w:before="60" w:after="60"/>
              <w:jc w:val="center"/>
              <w:rPr>
                <w:rFonts w:cs="Arial"/>
                <w:sz w:val="24"/>
                <w:szCs w:val="22"/>
                <w:lang w:eastAsia="de-DE"/>
              </w:rPr>
            </w:pPr>
          </w:p>
        </w:tc>
        <w:tc>
          <w:tcPr>
            <w:tcW w:w="1183" w:type="dxa"/>
            <w:gridSpan w:val="2"/>
            <w:tcBorders>
              <w:bottom w:val="single" w:sz="18" w:space="0" w:color="auto"/>
            </w:tcBorders>
            <w:shd w:val="clear" w:color="auto" w:fill="auto"/>
          </w:tcPr>
          <w:sdt>
            <w:sdtPr>
              <w:rPr>
                <w:rFonts w:ascii="Bradley Hand" w:hAnsi="Bradley Hand" w:cs="Arial"/>
                <w:sz w:val="24"/>
                <w:szCs w:val="22"/>
                <w:lang w:eastAsia="de-DE"/>
              </w:rPr>
              <w:id w:val="1424603884"/>
              <w14:checkbox>
                <w14:checked w14:val="0"/>
                <w14:checkedState w14:val="2612" w14:font="MS Gothic"/>
                <w14:uncheckedState w14:val="2610" w14:font="MS Gothic"/>
              </w14:checkbox>
            </w:sdtPr>
            <w:sdtEndPr/>
            <w:sdtContent>
              <w:p w14:paraId="3F47B407"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1183" w:type="dxa"/>
            <w:tcBorders>
              <w:bottom w:val="single" w:sz="18" w:space="0" w:color="auto"/>
            </w:tcBorders>
            <w:shd w:val="clear" w:color="auto" w:fill="auto"/>
          </w:tcPr>
          <w:sdt>
            <w:sdtPr>
              <w:rPr>
                <w:rFonts w:ascii="Bradley Hand" w:hAnsi="Bradley Hand" w:cs="Arial"/>
                <w:sz w:val="24"/>
                <w:szCs w:val="22"/>
                <w:lang w:eastAsia="de-DE"/>
              </w:rPr>
              <w:id w:val="-663316637"/>
              <w14:checkbox>
                <w14:checked w14:val="0"/>
                <w14:checkedState w14:val="2612" w14:font="MS Gothic"/>
                <w14:uncheckedState w14:val="2610" w14:font="MS Gothic"/>
              </w14:checkbox>
            </w:sdtPr>
            <w:sdtEndPr/>
            <w:sdtContent>
              <w:p w14:paraId="3CD2576C"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1183" w:type="dxa"/>
            <w:gridSpan w:val="2"/>
            <w:tcBorders>
              <w:bottom w:val="single" w:sz="18" w:space="0" w:color="auto"/>
            </w:tcBorders>
            <w:shd w:val="clear" w:color="auto" w:fill="auto"/>
          </w:tcPr>
          <w:sdt>
            <w:sdtPr>
              <w:rPr>
                <w:rFonts w:ascii="Bradley Hand" w:hAnsi="Bradley Hand" w:cs="Arial"/>
                <w:sz w:val="24"/>
                <w:szCs w:val="22"/>
                <w:lang w:eastAsia="de-DE"/>
              </w:rPr>
              <w:id w:val="-1660687243"/>
              <w14:checkbox>
                <w14:checked w14:val="0"/>
                <w14:checkedState w14:val="2612" w14:font="MS Gothic"/>
                <w14:uncheckedState w14:val="2610" w14:font="MS Gothic"/>
              </w14:checkbox>
            </w:sdtPr>
            <w:sdtEndPr/>
            <w:sdtContent>
              <w:p w14:paraId="6C708CC5"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1183" w:type="dxa"/>
            <w:tcBorders>
              <w:bottom w:val="single" w:sz="18" w:space="0" w:color="auto"/>
            </w:tcBorders>
            <w:shd w:val="clear" w:color="auto" w:fill="auto"/>
          </w:tcPr>
          <w:sdt>
            <w:sdtPr>
              <w:rPr>
                <w:rFonts w:ascii="Bradley Hand" w:hAnsi="Bradley Hand" w:cs="Arial"/>
                <w:sz w:val="24"/>
                <w:szCs w:val="22"/>
                <w:lang w:eastAsia="de-DE"/>
              </w:rPr>
              <w:id w:val="1071851916"/>
              <w14:checkbox>
                <w14:checked w14:val="0"/>
                <w14:checkedState w14:val="2612" w14:font="MS Gothic"/>
                <w14:uncheckedState w14:val="2610" w14:font="MS Gothic"/>
              </w14:checkbox>
            </w:sdtPr>
            <w:sdtEndPr/>
            <w:sdtContent>
              <w:p w14:paraId="34D546CC" w14:textId="77777777" w:rsidR="006F5044" w:rsidRPr="0076560C" w:rsidRDefault="000D7DF0" w:rsidP="0076560C">
                <w:pPr>
                  <w:spacing w:before="60" w:after="60"/>
                  <w:jc w:val="center"/>
                  <w:rPr>
                    <w:rFonts w:cs="Arial"/>
                    <w:sz w:val="24"/>
                    <w:szCs w:val="22"/>
                    <w:lang w:eastAsia="de-DE"/>
                  </w:rPr>
                </w:pPr>
                <w:r w:rsidRPr="0076560C">
                  <w:rPr>
                    <w:rFonts w:ascii="MS Gothic" w:eastAsia="MS Gothic" w:hAnsi="MS Gothic" w:cs="Arial" w:hint="eastAsia"/>
                    <w:sz w:val="24"/>
                    <w:szCs w:val="22"/>
                    <w:lang w:eastAsia="de-DE"/>
                  </w:rPr>
                  <w:t>☐</w:t>
                </w:r>
              </w:p>
            </w:sdtContent>
          </w:sdt>
        </w:tc>
        <w:tc>
          <w:tcPr>
            <w:tcW w:w="2819" w:type="dxa"/>
            <w:tcBorders>
              <w:bottom w:val="single" w:sz="18" w:space="0" w:color="auto"/>
            </w:tcBorders>
            <w:shd w:val="clear" w:color="auto" w:fill="auto"/>
          </w:tcPr>
          <w:p w14:paraId="7509C2DE" w14:textId="77777777" w:rsidR="006F5044" w:rsidRPr="0076560C" w:rsidRDefault="006F5044" w:rsidP="0076560C">
            <w:pPr>
              <w:spacing w:before="60" w:after="60"/>
              <w:jc w:val="center"/>
              <w:rPr>
                <w:rFonts w:cs="Arial"/>
                <w:sz w:val="24"/>
                <w:szCs w:val="22"/>
                <w:lang w:eastAsia="de-DE"/>
              </w:rPr>
            </w:pPr>
          </w:p>
        </w:tc>
        <w:tc>
          <w:tcPr>
            <w:tcW w:w="2664" w:type="dxa"/>
            <w:vMerge/>
            <w:tcBorders>
              <w:bottom w:val="single" w:sz="18" w:space="0" w:color="auto"/>
            </w:tcBorders>
          </w:tcPr>
          <w:p w14:paraId="1285B8C9" w14:textId="77777777" w:rsidR="006F5044" w:rsidRPr="00E770EE" w:rsidRDefault="006F5044" w:rsidP="006F5044">
            <w:pPr>
              <w:spacing w:before="120" w:after="120"/>
              <w:rPr>
                <w:rFonts w:cs="Arial"/>
                <w:b/>
                <w:color w:val="CC3300"/>
                <w:sz w:val="18"/>
                <w:szCs w:val="18"/>
                <w:lang w:eastAsia="de-DE"/>
              </w:rPr>
            </w:pPr>
          </w:p>
        </w:tc>
      </w:tr>
      <w:tr w:rsidR="00332A64" w14:paraId="247184D7" w14:textId="77777777" w:rsidTr="00A52090">
        <w:trPr>
          <w:trHeight w:val="288"/>
        </w:trPr>
        <w:tc>
          <w:tcPr>
            <w:tcW w:w="2376" w:type="dxa"/>
            <w:vMerge w:val="restart"/>
            <w:tcBorders>
              <w:top w:val="single" w:sz="18" w:space="0" w:color="auto"/>
            </w:tcBorders>
          </w:tcPr>
          <w:p w14:paraId="612296A2" w14:textId="77777777" w:rsidR="006F5044" w:rsidRPr="007A2818" w:rsidRDefault="000D7DF0" w:rsidP="006F5044">
            <w:pPr>
              <w:spacing w:before="120" w:after="120"/>
              <w:rPr>
                <w:rFonts w:cs="Arial"/>
                <w:b/>
                <w:bCs/>
                <w:sz w:val="20"/>
                <w:szCs w:val="22"/>
                <w:lang w:eastAsia="de-DE"/>
              </w:rPr>
            </w:pPr>
            <w:r w:rsidRPr="007A2818">
              <w:rPr>
                <w:rFonts w:cs="Arial"/>
                <w:b/>
                <w:sz w:val="20"/>
                <w:szCs w:val="22"/>
                <w:lang w:eastAsia="de-DE"/>
              </w:rPr>
              <w:t>Neue Partner / Akteure</w:t>
            </w:r>
          </w:p>
        </w:tc>
        <w:tc>
          <w:tcPr>
            <w:tcW w:w="4853" w:type="dxa"/>
            <w:gridSpan w:val="5"/>
            <w:tcBorders>
              <w:top w:val="single" w:sz="18" w:space="0" w:color="auto"/>
            </w:tcBorders>
            <w:shd w:val="clear" w:color="auto" w:fill="9BB5FD"/>
          </w:tcPr>
          <w:p w14:paraId="06F9B938" w14:textId="77777777" w:rsidR="006F5044" w:rsidRPr="00DB0CEA" w:rsidRDefault="000D7DF0" w:rsidP="006F5044">
            <w:pPr>
              <w:spacing w:before="120" w:after="120"/>
              <w:rPr>
                <w:rFonts w:cs="Arial"/>
                <w:b/>
                <w:sz w:val="16"/>
                <w:szCs w:val="22"/>
                <w:lang w:eastAsia="de-DE"/>
              </w:rPr>
            </w:pPr>
            <w:r w:rsidRPr="00DB0CEA">
              <w:rPr>
                <w:rFonts w:cs="Arial"/>
                <w:b/>
                <w:sz w:val="16"/>
                <w:szCs w:val="22"/>
                <w:lang w:eastAsia="de-DE"/>
              </w:rPr>
              <w:t xml:space="preserve">Mögliche Partner </w:t>
            </w:r>
          </w:p>
        </w:tc>
        <w:tc>
          <w:tcPr>
            <w:tcW w:w="5099" w:type="dxa"/>
            <w:gridSpan w:val="3"/>
            <w:tcBorders>
              <w:top w:val="single" w:sz="18" w:space="0" w:color="auto"/>
            </w:tcBorders>
            <w:shd w:val="clear" w:color="auto" w:fill="9BB5FD"/>
          </w:tcPr>
          <w:p w14:paraId="35435031" w14:textId="77777777" w:rsidR="006F5044" w:rsidRPr="00DB0CEA" w:rsidRDefault="000D7DF0" w:rsidP="006F5044">
            <w:pPr>
              <w:spacing w:before="120" w:after="120"/>
              <w:rPr>
                <w:rFonts w:cs="Arial"/>
                <w:b/>
                <w:sz w:val="16"/>
                <w:szCs w:val="22"/>
                <w:lang w:eastAsia="de-DE"/>
              </w:rPr>
            </w:pPr>
            <w:r>
              <w:rPr>
                <w:rFonts w:cs="Arial"/>
                <w:b/>
                <w:sz w:val="16"/>
                <w:szCs w:val="22"/>
                <w:lang w:eastAsia="de-DE"/>
              </w:rPr>
              <w:t>Potenzial (Beschreibung, Stichworte)</w:t>
            </w:r>
          </w:p>
        </w:tc>
        <w:tc>
          <w:tcPr>
            <w:tcW w:w="2664" w:type="dxa"/>
            <w:vMerge w:val="restart"/>
            <w:tcBorders>
              <w:top w:val="single" w:sz="18" w:space="0" w:color="auto"/>
            </w:tcBorders>
          </w:tcPr>
          <w:p w14:paraId="72684023" w14:textId="77777777" w:rsidR="006F5044" w:rsidRPr="00AD6316" w:rsidRDefault="000D7DF0" w:rsidP="009A2F73">
            <w:pPr>
              <w:spacing w:before="120" w:after="120"/>
              <w:rPr>
                <w:rFonts w:cs="Arial"/>
                <w:color w:val="CC3300"/>
                <w:sz w:val="18"/>
                <w:szCs w:val="18"/>
                <w:lang w:eastAsia="de-DE"/>
              </w:rPr>
            </w:pPr>
            <w:r w:rsidRPr="00AD6316">
              <w:rPr>
                <w:rFonts w:cs="Arial"/>
                <w:color w:val="CC3300"/>
                <w:sz w:val="18"/>
                <w:szCs w:val="18"/>
                <w:lang w:eastAsia="de-DE"/>
              </w:rPr>
              <w:t xml:space="preserve">Braucht es </w:t>
            </w:r>
            <w:r w:rsidRPr="00300F1B">
              <w:rPr>
                <w:rFonts w:cs="Arial"/>
                <w:b/>
                <w:color w:val="CC3300"/>
                <w:sz w:val="18"/>
                <w:szCs w:val="18"/>
                <w:lang w:eastAsia="de-DE"/>
              </w:rPr>
              <w:t>neue, andere Partner</w:t>
            </w:r>
            <w:r w:rsidR="009A2F73">
              <w:rPr>
                <w:rFonts w:cs="Arial"/>
                <w:color w:val="CC3300"/>
                <w:sz w:val="18"/>
                <w:szCs w:val="18"/>
                <w:lang w:eastAsia="de-DE"/>
              </w:rPr>
              <w:t>?</w:t>
            </w:r>
            <w:r w:rsidR="009A2F73">
              <w:rPr>
                <w:rFonts w:cs="Arial"/>
                <w:color w:val="CC3300"/>
                <w:sz w:val="18"/>
                <w:szCs w:val="18"/>
                <w:lang w:eastAsia="de-DE"/>
              </w:rPr>
              <w:br/>
              <w:t xml:space="preserve">&gt; </w:t>
            </w:r>
            <w:r>
              <w:rPr>
                <w:rFonts w:cs="Arial"/>
                <w:color w:val="CC3300"/>
                <w:sz w:val="18"/>
                <w:szCs w:val="18"/>
                <w:lang w:eastAsia="de-DE"/>
              </w:rPr>
              <w:t>Hs</w:t>
            </w:r>
            <w:r w:rsidRPr="00AD6316">
              <w:rPr>
                <w:rFonts w:cs="Arial"/>
                <w:color w:val="CC3300"/>
                <w:sz w:val="18"/>
                <w:szCs w:val="18"/>
                <w:lang w:eastAsia="de-DE"/>
              </w:rPr>
              <w:t>Lu (KIA-Kunst</w:t>
            </w:r>
            <w:r w:rsidR="009A2F73">
              <w:rPr>
                <w:rFonts w:cs="Arial"/>
                <w:color w:val="CC3300"/>
                <w:sz w:val="18"/>
                <w:szCs w:val="18"/>
                <w:lang w:eastAsia="de-DE"/>
              </w:rPr>
              <w:t>-</w:t>
            </w:r>
            <w:r w:rsidRPr="00AD6316">
              <w:rPr>
                <w:rFonts w:cs="Arial"/>
                <w:color w:val="CC3300"/>
                <w:sz w:val="18"/>
                <w:szCs w:val="18"/>
                <w:lang w:eastAsia="de-DE"/>
              </w:rPr>
              <w:t>vermittlung</w:t>
            </w:r>
            <w:r>
              <w:rPr>
                <w:rFonts w:cs="Arial"/>
                <w:color w:val="CC3300"/>
                <w:sz w:val="18"/>
                <w:szCs w:val="18"/>
                <w:lang w:eastAsia="de-DE"/>
              </w:rPr>
              <w:t>, Musik</w:t>
            </w:r>
            <w:r w:rsidR="009A2F73">
              <w:rPr>
                <w:rFonts w:cs="Arial"/>
                <w:color w:val="CC3300"/>
                <w:sz w:val="18"/>
                <w:szCs w:val="18"/>
                <w:lang w:eastAsia="de-DE"/>
              </w:rPr>
              <w:t>)</w:t>
            </w:r>
            <w:r w:rsidR="009A2F73">
              <w:rPr>
                <w:rFonts w:cs="Arial"/>
                <w:color w:val="CC3300"/>
                <w:sz w:val="18"/>
                <w:szCs w:val="18"/>
                <w:lang w:eastAsia="de-DE"/>
              </w:rPr>
              <w:br/>
              <w:t>&gt; DISG: Bereich '</w:t>
            </w:r>
            <w:r w:rsidRPr="00AD6316">
              <w:rPr>
                <w:rFonts w:cs="Arial"/>
                <w:color w:val="CC3300"/>
                <w:sz w:val="18"/>
                <w:szCs w:val="18"/>
                <w:lang w:eastAsia="de-DE"/>
              </w:rPr>
              <w:t>Früh</w:t>
            </w:r>
            <w:r w:rsidR="009A2F73">
              <w:rPr>
                <w:rFonts w:cs="Arial"/>
                <w:color w:val="CC3300"/>
                <w:sz w:val="18"/>
                <w:szCs w:val="18"/>
                <w:lang w:eastAsia="de-DE"/>
              </w:rPr>
              <w:t>e F</w:t>
            </w:r>
            <w:r w:rsidRPr="00AD6316">
              <w:rPr>
                <w:rFonts w:cs="Arial"/>
                <w:color w:val="CC3300"/>
                <w:sz w:val="18"/>
                <w:szCs w:val="18"/>
                <w:lang w:eastAsia="de-DE"/>
              </w:rPr>
              <w:t>örderung</w:t>
            </w:r>
            <w:r w:rsidR="009A2F73">
              <w:rPr>
                <w:rFonts w:cs="Arial"/>
                <w:color w:val="CC3300"/>
                <w:sz w:val="18"/>
                <w:szCs w:val="18"/>
                <w:lang w:eastAsia="de-DE"/>
              </w:rPr>
              <w:t>'</w:t>
            </w:r>
            <w:r w:rsidRPr="00AD6316">
              <w:rPr>
                <w:rFonts w:cs="Arial"/>
                <w:color w:val="CC3300"/>
                <w:sz w:val="18"/>
                <w:szCs w:val="18"/>
                <w:lang w:eastAsia="de-DE"/>
              </w:rPr>
              <w:t xml:space="preserve"> </w:t>
            </w:r>
            <w:r w:rsidR="009A2F73">
              <w:rPr>
                <w:rFonts w:cs="Arial"/>
                <w:color w:val="CC3300"/>
                <w:sz w:val="18"/>
                <w:szCs w:val="18"/>
                <w:lang w:eastAsia="de-DE"/>
              </w:rPr>
              <w:br/>
              <w:t xml:space="preserve">&gt; andere </w:t>
            </w:r>
            <w:r w:rsidRPr="00AD6316">
              <w:rPr>
                <w:rFonts w:cs="Arial"/>
                <w:color w:val="CC3300"/>
                <w:sz w:val="18"/>
                <w:szCs w:val="18"/>
                <w:lang w:eastAsia="de-DE"/>
              </w:rPr>
              <w:t>Partnern</w:t>
            </w:r>
            <w:r w:rsidR="009A2F73">
              <w:rPr>
                <w:rFonts w:cs="Arial"/>
                <w:color w:val="CC3300"/>
                <w:sz w:val="18"/>
                <w:szCs w:val="18"/>
                <w:lang w:eastAsia="de-DE"/>
              </w:rPr>
              <w:t xml:space="preserve">: </w:t>
            </w:r>
            <w:r w:rsidRPr="00AD6316">
              <w:rPr>
                <w:rFonts w:cs="Arial"/>
                <w:color w:val="CC3300"/>
                <w:sz w:val="18"/>
                <w:szCs w:val="18"/>
                <w:lang w:eastAsia="de-DE"/>
              </w:rPr>
              <w:t xml:space="preserve">kommunale </w:t>
            </w:r>
            <w:r>
              <w:rPr>
                <w:rFonts w:cs="Arial"/>
                <w:color w:val="CC3300"/>
                <w:sz w:val="18"/>
                <w:szCs w:val="18"/>
                <w:lang w:eastAsia="de-DE"/>
              </w:rPr>
              <w:t>Dienst</w:t>
            </w:r>
            <w:r w:rsidRPr="00AD6316">
              <w:rPr>
                <w:rFonts w:cs="Arial"/>
                <w:color w:val="CC3300"/>
                <w:sz w:val="18"/>
                <w:szCs w:val="18"/>
                <w:lang w:eastAsia="de-DE"/>
              </w:rPr>
              <w:t>stellen, Gewerbe, Vereine</w:t>
            </w:r>
            <w:r>
              <w:rPr>
                <w:rFonts w:cs="Arial"/>
                <w:color w:val="CC3300"/>
                <w:sz w:val="18"/>
                <w:szCs w:val="18"/>
                <w:lang w:eastAsia="de-DE"/>
              </w:rPr>
              <w:t>, Stiftungen</w:t>
            </w:r>
          </w:p>
        </w:tc>
      </w:tr>
      <w:tr w:rsidR="00332A64" w14:paraId="472D5CE9" w14:textId="77777777" w:rsidTr="008E5633">
        <w:trPr>
          <w:trHeight w:val="288"/>
        </w:trPr>
        <w:tc>
          <w:tcPr>
            <w:tcW w:w="2376" w:type="dxa"/>
            <w:vMerge/>
          </w:tcPr>
          <w:p w14:paraId="3201E4FA" w14:textId="77777777" w:rsidR="006F5044" w:rsidRPr="007A2818" w:rsidRDefault="006F5044" w:rsidP="006F5044">
            <w:pPr>
              <w:spacing w:before="120" w:after="120"/>
              <w:rPr>
                <w:rFonts w:cs="Arial"/>
                <w:b/>
                <w:sz w:val="20"/>
                <w:szCs w:val="22"/>
                <w:lang w:eastAsia="de-DE"/>
              </w:rPr>
            </w:pPr>
          </w:p>
        </w:tc>
        <w:tc>
          <w:tcPr>
            <w:tcW w:w="4853" w:type="dxa"/>
            <w:gridSpan w:val="5"/>
            <w:shd w:val="clear" w:color="auto" w:fill="FFFFFF" w:themeFill="background1"/>
          </w:tcPr>
          <w:p w14:paraId="0DBA1F7E" w14:textId="77777777" w:rsidR="006F5044" w:rsidRPr="008E1363" w:rsidRDefault="006F5044" w:rsidP="006F5044">
            <w:pPr>
              <w:spacing w:before="120" w:after="120"/>
              <w:rPr>
                <w:rFonts w:cs="Arial"/>
                <w:sz w:val="20"/>
                <w:szCs w:val="22"/>
                <w:lang w:eastAsia="de-DE"/>
              </w:rPr>
            </w:pPr>
          </w:p>
        </w:tc>
        <w:tc>
          <w:tcPr>
            <w:tcW w:w="5099" w:type="dxa"/>
            <w:gridSpan w:val="3"/>
            <w:shd w:val="clear" w:color="auto" w:fill="FFFFFF" w:themeFill="background1"/>
          </w:tcPr>
          <w:p w14:paraId="3856E1FE" w14:textId="77777777" w:rsidR="006F5044" w:rsidRPr="008E1363" w:rsidRDefault="006F5044" w:rsidP="006F5044">
            <w:pPr>
              <w:spacing w:before="120" w:after="120"/>
              <w:rPr>
                <w:rFonts w:cs="Arial"/>
                <w:sz w:val="20"/>
                <w:szCs w:val="22"/>
                <w:lang w:eastAsia="de-DE"/>
              </w:rPr>
            </w:pPr>
          </w:p>
        </w:tc>
        <w:tc>
          <w:tcPr>
            <w:tcW w:w="2664" w:type="dxa"/>
            <w:vMerge/>
          </w:tcPr>
          <w:p w14:paraId="7828901B" w14:textId="77777777" w:rsidR="006F5044" w:rsidRPr="00AD6316" w:rsidRDefault="006F5044" w:rsidP="006F5044">
            <w:pPr>
              <w:spacing w:before="120" w:after="120"/>
              <w:rPr>
                <w:rFonts w:cs="Arial"/>
                <w:color w:val="CC3300"/>
                <w:sz w:val="18"/>
                <w:szCs w:val="18"/>
                <w:lang w:eastAsia="de-DE"/>
              </w:rPr>
            </w:pPr>
          </w:p>
        </w:tc>
      </w:tr>
      <w:tr w:rsidR="00332A64" w14:paraId="4A625207" w14:textId="77777777" w:rsidTr="008E5633">
        <w:trPr>
          <w:trHeight w:val="288"/>
        </w:trPr>
        <w:tc>
          <w:tcPr>
            <w:tcW w:w="2376" w:type="dxa"/>
            <w:vMerge/>
          </w:tcPr>
          <w:p w14:paraId="32522F49" w14:textId="77777777" w:rsidR="006F5044" w:rsidRPr="007A2818" w:rsidRDefault="006F5044" w:rsidP="006F5044">
            <w:pPr>
              <w:spacing w:before="120" w:after="120"/>
              <w:rPr>
                <w:rFonts w:cs="Arial"/>
                <w:b/>
                <w:sz w:val="20"/>
                <w:szCs w:val="22"/>
                <w:lang w:eastAsia="de-DE"/>
              </w:rPr>
            </w:pPr>
          </w:p>
        </w:tc>
        <w:tc>
          <w:tcPr>
            <w:tcW w:w="4853" w:type="dxa"/>
            <w:gridSpan w:val="5"/>
            <w:shd w:val="clear" w:color="auto" w:fill="FFFFFF" w:themeFill="background1"/>
          </w:tcPr>
          <w:p w14:paraId="15ECD8CA" w14:textId="77777777" w:rsidR="006F5044" w:rsidRPr="008E1363" w:rsidRDefault="006F5044" w:rsidP="006F5044">
            <w:pPr>
              <w:spacing w:before="120" w:after="120"/>
              <w:rPr>
                <w:rFonts w:cs="Arial"/>
                <w:sz w:val="20"/>
                <w:szCs w:val="22"/>
                <w:lang w:eastAsia="de-DE"/>
              </w:rPr>
            </w:pPr>
          </w:p>
        </w:tc>
        <w:tc>
          <w:tcPr>
            <w:tcW w:w="5099" w:type="dxa"/>
            <w:gridSpan w:val="3"/>
            <w:shd w:val="clear" w:color="auto" w:fill="FFFFFF" w:themeFill="background1"/>
          </w:tcPr>
          <w:p w14:paraId="3A458BFC" w14:textId="77777777" w:rsidR="006F5044" w:rsidRPr="008E1363" w:rsidRDefault="006F5044" w:rsidP="006F5044">
            <w:pPr>
              <w:spacing w:before="120" w:after="120"/>
              <w:rPr>
                <w:rFonts w:cs="Arial"/>
                <w:sz w:val="20"/>
                <w:szCs w:val="22"/>
                <w:lang w:eastAsia="de-DE"/>
              </w:rPr>
            </w:pPr>
          </w:p>
        </w:tc>
        <w:tc>
          <w:tcPr>
            <w:tcW w:w="2664" w:type="dxa"/>
            <w:vMerge/>
          </w:tcPr>
          <w:p w14:paraId="19180AC8" w14:textId="77777777" w:rsidR="006F5044" w:rsidRPr="00AD6316" w:rsidRDefault="006F5044" w:rsidP="006F5044">
            <w:pPr>
              <w:spacing w:before="120" w:after="120"/>
              <w:rPr>
                <w:rFonts w:cs="Arial"/>
                <w:color w:val="CC3300"/>
                <w:sz w:val="18"/>
                <w:szCs w:val="18"/>
                <w:lang w:eastAsia="de-DE"/>
              </w:rPr>
            </w:pPr>
          </w:p>
        </w:tc>
      </w:tr>
      <w:tr w:rsidR="00332A64" w14:paraId="5DA0D99D" w14:textId="77777777" w:rsidTr="008E5633">
        <w:trPr>
          <w:trHeight w:val="183"/>
        </w:trPr>
        <w:tc>
          <w:tcPr>
            <w:tcW w:w="2376" w:type="dxa"/>
            <w:vMerge/>
          </w:tcPr>
          <w:p w14:paraId="38F1B94D" w14:textId="77777777" w:rsidR="006F5044" w:rsidRPr="007A2818" w:rsidRDefault="006F5044" w:rsidP="006F5044">
            <w:pPr>
              <w:spacing w:before="120" w:after="120"/>
              <w:rPr>
                <w:rFonts w:cs="Arial"/>
                <w:b/>
                <w:sz w:val="20"/>
                <w:szCs w:val="22"/>
                <w:lang w:eastAsia="de-DE"/>
              </w:rPr>
            </w:pPr>
          </w:p>
        </w:tc>
        <w:tc>
          <w:tcPr>
            <w:tcW w:w="4853" w:type="dxa"/>
            <w:gridSpan w:val="5"/>
            <w:shd w:val="clear" w:color="auto" w:fill="FFFFFF" w:themeFill="background1"/>
          </w:tcPr>
          <w:p w14:paraId="2C5E81E3" w14:textId="77777777" w:rsidR="006F5044" w:rsidRPr="008E1363" w:rsidRDefault="006F5044" w:rsidP="006F5044">
            <w:pPr>
              <w:spacing w:before="120" w:after="120"/>
              <w:rPr>
                <w:rFonts w:cs="Arial"/>
                <w:sz w:val="20"/>
                <w:szCs w:val="22"/>
                <w:lang w:eastAsia="de-DE"/>
              </w:rPr>
            </w:pPr>
          </w:p>
        </w:tc>
        <w:tc>
          <w:tcPr>
            <w:tcW w:w="5099" w:type="dxa"/>
            <w:gridSpan w:val="3"/>
            <w:shd w:val="clear" w:color="auto" w:fill="FFFFFF" w:themeFill="background1"/>
          </w:tcPr>
          <w:p w14:paraId="40A99CCF" w14:textId="77777777" w:rsidR="006F5044" w:rsidRPr="008E1363" w:rsidRDefault="006F5044" w:rsidP="006F5044">
            <w:pPr>
              <w:spacing w:before="120" w:after="120"/>
              <w:rPr>
                <w:rFonts w:cs="Arial"/>
                <w:sz w:val="20"/>
                <w:szCs w:val="22"/>
                <w:lang w:eastAsia="de-DE"/>
              </w:rPr>
            </w:pPr>
          </w:p>
        </w:tc>
        <w:tc>
          <w:tcPr>
            <w:tcW w:w="2664" w:type="dxa"/>
            <w:vMerge/>
          </w:tcPr>
          <w:p w14:paraId="45F185A5" w14:textId="77777777" w:rsidR="006F5044" w:rsidRPr="00AD6316" w:rsidRDefault="006F5044" w:rsidP="006F5044">
            <w:pPr>
              <w:spacing w:before="120" w:after="120"/>
              <w:rPr>
                <w:rFonts w:cs="Arial"/>
                <w:color w:val="CC3300"/>
                <w:sz w:val="18"/>
                <w:szCs w:val="18"/>
                <w:lang w:eastAsia="de-DE"/>
              </w:rPr>
            </w:pPr>
          </w:p>
        </w:tc>
      </w:tr>
      <w:tr w:rsidR="00332A64" w14:paraId="234008C4" w14:textId="77777777" w:rsidTr="00A52090">
        <w:tc>
          <w:tcPr>
            <w:tcW w:w="2376" w:type="dxa"/>
            <w:tcBorders>
              <w:top w:val="single" w:sz="18" w:space="0" w:color="auto"/>
              <w:bottom w:val="single" w:sz="18" w:space="0" w:color="auto"/>
            </w:tcBorders>
            <w:shd w:val="clear" w:color="auto" w:fill="9BB5FD"/>
          </w:tcPr>
          <w:p w14:paraId="7EC95198" w14:textId="77777777" w:rsidR="006F5044" w:rsidRPr="007A2818" w:rsidRDefault="000D7DF0" w:rsidP="006F5044">
            <w:pPr>
              <w:spacing w:before="120" w:after="120"/>
              <w:rPr>
                <w:rFonts w:cs="Arial"/>
                <w:b/>
                <w:sz w:val="20"/>
                <w:szCs w:val="22"/>
                <w:lang w:eastAsia="de-DE"/>
              </w:rPr>
            </w:pPr>
            <w:r w:rsidRPr="007A2818">
              <w:rPr>
                <w:rFonts w:cs="Arial"/>
                <w:b/>
                <w:bCs/>
                <w:sz w:val="20"/>
                <w:szCs w:val="22"/>
                <w:lang w:eastAsia="de-DE"/>
              </w:rPr>
              <w:t>Personalplanung</w:t>
            </w:r>
          </w:p>
        </w:tc>
        <w:tc>
          <w:tcPr>
            <w:tcW w:w="9952" w:type="dxa"/>
            <w:gridSpan w:val="8"/>
            <w:tcBorders>
              <w:top w:val="single" w:sz="18" w:space="0" w:color="auto"/>
              <w:bottom w:val="single" w:sz="18" w:space="0" w:color="auto"/>
            </w:tcBorders>
            <w:shd w:val="clear" w:color="auto" w:fill="auto"/>
          </w:tcPr>
          <w:p w14:paraId="0C4C3433" w14:textId="77777777" w:rsidR="006F5044" w:rsidRDefault="006F5044" w:rsidP="006F5044">
            <w:pPr>
              <w:spacing w:before="120" w:after="120"/>
              <w:rPr>
                <w:rFonts w:cs="Arial"/>
                <w:sz w:val="20"/>
                <w:szCs w:val="22"/>
                <w:lang w:eastAsia="de-DE"/>
              </w:rPr>
            </w:pPr>
          </w:p>
          <w:p w14:paraId="627B454B" w14:textId="77777777" w:rsidR="006F5044" w:rsidRPr="00954467" w:rsidRDefault="000D7DF0" w:rsidP="006F5044">
            <w:pPr>
              <w:spacing w:before="120" w:after="120"/>
              <w:rPr>
                <w:rFonts w:cs="Arial"/>
                <w:sz w:val="20"/>
                <w:szCs w:val="22"/>
                <w:lang w:eastAsia="de-DE"/>
              </w:rPr>
            </w:pPr>
            <w:r>
              <w:rPr>
                <w:rFonts w:cs="Arial"/>
                <w:sz w:val="20"/>
                <w:szCs w:val="22"/>
                <w:lang w:eastAsia="de-DE"/>
              </w:rPr>
              <w:tab/>
            </w:r>
          </w:p>
        </w:tc>
        <w:tc>
          <w:tcPr>
            <w:tcW w:w="2664" w:type="dxa"/>
            <w:tcBorders>
              <w:top w:val="single" w:sz="18" w:space="0" w:color="auto"/>
              <w:bottom w:val="single" w:sz="18" w:space="0" w:color="auto"/>
            </w:tcBorders>
          </w:tcPr>
          <w:p w14:paraId="2E1E3400" w14:textId="77777777" w:rsidR="00071791" w:rsidRDefault="009A2F73" w:rsidP="006F5044">
            <w:pPr>
              <w:spacing w:before="120" w:after="120"/>
              <w:rPr>
                <w:rFonts w:cs="Arial"/>
                <w:b/>
                <w:color w:val="CC3300"/>
                <w:sz w:val="18"/>
                <w:szCs w:val="18"/>
                <w:lang w:eastAsia="de-DE"/>
              </w:rPr>
            </w:pPr>
            <w:r>
              <w:rPr>
                <w:rFonts w:cs="Arial"/>
                <w:b/>
                <w:color w:val="CC3300"/>
                <w:sz w:val="18"/>
                <w:szCs w:val="18"/>
                <w:lang w:eastAsia="de-DE"/>
              </w:rPr>
              <w:t xml:space="preserve">Personalplanung: </w:t>
            </w:r>
            <w:r w:rsidRPr="00071791">
              <w:rPr>
                <w:rFonts w:cs="Arial"/>
                <w:color w:val="CC3300"/>
                <w:sz w:val="18"/>
                <w:szCs w:val="18"/>
                <w:lang w:eastAsia="de-DE"/>
              </w:rPr>
              <w:t>Personelle Ressourcen gezielt einsetzen</w:t>
            </w:r>
          </w:p>
          <w:p w14:paraId="57BDB11A" w14:textId="77777777" w:rsidR="006F5044" w:rsidRPr="00AD6316" w:rsidRDefault="000D7DF0" w:rsidP="006F5044">
            <w:pPr>
              <w:spacing w:before="120" w:after="120"/>
              <w:rPr>
                <w:rFonts w:cs="Arial"/>
                <w:color w:val="CC3300"/>
                <w:sz w:val="18"/>
                <w:szCs w:val="18"/>
                <w:lang w:eastAsia="de-DE"/>
              </w:rPr>
            </w:pPr>
            <w:r w:rsidRPr="008720A6">
              <w:rPr>
                <w:rFonts w:cs="Arial"/>
                <w:b/>
                <w:color w:val="CC3300"/>
                <w:sz w:val="18"/>
                <w:szCs w:val="18"/>
                <w:lang w:eastAsia="de-DE"/>
              </w:rPr>
              <w:t>Neueinstellungen</w:t>
            </w:r>
            <w:r>
              <w:rPr>
                <w:rFonts w:cs="Arial"/>
                <w:color w:val="CC3300"/>
                <w:sz w:val="18"/>
                <w:szCs w:val="18"/>
                <w:lang w:eastAsia="de-DE"/>
              </w:rPr>
              <w:t>:</w:t>
            </w:r>
            <w:r w:rsidRPr="00AD6316">
              <w:rPr>
                <w:rFonts w:cs="Arial"/>
                <w:color w:val="CC3300"/>
                <w:sz w:val="18"/>
                <w:szCs w:val="18"/>
                <w:lang w:eastAsia="de-DE"/>
              </w:rPr>
              <w:t xml:space="preserve"> </w:t>
            </w:r>
            <w:r w:rsidR="009A2F73">
              <w:rPr>
                <w:rFonts w:cs="Arial"/>
                <w:color w:val="CC3300"/>
                <w:sz w:val="18"/>
                <w:szCs w:val="18"/>
                <w:lang w:eastAsia="de-DE"/>
              </w:rPr>
              <w:br/>
            </w:r>
            <w:r w:rsidRPr="00AD6316">
              <w:rPr>
                <w:rFonts w:cs="Arial"/>
                <w:color w:val="CC3300"/>
                <w:sz w:val="18"/>
                <w:szCs w:val="18"/>
                <w:lang w:eastAsia="de-DE"/>
              </w:rPr>
              <w:t>Personen einstelle</w:t>
            </w:r>
            <w:r>
              <w:rPr>
                <w:rFonts w:cs="Arial"/>
                <w:color w:val="CC3300"/>
                <w:sz w:val="18"/>
                <w:szCs w:val="18"/>
                <w:lang w:eastAsia="de-DE"/>
              </w:rPr>
              <w:t>n</w:t>
            </w:r>
            <w:r w:rsidRPr="00AD6316">
              <w:rPr>
                <w:rFonts w:cs="Arial"/>
                <w:color w:val="CC3300"/>
                <w:sz w:val="18"/>
                <w:szCs w:val="18"/>
                <w:lang w:eastAsia="de-DE"/>
              </w:rPr>
              <w:t xml:space="preserve">, die </w:t>
            </w:r>
            <w:r>
              <w:rPr>
                <w:rFonts w:cs="Arial"/>
                <w:color w:val="CC3300"/>
                <w:sz w:val="18"/>
                <w:szCs w:val="18"/>
                <w:lang w:eastAsia="de-DE"/>
              </w:rPr>
              <w:t xml:space="preserve">bewusst </w:t>
            </w:r>
            <w:r w:rsidRPr="00AD6316">
              <w:rPr>
                <w:rFonts w:cs="Arial"/>
                <w:color w:val="CC3300"/>
                <w:sz w:val="18"/>
                <w:szCs w:val="18"/>
                <w:lang w:eastAsia="de-DE"/>
              </w:rPr>
              <w:t>das Profil einer SORS-Schule suchen.</w:t>
            </w:r>
          </w:p>
        </w:tc>
      </w:tr>
      <w:tr w:rsidR="00332A64" w14:paraId="7559E639" w14:textId="77777777" w:rsidTr="008E5633">
        <w:trPr>
          <w:trHeight w:val="950"/>
        </w:trPr>
        <w:tc>
          <w:tcPr>
            <w:tcW w:w="2376" w:type="dxa"/>
            <w:vMerge w:val="restart"/>
            <w:tcBorders>
              <w:top w:val="single" w:sz="18" w:space="0" w:color="auto"/>
            </w:tcBorders>
          </w:tcPr>
          <w:p w14:paraId="6A9D0444" w14:textId="77777777" w:rsidR="006F5044" w:rsidRPr="007A2818" w:rsidRDefault="000D7DF0" w:rsidP="006F5044">
            <w:pPr>
              <w:spacing w:before="120" w:after="120"/>
              <w:rPr>
                <w:rFonts w:cs="Arial"/>
                <w:b/>
                <w:sz w:val="20"/>
                <w:szCs w:val="22"/>
                <w:lang w:eastAsia="de-DE"/>
              </w:rPr>
            </w:pPr>
            <w:r>
              <w:rPr>
                <w:rFonts w:cs="Arial"/>
                <w:b/>
                <w:bCs/>
                <w:sz w:val="20"/>
                <w:szCs w:val="22"/>
                <w:lang w:eastAsia="de-DE"/>
              </w:rPr>
              <w:t>Grundlagen des SORS-Profils (</w:t>
            </w:r>
            <w:r w:rsidRPr="007A2818">
              <w:rPr>
                <w:rFonts w:cs="Arial"/>
                <w:b/>
                <w:bCs/>
                <w:sz w:val="20"/>
                <w:szCs w:val="22"/>
                <w:lang w:eastAsia="de-DE"/>
              </w:rPr>
              <w:t>QM</w:t>
            </w:r>
            <w:r>
              <w:rPr>
                <w:rFonts w:cs="Arial"/>
                <w:b/>
                <w:bCs/>
                <w:sz w:val="20"/>
                <w:szCs w:val="22"/>
                <w:lang w:eastAsia="de-DE"/>
              </w:rPr>
              <w:t>)</w:t>
            </w:r>
          </w:p>
        </w:tc>
        <w:tc>
          <w:tcPr>
            <w:tcW w:w="2977" w:type="dxa"/>
            <w:gridSpan w:val="2"/>
            <w:tcBorders>
              <w:top w:val="single" w:sz="18" w:space="0" w:color="auto"/>
              <w:bottom w:val="single" w:sz="4" w:space="0" w:color="auto"/>
            </w:tcBorders>
            <w:shd w:val="clear" w:color="auto" w:fill="FFFFFF" w:themeFill="background1"/>
          </w:tcPr>
          <w:p w14:paraId="24B9A655" w14:textId="77777777" w:rsidR="006F5044" w:rsidRPr="00EE7DE9" w:rsidRDefault="003C5961" w:rsidP="006F5044">
            <w:pPr>
              <w:spacing w:before="120" w:after="120"/>
              <w:ind w:left="318" w:hanging="284"/>
              <w:rPr>
                <w:b/>
                <w:sz w:val="20"/>
              </w:rPr>
            </w:pPr>
            <w:sdt>
              <w:sdtPr>
                <w:rPr>
                  <w:b/>
                  <w:sz w:val="20"/>
                </w:rPr>
                <w:id w:val="-1510215377"/>
                <w14:checkbox>
                  <w14:checked w14:val="0"/>
                  <w14:checkedState w14:val="2612" w14:font="MS Gothic"/>
                  <w14:uncheckedState w14:val="2610" w14:font="MS Gothic"/>
                </w14:checkbox>
              </w:sdtPr>
              <w:sdtEndPr/>
              <w:sdtContent>
                <w:r w:rsidR="000D7DF0">
                  <w:rPr>
                    <w:rFonts w:ascii="MS Gothic" w:eastAsia="MS Gothic" w:hAnsi="MS Gothic" w:hint="eastAsia"/>
                    <w:b/>
                    <w:sz w:val="20"/>
                  </w:rPr>
                  <w:t>☐</w:t>
                </w:r>
              </w:sdtContent>
            </w:sdt>
            <w:r w:rsidR="000D7DF0">
              <w:rPr>
                <w:b/>
                <w:sz w:val="20"/>
              </w:rPr>
              <w:t xml:space="preserve"> </w:t>
            </w:r>
            <w:r w:rsidR="000D7DF0" w:rsidRPr="00EE7DE9">
              <w:rPr>
                <w:b/>
                <w:sz w:val="20"/>
              </w:rPr>
              <w:t>Partnerschaften und schulergänzende Angebote gestalten</w:t>
            </w:r>
          </w:p>
        </w:tc>
        <w:tc>
          <w:tcPr>
            <w:tcW w:w="6975" w:type="dxa"/>
            <w:gridSpan w:val="6"/>
            <w:tcBorders>
              <w:top w:val="single" w:sz="18" w:space="0" w:color="auto"/>
              <w:bottom w:val="single" w:sz="4" w:space="0" w:color="auto"/>
            </w:tcBorders>
            <w:shd w:val="clear" w:color="auto" w:fill="FFFFFF" w:themeFill="background1"/>
          </w:tcPr>
          <w:p w14:paraId="012EC780" w14:textId="77777777" w:rsidR="006F5044" w:rsidRPr="00C54731" w:rsidRDefault="003C5961" w:rsidP="006F5044">
            <w:pPr>
              <w:spacing w:before="120" w:after="120"/>
              <w:ind w:left="317" w:hanging="283"/>
              <w:rPr>
                <w:rFonts w:cs="Arial"/>
                <w:sz w:val="18"/>
              </w:rPr>
            </w:pPr>
            <w:sdt>
              <w:sdtPr>
                <w:rPr>
                  <w:rFonts w:cs="Arial"/>
                  <w:sz w:val="18"/>
                </w:rPr>
                <w:id w:val="-570039667"/>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Die Schulleitung sorgt für eine wirkungsvolle Zusammenarbeit mit Fachpersonen der Schuldienste, Tagesstrukturen und Sonderschulen.</w:t>
            </w:r>
          </w:p>
          <w:p w14:paraId="7AA82AF3" w14:textId="77777777" w:rsidR="006F5044" w:rsidRPr="00C54731" w:rsidRDefault="003C5961" w:rsidP="006F5044">
            <w:pPr>
              <w:spacing w:before="120" w:after="120"/>
              <w:ind w:left="317" w:hanging="283"/>
              <w:rPr>
                <w:rFonts w:cs="Arial"/>
                <w:sz w:val="18"/>
              </w:rPr>
            </w:pPr>
            <w:sdt>
              <w:sdtPr>
                <w:rPr>
                  <w:rFonts w:cs="Arial"/>
                  <w:sz w:val="18"/>
                </w:rPr>
                <w:id w:val="-1595076764"/>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Sie fördert den Austausch zwischen den Schulstufen und sorgt für reibungslose Übergänge.</w:t>
            </w:r>
          </w:p>
          <w:p w14:paraId="2084A7FD" w14:textId="77777777" w:rsidR="006F5044" w:rsidRPr="00C54731" w:rsidRDefault="003C5961" w:rsidP="006F5044">
            <w:pPr>
              <w:spacing w:before="120" w:after="120"/>
              <w:ind w:left="317" w:hanging="283"/>
              <w:rPr>
                <w:rFonts w:cs="Arial"/>
                <w:sz w:val="18"/>
              </w:rPr>
            </w:pPr>
            <w:sdt>
              <w:sdtPr>
                <w:rPr>
                  <w:rFonts w:cs="Arial"/>
                  <w:sz w:val="18"/>
                </w:rPr>
                <w:id w:val="-969751613"/>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Sie stellt bedarfsgerecht ein schulergänzendes Bildungs- und Betreuungsangebot sicher.</w:t>
            </w:r>
          </w:p>
          <w:p w14:paraId="1C2D4FBB" w14:textId="77777777" w:rsidR="006F5044" w:rsidRPr="00C54731" w:rsidRDefault="003C5961" w:rsidP="006F5044">
            <w:pPr>
              <w:spacing w:before="120" w:after="120"/>
              <w:ind w:left="317" w:hanging="283"/>
              <w:rPr>
                <w:rFonts w:cs="Arial"/>
                <w:sz w:val="18"/>
              </w:rPr>
            </w:pPr>
            <w:sdt>
              <w:sdtPr>
                <w:rPr>
                  <w:rFonts w:cs="Arial"/>
                  <w:sz w:val="18"/>
                </w:rPr>
                <w:id w:val="2022889204"/>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Sie ermöglicht eine angemessene Mitwirkung der Erziehungsberechtigten und legt Wert auf gute Beziehungen zwischen Schule und Elternhaus.</w:t>
            </w:r>
          </w:p>
          <w:p w14:paraId="115882F7" w14:textId="77777777" w:rsidR="006F5044" w:rsidRPr="00C54731" w:rsidRDefault="003C5961" w:rsidP="006F5044">
            <w:pPr>
              <w:spacing w:before="120" w:after="120"/>
              <w:ind w:left="317" w:hanging="283"/>
              <w:rPr>
                <w:rFonts w:cs="Arial"/>
                <w:sz w:val="20"/>
              </w:rPr>
            </w:pPr>
            <w:sdt>
              <w:sdtPr>
                <w:rPr>
                  <w:rFonts w:cs="Arial"/>
                  <w:sz w:val="18"/>
                </w:rPr>
                <w:id w:val="-1064558941"/>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Sie sorgt für eine gute Einbettung der Schule im Dorf und Quartier und pflegt die Zusammenarbeit mit entsprechenden Institutionen.</w:t>
            </w:r>
          </w:p>
        </w:tc>
        <w:tc>
          <w:tcPr>
            <w:tcW w:w="2664" w:type="dxa"/>
            <w:vMerge w:val="restart"/>
            <w:tcBorders>
              <w:top w:val="single" w:sz="18" w:space="0" w:color="auto"/>
            </w:tcBorders>
          </w:tcPr>
          <w:p w14:paraId="0BA502E5" w14:textId="77777777" w:rsidR="006F5044" w:rsidRDefault="000D7DF0" w:rsidP="006F5044">
            <w:pPr>
              <w:spacing w:before="120" w:after="120"/>
              <w:rPr>
                <w:rFonts w:cs="Arial"/>
                <w:color w:val="CC3300"/>
                <w:sz w:val="18"/>
                <w:szCs w:val="18"/>
                <w:lang w:eastAsia="de-DE"/>
              </w:rPr>
            </w:pPr>
            <w:r w:rsidRPr="00823DD9">
              <w:rPr>
                <w:rFonts w:cs="Arial"/>
                <w:b/>
                <w:color w:val="CC3300"/>
                <w:sz w:val="18"/>
                <w:szCs w:val="18"/>
                <w:lang w:eastAsia="de-DE"/>
              </w:rPr>
              <w:t>Schwerpunkte</w:t>
            </w:r>
            <w:r>
              <w:rPr>
                <w:rFonts w:cs="Arial"/>
                <w:color w:val="CC3300"/>
                <w:sz w:val="18"/>
                <w:szCs w:val="18"/>
                <w:lang w:eastAsia="de-DE"/>
              </w:rPr>
              <w:t xml:space="preserve"> </w:t>
            </w:r>
            <w:r w:rsidRPr="00823DD9">
              <w:rPr>
                <w:rFonts w:cs="Arial"/>
                <w:b/>
                <w:color w:val="CC3300"/>
                <w:sz w:val="18"/>
                <w:szCs w:val="18"/>
                <w:lang w:eastAsia="de-DE"/>
              </w:rPr>
              <w:t>setzen</w:t>
            </w:r>
            <w:r>
              <w:rPr>
                <w:rFonts w:cs="Arial"/>
                <w:color w:val="CC3300"/>
                <w:sz w:val="18"/>
                <w:szCs w:val="18"/>
                <w:lang w:eastAsia="de-DE"/>
              </w:rPr>
              <w:t>: Wo?</w:t>
            </w:r>
          </w:p>
          <w:p w14:paraId="546CB167" w14:textId="77777777" w:rsidR="006F5044" w:rsidRDefault="000D7DF0" w:rsidP="006F5044">
            <w:pPr>
              <w:spacing w:before="120" w:after="120"/>
              <w:rPr>
                <w:rFonts w:cs="Arial"/>
                <w:color w:val="CC3300"/>
                <w:sz w:val="18"/>
                <w:szCs w:val="18"/>
                <w:lang w:eastAsia="de-DE"/>
              </w:rPr>
            </w:pPr>
            <w:r w:rsidRPr="00B40514">
              <w:rPr>
                <w:rFonts w:cs="Arial"/>
                <w:color w:val="CC3300"/>
                <w:sz w:val="18"/>
                <w:szCs w:val="18"/>
                <w:lang w:eastAsia="de-DE"/>
              </w:rPr>
              <w:t>Ein regelmässiges Reflektieren und Evaluieren sichert und stärkt das SORS-Profil</w:t>
            </w:r>
            <w:r>
              <w:rPr>
                <w:rFonts w:cs="Arial"/>
                <w:color w:val="CC3300"/>
                <w:sz w:val="18"/>
                <w:szCs w:val="18"/>
                <w:lang w:eastAsia="de-DE"/>
              </w:rPr>
              <w:t>.</w:t>
            </w:r>
          </w:p>
          <w:p w14:paraId="68DEAEAE" w14:textId="77777777" w:rsidR="006F5044" w:rsidRDefault="000D7DF0" w:rsidP="006F5044">
            <w:pPr>
              <w:spacing w:before="120" w:after="120"/>
              <w:rPr>
                <w:rFonts w:cs="Arial"/>
                <w:color w:val="CC3300"/>
                <w:sz w:val="18"/>
                <w:szCs w:val="18"/>
                <w:lang w:eastAsia="de-DE"/>
              </w:rPr>
            </w:pPr>
            <w:r>
              <w:rPr>
                <w:rFonts w:cs="Arial"/>
                <w:color w:val="CC3300"/>
                <w:sz w:val="18"/>
                <w:szCs w:val="18"/>
                <w:lang w:eastAsia="de-DE"/>
              </w:rPr>
              <w:t>Grundlagen sind die Qualitätsan</w:t>
            </w:r>
            <w:r w:rsidR="00071791">
              <w:rPr>
                <w:rFonts w:cs="Arial"/>
                <w:color w:val="CC3300"/>
                <w:sz w:val="18"/>
                <w:szCs w:val="18"/>
                <w:lang w:eastAsia="de-DE"/>
              </w:rPr>
              <w:t xml:space="preserve">sprüche des "Orientierungsrahmens </w:t>
            </w:r>
            <w:r>
              <w:rPr>
                <w:rFonts w:cs="Arial"/>
                <w:color w:val="CC3300"/>
                <w:sz w:val="18"/>
                <w:szCs w:val="18"/>
                <w:lang w:eastAsia="de-DE"/>
              </w:rPr>
              <w:t>Schulqualität"</w:t>
            </w:r>
            <w:r w:rsidR="00071791">
              <w:rPr>
                <w:rFonts w:cs="Arial"/>
                <w:color w:val="CC3300"/>
                <w:sz w:val="18"/>
                <w:szCs w:val="18"/>
                <w:lang w:eastAsia="de-DE"/>
              </w:rPr>
              <w:t xml:space="preserve"> </w:t>
            </w:r>
            <w:r w:rsidR="00071791">
              <w:rPr>
                <w:rFonts w:cs="Arial"/>
                <w:color w:val="CC3300"/>
                <w:sz w:val="18"/>
                <w:szCs w:val="18"/>
                <w:lang w:eastAsia="de-DE"/>
              </w:rPr>
              <w:br/>
            </w:r>
            <w:hyperlink r:id="rId76" w:anchor="quali-kompetenz" w:history="1">
              <w:r w:rsidR="00071791" w:rsidRPr="00071791">
                <w:rPr>
                  <w:rStyle w:val="Lienhypertexte"/>
                  <w:rFonts w:cs="Arial"/>
                  <w:sz w:val="18"/>
                  <w:szCs w:val="18"/>
                  <w:lang w:eastAsia="de-DE"/>
                </w:rPr>
                <w:t>&gt; Orientierungsrahmen</w:t>
              </w:r>
            </w:hyperlink>
          </w:p>
          <w:p w14:paraId="41E0497D" w14:textId="77777777" w:rsidR="006F5044" w:rsidRPr="000F03B0" w:rsidRDefault="00955731" w:rsidP="006F5044">
            <w:pPr>
              <w:spacing w:before="120" w:after="120"/>
              <w:rPr>
                <w:rFonts w:cs="Arial"/>
                <w:b/>
                <w:color w:val="00FF00"/>
                <w:sz w:val="16"/>
                <w:szCs w:val="18"/>
                <w:lang w:eastAsia="de-DE"/>
              </w:rPr>
            </w:pPr>
            <w:r>
              <w:rPr>
                <w:rFonts w:cs="Arial"/>
                <w:color w:val="000000" w:themeColor="text1"/>
                <w:sz w:val="16"/>
                <w:szCs w:val="18"/>
                <w:lang w:eastAsia="de-DE"/>
              </w:rPr>
              <w:t>&gt;</w:t>
            </w:r>
            <w:r w:rsidR="00071791" w:rsidRPr="00955731">
              <w:rPr>
                <w:rFonts w:cs="Arial"/>
                <w:b/>
                <w:color w:val="00B050"/>
                <w:sz w:val="16"/>
                <w:szCs w:val="18"/>
                <w:lang w:eastAsia="de-DE"/>
              </w:rPr>
              <w:t xml:space="preserve"> </w:t>
            </w:r>
            <w:hyperlink w:anchor="_1_Visionen_überdenken" w:history="1">
              <w:r w:rsidR="00071791" w:rsidRPr="00955731">
                <w:rPr>
                  <w:rStyle w:val="Lienhypertexte"/>
                  <w:rFonts w:cs="Arial"/>
                  <w:b/>
                  <w:color w:val="00B050"/>
                  <w:sz w:val="16"/>
                  <w:szCs w:val="18"/>
                  <w:lang w:eastAsia="de-DE"/>
                </w:rPr>
                <w:t>1</w:t>
              </w:r>
              <w:r w:rsidR="001F0849" w:rsidRPr="00955731">
                <w:rPr>
                  <w:rStyle w:val="Lienhypertexte"/>
                  <w:rFonts w:cs="Arial"/>
                  <w:b/>
                  <w:color w:val="00B050"/>
                  <w:sz w:val="16"/>
                  <w:szCs w:val="18"/>
                  <w:lang w:eastAsia="de-DE"/>
                </w:rPr>
                <w:t xml:space="preserve"> Visionen</w:t>
              </w:r>
            </w:hyperlink>
          </w:p>
          <w:p w14:paraId="5470190D" w14:textId="77777777" w:rsidR="006F5044" w:rsidRDefault="006F5044" w:rsidP="006F5044">
            <w:pPr>
              <w:spacing w:before="120" w:after="120"/>
              <w:rPr>
                <w:rFonts w:cs="Arial"/>
                <w:b/>
                <w:color w:val="CC3300"/>
                <w:sz w:val="16"/>
                <w:szCs w:val="18"/>
                <w:lang w:eastAsia="de-DE"/>
              </w:rPr>
            </w:pPr>
          </w:p>
          <w:p w14:paraId="6B7DDCFD" w14:textId="77777777" w:rsidR="006F5044" w:rsidRDefault="006F5044" w:rsidP="006F5044">
            <w:pPr>
              <w:spacing w:before="120" w:after="120"/>
              <w:rPr>
                <w:rFonts w:cs="Arial"/>
                <w:b/>
                <w:color w:val="CC3300"/>
                <w:sz w:val="16"/>
                <w:szCs w:val="18"/>
                <w:lang w:eastAsia="de-DE"/>
              </w:rPr>
            </w:pPr>
          </w:p>
          <w:p w14:paraId="5693CADF" w14:textId="77777777" w:rsidR="006F5044" w:rsidRDefault="000D7DF0" w:rsidP="006F5044">
            <w:pPr>
              <w:spacing w:before="120" w:after="120"/>
              <w:rPr>
                <w:rFonts w:cs="Arial"/>
                <w:color w:val="CC3300"/>
                <w:sz w:val="18"/>
                <w:szCs w:val="18"/>
                <w:lang w:eastAsia="de-DE"/>
              </w:rPr>
            </w:pPr>
            <w:r w:rsidRPr="004B580E">
              <w:rPr>
                <w:rFonts w:cs="Arial"/>
                <w:color w:val="CC3300"/>
                <w:sz w:val="18"/>
                <w:szCs w:val="18"/>
                <w:lang w:eastAsia="de-DE"/>
              </w:rPr>
              <w:t>Eine gute Schule sorgt mit geeigneten Fördermass</w:t>
            </w:r>
            <w:r>
              <w:rPr>
                <w:rFonts w:cs="Arial"/>
                <w:color w:val="CC3300"/>
                <w:sz w:val="18"/>
                <w:szCs w:val="18"/>
                <w:lang w:eastAsia="de-DE"/>
              </w:rPr>
              <w:t>-</w:t>
            </w:r>
            <w:r w:rsidRPr="004B580E">
              <w:rPr>
                <w:rFonts w:cs="Arial"/>
                <w:color w:val="CC3300"/>
                <w:sz w:val="18"/>
                <w:szCs w:val="18"/>
                <w:lang w:eastAsia="de-DE"/>
              </w:rPr>
              <w:t>nahmen und unterstützenden Rahmenbedingungen</w:t>
            </w:r>
            <w:r>
              <w:rPr>
                <w:rFonts w:cs="Arial"/>
                <w:color w:val="CC3300"/>
                <w:sz w:val="18"/>
                <w:szCs w:val="18"/>
                <w:lang w:eastAsia="de-DE"/>
              </w:rPr>
              <w:t xml:space="preserve"> </w:t>
            </w:r>
            <w:r w:rsidRPr="004B580E">
              <w:rPr>
                <w:rFonts w:cs="Arial"/>
                <w:color w:val="CC3300"/>
                <w:sz w:val="18"/>
                <w:szCs w:val="18"/>
                <w:lang w:eastAsia="de-DE"/>
              </w:rPr>
              <w:t>für gleiche Bildungschancen und ermöglicht damit erfolgreiche Bildungswege.</w:t>
            </w:r>
            <w:r>
              <w:rPr>
                <w:rFonts w:cs="Arial"/>
                <w:color w:val="CC3300"/>
                <w:sz w:val="18"/>
                <w:szCs w:val="18"/>
                <w:lang w:eastAsia="de-DE"/>
              </w:rPr>
              <w:t xml:space="preserve"> Sie schaut konsequent auf die </w:t>
            </w:r>
            <w:r>
              <w:rPr>
                <w:rFonts w:cs="Arial"/>
                <w:b/>
                <w:color w:val="CC3300"/>
                <w:sz w:val="18"/>
                <w:szCs w:val="18"/>
                <w:lang w:eastAsia="de-DE"/>
              </w:rPr>
              <w:t>"</w:t>
            </w:r>
            <w:r w:rsidRPr="004B580E">
              <w:rPr>
                <w:rFonts w:cs="Arial"/>
                <w:b/>
                <w:color w:val="CC3300"/>
                <w:sz w:val="18"/>
                <w:szCs w:val="18"/>
                <w:lang w:eastAsia="de-DE"/>
              </w:rPr>
              <w:t>Übergänge</w:t>
            </w:r>
            <w:r>
              <w:rPr>
                <w:rFonts w:cs="Arial"/>
                <w:color w:val="CC3300"/>
                <w:sz w:val="18"/>
                <w:szCs w:val="18"/>
                <w:lang w:eastAsia="de-DE"/>
              </w:rPr>
              <w:t xml:space="preserve">".  </w:t>
            </w:r>
          </w:p>
          <w:p w14:paraId="7EDABBAD" w14:textId="77777777" w:rsidR="006F5044" w:rsidRDefault="000D7DF0" w:rsidP="006F5044">
            <w:pPr>
              <w:spacing w:before="120" w:after="120"/>
              <w:rPr>
                <w:rFonts w:cs="Arial"/>
                <w:b/>
                <w:color w:val="CC3300"/>
                <w:sz w:val="18"/>
                <w:szCs w:val="18"/>
                <w:lang w:eastAsia="de-DE"/>
              </w:rPr>
            </w:pPr>
            <w:r w:rsidRPr="004B580E">
              <w:rPr>
                <w:rFonts w:cs="Arial"/>
                <w:b/>
                <w:color w:val="CC3300"/>
                <w:sz w:val="18"/>
                <w:szCs w:val="18"/>
                <w:lang w:eastAsia="de-DE"/>
              </w:rPr>
              <w:t xml:space="preserve">Frühbereich: </w:t>
            </w:r>
            <w:r>
              <w:rPr>
                <w:rFonts w:cs="Arial"/>
                <w:b/>
                <w:color w:val="CC3300"/>
                <w:sz w:val="18"/>
                <w:szCs w:val="18"/>
                <w:lang w:eastAsia="de-DE"/>
              </w:rPr>
              <w:br/>
            </w:r>
            <w:r>
              <w:rPr>
                <w:rFonts w:cs="Arial"/>
                <w:color w:val="CC3300"/>
                <w:sz w:val="18"/>
                <w:szCs w:val="18"/>
                <w:lang w:eastAsia="de-DE"/>
              </w:rPr>
              <w:t xml:space="preserve">Frühsprachliche Förderung </w:t>
            </w:r>
          </w:p>
          <w:p w14:paraId="285EE6EB" w14:textId="77777777" w:rsidR="006F5044" w:rsidRDefault="000D7DF0" w:rsidP="006F5044">
            <w:pPr>
              <w:spacing w:before="120" w:after="120"/>
              <w:rPr>
                <w:rFonts w:cs="Arial"/>
                <w:b/>
                <w:color w:val="CC3300"/>
                <w:sz w:val="18"/>
                <w:szCs w:val="18"/>
                <w:lang w:eastAsia="de-DE"/>
              </w:rPr>
            </w:pPr>
            <w:r>
              <w:rPr>
                <w:rFonts w:cs="Arial"/>
                <w:b/>
                <w:color w:val="CC3300"/>
                <w:sz w:val="18"/>
                <w:szCs w:val="18"/>
                <w:lang w:eastAsia="de-DE"/>
              </w:rPr>
              <w:t xml:space="preserve">Zyklus - Zyklus: </w:t>
            </w:r>
            <w:r>
              <w:rPr>
                <w:rFonts w:cs="Arial"/>
                <w:b/>
                <w:color w:val="CC3300"/>
                <w:sz w:val="18"/>
                <w:szCs w:val="18"/>
                <w:lang w:eastAsia="de-DE"/>
              </w:rPr>
              <w:br/>
            </w:r>
            <w:r w:rsidRPr="004B580E">
              <w:rPr>
                <w:rFonts w:cs="Arial"/>
                <w:color w:val="CC3300"/>
                <w:sz w:val="18"/>
                <w:szCs w:val="18"/>
                <w:lang w:eastAsia="de-DE"/>
              </w:rPr>
              <w:t>KG &gt; Primar &gt; Sek</w:t>
            </w:r>
          </w:p>
          <w:p w14:paraId="5BCD7DA4" w14:textId="77777777" w:rsidR="006F5044" w:rsidRPr="004B580E" w:rsidRDefault="000D7DF0" w:rsidP="006F5044">
            <w:pPr>
              <w:spacing w:before="120" w:after="120"/>
              <w:rPr>
                <w:rFonts w:cs="Arial"/>
                <w:color w:val="CC3300"/>
                <w:sz w:val="18"/>
                <w:szCs w:val="18"/>
                <w:lang w:eastAsia="de-DE"/>
              </w:rPr>
            </w:pPr>
            <w:r w:rsidRPr="004B580E">
              <w:rPr>
                <w:rFonts w:cs="Arial"/>
                <w:b/>
                <w:color w:val="CC3300"/>
                <w:sz w:val="18"/>
                <w:szCs w:val="18"/>
                <w:lang w:eastAsia="de-DE"/>
              </w:rPr>
              <w:t>Sek - Anschluss</w:t>
            </w:r>
            <w:r>
              <w:rPr>
                <w:rFonts w:cs="Arial"/>
                <w:b/>
                <w:color w:val="CC3300"/>
                <w:sz w:val="18"/>
                <w:szCs w:val="18"/>
                <w:lang w:eastAsia="de-DE"/>
              </w:rPr>
              <w:t>:</w:t>
            </w:r>
            <w:r w:rsidRPr="004B580E">
              <w:rPr>
                <w:rFonts w:cs="Arial"/>
                <w:b/>
                <w:color w:val="CC3300"/>
                <w:sz w:val="18"/>
                <w:szCs w:val="18"/>
                <w:lang w:eastAsia="de-DE"/>
              </w:rPr>
              <w:t xml:space="preserve"> </w:t>
            </w:r>
            <w:r>
              <w:rPr>
                <w:rFonts w:cs="Arial"/>
                <w:color w:val="CC3300"/>
                <w:sz w:val="18"/>
                <w:szCs w:val="18"/>
                <w:lang w:eastAsia="de-DE"/>
              </w:rPr>
              <w:br/>
              <w:t>Gymi, Berufswelt</w:t>
            </w:r>
          </w:p>
        </w:tc>
      </w:tr>
      <w:tr w:rsidR="00332A64" w14:paraId="324B92DE" w14:textId="77777777" w:rsidTr="008E5633">
        <w:trPr>
          <w:trHeight w:val="950"/>
        </w:trPr>
        <w:tc>
          <w:tcPr>
            <w:tcW w:w="2376" w:type="dxa"/>
            <w:vMerge/>
            <w:tcBorders>
              <w:top w:val="single" w:sz="18" w:space="0" w:color="auto"/>
            </w:tcBorders>
          </w:tcPr>
          <w:p w14:paraId="14E21D42" w14:textId="77777777" w:rsidR="006F5044" w:rsidRDefault="006F5044" w:rsidP="006F5044">
            <w:pPr>
              <w:spacing w:before="120" w:after="120"/>
              <w:rPr>
                <w:rFonts w:cs="Arial"/>
                <w:b/>
                <w:bCs/>
                <w:sz w:val="20"/>
                <w:szCs w:val="22"/>
                <w:lang w:eastAsia="de-DE"/>
              </w:rPr>
            </w:pPr>
          </w:p>
        </w:tc>
        <w:tc>
          <w:tcPr>
            <w:tcW w:w="2977" w:type="dxa"/>
            <w:gridSpan w:val="2"/>
            <w:tcBorders>
              <w:top w:val="single" w:sz="4" w:space="0" w:color="auto"/>
              <w:bottom w:val="single" w:sz="4" w:space="0" w:color="auto"/>
            </w:tcBorders>
            <w:shd w:val="clear" w:color="auto" w:fill="FFFFFF" w:themeFill="background1"/>
          </w:tcPr>
          <w:p w14:paraId="41892CE4" w14:textId="77777777" w:rsidR="006F5044" w:rsidRPr="00EE7DE9" w:rsidRDefault="003C5961" w:rsidP="006F5044">
            <w:pPr>
              <w:spacing w:before="120" w:after="120"/>
              <w:ind w:left="318" w:hanging="284"/>
              <w:rPr>
                <w:b/>
                <w:sz w:val="20"/>
              </w:rPr>
            </w:pPr>
            <w:sdt>
              <w:sdtPr>
                <w:rPr>
                  <w:b/>
                  <w:sz w:val="20"/>
                </w:rPr>
                <w:id w:val="-1642952810"/>
                <w14:checkbox>
                  <w14:checked w14:val="0"/>
                  <w14:checkedState w14:val="2612" w14:font="MS Gothic"/>
                  <w14:uncheckedState w14:val="2610" w14:font="MS Gothic"/>
                </w14:checkbox>
              </w:sdtPr>
              <w:sdtEndPr/>
              <w:sdtContent>
                <w:r w:rsidR="000D7DF0">
                  <w:rPr>
                    <w:rFonts w:ascii="MS Gothic" w:eastAsia="MS Gothic" w:hAnsi="MS Gothic" w:hint="eastAsia"/>
                    <w:b/>
                    <w:sz w:val="20"/>
                  </w:rPr>
                  <w:t>☐</w:t>
                </w:r>
              </w:sdtContent>
            </w:sdt>
            <w:r w:rsidR="000D7DF0">
              <w:rPr>
                <w:b/>
                <w:sz w:val="20"/>
              </w:rPr>
              <w:t xml:space="preserve"> </w:t>
            </w:r>
            <w:r w:rsidR="000D7DF0" w:rsidRPr="00EE7DE9">
              <w:rPr>
                <w:b/>
                <w:sz w:val="20"/>
              </w:rPr>
              <w:t>Externe Partner einbinden</w:t>
            </w:r>
          </w:p>
        </w:tc>
        <w:tc>
          <w:tcPr>
            <w:tcW w:w="6975" w:type="dxa"/>
            <w:gridSpan w:val="6"/>
            <w:tcBorders>
              <w:top w:val="single" w:sz="4" w:space="0" w:color="auto"/>
              <w:bottom w:val="single" w:sz="4" w:space="0" w:color="auto"/>
            </w:tcBorders>
            <w:shd w:val="clear" w:color="auto" w:fill="FFFFFF" w:themeFill="background1"/>
          </w:tcPr>
          <w:p w14:paraId="468BFE58" w14:textId="77777777" w:rsidR="006F5044" w:rsidRPr="00C54731" w:rsidRDefault="003C5961" w:rsidP="006F5044">
            <w:pPr>
              <w:spacing w:before="120" w:after="120"/>
              <w:ind w:left="317" w:hanging="283"/>
              <w:rPr>
                <w:rFonts w:cs="Arial"/>
                <w:sz w:val="18"/>
              </w:rPr>
            </w:pPr>
            <w:sdt>
              <w:sdtPr>
                <w:rPr>
                  <w:rFonts w:cs="Arial"/>
                  <w:sz w:val="18"/>
                </w:rPr>
                <w:id w:val="-1712878550"/>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Die Lehrpersonen gestalten den Einbezug der externen Partner entlang der schulinternen Abmachungen.</w:t>
            </w:r>
          </w:p>
          <w:p w14:paraId="03A955CE" w14:textId="77777777" w:rsidR="006F5044" w:rsidRPr="00C54731" w:rsidRDefault="003C5961" w:rsidP="006F5044">
            <w:pPr>
              <w:spacing w:before="120" w:after="120"/>
              <w:ind w:left="317" w:hanging="283"/>
              <w:rPr>
                <w:rFonts w:cs="Arial"/>
                <w:sz w:val="18"/>
              </w:rPr>
            </w:pPr>
            <w:sdt>
              <w:sdtPr>
                <w:rPr>
                  <w:rFonts w:cs="Arial"/>
                  <w:sz w:val="18"/>
                </w:rPr>
                <w:id w:val="2092969855"/>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Sie ermöglichen externen Partnern Einblicke ins Schulleben.</w:t>
            </w:r>
          </w:p>
          <w:p w14:paraId="124D7F87" w14:textId="77777777" w:rsidR="006F5044" w:rsidRPr="00C54731" w:rsidRDefault="003C5961" w:rsidP="006F5044">
            <w:pPr>
              <w:spacing w:before="120" w:after="120"/>
              <w:ind w:left="317" w:hanging="283"/>
              <w:rPr>
                <w:rFonts w:cs="Arial"/>
                <w:sz w:val="18"/>
              </w:rPr>
            </w:pPr>
            <w:sdt>
              <w:sdtPr>
                <w:rPr>
                  <w:rFonts w:cs="Arial"/>
                  <w:sz w:val="18"/>
                </w:rPr>
                <w:id w:val="1745061691"/>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Sie binden externe Partner bei Bedarf gezielt in Schul- und Unterrichtsprojekte ein.</w:t>
            </w:r>
          </w:p>
        </w:tc>
        <w:tc>
          <w:tcPr>
            <w:tcW w:w="2664" w:type="dxa"/>
            <w:vMerge/>
            <w:tcBorders>
              <w:top w:val="single" w:sz="18" w:space="0" w:color="auto"/>
            </w:tcBorders>
          </w:tcPr>
          <w:p w14:paraId="422220A8" w14:textId="77777777" w:rsidR="006F5044" w:rsidRDefault="006F5044" w:rsidP="006F5044">
            <w:pPr>
              <w:spacing w:before="120" w:after="120"/>
              <w:rPr>
                <w:rFonts w:cs="Arial"/>
                <w:color w:val="CC3300"/>
                <w:sz w:val="18"/>
                <w:szCs w:val="18"/>
                <w:lang w:eastAsia="de-DE"/>
              </w:rPr>
            </w:pPr>
          </w:p>
        </w:tc>
      </w:tr>
      <w:tr w:rsidR="00332A64" w14:paraId="2FCA543B" w14:textId="77777777" w:rsidTr="008E5633">
        <w:trPr>
          <w:trHeight w:val="950"/>
        </w:trPr>
        <w:tc>
          <w:tcPr>
            <w:tcW w:w="2376" w:type="dxa"/>
            <w:vMerge/>
            <w:tcBorders>
              <w:top w:val="single" w:sz="18" w:space="0" w:color="auto"/>
            </w:tcBorders>
          </w:tcPr>
          <w:p w14:paraId="184E0D37" w14:textId="77777777" w:rsidR="006F5044" w:rsidRDefault="006F5044" w:rsidP="006F5044">
            <w:pPr>
              <w:spacing w:before="120" w:after="120"/>
              <w:rPr>
                <w:rFonts w:cs="Arial"/>
                <w:b/>
                <w:bCs/>
                <w:sz w:val="20"/>
                <w:szCs w:val="22"/>
                <w:lang w:eastAsia="de-DE"/>
              </w:rPr>
            </w:pPr>
          </w:p>
        </w:tc>
        <w:tc>
          <w:tcPr>
            <w:tcW w:w="2977" w:type="dxa"/>
            <w:gridSpan w:val="2"/>
            <w:tcBorders>
              <w:top w:val="single" w:sz="4" w:space="0" w:color="auto"/>
              <w:bottom w:val="single" w:sz="4" w:space="0" w:color="auto"/>
            </w:tcBorders>
            <w:shd w:val="clear" w:color="auto" w:fill="FFFFFF" w:themeFill="background1"/>
          </w:tcPr>
          <w:p w14:paraId="055DC429" w14:textId="77777777" w:rsidR="006F5044" w:rsidRPr="00EE7DE9" w:rsidRDefault="003C5961" w:rsidP="006F5044">
            <w:pPr>
              <w:spacing w:before="120" w:after="120"/>
              <w:ind w:left="318" w:hanging="284"/>
              <w:rPr>
                <w:b/>
                <w:sz w:val="20"/>
              </w:rPr>
            </w:pPr>
            <w:sdt>
              <w:sdtPr>
                <w:rPr>
                  <w:b/>
                  <w:sz w:val="20"/>
                </w:rPr>
                <w:id w:val="-377707525"/>
                <w14:checkbox>
                  <w14:checked w14:val="0"/>
                  <w14:checkedState w14:val="2612" w14:font="MS Gothic"/>
                  <w14:uncheckedState w14:val="2610" w14:font="MS Gothic"/>
                </w14:checkbox>
              </w:sdtPr>
              <w:sdtEndPr/>
              <w:sdtContent>
                <w:r w:rsidR="000D7DF0">
                  <w:rPr>
                    <w:rFonts w:ascii="MS Gothic" w:eastAsia="MS Gothic" w:hAnsi="MS Gothic" w:hint="eastAsia"/>
                    <w:b/>
                    <w:sz w:val="20"/>
                  </w:rPr>
                  <w:t>☐</w:t>
                </w:r>
              </w:sdtContent>
            </w:sdt>
            <w:r w:rsidR="000D7DF0">
              <w:rPr>
                <w:b/>
                <w:sz w:val="20"/>
              </w:rPr>
              <w:t xml:space="preserve"> </w:t>
            </w:r>
            <w:r w:rsidR="000D7DF0" w:rsidRPr="00EE7DE9">
              <w:rPr>
                <w:b/>
                <w:sz w:val="20"/>
              </w:rPr>
              <w:t>Schul- und familienergänzende Tagesstrukturen einbinden</w:t>
            </w:r>
          </w:p>
        </w:tc>
        <w:tc>
          <w:tcPr>
            <w:tcW w:w="6975" w:type="dxa"/>
            <w:gridSpan w:val="6"/>
            <w:tcBorders>
              <w:top w:val="single" w:sz="4" w:space="0" w:color="auto"/>
              <w:bottom w:val="single" w:sz="4" w:space="0" w:color="auto"/>
            </w:tcBorders>
            <w:shd w:val="clear" w:color="auto" w:fill="FFFFFF" w:themeFill="background1"/>
          </w:tcPr>
          <w:p w14:paraId="793B0FD0" w14:textId="77777777" w:rsidR="006F5044" w:rsidRPr="00C54731" w:rsidRDefault="003C5961" w:rsidP="006F5044">
            <w:pPr>
              <w:spacing w:before="120" w:after="120"/>
              <w:ind w:left="317" w:hanging="283"/>
              <w:rPr>
                <w:rFonts w:cs="Arial"/>
                <w:sz w:val="18"/>
              </w:rPr>
            </w:pPr>
            <w:sdt>
              <w:sdtPr>
                <w:rPr>
                  <w:rFonts w:cs="Arial"/>
                  <w:sz w:val="18"/>
                </w:rPr>
                <w:id w:val="1332867740"/>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Lehrpersonen und Fachpersonen der Tagesstrukturen arbeiten bedarfsorientiert zusammen.</w:t>
            </w:r>
          </w:p>
          <w:p w14:paraId="69DAA43B" w14:textId="77777777" w:rsidR="006F5044" w:rsidRPr="00C54731" w:rsidRDefault="003C5961" w:rsidP="006F5044">
            <w:pPr>
              <w:spacing w:before="120" w:after="120"/>
              <w:ind w:left="317" w:hanging="283"/>
              <w:rPr>
                <w:rFonts w:cs="Arial"/>
                <w:sz w:val="18"/>
              </w:rPr>
            </w:pPr>
            <w:sdt>
              <w:sdtPr>
                <w:rPr>
                  <w:rFonts w:cs="Arial"/>
                  <w:sz w:val="18"/>
                </w:rPr>
                <w:id w:val="1679309896"/>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Sie sorgen gemeinsam für reibungslose Übergänge im Schulalltag.</w:t>
            </w:r>
          </w:p>
          <w:p w14:paraId="03DB6D70" w14:textId="77777777" w:rsidR="006F5044" w:rsidRPr="00C54731" w:rsidRDefault="003C5961" w:rsidP="006F5044">
            <w:pPr>
              <w:spacing w:before="120" w:after="120"/>
              <w:ind w:left="317" w:hanging="283"/>
              <w:rPr>
                <w:rFonts w:cs="Arial"/>
                <w:sz w:val="18"/>
              </w:rPr>
            </w:pPr>
            <w:sdt>
              <w:sdtPr>
                <w:rPr>
                  <w:rFonts w:cs="Arial"/>
                  <w:sz w:val="18"/>
                </w:rPr>
                <w:id w:val="-224221029"/>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Sie tauschen sich bei Bedarf über das Verhalten und die Entwicklung einzelner Lernender aus.</w:t>
            </w:r>
          </w:p>
        </w:tc>
        <w:tc>
          <w:tcPr>
            <w:tcW w:w="2664" w:type="dxa"/>
            <w:vMerge/>
            <w:tcBorders>
              <w:top w:val="single" w:sz="18" w:space="0" w:color="auto"/>
            </w:tcBorders>
          </w:tcPr>
          <w:p w14:paraId="14021AC9" w14:textId="77777777" w:rsidR="006F5044" w:rsidRDefault="006F5044" w:rsidP="006F5044">
            <w:pPr>
              <w:spacing w:before="120" w:after="120"/>
              <w:rPr>
                <w:rFonts w:cs="Arial"/>
                <w:color w:val="CC3300"/>
                <w:sz w:val="18"/>
                <w:szCs w:val="18"/>
                <w:lang w:eastAsia="de-DE"/>
              </w:rPr>
            </w:pPr>
          </w:p>
        </w:tc>
      </w:tr>
      <w:tr w:rsidR="00332A64" w14:paraId="3247DB95" w14:textId="77777777" w:rsidTr="008E5633">
        <w:trPr>
          <w:trHeight w:val="950"/>
        </w:trPr>
        <w:tc>
          <w:tcPr>
            <w:tcW w:w="2376" w:type="dxa"/>
            <w:vMerge/>
            <w:tcBorders>
              <w:top w:val="single" w:sz="18" w:space="0" w:color="auto"/>
            </w:tcBorders>
          </w:tcPr>
          <w:p w14:paraId="000E32A8" w14:textId="77777777" w:rsidR="006F5044" w:rsidRDefault="006F5044" w:rsidP="006F5044">
            <w:pPr>
              <w:spacing w:before="120" w:after="120"/>
              <w:rPr>
                <w:rFonts w:cs="Arial"/>
                <w:b/>
                <w:bCs/>
                <w:sz w:val="20"/>
                <w:szCs w:val="22"/>
                <w:lang w:eastAsia="de-DE"/>
              </w:rPr>
            </w:pPr>
          </w:p>
        </w:tc>
        <w:tc>
          <w:tcPr>
            <w:tcW w:w="2977" w:type="dxa"/>
            <w:gridSpan w:val="2"/>
            <w:tcBorders>
              <w:top w:val="single" w:sz="4" w:space="0" w:color="auto"/>
              <w:bottom w:val="single" w:sz="4" w:space="0" w:color="auto"/>
            </w:tcBorders>
            <w:shd w:val="clear" w:color="auto" w:fill="FFFFFF" w:themeFill="background1"/>
          </w:tcPr>
          <w:p w14:paraId="3BB9F4A1" w14:textId="77777777" w:rsidR="006F5044" w:rsidRPr="00EE7DE9" w:rsidRDefault="003C5961" w:rsidP="006F5044">
            <w:pPr>
              <w:spacing w:before="120" w:after="120"/>
              <w:ind w:left="318" w:hanging="284"/>
              <w:rPr>
                <w:b/>
                <w:sz w:val="20"/>
              </w:rPr>
            </w:pPr>
            <w:sdt>
              <w:sdtPr>
                <w:rPr>
                  <w:b/>
                  <w:sz w:val="20"/>
                </w:rPr>
                <w:id w:val="752246345"/>
                <w14:checkbox>
                  <w14:checked w14:val="0"/>
                  <w14:checkedState w14:val="2612" w14:font="MS Gothic"/>
                  <w14:uncheckedState w14:val="2610" w14:font="MS Gothic"/>
                </w14:checkbox>
              </w:sdtPr>
              <w:sdtEndPr/>
              <w:sdtContent>
                <w:r w:rsidR="000D7DF0">
                  <w:rPr>
                    <w:rFonts w:ascii="MS Gothic" w:eastAsia="MS Gothic" w:hAnsi="MS Gothic" w:hint="eastAsia"/>
                    <w:b/>
                    <w:sz w:val="20"/>
                  </w:rPr>
                  <w:t>☐</w:t>
                </w:r>
              </w:sdtContent>
            </w:sdt>
            <w:r w:rsidR="000D7DF0">
              <w:rPr>
                <w:b/>
                <w:sz w:val="20"/>
              </w:rPr>
              <w:t xml:space="preserve"> </w:t>
            </w:r>
            <w:r w:rsidR="000D7DF0" w:rsidRPr="00EE7DE9">
              <w:rPr>
                <w:b/>
                <w:sz w:val="20"/>
              </w:rPr>
              <w:t>Dorf- und Quartierleben einbeziehen</w:t>
            </w:r>
          </w:p>
        </w:tc>
        <w:tc>
          <w:tcPr>
            <w:tcW w:w="6975" w:type="dxa"/>
            <w:gridSpan w:val="6"/>
            <w:tcBorders>
              <w:top w:val="single" w:sz="4" w:space="0" w:color="auto"/>
              <w:bottom w:val="single" w:sz="4" w:space="0" w:color="auto"/>
            </w:tcBorders>
            <w:shd w:val="clear" w:color="auto" w:fill="FFFFFF" w:themeFill="background1"/>
          </w:tcPr>
          <w:p w14:paraId="67EA94A9" w14:textId="77777777" w:rsidR="006F5044" w:rsidRPr="00C54731" w:rsidRDefault="003C5961" w:rsidP="006F5044">
            <w:pPr>
              <w:spacing w:before="120" w:after="120"/>
              <w:ind w:left="317" w:hanging="283"/>
              <w:rPr>
                <w:rFonts w:cs="Arial"/>
                <w:sz w:val="18"/>
              </w:rPr>
            </w:pPr>
            <w:sdt>
              <w:sdtPr>
                <w:rPr>
                  <w:rFonts w:cs="Arial"/>
                  <w:sz w:val="18"/>
                </w:rPr>
                <w:id w:val="-1249105792"/>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Die Lehrpersonen richten ihr Handeln auf die kulturellen und sozialen Gegebenheiten im Dorf und Quartier aus.</w:t>
            </w:r>
          </w:p>
          <w:p w14:paraId="2D560C82" w14:textId="77777777" w:rsidR="006F5044" w:rsidRPr="00C54731" w:rsidRDefault="003C5961" w:rsidP="006F5044">
            <w:pPr>
              <w:spacing w:before="120" w:after="120"/>
              <w:ind w:left="317" w:hanging="283"/>
              <w:rPr>
                <w:rFonts w:cs="Arial"/>
                <w:sz w:val="18"/>
              </w:rPr>
            </w:pPr>
            <w:sdt>
              <w:sdtPr>
                <w:rPr>
                  <w:rFonts w:cs="Arial"/>
                  <w:sz w:val="18"/>
                </w:rPr>
                <w:id w:val="-184367364"/>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Sie beziehen die unterschiedlichen Angebote im Dorf und Quartier (z. B. Sportvereine, Quartierarbeit, soziokulturelle Animation, vorschulische Angebote) aktiv ins Schulleben ein.</w:t>
            </w:r>
          </w:p>
          <w:p w14:paraId="592AAD65" w14:textId="77777777" w:rsidR="006F5044" w:rsidRPr="00C54731" w:rsidRDefault="003C5961" w:rsidP="006F5044">
            <w:pPr>
              <w:spacing w:before="120" w:after="120"/>
              <w:ind w:left="317" w:hanging="283"/>
              <w:rPr>
                <w:rFonts w:cs="Arial"/>
                <w:sz w:val="18"/>
              </w:rPr>
            </w:pPr>
            <w:sdt>
              <w:sdtPr>
                <w:rPr>
                  <w:rFonts w:cs="Arial"/>
                  <w:sz w:val="18"/>
                </w:rPr>
                <w:id w:val="468243812"/>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Sie nehmen mit den Lernenden, wo sinnvoll und möglich, am Dorf- und Quartierleben teil (z. B. Brauchtum, Feste).</w:t>
            </w:r>
          </w:p>
        </w:tc>
        <w:tc>
          <w:tcPr>
            <w:tcW w:w="2664" w:type="dxa"/>
            <w:vMerge/>
            <w:tcBorders>
              <w:top w:val="single" w:sz="18" w:space="0" w:color="auto"/>
            </w:tcBorders>
          </w:tcPr>
          <w:p w14:paraId="554AD12F" w14:textId="77777777" w:rsidR="006F5044" w:rsidRDefault="006F5044" w:rsidP="006F5044">
            <w:pPr>
              <w:spacing w:before="120" w:after="120"/>
              <w:rPr>
                <w:rFonts w:cs="Arial"/>
                <w:color w:val="CC3300"/>
                <w:sz w:val="18"/>
                <w:szCs w:val="18"/>
                <w:lang w:eastAsia="de-DE"/>
              </w:rPr>
            </w:pPr>
          </w:p>
        </w:tc>
      </w:tr>
      <w:tr w:rsidR="00332A64" w14:paraId="6581BEAE" w14:textId="77777777" w:rsidTr="008E5633">
        <w:trPr>
          <w:trHeight w:val="1254"/>
        </w:trPr>
        <w:tc>
          <w:tcPr>
            <w:tcW w:w="2376" w:type="dxa"/>
            <w:vMerge/>
            <w:tcBorders>
              <w:bottom w:val="single" w:sz="18" w:space="0" w:color="auto"/>
            </w:tcBorders>
          </w:tcPr>
          <w:p w14:paraId="09BF9F00" w14:textId="77777777" w:rsidR="006F5044" w:rsidRDefault="006F5044" w:rsidP="006F5044">
            <w:pPr>
              <w:spacing w:before="120" w:after="120"/>
              <w:rPr>
                <w:rFonts w:cs="Arial"/>
                <w:b/>
                <w:bCs/>
                <w:sz w:val="20"/>
                <w:szCs w:val="22"/>
                <w:lang w:eastAsia="de-DE"/>
              </w:rPr>
            </w:pPr>
          </w:p>
        </w:tc>
        <w:tc>
          <w:tcPr>
            <w:tcW w:w="2977" w:type="dxa"/>
            <w:gridSpan w:val="2"/>
            <w:tcBorders>
              <w:top w:val="single" w:sz="4" w:space="0" w:color="auto"/>
              <w:bottom w:val="single" w:sz="18" w:space="0" w:color="auto"/>
            </w:tcBorders>
            <w:shd w:val="clear" w:color="auto" w:fill="FFFFFF" w:themeFill="background1"/>
          </w:tcPr>
          <w:p w14:paraId="17437B80" w14:textId="77777777" w:rsidR="006F5044" w:rsidRPr="00EE7DE9" w:rsidRDefault="003C5961" w:rsidP="006F5044">
            <w:pPr>
              <w:spacing w:before="120" w:after="120"/>
              <w:ind w:left="318" w:hanging="284"/>
              <w:rPr>
                <w:b/>
                <w:sz w:val="20"/>
              </w:rPr>
            </w:pPr>
            <w:sdt>
              <w:sdtPr>
                <w:rPr>
                  <w:b/>
                  <w:sz w:val="20"/>
                </w:rPr>
                <w:id w:val="1998222673"/>
                <w14:checkbox>
                  <w14:checked w14:val="0"/>
                  <w14:checkedState w14:val="2612" w14:font="MS Gothic"/>
                  <w14:uncheckedState w14:val="2610" w14:font="MS Gothic"/>
                </w14:checkbox>
              </w:sdtPr>
              <w:sdtEndPr/>
              <w:sdtContent>
                <w:r w:rsidR="000D7DF0">
                  <w:rPr>
                    <w:rFonts w:ascii="MS Gothic" w:eastAsia="MS Gothic" w:hAnsi="MS Gothic" w:hint="eastAsia"/>
                    <w:b/>
                    <w:sz w:val="20"/>
                  </w:rPr>
                  <w:t>☐</w:t>
                </w:r>
              </w:sdtContent>
            </w:sdt>
            <w:r w:rsidR="000D7DF0">
              <w:rPr>
                <w:b/>
                <w:sz w:val="20"/>
              </w:rPr>
              <w:t xml:space="preserve"> </w:t>
            </w:r>
            <w:r w:rsidR="000D7DF0" w:rsidRPr="00EE7DE9">
              <w:rPr>
                <w:b/>
                <w:sz w:val="20"/>
              </w:rPr>
              <w:t>Bildungsweg / Übergänge</w:t>
            </w:r>
          </w:p>
        </w:tc>
        <w:tc>
          <w:tcPr>
            <w:tcW w:w="6975" w:type="dxa"/>
            <w:gridSpan w:val="6"/>
            <w:tcBorders>
              <w:top w:val="single" w:sz="4" w:space="0" w:color="auto"/>
              <w:bottom w:val="single" w:sz="18" w:space="0" w:color="auto"/>
            </w:tcBorders>
            <w:shd w:val="clear" w:color="auto" w:fill="FFFFFF" w:themeFill="background1"/>
          </w:tcPr>
          <w:p w14:paraId="12E58F55" w14:textId="77777777" w:rsidR="006F5044" w:rsidRPr="00C54731" w:rsidRDefault="003C5961" w:rsidP="006F5044">
            <w:pPr>
              <w:spacing w:before="120" w:after="120"/>
              <w:ind w:left="317" w:hanging="283"/>
              <w:rPr>
                <w:rFonts w:cs="Arial"/>
                <w:sz w:val="18"/>
              </w:rPr>
            </w:pPr>
            <w:sdt>
              <w:sdtPr>
                <w:rPr>
                  <w:rFonts w:cs="Arial"/>
                  <w:sz w:val="18"/>
                </w:rPr>
                <w:id w:val="-971980034"/>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Die Lernenden gestalten ihren schulischen Bildungsweg unter Berücksichtigung ihrer persönlichen Voraussetzungen und Potenziale erfolgreich.</w:t>
            </w:r>
          </w:p>
          <w:p w14:paraId="0BB85B57" w14:textId="77777777" w:rsidR="006F5044" w:rsidRPr="00C54731" w:rsidRDefault="003C5961" w:rsidP="006F5044">
            <w:pPr>
              <w:spacing w:before="120" w:after="120"/>
              <w:ind w:left="317" w:hanging="283"/>
              <w:rPr>
                <w:rFonts w:cs="Arial"/>
                <w:sz w:val="18"/>
              </w:rPr>
            </w:pPr>
            <w:sdt>
              <w:sdtPr>
                <w:rPr>
                  <w:rFonts w:cs="Arial"/>
                  <w:sz w:val="18"/>
                </w:rPr>
                <w:id w:val="-548528932"/>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Die Schule ermöglicht durch individuelle Förderung und Durchlässigkeit optimale Bildungswege.</w:t>
            </w:r>
          </w:p>
          <w:p w14:paraId="3A94D992" w14:textId="77777777" w:rsidR="006F5044" w:rsidRPr="00C54731" w:rsidRDefault="003C5961" w:rsidP="006F5044">
            <w:pPr>
              <w:spacing w:before="120" w:after="120"/>
              <w:ind w:left="317" w:hanging="283"/>
              <w:rPr>
                <w:rFonts w:cs="Arial"/>
                <w:sz w:val="18"/>
              </w:rPr>
            </w:pPr>
            <w:sdt>
              <w:sdtPr>
                <w:rPr>
                  <w:rFonts w:cs="Arial"/>
                  <w:sz w:val="18"/>
                </w:rPr>
                <w:id w:val="1820073934"/>
                <w14:checkbox>
                  <w14:checked w14:val="0"/>
                  <w14:checkedState w14:val="2612" w14:font="MS Gothic"/>
                  <w14:uncheckedState w14:val="2610" w14:font="MS Gothic"/>
                </w14:checkbox>
              </w:sdtPr>
              <w:sdtEndPr/>
              <w:sdtContent>
                <w:r w:rsidR="000D7DF0">
                  <w:rPr>
                    <w:rFonts w:ascii="MS Gothic" w:eastAsia="MS Gothic" w:hAnsi="MS Gothic" w:cs="Arial" w:hint="eastAsia"/>
                    <w:sz w:val="18"/>
                  </w:rPr>
                  <w:t>☐</w:t>
                </w:r>
              </w:sdtContent>
            </w:sdt>
            <w:r w:rsidR="000D7DF0">
              <w:rPr>
                <w:rFonts w:cs="Arial"/>
                <w:sz w:val="18"/>
              </w:rPr>
              <w:t xml:space="preserve"> </w:t>
            </w:r>
            <w:r w:rsidR="000D7DF0" w:rsidRPr="00C54731">
              <w:rPr>
                <w:rFonts w:cs="Arial"/>
                <w:sz w:val="18"/>
              </w:rPr>
              <w:t>Die Lernenden schliessen die obligatorische Volksschulzeit erfolgreich ab.</w:t>
            </w:r>
          </w:p>
        </w:tc>
        <w:tc>
          <w:tcPr>
            <w:tcW w:w="2664" w:type="dxa"/>
            <w:vMerge/>
            <w:tcBorders>
              <w:bottom w:val="single" w:sz="18" w:space="0" w:color="auto"/>
            </w:tcBorders>
          </w:tcPr>
          <w:p w14:paraId="7B6B7C05" w14:textId="77777777" w:rsidR="006F5044" w:rsidRDefault="006F5044" w:rsidP="006F5044">
            <w:pPr>
              <w:spacing w:before="120" w:after="120"/>
              <w:rPr>
                <w:rFonts w:cs="Arial"/>
                <w:color w:val="CC3300"/>
                <w:sz w:val="18"/>
                <w:szCs w:val="18"/>
                <w:lang w:eastAsia="de-DE"/>
              </w:rPr>
            </w:pPr>
          </w:p>
        </w:tc>
      </w:tr>
      <w:tr w:rsidR="00332A64" w14:paraId="0A0963AB" w14:textId="77777777" w:rsidTr="00A52090">
        <w:trPr>
          <w:trHeight w:val="1515"/>
        </w:trPr>
        <w:tc>
          <w:tcPr>
            <w:tcW w:w="2376" w:type="dxa"/>
            <w:tcBorders>
              <w:top w:val="single" w:sz="18" w:space="0" w:color="auto"/>
              <w:bottom w:val="single" w:sz="18" w:space="0" w:color="auto"/>
            </w:tcBorders>
            <w:shd w:val="clear" w:color="auto" w:fill="9BB5FD"/>
          </w:tcPr>
          <w:p w14:paraId="3D7D0495" w14:textId="77777777" w:rsidR="006F5044" w:rsidRPr="007A2818" w:rsidRDefault="000D7DF0" w:rsidP="006F5044">
            <w:pPr>
              <w:spacing w:before="120" w:after="120"/>
              <w:rPr>
                <w:rFonts w:cs="Arial"/>
                <w:b/>
                <w:bCs/>
                <w:sz w:val="20"/>
                <w:szCs w:val="22"/>
                <w:lang w:eastAsia="de-DE"/>
              </w:rPr>
            </w:pPr>
            <w:r>
              <w:rPr>
                <w:rFonts w:cs="Arial"/>
                <w:b/>
                <w:bCs/>
                <w:sz w:val="20"/>
                <w:szCs w:val="22"/>
                <w:lang w:eastAsia="de-DE"/>
              </w:rPr>
              <w:t>jährliche Reflexion QM</w:t>
            </w:r>
          </w:p>
        </w:tc>
        <w:tc>
          <w:tcPr>
            <w:tcW w:w="9952" w:type="dxa"/>
            <w:gridSpan w:val="8"/>
            <w:tcBorders>
              <w:top w:val="single" w:sz="18" w:space="0" w:color="auto"/>
              <w:bottom w:val="single" w:sz="18" w:space="0" w:color="auto"/>
            </w:tcBorders>
            <w:shd w:val="clear" w:color="auto" w:fill="auto"/>
          </w:tcPr>
          <w:p w14:paraId="0025AD23" w14:textId="77777777" w:rsidR="006F5044" w:rsidRDefault="000D7DF0" w:rsidP="006F5044">
            <w:pPr>
              <w:spacing w:before="120" w:after="120"/>
              <w:rPr>
                <w:noProof/>
                <w:lang w:eastAsia="de-DE"/>
              </w:rPr>
            </w:pPr>
            <w:r>
              <w:rPr>
                <w:noProof/>
              </w:rPr>
              <w:drawing>
                <wp:inline distT="0" distB="0" distL="0" distR="0" wp14:anchorId="3480A7DB" wp14:editId="46B44397">
                  <wp:extent cx="6182265" cy="1108800"/>
                  <wp:effectExtent l="0" t="0" r="9525"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b="28136"/>
                          <a:stretch>
                            <a:fillRect/>
                          </a:stretch>
                        </pic:blipFill>
                        <pic:spPr bwMode="auto">
                          <a:xfrm>
                            <a:off x="0" y="0"/>
                            <a:ext cx="6314796" cy="11325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DE"/>
              </w:rPr>
              <w:t xml:space="preserve">    </w:t>
            </w:r>
          </w:p>
          <w:p w14:paraId="406FC57F" w14:textId="77777777" w:rsidR="006F5044" w:rsidRDefault="000D7DF0" w:rsidP="006F5044">
            <w:pPr>
              <w:spacing w:before="120" w:after="120"/>
              <w:rPr>
                <w:noProof/>
                <w:lang w:eastAsia="de-DE"/>
              </w:rPr>
            </w:pPr>
            <w:r>
              <w:rPr>
                <w:noProof/>
                <w:lang w:eastAsia="de-DE"/>
              </w:rPr>
              <w:t xml:space="preserve">            </w:t>
            </w:r>
          </w:p>
        </w:tc>
        <w:tc>
          <w:tcPr>
            <w:tcW w:w="2664" w:type="dxa"/>
            <w:tcBorders>
              <w:top w:val="single" w:sz="18" w:space="0" w:color="auto"/>
              <w:bottom w:val="single" w:sz="18" w:space="0" w:color="auto"/>
            </w:tcBorders>
          </w:tcPr>
          <w:p w14:paraId="1AF8724E" w14:textId="77777777" w:rsidR="006F5044" w:rsidRPr="00AD6316" w:rsidRDefault="00071791" w:rsidP="006F5044">
            <w:pPr>
              <w:spacing w:before="120" w:after="120"/>
              <w:rPr>
                <w:rFonts w:cs="Arial"/>
                <w:color w:val="CC3300"/>
                <w:sz w:val="18"/>
                <w:szCs w:val="18"/>
                <w:lang w:eastAsia="de-DE"/>
              </w:rPr>
            </w:pPr>
            <w:r w:rsidRPr="007E2DC3">
              <w:rPr>
                <w:rFonts w:cs="Arial"/>
                <w:b/>
                <w:color w:val="CC3300"/>
                <w:sz w:val="18"/>
                <w:szCs w:val="18"/>
                <w:lang w:eastAsia="de-DE"/>
              </w:rPr>
              <w:t xml:space="preserve">Reporting </w:t>
            </w:r>
            <w:r>
              <w:rPr>
                <w:rFonts w:cs="Arial"/>
                <w:b/>
                <w:color w:val="CC3300"/>
                <w:sz w:val="18"/>
                <w:szCs w:val="18"/>
                <w:lang w:eastAsia="de-DE"/>
              </w:rPr>
              <w:br/>
            </w:r>
            <w:r w:rsidR="000D7DF0" w:rsidRPr="00AD6316">
              <w:rPr>
                <w:rFonts w:cs="Arial"/>
                <w:color w:val="CC3300"/>
                <w:sz w:val="18"/>
                <w:szCs w:val="18"/>
                <w:lang w:eastAsia="de-DE"/>
              </w:rPr>
              <w:t>Regelmä</w:t>
            </w:r>
            <w:r>
              <w:rPr>
                <w:rFonts w:cs="Arial"/>
                <w:color w:val="CC3300"/>
                <w:sz w:val="18"/>
                <w:szCs w:val="18"/>
                <w:lang w:eastAsia="de-DE"/>
              </w:rPr>
              <w:t xml:space="preserve">ssige, geplante </w:t>
            </w:r>
            <w:r w:rsidR="000D7DF0">
              <w:rPr>
                <w:rFonts w:cs="Arial"/>
                <w:color w:val="CC3300"/>
                <w:sz w:val="18"/>
                <w:szCs w:val="18"/>
                <w:lang w:eastAsia="de-DE"/>
              </w:rPr>
              <w:t xml:space="preserve">Reflexion aller Angebote </w:t>
            </w:r>
            <w:r w:rsidR="000D7DF0">
              <w:rPr>
                <w:rFonts w:cs="Arial"/>
                <w:color w:val="CC3300"/>
                <w:sz w:val="18"/>
                <w:szCs w:val="18"/>
                <w:lang w:eastAsia="de-DE"/>
              </w:rPr>
              <w:br/>
              <w:t>W</w:t>
            </w:r>
            <w:r w:rsidR="000D7DF0" w:rsidRPr="00AD6316">
              <w:rPr>
                <w:rFonts w:cs="Arial"/>
                <w:color w:val="CC3300"/>
                <w:sz w:val="18"/>
                <w:szCs w:val="18"/>
                <w:lang w:eastAsia="de-DE"/>
              </w:rPr>
              <w:t>e</w:t>
            </w:r>
            <w:r w:rsidR="000D7DF0">
              <w:rPr>
                <w:rFonts w:cs="Arial"/>
                <w:color w:val="CC3300"/>
                <w:sz w:val="18"/>
                <w:szCs w:val="18"/>
                <w:lang w:eastAsia="de-DE"/>
              </w:rPr>
              <w:t>lche Angebote sind "überaltert"? Neue lancieren?</w:t>
            </w:r>
          </w:p>
          <w:p w14:paraId="4845E20B" w14:textId="77777777" w:rsidR="00071791" w:rsidRDefault="00071791" w:rsidP="006F5044">
            <w:pPr>
              <w:spacing w:before="120" w:after="120"/>
              <w:rPr>
                <w:rFonts w:cs="Arial"/>
                <w:color w:val="000000" w:themeColor="text1"/>
                <w:sz w:val="16"/>
                <w:szCs w:val="18"/>
                <w:lang w:eastAsia="de-DE"/>
              </w:rPr>
            </w:pPr>
          </w:p>
          <w:p w14:paraId="3BFD9351" w14:textId="77777777" w:rsidR="006F5044" w:rsidRPr="00F37F02" w:rsidRDefault="0029511D" w:rsidP="0076560C">
            <w:pPr>
              <w:spacing w:before="120" w:after="120"/>
              <w:rPr>
                <w:rFonts w:cs="Arial"/>
                <w:b/>
                <w:color w:val="000000" w:themeColor="text1"/>
                <w:sz w:val="16"/>
                <w:szCs w:val="18"/>
                <w:lang w:eastAsia="de-DE"/>
              </w:rPr>
            </w:pPr>
            <w:r>
              <w:rPr>
                <w:rFonts w:cs="Arial"/>
                <w:color w:val="000000" w:themeColor="text1"/>
                <w:sz w:val="16"/>
                <w:szCs w:val="18"/>
                <w:lang w:eastAsia="de-DE"/>
              </w:rPr>
              <w:t xml:space="preserve">&gt; </w:t>
            </w:r>
            <w:hyperlink w:anchor="_Anhang" w:history="1">
              <w:r w:rsidRPr="00955731">
                <w:rPr>
                  <w:rStyle w:val="Lienhypertexte"/>
                  <w:rFonts w:cs="Arial"/>
                  <w:b/>
                  <w:sz w:val="16"/>
                  <w:szCs w:val="18"/>
                  <w:lang w:eastAsia="de-DE"/>
                </w:rPr>
                <w:t>Anhang</w:t>
              </w:r>
            </w:hyperlink>
            <w:r w:rsidRPr="009A2F73">
              <w:rPr>
                <w:rFonts w:cs="Arial"/>
                <w:b/>
                <w:color w:val="000000" w:themeColor="text1"/>
                <w:sz w:val="16"/>
                <w:szCs w:val="18"/>
                <w:lang w:eastAsia="de-DE"/>
              </w:rPr>
              <w:t xml:space="preserve">: </w:t>
            </w:r>
            <w:r>
              <w:rPr>
                <w:rFonts w:cs="Arial"/>
                <w:b/>
                <w:color w:val="000000" w:themeColor="text1"/>
                <w:sz w:val="16"/>
                <w:szCs w:val="18"/>
                <w:lang w:eastAsia="de-DE"/>
              </w:rPr>
              <w:br/>
              <w:t>Planungsinstrumente «Selbstevaluationsraster»</w:t>
            </w:r>
            <w:r w:rsidRPr="009A2F73">
              <w:rPr>
                <w:rFonts w:cs="Arial"/>
                <w:b/>
                <w:color w:val="000000" w:themeColor="text1"/>
                <w:sz w:val="16"/>
                <w:szCs w:val="18"/>
                <w:lang w:eastAsia="de-DE"/>
              </w:rPr>
              <w:t xml:space="preserve"> </w:t>
            </w:r>
            <w:r w:rsidRPr="006C4037">
              <w:rPr>
                <w:rFonts w:cs="Arial"/>
                <w:b/>
                <w:color w:val="C00000"/>
                <w:sz w:val="16"/>
                <w:szCs w:val="18"/>
                <w:lang w:eastAsia="de-DE"/>
              </w:rPr>
              <w:t xml:space="preserve"> </w:t>
            </w:r>
          </w:p>
        </w:tc>
      </w:tr>
    </w:tbl>
    <w:p w14:paraId="25415769" w14:textId="77777777" w:rsidR="006F5044" w:rsidRDefault="006F5044" w:rsidP="006F5044">
      <w:pPr>
        <w:spacing w:before="120" w:after="120"/>
      </w:pPr>
    </w:p>
    <w:p w14:paraId="56C32B23" w14:textId="77777777" w:rsidR="00071791" w:rsidRDefault="00071791">
      <w:bookmarkStart w:id="47" w:name="_Toc256000019"/>
      <w:bookmarkStart w:id="48" w:name="_Toc518382910"/>
      <w:r>
        <w:br w:type="page"/>
      </w:r>
    </w:p>
    <w:tbl>
      <w:tblPr>
        <w:tblStyle w:val="Grilledutableau"/>
        <w:tblW w:w="14992" w:type="dxa"/>
        <w:tblLayout w:type="fixed"/>
        <w:tblLook w:val="04A0" w:firstRow="1" w:lastRow="0" w:firstColumn="1" w:lastColumn="0" w:noHBand="0" w:noVBand="1"/>
      </w:tblPr>
      <w:tblGrid>
        <w:gridCol w:w="2376"/>
        <w:gridCol w:w="9922"/>
        <w:gridCol w:w="30"/>
        <w:gridCol w:w="2664"/>
      </w:tblGrid>
      <w:tr w:rsidR="00332A64" w14:paraId="34B5A0B5" w14:textId="77777777" w:rsidTr="006F5044">
        <w:trPr>
          <w:trHeight w:val="717"/>
        </w:trPr>
        <w:tc>
          <w:tcPr>
            <w:tcW w:w="12328" w:type="dxa"/>
            <w:gridSpan w:val="3"/>
            <w:tcBorders>
              <w:top w:val="nil"/>
              <w:left w:val="nil"/>
              <w:bottom w:val="nil"/>
              <w:right w:val="nil"/>
            </w:tcBorders>
            <w:shd w:val="clear" w:color="auto" w:fill="005EA2"/>
          </w:tcPr>
          <w:p w14:paraId="185ACF4F" w14:textId="77777777" w:rsidR="006F5044" w:rsidRPr="0084567F" w:rsidRDefault="00CB1E3F" w:rsidP="006F5044">
            <w:pPr>
              <w:pStyle w:val="Titre2"/>
              <w:spacing w:before="120" w:after="120"/>
            </w:pPr>
            <w:bookmarkStart w:id="49" w:name="_4.2_Zeitressourcen/Termine_planen"/>
            <w:bookmarkStart w:id="50" w:name="_Toc526417747"/>
            <w:bookmarkEnd w:id="49"/>
            <w:r>
              <w:t>4</w:t>
            </w:r>
            <w:r w:rsidR="000D7DF0">
              <w:t xml:space="preserve">.2 </w:t>
            </w:r>
            <w:r w:rsidR="000D7DF0" w:rsidRPr="00E234E7">
              <w:t>Zeitressourcen</w:t>
            </w:r>
            <w:r w:rsidR="000D7DF0">
              <w:t>/</w:t>
            </w:r>
            <w:r w:rsidR="000D7DF0" w:rsidRPr="00E234E7">
              <w:t>Termine planen</w:t>
            </w:r>
            <w:bookmarkEnd w:id="47"/>
            <w:bookmarkEnd w:id="48"/>
            <w:bookmarkEnd w:id="50"/>
          </w:p>
        </w:tc>
        <w:tc>
          <w:tcPr>
            <w:tcW w:w="2664" w:type="dxa"/>
            <w:tcBorders>
              <w:top w:val="nil"/>
              <w:left w:val="nil"/>
              <w:bottom w:val="nil"/>
              <w:right w:val="nil"/>
            </w:tcBorders>
            <w:shd w:val="clear" w:color="auto" w:fill="FFFFFF" w:themeFill="background1"/>
          </w:tcPr>
          <w:p w14:paraId="6ECFCB42" w14:textId="77777777" w:rsidR="006F5044" w:rsidRPr="00E234E7" w:rsidRDefault="006F5044" w:rsidP="006F5044">
            <w:pPr>
              <w:pStyle w:val="Titre2"/>
              <w:spacing w:before="120" w:after="120"/>
            </w:pPr>
          </w:p>
        </w:tc>
      </w:tr>
      <w:tr w:rsidR="00332A64" w14:paraId="35E2E67B" w14:textId="77777777" w:rsidTr="006F5044">
        <w:trPr>
          <w:trHeight w:val="278"/>
        </w:trPr>
        <w:tc>
          <w:tcPr>
            <w:tcW w:w="12328" w:type="dxa"/>
            <w:gridSpan w:val="3"/>
            <w:tcBorders>
              <w:top w:val="nil"/>
              <w:left w:val="nil"/>
              <w:right w:val="nil"/>
            </w:tcBorders>
            <w:shd w:val="clear" w:color="auto" w:fill="auto"/>
          </w:tcPr>
          <w:p w14:paraId="36E311CD" w14:textId="77777777" w:rsidR="00071791" w:rsidRPr="001576E8" w:rsidRDefault="00071791" w:rsidP="00071791">
            <w:pPr>
              <w:spacing w:before="120" w:after="120"/>
              <w:rPr>
                <w:b/>
                <w:color w:val="1F497D" w:themeColor="text2"/>
              </w:rPr>
            </w:pPr>
            <w:r w:rsidRPr="001576E8">
              <w:rPr>
                <w:b/>
                <w:color w:val="1F497D" w:themeColor="text2"/>
                <w:sz w:val="24"/>
              </w:rPr>
              <w:t xml:space="preserve">Ziel: Zeitliche Ressourcen und Termine planen </w:t>
            </w:r>
          </w:p>
          <w:p w14:paraId="402EBB57" w14:textId="77777777" w:rsidR="006F5044" w:rsidRDefault="000D7DF0" w:rsidP="006F5044">
            <w:pPr>
              <w:spacing w:before="120" w:after="120"/>
            </w:pPr>
            <w:r w:rsidRPr="00D31F47">
              <w:t xml:space="preserve">Die </w:t>
            </w:r>
            <w:r w:rsidRPr="00D31F47">
              <w:rPr>
                <w:b/>
              </w:rPr>
              <w:t xml:space="preserve">Termin-/Zeitplanung </w:t>
            </w:r>
            <w:r w:rsidRPr="00D31F47">
              <w:t xml:space="preserve">über mehrere Jahre </w:t>
            </w:r>
            <w:r>
              <w:t>(langfristig</w:t>
            </w:r>
            <w:r w:rsidR="0029511D">
              <w:t xml:space="preserve"> Mehrjahresplanung</w:t>
            </w:r>
            <w:r>
              <w:t xml:space="preserve">) </w:t>
            </w:r>
            <w:r w:rsidRPr="00D31F47">
              <w:t xml:space="preserve">und die genauere Jahresplanung ist ein wichtiges </w:t>
            </w:r>
            <w:r w:rsidR="00071791">
              <w:t>Element der Ressourcenplanung, w</w:t>
            </w:r>
            <w:r w:rsidRPr="00D31F47">
              <w:t>as gilt auch für die Personalplanung.</w:t>
            </w:r>
          </w:p>
        </w:tc>
        <w:tc>
          <w:tcPr>
            <w:tcW w:w="2664" w:type="dxa"/>
            <w:tcBorders>
              <w:top w:val="nil"/>
              <w:left w:val="nil"/>
              <w:bottom w:val="single" w:sz="18" w:space="0" w:color="auto"/>
              <w:right w:val="nil"/>
            </w:tcBorders>
            <w:shd w:val="clear" w:color="auto" w:fill="FFFFFF" w:themeFill="background1"/>
          </w:tcPr>
          <w:p w14:paraId="5BD5D896" w14:textId="77777777" w:rsidR="006F5044" w:rsidRPr="00860B9C" w:rsidRDefault="00860B9C" w:rsidP="00860B9C">
            <w:pPr>
              <w:spacing w:before="120" w:after="120"/>
              <w:jc w:val="right"/>
              <w:rPr>
                <w:rFonts w:cs="Arial"/>
                <w:i/>
                <w:color w:val="C00000"/>
                <w:sz w:val="14"/>
                <w:szCs w:val="14"/>
                <w:lang w:eastAsia="de-DE"/>
              </w:rPr>
            </w:pPr>
            <w:r w:rsidRPr="00860B9C">
              <w:rPr>
                <w:rFonts w:cs="Arial"/>
                <w:i/>
                <w:color w:val="000000" w:themeColor="text1"/>
                <w:sz w:val="20"/>
                <w:szCs w:val="14"/>
                <w:lang w:eastAsia="de-DE"/>
              </w:rPr>
              <w:t>Nach der Bearbeitung des Rasters können die 3.Spalte und unnötige Zeilen gelöscht werden.</w:t>
            </w:r>
          </w:p>
        </w:tc>
      </w:tr>
      <w:tr w:rsidR="00332A64" w14:paraId="1518EEE0" w14:textId="77777777" w:rsidTr="006F5044">
        <w:tc>
          <w:tcPr>
            <w:tcW w:w="2376" w:type="dxa"/>
            <w:tcBorders>
              <w:top w:val="single" w:sz="18" w:space="0" w:color="auto"/>
              <w:bottom w:val="single" w:sz="18" w:space="0" w:color="auto"/>
            </w:tcBorders>
            <w:shd w:val="clear" w:color="auto" w:fill="BFBFBF" w:themeFill="background1" w:themeFillShade="BF"/>
          </w:tcPr>
          <w:p w14:paraId="5CB0DD6A" w14:textId="77777777" w:rsidR="006F5044" w:rsidRPr="006273D5" w:rsidRDefault="000D7DF0" w:rsidP="006F5044">
            <w:pPr>
              <w:spacing w:before="120" w:after="120"/>
              <w:jc w:val="right"/>
              <w:rPr>
                <w:rFonts w:cs="Arial"/>
                <w:b/>
                <w:sz w:val="16"/>
                <w:szCs w:val="18"/>
                <w:lang w:eastAsia="de-DE"/>
              </w:rPr>
            </w:pPr>
            <w:r w:rsidRPr="006273D5">
              <w:rPr>
                <w:rFonts w:cs="Arial"/>
                <w:b/>
                <w:sz w:val="16"/>
                <w:szCs w:val="18"/>
                <w:lang w:eastAsia="de-DE"/>
              </w:rPr>
              <w:t xml:space="preserve">Inhalt </w:t>
            </w:r>
          </w:p>
        </w:tc>
        <w:tc>
          <w:tcPr>
            <w:tcW w:w="9922" w:type="dxa"/>
            <w:tcBorders>
              <w:top w:val="single" w:sz="18" w:space="0" w:color="auto"/>
              <w:bottom w:val="single" w:sz="18" w:space="0" w:color="auto"/>
            </w:tcBorders>
            <w:shd w:val="clear" w:color="auto" w:fill="BFBFBF" w:themeFill="background1" w:themeFillShade="BF"/>
          </w:tcPr>
          <w:p w14:paraId="082B1875" w14:textId="77777777" w:rsidR="006F5044" w:rsidRPr="006273D5" w:rsidRDefault="000D7DF0" w:rsidP="006F5044">
            <w:pPr>
              <w:spacing w:before="120" w:after="120"/>
              <w:rPr>
                <w:rFonts w:cs="Arial"/>
                <w:b/>
                <w:sz w:val="16"/>
                <w:szCs w:val="18"/>
                <w:lang w:eastAsia="de-DE"/>
              </w:rPr>
            </w:pPr>
            <w:r w:rsidRPr="006273D5">
              <w:rPr>
                <w:rFonts w:cs="Arial"/>
                <w:b/>
                <w:sz w:val="16"/>
                <w:szCs w:val="18"/>
                <w:lang w:eastAsia="de-DE"/>
              </w:rPr>
              <w:t>Angaben</w:t>
            </w:r>
          </w:p>
        </w:tc>
        <w:tc>
          <w:tcPr>
            <w:tcW w:w="2694" w:type="dxa"/>
            <w:gridSpan w:val="2"/>
            <w:tcBorders>
              <w:bottom w:val="single" w:sz="18" w:space="0" w:color="auto"/>
            </w:tcBorders>
            <w:shd w:val="clear" w:color="auto" w:fill="943634" w:themeFill="accent2" w:themeFillShade="BF"/>
          </w:tcPr>
          <w:p w14:paraId="7855F806" w14:textId="77777777" w:rsidR="006F5044" w:rsidRPr="006273D5" w:rsidRDefault="000D7DF0" w:rsidP="006F5044">
            <w:pPr>
              <w:spacing w:before="120" w:after="120"/>
              <w:rPr>
                <w:rFonts w:cs="Arial"/>
                <w:b/>
                <w:color w:val="CC3300"/>
                <w:sz w:val="16"/>
                <w:szCs w:val="18"/>
                <w:lang w:eastAsia="de-DE"/>
              </w:rPr>
            </w:pPr>
            <w:r w:rsidRPr="00AA6C93">
              <w:rPr>
                <w:rFonts w:cs="Arial"/>
                <w:b/>
                <w:color w:val="FFFFFF" w:themeColor="background1"/>
                <w:sz w:val="16"/>
                <w:szCs w:val="18"/>
                <w:lang w:eastAsia="de-DE"/>
              </w:rPr>
              <w:t>Fragen zu den Angaben</w:t>
            </w:r>
          </w:p>
        </w:tc>
      </w:tr>
      <w:tr w:rsidR="00681F9B" w14:paraId="394D0511" w14:textId="77777777" w:rsidTr="00EB6182">
        <w:tc>
          <w:tcPr>
            <w:tcW w:w="2376" w:type="dxa"/>
            <w:tcBorders>
              <w:top w:val="single" w:sz="18" w:space="0" w:color="auto"/>
              <w:bottom w:val="single" w:sz="18" w:space="0" w:color="auto"/>
            </w:tcBorders>
            <w:shd w:val="clear" w:color="auto" w:fill="9BB5FD"/>
          </w:tcPr>
          <w:p w14:paraId="7890C20A" w14:textId="77777777" w:rsidR="00681F9B" w:rsidRPr="007A2818" w:rsidRDefault="00681F9B" w:rsidP="006F5044">
            <w:pPr>
              <w:spacing w:before="120" w:after="120"/>
              <w:jc w:val="right"/>
              <w:rPr>
                <w:rFonts w:cs="Arial"/>
                <w:b/>
                <w:sz w:val="20"/>
                <w:szCs w:val="22"/>
                <w:lang w:eastAsia="de-DE"/>
              </w:rPr>
            </w:pPr>
            <w:r>
              <w:rPr>
                <w:rFonts w:cs="Arial"/>
                <w:b/>
                <w:sz w:val="20"/>
                <w:szCs w:val="22"/>
                <w:lang w:eastAsia="de-DE"/>
              </w:rPr>
              <w:t>betrieblicher Leistungsauftrag</w:t>
            </w:r>
          </w:p>
        </w:tc>
        <w:tc>
          <w:tcPr>
            <w:tcW w:w="9922" w:type="dxa"/>
            <w:tcBorders>
              <w:top w:val="single" w:sz="18" w:space="0" w:color="auto"/>
              <w:bottom w:val="single" w:sz="18" w:space="0" w:color="auto"/>
            </w:tcBorders>
          </w:tcPr>
          <w:p w14:paraId="64710273" w14:textId="77777777" w:rsidR="00681F9B" w:rsidRDefault="00681F9B" w:rsidP="006F5044">
            <w:pPr>
              <w:spacing w:before="120" w:after="120"/>
              <w:rPr>
                <w:noProof/>
              </w:rPr>
            </w:pPr>
          </w:p>
        </w:tc>
        <w:tc>
          <w:tcPr>
            <w:tcW w:w="2694" w:type="dxa"/>
            <w:gridSpan w:val="2"/>
            <w:tcBorders>
              <w:top w:val="single" w:sz="18" w:space="0" w:color="auto"/>
              <w:bottom w:val="single" w:sz="18" w:space="0" w:color="auto"/>
            </w:tcBorders>
          </w:tcPr>
          <w:p w14:paraId="5E77E9B1" w14:textId="77777777" w:rsidR="00681F9B" w:rsidRDefault="00EB6182" w:rsidP="006F5044">
            <w:pPr>
              <w:spacing w:before="120" w:after="120"/>
              <w:rPr>
                <w:rFonts w:cs="Arial"/>
                <w:b/>
                <w:color w:val="CC3300"/>
                <w:sz w:val="18"/>
                <w:szCs w:val="18"/>
                <w:lang w:eastAsia="de-DE"/>
              </w:rPr>
            </w:pPr>
            <w:r>
              <w:rPr>
                <w:rFonts w:cs="Arial"/>
                <w:color w:val="CC3300"/>
                <w:sz w:val="18"/>
                <w:szCs w:val="18"/>
                <w:lang w:eastAsia="de-DE"/>
              </w:rPr>
              <w:t>Ist die Ressourcenplanung im betrieblichen Leistungsauftrag eingebettet?</w:t>
            </w:r>
          </w:p>
        </w:tc>
      </w:tr>
      <w:tr w:rsidR="00681F9B" w14:paraId="5381E46D" w14:textId="77777777" w:rsidTr="00681F9B">
        <w:tc>
          <w:tcPr>
            <w:tcW w:w="2376" w:type="dxa"/>
            <w:tcBorders>
              <w:top w:val="single" w:sz="18" w:space="0" w:color="auto"/>
              <w:bottom w:val="single" w:sz="18" w:space="0" w:color="auto"/>
            </w:tcBorders>
          </w:tcPr>
          <w:p w14:paraId="5AC827E1" w14:textId="77777777" w:rsidR="00681F9B" w:rsidRPr="007A2818" w:rsidRDefault="00681F9B" w:rsidP="00681F9B">
            <w:pPr>
              <w:spacing w:before="120" w:after="120"/>
              <w:jc w:val="right"/>
              <w:rPr>
                <w:rFonts w:cs="Arial"/>
                <w:b/>
                <w:sz w:val="20"/>
                <w:szCs w:val="22"/>
                <w:lang w:eastAsia="de-DE"/>
              </w:rPr>
            </w:pPr>
            <w:r w:rsidRPr="007A2818">
              <w:rPr>
                <w:rFonts w:cs="Arial"/>
                <w:b/>
                <w:sz w:val="20"/>
                <w:szCs w:val="22"/>
                <w:lang w:eastAsia="de-DE"/>
              </w:rPr>
              <w:t>Mehrjahresplanung</w:t>
            </w:r>
          </w:p>
        </w:tc>
        <w:tc>
          <w:tcPr>
            <w:tcW w:w="9922" w:type="dxa"/>
            <w:tcBorders>
              <w:top w:val="single" w:sz="18" w:space="0" w:color="auto"/>
              <w:bottom w:val="single" w:sz="18" w:space="0" w:color="auto"/>
            </w:tcBorders>
          </w:tcPr>
          <w:p w14:paraId="4BAEC040" w14:textId="77777777" w:rsidR="00681F9B" w:rsidRPr="008E1363" w:rsidRDefault="00681F9B" w:rsidP="00681F9B">
            <w:pPr>
              <w:spacing w:before="120" w:after="120"/>
              <w:rPr>
                <w:rFonts w:cs="Arial"/>
                <w:sz w:val="20"/>
                <w:szCs w:val="22"/>
                <w:lang w:eastAsia="de-DE"/>
              </w:rPr>
            </w:pPr>
            <w:r>
              <w:rPr>
                <w:rFonts w:cs="Arial"/>
                <w:sz w:val="20"/>
                <w:szCs w:val="22"/>
                <w:lang w:eastAsia="de-DE"/>
              </w:rPr>
              <w:t xml:space="preserve"> </w:t>
            </w:r>
            <w:r w:rsidR="00FF5D88">
              <w:rPr>
                <w:noProof/>
              </w:rPr>
              <w:drawing>
                <wp:inline distT="0" distB="0" distL="0" distR="0" wp14:anchorId="0C91D931" wp14:editId="5245DE67">
                  <wp:extent cx="6084784" cy="2232000"/>
                  <wp:effectExtent l="0" t="0" r="0" b="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491526" cy="2381200"/>
                          </a:xfrm>
                          <a:prstGeom prst="rect">
                            <a:avLst/>
                          </a:prstGeom>
                        </pic:spPr>
                      </pic:pic>
                    </a:graphicData>
                  </a:graphic>
                </wp:inline>
              </w:drawing>
            </w:r>
          </w:p>
        </w:tc>
        <w:tc>
          <w:tcPr>
            <w:tcW w:w="2694" w:type="dxa"/>
            <w:gridSpan w:val="2"/>
            <w:tcBorders>
              <w:top w:val="single" w:sz="18" w:space="0" w:color="auto"/>
              <w:bottom w:val="single" w:sz="18" w:space="0" w:color="auto"/>
            </w:tcBorders>
          </w:tcPr>
          <w:p w14:paraId="0A12251B" w14:textId="77777777" w:rsidR="00681F9B" w:rsidRDefault="00681F9B" w:rsidP="00681F9B">
            <w:pPr>
              <w:spacing w:before="120" w:after="120"/>
              <w:rPr>
                <w:rFonts w:cs="Arial"/>
                <w:color w:val="CC3300"/>
                <w:sz w:val="18"/>
                <w:szCs w:val="18"/>
                <w:lang w:eastAsia="de-DE"/>
              </w:rPr>
            </w:pPr>
            <w:r>
              <w:rPr>
                <w:rFonts w:cs="Arial"/>
                <w:b/>
                <w:color w:val="CC3300"/>
                <w:sz w:val="18"/>
                <w:szCs w:val="18"/>
                <w:lang w:eastAsia="de-DE"/>
              </w:rPr>
              <w:t xml:space="preserve">Langfristige </w:t>
            </w:r>
            <w:r w:rsidRPr="00300F1B">
              <w:rPr>
                <w:rFonts w:cs="Arial"/>
                <w:b/>
                <w:color w:val="CC3300"/>
                <w:sz w:val="18"/>
                <w:szCs w:val="18"/>
                <w:lang w:eastAsia="de-DE"/>
              </w:rPr>
              <w:t>Planung</w:t>
            </w:r>
            <w:r>
              <w:rPr>
                <w:rFonts w:cs="Arial"/>
                <w:color w:val="CC3300"/>
                <w:sz w:val="18"/>
                <w:szCs w:val="18"/>
                <w:lang w:eastAsia="de-DE"/>
              </w:rPr>
              <w:t xml:space="preserve">: </w:t>
            </w:r>
            <w:r w:rsidRPr="004D3CA9">
              <w:rPr>
                <w:rFonts w:cs="Arial"/>
                <w:color w:val="CC3300"/>
                <w:sz w:val="18"/>
                <w:szCs w:val="18"/>
                <w:lang w:eastAsia="de-DE"/>
              </w:rPr>
              <w:t xml:space="preserve">Unterrichts- (pädagogische Angebote), Sitzungs-, Event-, Termin- und Ressourcen-Planung (ritualisierten Anlässe, Koordination, </w:t>
            </w:r>
            <w:r>
              <w:rPr>
                <w:rFonts w:cs="Arial"/>
                <w:color w:val="CC3300"/>
                <w:sz w:val="18"/>
                <w:szCs w:val="18"/>
                <w:lang w:eastAsia="de-DE"/>
              </w:rPr>
              <w:t>Reporting, Kommunikation, Budget geplant?</w:t>
            </w:r>
            <w:r>
              <w:rPr>
                <w:rFonts w:cs="Arial"/>
                <w:color w:val="CC3300"/>
                <w:sz w:val="18"/>
                <w:szCs w:val="18"/>
                <w:lang w:eastAsia="de-DE"/>
              </w:rPr>
              <w:br/>
            </w:r>
            <w:r w:rsidRPr="006F53EF">
              <w:rPr>
                <w:rFonts w:cs="Arial"/>
                <w:b/>
                <w:color w:val="CC3300"/>
                <w:sz w:val="18"/>
                <w:szCs w:val="18"/>
                <w:lang w:eastAsia="de-DE"/>
              </w:rPr>
              <w:t xml:space="preserve">QM: </w:t>
            </w:r>
            <w:r w:rsidRPr="004D3CA9">
              <w:rPr>
                <w:rFonts w:cs="Arial"/>
                <w:color w:val="CC3300"/>
                <w:sz w:val="18"/>
                <w:szCs w:val="18"/>
                <w:lang w:eastAsia="de-DE"/>
              </w:rPr>
              <w:t xml:space="preserve">Wie und wann </w:t>
            </w:r>
            <w:r>
              <w:rPr>
                <w:rFonts w:cs="Arial"/>
                <w:color w:val="CC3300"/>
                <w:sz w:val="18"/>
                <w:szCs w:val="18"/>
                <w:lang w:eastAsia="de-DE"/>
              </w:rPr>
              <w:t xml:space="preserve">werden die </w:t>
            </w:r>
            <w:r w:rsidRPr="004D3CA9">
              <w:rPr>
                <w:rFonts w:cs="Arial"/>
                <w:color w:val="CC3300"/>
                <w:sz w:val="18"/>
                <w:szCs w:val="18"/>
                <w:lang w:eastAsia="de-DE"/>
              </w:rPr>
              <w:t xml:space="preserve">Angebote </w:t>
            </w:r>
            <w:r>
              <w:rPr>
                <w:rFonts w:cs="Arial"/>
                <w:color w:val="CC3300"/>
                <w:sz w:val="18"/>
                <w:szCs w:val="18"/>
                <w:lang w:eastAsia="de-DE"/>
              </w:rPr>
              <w:t>und der Bedarf reflektiert, evaluiert und korrigiert</w:t>
            </w:r>
            <w:r w:rsidRPr="004D3CA9">
              <w:rPr>
                <w:rFonts w:cs="Arial"/>
                <w:color w:val="CC3300"/>
                <w:sz w:val="18"/>
                <w:szCs w:val="18"/>
                <w:lang w:eastAsia="de-DE"/>
              </w:rPr>
              <w:t>?</w:t>
            </w:r>
          </w:p>
          <w:p w14:paraId="752625B7" w14:textId="77777777" w:rsidR="00681F9B" w:rsidRPr="004D3CA9" w:rsidRDefault="0029511D" w:rsidP="00FF5D88">
            <w:pPr>
              <w:spacing w:before="120" w:after="120"/>
              <w:rPr>
                <w:rFonts w:cs="Arial"/>
                <w:b/>
                <w:color w:val="CC3300"/>
                <w:sz w:val="18"/>
                <w:szCs w:val="18"/>
                <w:lang w:eastAsia="de-DE"/>
              </w:rPr>
            </w:pPr>
            <w:r>
              <w:rPr>
                <w:rFonts w:cs="Arial"/>
                <w:color w:val="000000" w:themeColor="text1"/>
                <w:sz w:val="16"/>
                <w:szCs w:val="18"/>
                <w:lang w:eastAsia="de-DE"/>
              </w:rPr>
              <w:t>&gt; siehe:</w:t>
            </w:r>
            <w:r w:rsidRPr="009A2F73">
              <w:rPr>
                <w:rFonts w:cs="Arial"/>
                <w:b/>
                <w:color w:val="000000" w:themeColor="text1"/>
                <w:sz w:val="16"/>
                <w:szCs w:val="18"/>
                <w:lang w:eastAsia="de-DE"/>
              </w:rPr>
              <w:t xml:space="preserve"> </w:t>
            </w:r>
            <w:hyperlink w:anchor="_Anhang" w:history="1">
              <w:r w:rsidRPr="00955731">
                <w:rPr>
                  <w:rStyle w:val="Lienhypertexte"/>
                  <w:rFonts w:cs="Arial"/>
                  <w:b/>
                  <w:sz w:val="16"/>
                  <w:szCs w:val="18"/>
                  <w:lang w:eastAsia="de-DE"/>
                </w:rPr>
                <w:t>Anhang</w:t>
              </w:r>
            </w:hyperlink>
            <w:r w:rsidRPr="009A2F73">
              <w:rPr>
                <w:rFonts w:cs="Arial"/>
                <w:b/>
                <w:color w:val="000000" w:themeColor="text1"/>
                <w:sz w:val="16"/>
                <w:szCs w:val="18"/>
                <w:lang w:eastAsia="de-DE"/>
              </w:rPr>
              <w:t xml:space="preserve">: </w:t>
            </w:r>
            <w:r>
              <w:rPr>
                <w:rFonts w:cs="Arial"/>
                <w:b/>
                <w:color w:val="000000" w:themeColor="text1"/>
                <w:sz w:val="16"/>
                <w:szCs w:val="18"/>
                <w:lang w:eastAsia="de-DE"/>
              </w:rPr>
              <w:br/>
              <w:t>Planungsinstrumente «</w:t>
            </w:r>
            <w:r w:rsidR="00FF5D88">
              <w:rPr>
                <w:rFonts w:cs="Arial"/>
                <w:b/>
                <w:color w:val="000000" w:themeColor="text1"/>
                <w:sz w:val="16"/>
                <w:szCs w:val="18"/>
                <w:lang w:eastAsia="de-DE"/>
              </w:rPr>
              <w:t>Umfassende Mehrjahresplanung SORS-Schulen, Luzern</w:t>
            </w:r>
            <w:r>
              <w:rPr>
                <w:rFonts w:cs="Arial"/>
                <w:b/>
                <w:color w:val="000000" w:themeColor="text1"/>
                <w:sz w:val="16"/>
                <w:szCs w:val="18"/>
                <w:lang w:eastAsia="de-DE"/>
              </w:rPr>
              <w:t>»</w:t>
            </w:r>
            <w:r w:rsidRPr="009A2F73">
              <w:rPr>
                <w:rFonts w:cs="Arial"/>
                <w:b/>
                <w:color w:val="000000" w:themeColor="text1"/>
                <w:sz w:val="16"/>
                <w:szCs w:val="18"/>
                <w:lang w:eastAsia="de-DE"/>
              </w:rPr>
              <w:t xml:space="preserve"> </w:t>
            </w:r>
            <w:r w:rsidRPr="006C4037">
              <w:rPr>
                <w:rFonts w:cs="Arial"/>
                <w:b/>
                <w:color w:val="C00000"/>
                <w:sz w:val="16"/>
                <w:szCs w:val="18"/>
                <w:lang w:eastAsia="de-DE"/>
              </w:rPr>
              <w:t xml:space="preserve"> </w:t>
            </w:r>
          </w:p>
        </w:tc>
      </w:tr>
      <w:tr w:rsidR="00332A64" w14:paraId="2AEAEE9E" w14:textId="77777777" w:rsidTr="00A52090">
        <w:tc>
          <w:tcPr>
            <w:tcW w:w="2376" w:type="dxa"/>
            <w:tcBorders>
              <w:top w:val="single" w:sz="18" w:space="0" w:color="auto"/>
              <w:bottom w:val="single" w:sz="18" w:space="0" w:color="auto"/>
            </w:tcBorders>
            <w:shd w:val="clear" w:color="auto" w:fill="9BB5FD"/>
          </w:tcPr>
          <w:p w14:paraId="392508AF" w14:textId="77777777" w:rsidR="006F5044" w:rsidRPr="007A2818" w:rsidRDefault="000D7DF0" w:rsidP="006F5044">
            <w:pPr>
              <w:spacing w:before="120" w:after="120"/>
              <w:jc w:val="right"/>
              <w:rPr>
                <w:rFonts w:cs="Arial"/>
                <w:b/>
                <w:sz w:val="20"/>
                <w:szCs w:val="22"/>
                <w:lang w:eastAsia="de-DE"/>
              </w:rPr>
            </w:pPr>
            <w:r w:rsidRPr="007A2818">
              <w:rPr>
                <w:rFonts w:cs="Arial"/>
                <w:b/>
                <w:sz w:val="20"/>
                <w:szCs w:val="22"/>
                <w:lang w:eastAsia="de-DE"/>
              </w:rPr>
              <w:t>Jahresplanung</w:t>
            </w:r>
          </w:p>
        </w:tc>
        <w:tc>
          <w:tcPr>
            <w:tcW w:w="9922" w:type="dxa"/>
            <w:tcBorders>
              <w:top w:val="single" w:sz="18" w:space="0" w:color="auto"/>
              <w:bottom w:val="single" w:sz="18" w:space="0" w:color="auto"/>
            </w:tcBorders>
            <w:shd w:val="clear" w:color="auto" w:fill="auto"/>
          </w:tcPr>
          <w:p w14:paraId="5CCAE84E" w14:textId="77777777" w:rsidR="006F5044" w:rsidRDefault="000D7DF0" w:rsidP="006F5044">
            <w:pPr>
              <w:spacing w:before="120" w:after="120"/>
              <w:rPr>
                <w:b/>
                <w:noProof/>
                <w:sz w:val="20"/>
                <w:lang w:eastAsia="de-DE"/>
              </w:rPr>
            </w:pPr>
            <w:r w:rsidRPr="00500000">
              <w:rPr>
                <w:rFonts w:cs="Arial"/>
                <w:noProof/>
                <w:sz w:val="20"/>
                <w:szCs w:val="22"/>
              </w:rPr>
              <w:drawing>
                <wp:inline distT="0" distB="0" distL="0" distR="0" wp14:anchorId="5D71F8B2" wp14:editId="785EB85A">
                  <wp:extent cx="6058894" cy="1614114"/>
                  <wp:effectExtent l="0" t="0" r="0" b="5715"/>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080988" cy="1620000"/>
                          </a:xfrm>
                          <a:prstGeom prst="rect">
                            <a:avLst/>
                          </a:prstGeom>
                        </pic:spPr>
                      </pic:pic>
                    </a:graphicData>
                  </a:graphic>
                </wp:inline>
              </w:drawing>
            </w:r>
            <w:r>
              <w:rPr>
                <w:b/>
                <w:noProof/>
                <w:sz w:val="20"/>
                <w:lang w:eastAsia="de-DE"/>
              </w:rPr>
              <w:t xml:space="preserve"> </w:t>
            </w:r>
          </w:p>
          <w:p w14:paraId="6F3EE428" w14:textId="77777777" w:rsidR="006F5044" w:rsidRPr="008E1363" w:rsidRDefault="006F5044" w:rsidP="006F5044">
            <w:pPr>
              <w:spacing w:before="120" w:after="120"/>
              <w:rPr>
                <w:rFonts w:cs="Arial"/>
                <w:sz w:val="20"/>
                <w:szCs w:val="22"/>
                <w:lang w:eastAsia="de-DE"/>
              </w:rPr>
            </w:pPr>
          </w:p>
        </w:tc>
        <w:tc>
          <w:tcPr>
            <w:tcW w:w="2694" w:type="dxa"/>
            <w:gridSpan w:val="2"/>
            <w:tcBorders>
              <w:top w:val="single" w:sz="18" w:space="0" w:color="auto"/>
              <w:bottom w:val="single" w:sz="18" w:space="0" w:color="auto"/>
            </w:tcBorders>
          </w:tcPr>
          <w:p w14:paraId="5AC3BAFB" w14:textId="77777777" w:rsidR="006F5044" w:rsidRDefault="000D7DF0" w:rsidP="006F5044">
            <w:pPr>
              <w:spacing w:before="120" w:after="120"/>
              <w:rPr>
                <w:rFonts w:cs="Arial"/>
                <w:color w:val="CC3300"/>
                <w:sz w:val="18"/>
                <w:szCs w:val="18"/>
                <w:lang w:eastAsia="de-DE"/>
              </w:rPr>
            </w:pPr>
            <w:r w:rsidRPr="00300F1B">
              <w:rPr>
                <w:rFonts w:cs="Arial"/>
                <w:b/>
                <w:color w:val="CC3300"/>
                <w:sz w:val="18"/>
                <w:szCs w:val="18"/>
                <w:lang w:eastAsia="de-DE"/>
              </w:rPr>
              <w:t>Jahresplanung:</w:t>
            </w:r>
            <w:r>
              <w:rPr>
                <w:rFonts w:cs="Arial"/>
                <w:color w:val="CC3300"/>
                <w:sz w:val="18"/>
                <w:szCs w:val="18"/>
                <w:lang w:eastAsia="de-DE"/>
              </w:rPr>
              <w:t xml:space="preserve"> Ziele und Termine fürs aktuelle SJ setzen: Sitzungsplanung und </w:t>
            </w:r>
            <w:r>
              <w:rPr>
                <w:rFonts w:cs="Arial"/>
                <w:color w:val="CC3300"/>
                <w:sz w:val="18"/>
                <w:szCs w:val="18"/>
                <w:lang w:eastAsia="de-DE"/>
              </w:rPr>
              <w:br/>
              <w:t>-koordination</w:t>
            </w:r>
          </w:p>
          <w:p w14:paraId="21E9111E" w14:textId="77777777" w:rsidR="006F5044" w:rsidRDefault="006F5044" w:rsidP="006F5044">
            <w:pPr>
              <w:spacing w:before="120" w:after="120"/>
              <w:rPr>
                <w:rFonts w:cs="Arial"/>
                <w:color w:val="CC3300"/>
                <w:sz w:val="18"/>
                <w:szCs w:val="18"/>
                <w:lang w:eastAsia="de-DE"/>
              </w:rPr>
            </w:pPr>
          </w:p>
          <w:p w14:paraId="05426EE3" w14:textId="77777777" w:rsidR="006F5044" w:rsidRDefault="006F5044" w:rsidP="006F5044">
            <w:pPr>
              <w:spacing w:before="120" w:after="120"/>
              <w:rPr>
                <w:rFonts w:cs="Arial"/>
                <w:color w:val="CC3300"/>
                <w:sz w:val="18"/>
                <w:szCs w:val="18"/>
                <w:lang w:eastAsia="de-DE"/>
              </w:rPr>
            </w:pPr>
          </w:p>
          <w:p w14:paraId="60A4BCC6" w14:textId="77777777" w:rsidR="006F5044" w:rsidRPr="006C4DA4" w:rsidRDefault="000D7DF0" w:rsidP="0029511D">
            <w:pPr>
              <w:spacing w:before="120" w:after="120"/>
              <w:rPr>
                <w:rFonts w:cs="Arial"/>
                <w:color w:val="CC3300"/>
                <w:sz w:val="18"/>
                <w:szCs w:val="18"/>
                <w:lang w:eastAsia="de-DE"/>
              </w:rPr>
            </w:pPr>
            <w:r w:rsidRPr="006C4037">
              <w:rPr>
                <w:rFonts w:cs="Arial"/>
                <w:b/>
                <w:color w:val="C00000"/>
                <w:sz w:val="16"/>
                <w:szCs w:val="18"/>
                <w:lang w:eastAsia="de-DE"/>
              </w:rPr>
              <w:br/>
            </w:r>
            <w:r w:rsidR="0029511D">
              <w:rPr>
                <w:rFonts w:cs="Arial"/>
                <w:color w:val="000000" w:themeColor="text1"/>
                <w:sz w:val="16"/>
                <w:szCs w:val="18"/>
                <w:lang w:eastAsia="de-DE"/>
              </w:rPr>
              <w:t>&gt; siehe:</w:t>
            </w:r>
            <w:r w:rsidR="0029511D" w:rsidRPr="009A2F73">
              <w:rPr>
                <w:rFonts w:cs="Arial"/>
                <w:b/>
                <w:color w:val="000000" w:themeColor="text1"/>
                <w:sz w:val="16"/>
                <w:szCs w:val="18"/>
                <w:lang w:eastAsia="de-DE"/>
              </w:rPr>
              <w:t xml:space="preserve"> </w:t>
            </w:r>
            <w:hyperlink w:anchor="_Anhang" w:history="1">
              <w:r w:rsidR="0029511D" w:rsidRPr="00955731">
                <w:rPr>
                  <w:rStyle w:val="Lienhypertexte"/>
                  <w:rFonts w:cs="Arial"/>
                  <w:b/>
                  <w:sz w:val="16"/>
                  <w:szCs w:val="18"/>
                  <w:lang w:eastAsia="de-DE"/>
                </w:rPr>
                <w:t>Anhang</w:t>
              </w:r>
            </w:hyperlink>
            <w:r w:rsidR="0029511D" w:rsidRPr="009A2F73">
              <w:rPr>
                <w:rFonts w:cs="Arial"/>
                <w:b/>
                <w:color w:val="000000" w:themeColor="text1"/>
                <w:sz w:val="16"/>
                <w:szCs w:val="18"/>
                <w:lang w:eastAsia="de-DE"/>
              </w:rPr>
              <w:t xml:space="preserve">: </w:t>
            </w:r>
            <w:r w:rsidR="0029511D">
              <w:rPr>
                <w:rFonts w:cs="Arial"/>
                <w:b/>
                <w:color w:val="000000" w:themeColor="text1"/>
                <w:sz w:val="16"/>
                <w:szCs w:val="18"/>
                <w:lang w:eastAsia="de-DE"/>
              </w:rPr>
              <w:br/>
              <w:t>Planungsinstrumente «Mehrjahresplanung»</w:t>
            </w:r>
            <w:r w:rsidR="0029511D" w:rsidRPr="009A2F73">
              <w:rPr>
                <w:rFonts w:cs="Arial"/>
                <w:b/>
                <w:color w:val="000000" w:themeColor="text1"/>
                <w:sz w:val="16"/>
                <w:szCs w:val="18"/>
                <w:lang w:eastAsia="de-DE"/>
              </w:rPr>
              <w:t xml:space="preserve"> </w:t>
            </w:r>
            <w:r w:rsidR="0029511D" w:rsidRPr="006C4037">
              <w:rPr>
                <w:rFonts w:cs="Arial"/>
                <w:b/>
                <w:color w:val="C00000"/>
                <w:sz w:val="16"/>
                <w:szCs w:val="18"/>
                <w:lang w:eastAsia="de-DE"/>
              </w:rPr>
              <w:t xml:space="preserve"> </w:t>
            </w:r>
          </w:p>
        </w:tc>
      </w:tr>
      <w:tr w:rsidR="00332A64" w14:paraId="057D735E" w14:textId="77777777" w:rsidTr="006F5044">
        <w:tc>
          <w:tcPr>
            <w:tcW w:w="2376" w:type="dxa"/>
            <w:tcBorders>
              <w:top w:val="single" w:sz="18" w:space="0" w:color="auto"/>
              <w:bottom w:val="single" w:sz="18" w:space="0" w:color="auto"/>
            </w:tcBorders>
          </w:tcPr>
          <w:p w14:paraId="11D0F273" w14:textId="77777777" w:rsidR="006F5044" w:rsidRPr="007A2818" w:rsidRDefault="000D7DF0" w:rsidP="006F5044">
            <w:pPr>
              <w:spacing w:before="120" w:after="120"/>
              <w:jc w:val="right"/>
              <w:rPr>
                <w:rFonts w:cs="Arial"/>
                <w:b/>
                <w:sz w:val="20"/>
                <w:szCs w:val="22"/>
                <w:lang w:eastAsia="de-DE"/>
              </w:rPr>
            </w:pPr>
            <w:r w:rsidRPr="007A2818">
              <w:rPr>
                <w:rFonts w:cs="Arial"/>
                <w:b/>
                <w:sz w:val="20"/>
                <w:szCs w:val="22"/>
                <w:lang w:eastAsia="de-DE"/>
              </w:rPr>
              <w:t>PR- / Kommunikations-planung</w:t>
            </w:r>
          </w:p>
        </w:tc>
        <w:tc>
          <w:tcPr>
            <w:tcW w:w="9922" w:type="dxa"/>
            <w:tcBorders>
              <w:top w:val="single" w:sz="18" w:space="0" w:color="auto"/>
              <w:bottom w:val="single" w:sz="18" w:space="0" w:color="auto"/>
            </w:tcBorders>
          </w:tcPr>
          <w:p w14:paraId="17F1F175" w14:textId="77777777" w:rsidR="006F5044" w:rsidRPr="008E1363" w:rsidRDefault="000D7DF0" w:rsidP="006F5044">
            <w:pPr>
              <w:spacing w:before="120" w:after="120"/>
              <w:rPr>
                <w:rFonts w:cs="Arial"/>
                <w:sz w:val="20"/>
                <w:szCs w:val="22"/>
                <w:lang w:eastAsia="de-DE"/>
              </w:rPr>
            </w:pPr>
            <w:r>
              <w:rPr>
                <w:noProof/>
              </w:rPr>
              <w:drawing>
                <wp:inline distT="0" distB="0" distL="0" distR="0" wp14:anchorId="64D33FEA" wp14:editId="1747F184">
                  <wp:extent cx="6146993" cy="1094400"/>
                  <wp:effectExtent l="0" t="0" r="6350" b="0"/>
                  <wp:docPr id="1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6243223" cy="1111533"/>
                          </a:xfrm>
                          <a:prstGeom prst="rect">
                            <a:avLst/>
                          </a:prstGeom>
                        </pic:spPr>
                      </pic:pic>
                    </a:graphicData>
                  </a:graphic>
                </wp:inline>
              </w:drawing>
            </w:r>
          </w:p>
        </w:tc>
        <w:tc>
          <w:tcPr>
            <w:tcW w:w="2694" w:type="dxa"/>
            <w:gridSpan w:val="2"/>
            <w:tcBorders>
              <w:top w:val="single" w:sz="18" w:space="0" w:color="auto"/>
              <w:bottom w:val="single" w:sz="18" w:space="0" w:color="auto"/>
            </w:tcBorders>
          </w:tcPr>
          <w:p w14:paraId="37C8DA84" w14:textId="77777777" w:rsidR="006F5044" w:rsidRPr="00124573" w:rsidRDefault="000D7DF0" w:rsidP="006F5044">
            <w:pPr>
              <w:spacing w:before="120" w:after="120"/>
              <w:rPr>
                <w:rFonts w:cs="Arial"/>
                <w:color w:val="CC3300"/>
                <w:sz w:val="18"/>
                <w:szCs w:val="18"/>
                <w:lang w:eastAsia="de-DE"/>
              </w:rPr>
            </w:pPr>
            <w:r>
              <w:rPr>
                <w:rFonts w:cs="Arial"/>
                <w:color w:val="CC3300"/>
                <w:sz w:val="18"/>
                <w:szCs w:val="18"/>
                <w:lang w:eastAsia="de-DE"/>
              </w:rPr>
              <w:t>Wird</w:t>
            </w:r>
            <w:r w:rsidRPr="00124573">
              <w:rPr>
                <w:rFonts w:cs="Arial"/>
                <w:color w:val="CC3300"/>
                <w:sz w:val="18"/>
                <w:szCs w:val="18"/>
                <w:lang w:eastAsia="de-DE"/>
              </w:rPr>
              <w:t xml:space="preserve"> regelmässig</w:t>
            </w:r>
            <w:r>
              <w:rPr>
                <w:rFonts w:cs="Arial"/>
                <w:color w:val="CC3300"/>
                <w:sz w:val="18"/>
                <w:szCs w:val="18"/>
                <w:lang w:eastAsia="de-DE"/>
              </w:rPr>
              <w:t xml:space="preserve">, </w:t>
            </w:r>
            <w:r w:rsidRPr="00124573">
              <w:rPr>
                <w:rFonts w:cs="Arial"/>
                <w:color w:val="CC3300"/>
                <w:sz w:val="18"/>
                <w:szCs w:val="18"/>
                <w:lang w:eastAsia="de-DE"/>
              </w:rPr>
              <w:t xml:space="preserve">gezielt </w:t>
            </w:r>
            <w:r>
              <w:rPr>
                <w:rFonts w:cs="Arial"/>
                <w:color w:val="CC3300"/>
                <w:sz w:val="18"/>
                <w:szCs w:val="18"/>
                <w:lang w:eastAsia="de-DE"/>
              </w:rPr>
              <w:t>und adressatengerecht informiert:</w:t>
            </w:r>
            <w:r w:rsidRPr="00124573">
              <w:rPr>
                <w:rFonts w:cs="Arial"/>
                <w:color w:val="CC3300"/>
                <w:sz w:val="18"/>
                <w:szCs w:val="18"/>
                <w:lang w:eastAsia="de-DE"/>
              </w:rPr>
              <w:t xml:space="preserve"> </w:t>
            </w:r>
            <w:r>
              <w:rPr>
                <w:rFonts w:cs="Arial"/>
                <w:color w:val="CC3300"/>
                <w:sz w:val="18"/>
                <w:szCs w:val="18"/>
                <w:lang w:eastAsia="de-DE"/>
              </w:rPr>
              <w:t xml:space="preserve"> </w:t>
            </w:r>
            <w:r w:rsidRPr="00124573">
              <w:rPr>
                <w:rFonts w:cs="Arial"/>
                <w:color w:val="CC3300"/>
                <w:sz w:val="18"/>
                <w:szCs w:val="18"/>
                <w:lang w:eastAsia="de-DE"/>
              </w:rPr>
              <w:t>LP, Leitungen der Angebote, Kinder, Eltern, Quartier, Gemeinde</w:t>
            </w:r>
            <w:r>
              <w:rPr>
                <w:rFonts w:cs="Arial"/>
                <w:color w:val="CC3300"/>
                <w:sz w:val="18"/>
                <w:szCs w:val="18"/>
                <w:lang w:eastAsia="de-DE"/>
              </w:rPr>
              <w:t>, Öffentlichkeit, Verwaltung, Politik und</w:t>
            </w:r>
            <w:r w:rsidRPr="00124573">
              <w:rPr>
                <w:rFonts w:cs="Arial"/>
                <w:color w:val="CC3300"/>
                <w:sz w:val="18"/>
                <w:szCs w:val="18"/>
                <w:lang w:eastAsia="de-DE"/>
              </w:rPr>
              <w:t xml:space="preserve"> Medien</w:t>
            </w:r>
          </w:p>
          <w:p w14:paraId="2F73B898" w14:textId="77777777" w:rsidR="006F5044" w:rsidRPr="00432D3A" w:rsidRDefault="0029511D" w:rsidP="0029511D">
            <w:pPr>
              <w:spacing w:before="120" w:after="120"/>
              <w:rPr>
                <w:rFonts w:cs="Arial"/>
                <w:b/>
                <w:color w:val="CC3300"/>
                <w:sz w:val="18"/>
                <w:szCs w:val="18"/>
                <w:lang w:eastAsia="de-DE"/>
              </w:rPr>
            </w:pPr>
            <w:r>
              <w:rPr>
                <w:rFonts w:cs="Arial"/>
                <w:color w:val="000000" w:themeColor="text1"/>
                <w:sz w:val="16"/>
                <w:szCs w:val="18"/>
                <w:lang w:eastAsia="de-DE"/>
              </w:rPr>
              <w:t>&gt; siehe:</w:t>
            </w:r>
            <w:r w:rsidRPr="009A2F73">
              <w:rPr>
                <w:rFonts w:cs="Arial"/>
                <w:b/>
                <w:color w:val="000000" w:themeColor="text1"/>
                <w:sz w:val="16"/>
                <w:szCs w:val="18"/>
                <w:lang w:eastAsia="de-DE"/>
              </w:rPr>
              <w:t xml:space="preserve"> </w:t>
            </w:r>
            <w:hyperlink w:anchor="_Anhang" w:history="1">
              <w:r w:rsidRPr="00955731">
                <w:rPr>
                  <w:rStyle w:val="Lienhypertexte"/>
                  <w:rFonts w:cs="Arial"/>
                  <w:b/>
                  <w:sz w:val="16"/>
                  <w:szCs w:val="18"/>
                  <w:lang w:eastAsia="de-DE"/>
                </w:rPr>
                <w:t>Anhang</w:t>
              </w:r>
            </w:hyperlink>
            <w:r w:rsidRPr="009A2F73">
              <w:rPr>
                <w:rFonts w:cs="Arial"/>
                <w:b/>
                <w:color w:val="000000" w:themeColor="text1"/>
                <w:sz w:val="16"/>
                <w:szCs w:val="18"/>
                <w:lang w:eastAsia="de-DE"/>
              </w:rPr>
              <w:t xml:space="preserve">: </w:t>
            </w:r>
            <w:r>
              <w:rPr>
                <w:rFonts w:cs="Arial"/>
                <w:b/>
                <w:color w:val="000000" w:themeColor="text1"/>
                <w:sz w:val="16"/>
                <w:szCs w:val="18"/>
                <w:lang w:eastAsia="de-DE"/>
              </w:rPr>
              <w:br/>
              <w:t>Planungsinstrumente «Kommunikationsplan»</w:t>
            </w:r>
            <w:r w:rsidRPr="009A2F73">
              <w:rPr>
                <w:rFonts w:cs="Arial"/>
                <w:b/>
                <w:color w:val="000000" w:themeColor="text1"/>
                <w:sz w:val="16"/>
                <w:szCs w:val="18"/>
                <w:lang w:eastAsia="de-DE"/>
              </w:rPr>
              <w:t xml:space="preserve"> </w:t>
            </w:r>
            <w:r w:rsidR="001F0849">
              <w:rPr>
                <w:rFonts w:cs="Arial"/>
                <w:b/>
                <w:color w:val="FF0000"/>
                <w:sz w:val="16"/>
                <w:szCs w:val="18"/>
                <w:lang w:eastAsia="de-DE"/>
              </w:rPr>
              <w:br/>
            </w:r>
            <w:hyperlink w:anchor="_5_Kommunikation_professionalisieren" w:history="1">
              <w:r w:rsidR="001F0849" w:rsidRPr="000776FB">
                <w:rPr>
                  <w:rStyle w:val="Lienhypertexte"/>
                  <w:rFonts w:cs="Arial"/>
                  <w:b/>
                  <w:color w:val="C00000"/>
                  <w:sz w:val="16"/>
                  <w:szCs w:val="18"/>
                  <w:lang w:eastAsia="de-DE"/>
                </w:rPr>
                <w:t>5</w:t>
              </w:r>
              <w:r w:rsidR="000D7DF0" w:rsidRPr="000776FB">
                <w:rPr>
                  <w:rStyle w:val="Lienhypertexte"/>
                  <w:rFonts w:cs="Arial"/>
                  <w:b/>
                  <w:color w:val="C00000"/>
                  <w:sz w:val="16"/>
                  <w:szCs w:val="18"/>
                  <w:lang w:eastAsia="de-DE"/>
                </w:rPr>
                <w:t xml:space="preserve"> Kommunikation</w:t>
              </w:r>
            </w:hyperlink>
          </w:p>
        </w:tc>
      </w:tr>
      <w:tr w:rsidR="00332A64" w14:paraId="31193CE7" w14:textId="77777777" w:rsidTr="00A52090">
        <w:tc>
          <w:tcPr>
            <w:tcW w:w="2376" w:type="dxa"/>
            <w:tcBorders>
              <w:top w:val="single" w:sz="18" w:space="0" w:color="auto"/>
              <w:bottom w:val="single" w:sz="18" w:space="0" w:color="auto"/>
            </w:tcBorders>
            <w:shd w:val="clear" w:color="auto" w:fill="9BB5FD"/>
          </w:tcPr>
          <w:p w14:paraId="38BF8FF3" w14:textId="77777777" w:rsidR="006F5044" w:rsidRPr="007A2818" w:rsidRDefault="006F5044" w:rsidP="006F5044">
            <w:pPr>
              <w:spacing w:before="120" w:after="120"/>
              <w:jc w:val="right"/>
              <w:rPr>
                <w:rFonts w:cs="Arial"/>
                <w:b/>
                <w:sz w:val="20"/>
                <w:szCs w:val="22"/>
                <w:lang w:eastAsia="de-DE"/>
              </w:rPr>
            </w:pPr>
          </w:p>
        </w:tc>
        <w:tc>
          <w:tcPr>
            <w:tcW w:w="9922" w:type="dxa"/>
            <w:tcBorders>
              <w:top w:val="single" w:sz="18" w:space="0" w:color="auto"/>
              <w:bottom w:val="single" w:sz="18" w:space="0" w:color="auto"/>
            </w:tcBorders>
            <w:shd w:val="clear" w:color="auto" w:fill="auto"/>
          </w:tcPr>
          <w:p w14:paraId="28023CF6" w14:textId="77777777" w:rsidR="006F5044" w:rsidRDefault="006F5044" w:rsidP="006F5044">
            <w:pPr>
              <w:spacing w:before="120" w:after="120"/>
              <w:rPr>
                <w:noProof/>
                <w:lang w:eastAsia="de-DE"/>
              </w:rPr>
            </w:pPr>
          </w:p>
        </w:tc>
        <w:tc>
          <w:tcPr>
            <w:tcW w:w="2694" w:type="dxa"/>
            <w:gridSpan w:val="2"/>
            <w:tcBorders>
              <w:top w:val="single" w:sz="18" w:space="0" w:color="auto"/>
              <w:bottom w:val="single" w:sz="18" w:space="0" w:color="auto"/>
            </w:tcBorders>
          </w:tcPr>
          <w:p w14:paraId="78E9817B" w14:textId="77777777" w:rsidR="006F5044" w:rsidRPr="007F317C" w:rsidRDefault="000D7DF0" w:rsidP="006F5044">
            <w:pPr>
              <w:spacing w:before="120" w:after="120"/>
              <w:rPr>
                <w:rFonts w:cs="Arial"/>
                <w:b/>
                <w:color w:val="CC3300"/>
                <w:sz w:val="18"/>
                <w:szCs w:val="18"/>
                <w:lang w:eastAsia="de-DE"/>
              </w:rPr>
            </w:pPr>
            <w:r w:rsidRPr="007F317C">
              <w:rPr>
                <w:rFonts w:cs="Arial"/>
                <w:b/>
                <w:color w:val="CC3300"/>
                <w:sz w:val="18"/>
                <w:szCs w:val="18"/>
                <w:lang w:eastAsia="de-DE"/>
              </w:rPr>
              <w:t>Ergänzungen</w:t>
            </w:r>
          </w:p>
        </w:tc>
      </w:tr>
    </w:tbl>
    <w:p w14:paraId="30422F14" w14:textId="77777777" w:rsidR="006F5044" w:rsidRDefault="006F5044" w:rsidP="006F5044">
      <w:pPr>
        <w:spacing w:before="120" w:after="120"/>
      </w:pPr>
    </w:p>
    <w:p w14:paraId="7614DED7" w14:textId="77777777" w:rsidR="001F0849" w:rsidRDefault="001F0849">
      <w:bookmarkStart w:id="51" w:name="_Toc256000021"/>
      <w:bookmarkStart w:id="52" w:name="_Toc518382911"/>
      <w:r>
        <w:br w:type="page"/>
      </w:r>
    </w:p>
    <w:tbl>
      <w:tblPr>
        <w:tblStyle w:val="Grilledutableau"/>
        <w:tblW w:w="14992" w:type="dxa"/>
        <w:tblLayout w:type="fixed"/>
        <w:tblLook w:val="04A0" w:firstRow="1" w:lastRow="0" w:firstColumn="1" w:lastColumn="0" w:noHBand="0" w:noVBand="1"/>
      </w:tblPr>
      <w:tblGrid>
        <w:gridCol w:w="2375"/>
        <w:gridCol w:w="5308"/>
        <w:gridCol w:w="1071"/>
        <w:gridCol w:w="2126"/>
        <w:gridCol w:w="1418"/>
        <w:gridCol w:w="28"/>
        <w:gridCol w:w="2666"/>
      </w:tblGrid>
      <w:tr w:rsidR="00332A64" w14:paraId="138B5C1D" w14:textId="77777777" w:rsidTr="00EB6182">
        <w:trPr>
          <w:trHeight w:val="613"/>
        </w:trPr>
        <w:tc>
          <w:tcPr>
            <w:tcW w:w="12326" w:type="dxa"/>
            <w:gridSpan w:val="6"/>
            <w:tcBorders>
              <w:top w:val="nil"/>
              <w:left w:val="nil"/>
              <w:bottom w:val="nil"/>
              <w:right w:val="nil"/>
            </w:tcBorders>
            <w:shd w:val="clear" w:color="auto" w:fill="005EA2"/>
          </w:tcPr>
          <w:p w14:paraId="19B5D060" w14:textId="77777777" w:rsidR="006F5044" w:rsidRPr="0084567F" w:rsidRDefault="00CB1E3F" w:rsidP="006F5044">
            <w:pPr>
              <w:pStyle w:val="Titre2"/>
              <w:spacing w:before="120" w:after="120"/>
            </w:pPr>
            <w:bookmarkStart w:id="53" w:name="_4.3_Finanzplanung_–"/>
            <w:bookmarkStart w:id="54" w:name="_Toc526417748"/>
            <w:bookmarkEnd w:id="53"/>
            <w:r>
              <w:t>4</w:t>
            </w:r>
            <w:r w:rsidR="000D7DF0">
              <w:t xml:space="preserve">.3 </w:t>
            </w:r>
            <w:r w:rsidR="000D7DF0" w:rsidRPr="00E234E7">
              <w:t xml:space="preserve">Finanzplanung </w:t>
            </w:r>
            <w:r w:rsidR="000D7DF0">
              <w:t>– Budget</w:t>
            </w:r>
            <w:bookmarkEnd w:id="51"/>
            <w:bookmarkEnd w:id="52"/>
            <w:bookmarkEnd w:id="54"/>
          </w:p>
        </w:tc>
        <w:tc>
          <w:tcPr>
            <w:tcW w:w="2666" w:type="dxa"/>
            <w:tcBorders>
              <w:top w:val="nil"/>
              <w:left w:val="nil"/>
              <w:bottom w:val="nil"/>
              <w:right w:val="nil"/>
            </w:tcBorders>
            <w:shd w:val="clear" w:color="auto" w:fill="FFFFFF" w:themeFill="background1"/>
          </w:tcPr>
          <w:p w14:paraId="6F07A680" w14:textId="77777777" w:rsidR="006F5044" w:rsidRPr="00E61184" w:rsidRDefault="006F5044" w:rsidP="006F5044">
            <w:pPr>
              <w:pStyle w:val="Titre2"/>
              <w:spacing w:before="120" w:after="120"/>
            </w:pPr>
          </w:p>
        </w:tc>
      </w:tr>
      <w:tr w:rsidR="00332A64" w14:paraId="41939423" w14:textId="77777777" w:rsidTr="00EB6182">
        <w:trPr>
          <w:trHeight w:val="278"/>
        </w:trPr>
        <w:tc>
          <w:tcPr>
            <w:tcW w:w="12326" w:type="dxa"/>
            <w:gridSpan w:val="6"/>
            <w:tcBorders>
              <w:top w:val="nil"/>
              <w:left w:val="nil"/>
              <w:right w:val="nil"/>
            </w:tcBorders>
            <w:shd w:val="clear" w:color="auto" w:fill="auto"/>
          </w:tcPr>
          <w:p w14:paraId="64596F51" w14:textId="77777777" w:rsidR="001F0849" w:rsidRPr="001576E8" w:rsidRDefault="001F0849" w:rsidP="001F0849">
            <w:pPr>
              <w:spacing w:before="120" w:after="120"/>
              <w:rPr>
                <w:b/>
                <w:color w:val="1F497D" w:themeColor="text2"/>
              </w:rPr>
            </w:pPr>
            <w:r w:rsidRPr="001576E8">
              <w:rPr>
                <w:b/>
                <w:color w:val="1F497D" w:themeColor="text2"/>
                <w:sz w:val="24"/>
              </w:rPr>
              <w:t>Ziel: Finanzielle Ressourcen planen und sicher stellen</w:t>
            </w:r>
          </w:p>
          <w:p w14:paraId="56106BC3" w14:textId="77777777" w:rsidR="006F5044" w:rsidRDefault="000D7DF0" w:rsidP="006F5044">
            <w:pPr>
              <w:spacing w:before="120" w:after="120"/>
            </w:pPr>
            <w:r w:rsidRPr="00652379">
              <w:t xml:space="preserve">Das </w:t>
            </w:r>
            <w:r w:rsidRPr="00652379">
              <w:rPr>
                <w:b/>
              </w:rPr>
              <w:t>Budget</w:t>
            </w:r>
            <w:r w:rsidRPr="00652379">
              <w:t xml:space="preserve"> ist ein</w:t>
            </w:r>
            <w:r>
              <w:t xml:space="preserve"> wichtiges</w:t>
            </w:r>
            <w:r w:rsidRPr="00652379">
              <w:t xml:space="preserve"> Instrument zur Ressourcenplanung</w:t>
            </w:r>
            <w:r>
              <w:t xml:space="preserve"> und -sicherung</w:t>
            </w:r>
            <w:r w:rsidRPr="00652379">
              <w:t>.</w:t>
            </w:r>
            <w:r w:rsidR="001F0849">
              <w:t xml:space="preserve"> Es muss frühzeitig und regelmässig erstellt werden.</w:t>
            </w:r>
          </w:p>
        </w:tc>
        <w:tc>
          <w:tcPr>
            <w:tcW w:w="2666" w:type="dxa"/>
            <w:tcBorders>
              <w:top w:val="nil"/>
              <w:left w:val="nil"/>
              <w:bottom w:val="single" w:sz="18" w:space="0" w:color="auto"/>
              <w:right w:val="nil"/>
            </w:tcBorders>
            <w:shd w:val="clear" w:color="auto" w:fill="FFFFFF" w:themeFill="background1"/>
          </w:tcPr>
          <w:p w14:paraId="4F0302E9" w14:textId="77777777" w:rsidR="006F5044" w:rsidRPr="00860B9C" w:rsidRDefault="00860B9C" w:rsidP="00860B9C">
            <w:pPr>
              <w:spacing w:before="120" w:after="120"/>
              <w:jc w:val="right"/>
              <w:rPr>
                <w:rFonts w:cs="Arial"/>
                <w:i/>
                <w:color w:val="C00000"/>
                <w:sz w:val="14"/>
                <w:szCs w:val="14"/>
                <w:lang w:eastAsia="de-DE"/>
              </w:rPr>
            </w:pPr>
            <w:r w:rsidRPr="00860B9C">
              <w:rPr>
                <w:rFonts w:cs="Arial"/>
                <w:i/>
                <w:color w:val="000000" w:themeColor="text1"/>
                <w:sz w:val="20"/>
                <w:szCs w:val="14"/>
                <w:lang w:eastAsia="de-DE"/>
              </w:rPr>
              <w:t>Nach der Bearbeitung des Rasters können die 3.Spalte und unnötige Zeilen gelöscht werden.</w:t>
            </w:r>
          </w:p>
        </w:tc>
      </w:tr>
      <w:tr w:rsidR="00332A64" w14:paraId="2AB597A6" w14:textId="77777777" w:rsidTr="00EB6182">
        <w:tc>
          <w:tcPr>
            <w:tcW w:w="2375" w:type="dxa"/>
            <w:tcBorders>
              <w:top w:val="single" w:sz="18" w:space="0" w:color="auto"/>
              <w:bottom w:val="single" w:sz="18" w:space="0" w:color="auto"/>
            </w:tcBorders>
            <w:shd w:val="clear" w:color="auto" w:fill="BFBFBF" w:themeFill="background1" w:themeFillShade="BF"/>
          </w:tcPr>
          <w:p w14:paraId="55A6E758" w14:textId="77777777" w:rsidR="006F5044" w:rsidRPr="006273D5" w:rsidRDefault="000D7DF0" w:rsidP="006F5044">
            <w:pPr>
              <w:spacing w:before="120" w:after="120"/>
              <w:jc w:val="right"/>
              <w:rPr>
                <w:rFonts w:cs="Arial"/>
                <w:b/>
                <w:sz w:val="16"/>
                <w:szCs w:val="18"/>
                <w:lang w:eastAsia="de-DE"/>
              </w:rPr>
            </w:pPr>
            <w:r w:rsidRPr="006273D5">
              <w:rPr>
                <w:rFonts w:cs="Arial"/>
                <w:b/>
                <w:sz w:val="16"/>
                <w:szCs w:val="18"/>
                <w:lang w:eastAsia="de-DE"/>
              </w:rPr>
              <w:t xml:space="preserve">Inhalt </w:t>
            </w:r>
          </w:p>
        </w:tc>
        <w:tc>
          <w:tcPr>
            <w:tcW w:w="9923" w:type="dxa"/>
            <w:gridSpan w:val="4"/>
            <w:tcBorders>
              <w:top w:val="single" w:sz="18" w:space="0" w:color="auto"/>
              <w:bottom w:val="single" w:sz="18" w:space="0" w:color="auto"/>
            </w:tcBorders>
            <w:shd w:val="clear" w:color="auto" w:fill="BFBFBF" w:themeFill="background1" w:themeFillShade="BF"/>
          </w:tcPr>
          <w:p w14:paraId="7F05F2A2" w14:textId="77777777" w:rsidR="006F5044" w:rsidRPr="006273D5" w:rsidRDefault="000D7DF0" w:rsidP="006F5044">
            <w:pPr>
              <w:spacing w:before="120" w:after="120"/>
              <w:rPr>
                <w:rFonts w:cs="Arial"/>
                <w:b/>
                <w:sz w:val="16"/>
                <w:szCs w:val="18"/>
                <w:lang w:eastAsia="de-DE"/>
              </w:rPr>
            </w:pPr>
            <w:r w:rsidRPr="006273D5">
              <w:rPr>
                <w:rFonts w:cs="Arial"/>
                <w:b/>
                <w:sz w:val="16"/>
                <w:szCs w:val="18"/>
                <w:lang w:eastAsia="de-DE"/>
              </w:rPr>
              <w:t>Angaben</w:t>
            </w:r>
          </w:p>
        </w:tc>
        <w:tc>
          <w:tcPr>
            <w:tcW w:w="2694" w:type="dxa"/>
            <w:gridSpan w:val="2"/>
            <w:tcBorders>
              <w:bottom w:val="single" w:sz="18" w:space="0" w:color="auto"/>
            </w:tcBorders>
            <w:shd w:val="clear" w:color="auto" w:fill="943634" w:themeFill="accent2" w:themeFillShade="BF"/>
          </w:tcPr>
          <w:p w14:paraId="223A1EA0" w14:textId="77777777" w:rsidR="006F5044" w:rsidRPr="00AA6C93" w:rsidRDefault="000D7DF0" w:rsidP="006F5044">
            <w:pPr>
              <w:spacing w:before="120" w:after="120"/>
              <w:rPr>
                <w:rFonts w:cs="Arial"/>
                <w:b/>
                <w:color w:val="FFFFFF" w:themeColor="background1"/>
                <w:sz w:val="16"/>
                <w:szCs w:val="18"/>
                <w:lang w:eastAsia="de-DE"/>
              </w:rPr>
            </w:pPr>
            <w:r w:rsidRPr="00AA6C93">
              <w:rPr>
                <w:rFonts w:cs="Arial"/>
                <w:b/>
                <w:color w:val="FFFFFF" w:themeColor="background1"/>
                <w:sz w:val="16"/>
                <w:szCs w:val="18"/>
                <w:lang w:eastAsia="de-DE"/>
              </w:rPr>
              <w:t>Fragen zu den Angaben</w:t>
            </w:r>
          </w:p>
        </w:tc>
      </w:tr>
      <w:tr w:rsidR="00EB6182" w14:paraId="2322335A" w14:textId="77777777" w:rsidTr="00EB6182">
        <w:tc>
          <w:tcPr>
            <w:tcW w:w="2375" w:type="dxa"/>
            <w:tcBorders>
              <w:top w:val="single" w:sz="18" w:space="0" w:color="auto"/>
              <w:bottom w:val="single" w:sz="18" w:space="0" w:color="auto"/>
            </w:tcBorders>
            <w:shd w:val="clear" w:color="auto" w:fill="9BB5FD"/>
          </w:tcPr>
          <w:p w14:paraId="138785A3" w14:textId="77777777" w:rsidR="00EB6182" w:rsidRPr="007A2818" w:rsidRDefault="00EB6182" w:rsidP="00325706">
            <w:pPr>
              <w:spacing w:before="120" w:after="120"/>
              <w:jc w:val="right"/>
              <w:rPr>
                <w:rFonts w:cs="Arial"/>
                <w:b/>
                <w:sz w:val="20"/>
                <w:szCs w:val="22"/>
                <w:lang w:eastAsia="de-DE"/>
              </w:rPr>
            </w:pPr>
            <w:r w:rsidRPr="007A2818">
              <w:rPr>
                <w:rFonts w:cs="Arial"/>
                <w:b/>
                <w:sz w:val="20"/>
                <w:szCs w:val="22"/>
                <w:lang w:eastAsia="de-DE"/>
              </w:rPr>
              <w:t>Finanzplanung (Budget</w:t>
            </w:r>
            <w:r>
              <w:rPr>
                <w:rFonts w:cs="Arial"/>
                <w:b/>
                <w:sz w:val="20"/>
                <w:szCs w:val="22"/>
                <w:lang w:eastAsia="de-DE"/>
              </w:rPr>
              <w:t>)</w:t>
            </w:r>
          </w:p>
        </w:tc>
        <w:tc>
          <w:tcPr>
            <w:tcW w:w="9923" w:type="dxa"/>
            <w:gridSpan w:val="4"/>
            <w:tcBorders>
              <w:top w:val="single" w:sz="18" w:space="0" w:color="auto"/>
              <w:bottom w:val="single" w:sz="18" w:space="0" w:color="auto"/>
            </w:tcBorders>
          </w:tcPr>
          <w:p w14:paraId="511E78E2" w14:textId="77777777" w:rsidR="00EB6182" w:rsidRDefault="00EB6182" w:rsidP="00325706">
            <w:pPr>
              <w:spacing w:before="120" w:after="120"/>
              <w:rPr>
                <w:noProof/>
              </w:rPr>
            </w:pPr>
          </w:p>
        </w:tc>
        <w:tc>
          <w:tcPr>
            <w:tcW w:w="2694" w:type="dxa"/>
            <w:gridSpan w:val="2"/>
            <w:tcBorders>
              <w:top w:val="single" w:sz="18" w:space="0" w:color="auto"/>
              <w:bottom w:val="single" w:sz="18" w:space="0" w:color="auto"/>
            </w:tcBorders>
          </w:tcPr>
          <w:p w14:paraId="1910588F" w14:textId="77777777" w:rsidR="00EB6182" w:rsidRDefault="00EB6182" w:rsidP="00325706">
            <w:pPr>
              <w:spacing w:before="120" w:after="120"/>
              <w:rPr>
                <w:rFonts w:cs="Arial"/>
                <w:b/>
                <w:color w:val="CC3300"/>
                <w:sz w:val="18"/>
                <w:szCs w:val="18"/>
                <w:lang w:eastAsia="de-DE"/>
              </w:rPr>
            </w:pPr>
            <w:r w:rsidRPr="00211573">
              <w:rPr>
                <w:rFonts w:cs="Arial"/>
                <w:color w:val="CC3300"/>
                <w:sz w:val="18"/>
                <w:szCs w:val="18"/>
                <w:lang w:eastAsia="de-DE"/>
              </w:rPr>
              <w:t>Planen wir unsere Finanzen strategisch?</w:t>
            </w:r>
            <w:r w:rsidR="00FF5D88">
              <w:rPr>
                <w:rFonts w:cs="Arial"/>
                <w:color w:val="CC3300"/>
                <w:sz w:val="18"/>
                <w:szCs w:val="18"/>
                <w:lang w:eastAsia="de-DE"/>
              </w:rPr>
              <w:t xml:space="preserve">   </w:t>
            </w:r>
            <w:r w:rsidR="00FF5D88" w:rsidRPr="00FF5D88">
              <w:rPr>
                <w:rFonts w:cs="Arial"/>
                <w:color w:val="CC3300"/>
                <w:sz w:val="16"/>
                <w:szCs w:val="18"/>
                <w:lang w:eastAsia="de-DE"/>
              </w:rPr>
              <w:t>&gt; s. unten</w:t>
            </w:r>
          </w:p>
        </w:tc>
      </w:tr>
      <w:tr w:rsidR="00332A64" w14:paraId="18EBE13B" w14:textId="77777777" w:rsidTr="00EB6182">
        <w:trPr>
          <w:trHeight w:val="415"/>
        </w:trPr>
        <w:tc>
          <w:tcPr>
            <w:tcW w:w="2375" w:type="dxa"/>
            <w:tcBorders>
              <w:top w:val="single" w:sz="18" w:space="0" w:color="auto"/>
              <w:bottom w:val="single" w:sz="18" w:space="0" w:color="auto"/>
            </w:tcBorders>
          </w:tcPr>
          <w:p w14:paraId="7218CF85" w14:textId="77777777" w:rsidR="006F5044" w:rsidRPr="007A2818" w:rsidRDefault="00EB6182" w:rsidP="006F5044">
            <w:pPr>
              <w:spacing w:before="120" w:after="120"/>
              <w:jc w:val="right"/>
              <w:rPr>
                <w:rFonts w:cs="Arial"/>
                <w:b/>
                <w:bCs/>
                <w:sz w:val="20"/>
                <w:szCs w:val="22"/>
                <w:lang w:eastAsia="de-DE"/>
              </w:rPr>
            </w:pPr>
            <w:r>
              <w:rPr>
                <w:rFonts w:cs="Arial"/>
                <w:b/>
                <w:sz w:val="20"/>
                <w:szCs w:val="22"/>
                <w:lang w:eastAsia="de-DE"/>
              </w:rPr>
              <w:t>betrieblicher Leistungsauftrag</w:t>
            </w:r>
          </w:p>
        </w:tc>
        <w:tc>
          <w:tcPr>
            <w:tcW w:w="9923" w:type="dxa"/>
            <w:gridSpan w:val="4"/>
            <w:tcBorders>
              <w:top w:val="single" w:sz="18" w:space="0" w:color="auto"/>
              <w:bottom w:val="single" w:sz="18" w:space="0" w:color="auto"/>
            </w:tcBorders>
          </w:tcPr>
          <w:p w14:paraId="3CDE1AA0" w14:textId="77777777" w:rsidR="006F5044" w:rsidRDefault="006F5044" w:rsidP="006F5044">
            <w:pPr>
              <w:spacing w:before="120" w:after="120"/>
              <w:rPr>
                <w:noProof/>
              </w:rPr>
            </w:pPr>
          </w:p>
        </w:tc>
        <w:tc>
          <w:tcPr>
            <w:tcW w:w="2694" w:type="dxa"/>
            <w:gridSpan w:val="2"/>
            <w:tcBorders>
              <w:top w:val="single" w:sz="18" w:space="0" w:color="auto"/>
              <w:bottom w:val="single" w:sz="18" w:space="0" w:color="auto"/>
            </w:tcBorders>
          </w:tcPr>
          <w:p w14:paraId="2FB048F6" w14:textId="77777777" w:rsidR="006F5044" w:rsidRPr="00AD6316" w:rsidRDefault="00EB6182" w:rsidP="006F5044">
            <w:pPr>
              <w:spacing w:before="120" w:after="120"/>
              <w:rPr>
                <w:rFonts w:cs="Arial"/>
                <w:color w:val="CC3300"/>
                <w:sz w:val="18"/>
                <w:szCs w:val="18"/>
                <w:lang w:eastAsia="de-DE"/>
              </w:rPr>
            </w:pPr>
            <w:r>
              <w:rPr>
                <w:rFonts w:cs="Arial"/>
                <w:color w:val="CC3300"/>
                <w:sz w:val="18"/>
                <w:szCs w:val="18"/>
                <w:lang w:eastAsia="de-DE"/>
              </w:rPr>
              <w:t>Ist die Ressourcenplanung im betrieblichen Leistungsauftrag eingebettet?</w:t>
            </w:r>
          </w:p>
        </w:tc>
      </w:tr>
      <w:tr w:rsidR="00332A64" w14:paraId="7A0A3A42" w14:textId="77777777" w:rsidTr="00EB6182">
        <w:trPr>
          <w:trHeight w:val="43"/>
        </w:trPr>
        <w:tc>
          <w:tcPr>
            <w:tcW w:w="2375" w:type="dxa"/>
            <w:vMerge w:val="restart"/>
            <w:tcBorders>
              <w:top w:val="single" w:sz="18" w:space="0" w:color="auto"/>
            </w:tcBorders>
            <w:shd w:val="clear" w:color="auto" w:fill="9BB5FD"/>
          </w:tcPr>
          <w:p w14:paraId="2C2C626F" w14:textId="77777777" w:rsidR="006F5044" w:rsidRPr="007A2818" w:rsidRDefault="000D7DF0" w:rsidP="006F5044">
            <w:pPr>
              <w:spacing w:before="120" w:after="120"/>
              <w:jc w:val="right"/>
              <w:rPr>
                <w:rFonts w:cs="Arial"/>
                <w:b/>
                <w:sz w:val="20"/>
                <w:szCs w:val="22"/>
                <w:lang w:eastAsia="de-DE"/>
              </w:rPr>
            </w:pPr>
            <w:r w:rsidRPr="007A2818">
              <w:rPr>
                <w:rFonts w:cs="Arial"/>
                <w:b/>
                <w:sz w:val="20"/>
                <w:szCs w:val="22"/>
                <w:lang w:eastAsia="de-DE"/>
              </w:rPr>
              <w:t>Neue Ressourcen</w:t>
            </w:r>
          </w:p>
        </w:tc>
        <w:tc>
          <w:tcPr>
            <w:tcW w:w="6379" w:type="dxa"/>
            <w:gridSpan w:val="2"/>
            <w:tcBorders>
              <w:top w:val="single" w:sz="18" w:space="0" w:color="auto"/>
            </w:tcBorders>
            <w:shd w:val="clear" w:color="auto" w:fill="9BB5FD"/>
          </w:tcPr>
          <w:p w14:paraId="3DC91989" w14:textId="77777777" w:rsidR="006F5044" w:rsidRPr="00B04BBD" w:rsidRDefault="000D7DF0" w:rsidP="006F5044">
            <w:pPr>
              <w:spacing w:before="120" w:after="120"/>
              <w:rPr>
                <w:rFonts w:cs="Arial"/>
                <w:b/>
                <w:sz w:val="16"/>
                <w:szCs w:val="22"/>
                <w:lang w:eastAsia="de-DE"/>
              </w:rPr>
            </w:pPr>
            <w:r w:rsidRPr="00B04BBD">
              <w:rPr>
                <w:rFonts w:cs="Arial"/>
                <w:b/>
                <w:sz w:val="16"/>
                <w:szCs w:val="22"/>
                <w:lang w:eastAsia="de-DE"/>
              </w:rPr>
              <w:t xml:space="preserve">Möglichkeiten </w:t>
            </w:r>
            <w:r>
              <w:rPr>
                <w:rFonts w:cs="Arial"/>
                <w:b/>
                <w:sz w:val="16"/>
                <w:szCs w:val="22"/>
                <w:lang w:eastAsia="de-DE"/>
              </w:rPr>
              <w:t>der Kooperationen</w:t>
            </w:r>
          </w:p>
        </w:tc>
        <w:tc>
          <w:tcPr>
            <w:tcW w:w="3544" w:type="dxa"/>
            <w:gridSpan w:val="2"/>
            <w:tcBorders>
              <w:top w:val="single" w:sz="18" w:space="0" w:color="auto"/>
            </w:tcBorders>
            <w:shd w:val="clear" w:color="auto" w:fill="9BB5FD"/>
          </w:tcPr>
          <w:p w14:paraId="66E5751C" w14:textId="77777777" w:rsidR="006F5044" w:rsidRPr="00B04BBD" w:rsidRDefault="000D7DF0" w:rsidP="006F5044">
            <w:pPr>
              <w:spacing w:before="120" w:after="120"/>
              <w:rPr>
                <w:rFonts w:cs="Arial"/>
                <w:b/>
                <w:sz w:val="16"/>
                <w:szCs w:val="22"/>
                <w:lang w:eastAsia="de-DE"/>
              </w:rPr>
            </w:pPr>
            <w:r w:rsidRPr="00B04BBD">
              <w:rPr>
                <w:rFonts w:cs="Arial"/>
                <w:b/>
                <w:sz w:val="16"/>
                <w:szCs w:val="22"/>
                <w:lang w:eastAsia="de-DE"/>
              </w:rPr>
              <w:t>Potenzial</w:t>
            </w:r>
          </w:p>
        </w:tc>
        <w:tc>
          <w:tcPr>
            <w:tcW w:w="2694" w:type="dxa"/>
            <w:gridSpan w:val="2"/>
            <w:vMerge w:val="restart"/>
            <w:tcBorders>
              <w:top w:val="single" w:sz="18" w:space="0" w:color="auto"/>
            </w:tcBorders>
          </w:tcPr>
          <w:p w14:paraId="0BCA92EF" w14:textId="77777777" w:rsidR="001F0849" w:rsidRDefault="000D7DF0" w:rsidP="006F5044">
            <w:pPr>
              <w:spacing w:before="120" w:after="120"/>
              <w:rPr>
                <w:rFonts w:cs="Arial"/>
                <w:color w:val="CC3300"/>
                <w:sz w:val="18"/>
                <w:szCs w:val="18"/>
                <w:lang w:eastAsia="de-DE"/>
              </w:rPr>
            </w:pPr>
            <w:r w:rsidRPr="00C640D8">
              <w:rPr>
                <w:rFonts w:cs="Arial"/>
                <w:color w:val="CC3300"/>
                <w:sz w:val="18"/>
                <w:szCs w:val="18"/>
                <w:lang w:eastAsia="de-DE"/>
              </w:rPr>
              <w:t xml:space="preserve">Kontaktaufnahme </w:t>
            </w:r>
            <w:r>
              <w:rPr>
                <w:rFonts w:cs="Arial"/>
                <w:color w:val="CC3300"/>
                <w:sz w:val="18"/>
                <w:szCs w:val="18"/>
                <w:lang w:eastAsia="de-DE"/>
              </w:rPr>
              <w:t xml:space="preserve">mit anderen Bildungsakteuren und möglichen Partnern? </w:t>
            </w:r>
          </w:p>
          <w:p w14:paraId="7573938B" w14:textId="77777777" w:rsidR="006F5044" w:rsidRDefault="000D7DF0" w:rsidP="006F5044">
            <w:pPr>
              <w:spacing w:before="120" w:after="120"/>
              <w:rPr>
                <w:rFonts w:cs="Arial"/>
                <w:color w:val="CC3300"/>
                <w:sz w:val="18"/>
                <w:szCs w:val="18"/>
                <w:lang w:eastAsia="de-DE"/>
              </w:rPr>
            </w:pPr>
            <w:r w:rsidRPr="004C1493">
              <w:rPr>
                <w:rFonts w:cs="Arial"/>
                <w:b/>
                <w:color w:val="CC3300"/>
                <w:sz w:val="18"/>
                <w:szCs w:val="18"/>
                <w:lang w:eastAsia="de-DE"/>
              </w:rPr>
              <w:t>Kant. Stellen:</w:t>
            </w:r>
            <w:r w:rsidR="001F0849">
              <w:rPr>
                <w:rFonts w:cs="Arial"/>
                <w:color w:val="CC3300"/>
                <w:sz w:val="18"/>
                <w:szCs w:val="18"/>
                <w:lang w:eastAsia="de-DE"/>
              </w:rPr>
              <w:t xml:space="preserve"> DISG Berreich</w:t>
            </w:r>
            <w:r>
              <w:rPr>
                <w:rFonts w:cs="Arial"/>
                <w:color w:val="CC3300"/>
                <w:sz w:val="18"/>
                <w:szCs w:val="18"/>
                <w:lang w:eastAsia="de-DE"/>
              </w:rPr>
              <w:t xml:space="preserve"> Früh</w:t>
            </w:r>
            <w:r w:rsidR="001F0849">
              <w:rPr>
                <w:rFonts w:cs="Arial"/>
                <w:color w:val="CC3300"/>
                <w:sz w:val="18"/>
                <w:szCs w:val="18"/>
                <w:lang w:eastAsia="de-DE"/>
              </w:rPr>
              <w:t>e F</w:t>
            </w:r>
            <w:r>
              <w:rPr>
                <w:rFonts w:cs="Arial"/>
                <w:color w:val="CC3300"/>
                <w:sz w:val="18"/>
                <w:szCs w:val="18"/>
                <w:lang w:eastAsia="de-DE"/>
              </w:rPr>
              <w:t>örderung</w:t>
            </w:r>
            <w:r w:rsidRPr="00C640D8">
              <w:rPr>
                <w:rFonts w:cs="Arial"/>
                <w:color w:val="CC3300"/>
                <w:sz w:val="18"/>
                <w:szCs w:val="18"/>
                <w:lang w:eastAsia="de-DE"/>
              </w:rPr>
              <w:t xml:space="preserve"> </w:t>
            </w:r>
          </w:p>
          <w:p w14:paraId="6DF02897" w14:textId="77777777" w:rsidR="001F0849" w:rsidRDefault="000D7DF0" w:rsidP="006F5044">
            <w:pPr>
              <w:spacing w:before="120" w:after="120"/>
              <w:rPr>
                <w:rFonts w:cs="Arial"/>
                <w:color w:val="CC3300"/>
                <w:sz w:val="18"/>
                <w:szCs w:val="18"/>
                <w:lang w:eastAsia="de-DE"/>
              </w:rPr>
            </w:pPr>
            <w:r w:rsidRPr="004C1493">
              <w:rPr>
                <w:rFonts w:cs="Arial"/>
                <w:b/>
                <w:color w:val="CC3300"/>
                <w:sz w:val="18"/>
                <w:szCs w:val="18"/>
                <w:lang w:eastAsia="de-DE"/>
              </w:rPr>
              <w:t>Hochschulen</w:t>
            </w:r>
            <w:r w:rsidR="001F0849">
              <w:rPr>
                <w:rFonts w:cs="Arial"/>
                <w:color w:val="CC3300"/>
                <w:sz w:val="18"/>
                <w:szCs w:val="18"/>
                <w:lang w:eastAsia="de-DE"/>
              </w:rPr>
              <w:t xml:space="preserve">: </w:t>
            </w:r>
            <w:r>
              <w:rPr>
                <w:rFonts w:cs="Arial"/>
                <w:color w:val="CC3300"/>
                <w:sz w:val="18"/>
                <w:szCs w:val="18"/>
                <w:lang w:eastAsia="de-DE"/>
              </w:rPr>
              <w:t>PhLu, HsLu</w:t>
            </w:r>
          </w:p>
          <w:p w14:paraId="315214AE" w14:textId="77777777" w:rsidR="006F5044" w:rsidRDefault="001F0849" w:rsidP="006F5044">
            <w:pPr>
              <w:spacing w:before="120" w:after="120"/>
              <w:rPr>
                <w:rFonts w:cs="Arial"/>
                <w:color w:val="CC3300"/>
                <w:sz w:val="18"/>
                <w:szCs w:val="18"/>
                <w:lang w:eastAsia="de-DE"/>
              </w:rPr>
            </w:pPr>
            <w:r w:rsidRPr="001F0849">
              <w:rPr>
                <w:rFonts w:cs="Arial"/>
                <w:b/>
                <w:color w:val="CC3300"/>
                <w:sz w:val="18"/>
                <w:szCs w:val="18"/>
                <w:lang w:eastAsia="de-DE"/>
              </w:rPr>
              <w:t xml:space="preserve">weitere </w:t>
            </w:r>
            <w:r w:rsidR="000D7DF0" w:rsidRPr="006F53EF">
              <w:rPr>
                <w:rFonts w:cs="Arial"/>
                <w:b/>
                <w:color w:val="CC3300"/>
                <w:sz w:val="18"/>
                <w:szCs w:val="18"/>
                <w:lang w:eastAsia="de-DE"/>
              </w:rPr>
              <w:t>Partner</w:t>
            </w:r>
            <w:r>
              <w:rPr>
                <w:rFonts w:cs="Arial"/>
                <w:color w:val="CC3300"/>
                <w:sz w:val="18"/>
                <w:szCs w:val="18"/>
                <w:lang w:eastAsia="de-DE"/>
              </w:rPr>
              <w:t xml:space="preserve">: </w:t>
            </w:r>
            <w:r w:rsidR="000D7DF0" w:rsidRPr="00C640D8">
              <w:rPr>
                <w:rFonts w:cs="Arial"/>
                <w:color w:val="CC3300"/>
                <w:sz w:val="18"/>
                <w:szCs w:val="18"/>
                <w:lang w:eastAsia="de-DE"/>
              </w:rPr>
              <w:t xml:space="preserve">Gewerbe, </w:t>
            </w:r>
            <w:r w:rsidR="000D7DF0">
              <w:rPr>
                <w:rFonts w:cs="Arial"/>
                <w:color w:val="CC3300"/>
                <w:sz w:val="18"/>
                <w:szCs w:val="18"/>
                <w:lang w:eastAsia="de-DE"/>
              </w:rPr>
              <w:t xml:space="preserve">Museen (päd. Vermittlungs-angebote, </w:t>
            </w:r>
            <w:r w:rsidR="000D7DF0" w:rsidRPr="00C640D8">
              <w:rPr>
                <w:rFonts w:cs="Arial"/>
                <w:color w:val="CC3300"/>
                <w:sz w:val="18"/>
                <w:szCs w:val="18"/>
                <w:lang w:eastAsia="de-DE"/>
              </w:rPr>
              <w:t>Vereine u.a.</w:t>
            </w:r>
          </w:p>
          <w:p w14:paraId="34F01960" w14:textId="77777777" w:rsidR="006F5044" w:rsidRPr="006F53EF" w:rsidRDefault="0029511D" w:rsidP="001F0849">
            <w:pPr>
              <w:spacing w:before="120" w:after="120"/>
              <w:rPr>
                <w:rFonts w:cs="Arial"/>
                <w:b/>
                <w:color w:val="FF99FF"/>
                <w:sz w:val="18"/>
                <w:szCs w:val="18"/>
                <w:lang w:eastAsia="de-DE"/>
              </w:rPr>
            </w:pPr>
            <w:r w:rsidRPr="0029511D">
              <w:rPr>
                <w:rFonts w:cs="Arial"/>
                <w:color w:val="244061" w:themeColor="accent1" w:themeShade="80"/>
                <w:sz w:val="16"/>
                <w:szCs w:val="18"/>
                <w:lang w:eastAsia="de-DE"/>
              </w:rPr>
              <w:t>&gt;</w:t>
            </w:r>
            <w:r w:rsidR="001F0849" w:rsidRPr="0029511D">
              <w:rPr>
                <w:rFonts w:cs="Arial"/>
                <w:b/>
                <w:color w:val="244061" w:themeColor="accent1" w:themeShade="80"/>
                <w:sz w:val="16"/>
                <w:szCs w:val="18"/>
                <w:lang w:eastAsia="de-DE"/>
              </w:rPr>
              <w:t xml:space="preserve"> </w:t>
            </w:r>
            <w:hyperlink w:anchor="_4.1_Ressourcen_strategisch" w:history="1">
              <w:r w:rsidR="001F0849" w:rsidRPr="0029511D">
                <w:rPr>
                  <w:rStyle w:val="Lienhypertexte"/>
                  <w:rFonts w:cs="Arial"/>
                  <w:b/>
                  <w:color w:val="244061" w:themeColor="accent1" w:themeShade="80"/>
                  <w:sz w:val="16"/>
                  <w:szCs w:val="18"/>
                  <w:lang w:eastAsia="de-DE"/>
                </w:rPr>
                <w:t>4</w:t>
              </w:r>
              <w:r w:rsidR="000D7DF0" w:rsidRPr="0029511D">
                <w:rPr>
                  <w:rStyle w:val="Lienhypertexte"/>
                  <w:rFonts w:cs="Arial"/>
                  <w:b/>
                  <w:color w:val="244061" w:themeColor="accent1" w:themeShade="80"/>
                  <w:sz w:val="16"/>
                  <w:szCs w:val="18"/>
                  <w:lang w:eastAsia="de-DE"/>
                </w:rPr>
                <w:t xml:space="preserve">.1 </w:t>
              </w:r>
              <w:r w:rsidR="001F0849" w:rsidRPr="0029511D">
                <w:rPr>
                  <w:rStyle w:val="Lienhypertexte"/>
                  <w:rFonts w:cs="Arial"/>
                  <w:b/>
                  <w:color w:val="244061" w:themeColor="accent1" w:themeShade="80"/>
                  <w:sz w:val="16"/>
                  <w:szCs w:val="18"/>
                  <w:lang w:eastAsia="de-DE"/>
                </w:rPr>
                <w:t>Ressourcen strategisch planen</w:t>
              </w:r>
            </w:hyperlink>
          </w:p>
        </w:tc>
      </w:tr>
      <w:tr w:rsidR="00332A64" w14:paraId="5ADBCBAB" w14:textId="77777777" w:rsidTr="00EB6182">
        <w:trPr>
          <w:trHeight w:val="290"/>
        </w:trPr>
        <w:tc>
          <w:tcPr>
            <w:tcW w:w="2375" w:type="dxa"/>
            <w:vMerge/>
            <w:shd w:val="clear" w:color="auto" w:fill="9BB5FD"/>
          </w:tcPr>
          <w:p w14:paraId="7569F3A1" w14:textId="77777777" w:rsidR="006F5044" w:rsidRPr="007A2818" w:rsidRDefault="006F5044" w:rsidP="006F5044">
            <w:pPr>
              <w:spacing w:before="120" w:after="120"/>
              <w:jc w:val="right"/>
              <w:rPr>
                <w:rFonts w:cs="Arial"/>
                <w:b/>
                <w:sz w:val="20"/>
                <w:szCs w:val="22"/>
                <w:lang w:eastAsia="de-DE"/>
              </w:rPr>
            </w:pPr>
          </w:p>
        </w:tc>
        <w:tc>
          <w:tcPr>
            <w:tcW w:w="6379" w:type="dxa"/>
            <w:gridSpan w:val="2"/>
            <w:shd w:val="clear" w:color="auto" w:fill="auto"/>
          </w:tcPr>
          <w:p w14:paraId="7CB458DA" w14:textId="77777777" w:rsidR="006F5044" w:rsidRPr="00B04BBD" w:rsidRDefault="006F5044" w:rsidP="006F5044">
            <w:pPr>
              <w:spacing w:before="120" w:after="120"/>
              <w:rPr>
                <w:noProof/>
                <w:sz w:val="20"/>
              </w:rPr>
            </w:pPr>
          </w:p>
        </w:tc>
        <w:tc>
          <w:tcPr>
            <w:tcW w:w="3544" w:type="dxa"/>
            <w:gridSpan w:val="2"/>
            <w:shd w:val="clear" w:color="auto" w:fill="auto"/>
          </w:tcPr>
          <w:p w14:paraId="2DC19CA8" w14:textId="77777777" w:rsidR="006F5044" w:rsidRPr="00B04BBD" w:rsidRDefault="006F5044" w:rsidP="006F5044">
            <w:pPr>
              <w:spacing w:before="120" w:after="120"/>
              <w:rPr>
                <w:noProof/>
                <w:sz w:val="20"/>
              </w:rPr>
            </w:pPr>
          </w:p>
        </w:tc>
        <w:tc>
          <w:tcPr>
            <w:tcW w:w="2694" w:type="dxa"/>
            <w:gridSpan w:val="2"/>
            <w:vMerge/>
          </w:tcPr>
          <w:p w14:paraId="77A39D70" w14:textId="77777777" w:rsidR="006F5044" w:rsidRPr="00C640D8" w:rsidRDefault="006F5044" w:rsidP="006F5044">
            <w:pPr>
              <w:spacing w:before="120" w:after="120"/>
              <w:rPr>
                <w:rFonts w:cs="Arial"/>
                <w:color w:val="CC3300"/>
                <w:sz w:val="18"/>
                <w:szCs w:val="18"/>
                <w:lang w:eastAsia="de-DE"/>
              </w:rPr>
            </w:pPr>
          </w:p>
        </w:tc>
      </w:tr>
      <w:tr w:rsidR="00332A64" w14:paraId="7CD103D8" w14:textId="77777777" w:rsidTr="00EB6182">
        <w:trPr>
          <w:trHeight w:val="290"/>
        </w:trPr>
        <w:tc>
          <w:tcPr>
            <w:tcW w:w="2375" w:type="dxa"/>
            <w:vMerge/>
            <w:shd w:val="clear" w:color="auto" w:fill="9BB5FD"/>
          </w:tcPr>
          <w:p w14:paraId="3D21543C" w14:textId="77777777" w:rsidR="006F5044" w:rsidRPr="007A2818" w:rsidRDefault="006F5044" w:rsidP="006F5044">
            <w:pPr>
              <w:spacing w:before="120" w:after="120"/>
              <w:jc w:val="right"/>
              <w:rPr>
                <w:rFonts w:cs="Arial"/>
                <w:b/>
                <w:sz w:val="20"/>
                <w:szCs w:val="22"/>
                <w:lang w:eastAsia="de-DE"/>
              </w:rPr>
            </w:pPr>
          </w:p>
        </w:tc>
        <w:tc>
          <w:tcPr>
            <w:tcW w:w="6379" w:type="dxa"/>
            <w:gridSpan w:val="2"/>
            <w:shd w:val="clear" w:color="auto" w:fill="auto"/>
          </w:tcPr>
          <w:p w14:paraId="42A957F7" w14:textId="77777777" w:rsidR="006F5044" w:rsidRPr="00B04BBD" w:rsidRDefault="006F5044" w:rsidP="006F5044">
            <w:pPr>
              <w:spacing w:before="120" w:after="120"/>
              <w:rPr>
                <w:noProof/>
                <w:sz w:val="20"/>
              </w:rPr>
            </w:pPr>
          </w:p>
        </w:tc>
        <w:tc>
          <w:tcPr>
            <w:tcW w:w="3544" w:type="dxa"/>
            <w:gridSpan w:val="2"/>
            <w:shd w:val="clear" w:color="auto" w:fill="auto"/>
          </w:tcPr>
          <w:p w14:paraId="75A07438" w14:textId="77777777" w:rsidR="006F5044" w:rsidRPr="00B04BBD" w:rsidRDefault="006F5044" w:rsidP="006F5044">
            <w:pPr>
              <w:spacing w:before="120" w:after="120"/>
              <w:rPr>
                <w:noProof/>
                <w:sz w:val="20"/>
              </w:rPr>
            </w:pPr>
          </w:p>
        </w:tc>
        <w:tc>
          <w:tcPr>
            <w:tcW w:w="2694" w:type="dxa"/>
            <w:gridSpan w:val="2"/>
            <w:vMerge/>
          </w:tcPr>
          <w:p w14:paraId="27979237" w14:textId="77777777" w:rsidR="006F5044" w:rsidRPr="00C640D8" w:rsidRDefault="006F5044" w:rsidP="006F5044">
            <w:pPr>
              <w:spacing w:before="120" w:after="120"/>
              <w:rPr>
                <w:rFonts w:cs="Arial"/>
                <w:color w:val="CC3300"/>
                <w:sz w:val="18"/>
                <w:szCs w:val="18"/>
                <w:lang w:eastAsia="de-DE"/>
              </w:rPr>
            </w:pPr>
          </w:p>
        </w:tc>
      </w:tr>
      <w:tr w:rsidR="0076560C" w14:paraId="23A0FC24" w14:textId="77777777" w:rsidTr="00EB6182">
        <w:trPr>
          <w:trHeight w:val="290"/>
        </w:trPr>
        <w:tc>
          <w:tcPr>
            <w:tcW w:w="2375" w:type="dxa"/>
            <w:vMerge/>
            <w:shd w:val="clear" w:color="auto" w:fill="9BB5FD"/>
          </w:tcPr>
          <w:p w14:paraId="798D7AB0" w14:textId="77777777" w:rsidR="0076560C" w:rsidRPr="007A2818" w:rsidRDefault="0076560C" w:rsidP="006F5044">
            <w:pPr>
              <w:spacing w:before="120" w:after="120"/>
              <w:jc w:val="right"/>
              <w:rPr>
                <w:rFonts w:cs="Arial"/>
                <w:b/>
                <w:sz w:val="20"/>
                <w:szCs w:val="22"/>
                <w:lang w:eastAsia="de-DE"/>
              </w:rPr>
            </w:pPr>
          </w:p>
        </w:tc>
        <w:tc>
          <w:tcPr>
            <w:tcW w:w="6379" w:type="dxa"/>
            <w:gridSpan w:val="2"/>
            <w:shd w:val="clear" w:color="auto" w:fill="auto"/>
          </w:tcPr>
          <w:p w14:paraId="43A8B0A4" w14:textId="77777777" w:rsidR="0076560C" w:rsidRPr="00B04BBD" w:rsidRDefault="0076560C" w:rsidP="006F5044">
            <w:pPr>
              <w:spacing w:before="120" w:after="120"/>
              <w:rPr>
                <w:noProof/>
                <w:sz w:val="20"/>
              </w:rPr>
            </w:pPr>
          </w:p>
        </w:tc>
        <w:tc>
          <w:tcPr>
            <w:tcW w:w="3544" w:type="dxa"/>
            <w:gridSpan w:val="2"/>
            <w:shd w:val="clear" w:color="auto" w:fill="auto"/>
          </w:tcPr>
          <w:p w14:paraId="398D636A" w14:textId="77777777" w:rsidR="0076560C" w:rsidRPr="00B04BBD" w:rsidRDefault="0076560C" w:rsidP="006F5044">
            <w:pPr>
              <w:spacing w:before="120" w:after="120"/>
              <w:rPr>
                <w:noProof/>
                <w:sz w:val="20"/>
              </w:rPr>
            </w:pPr>
          </w:p>
        </w:tc>
        <w:tc>
          <w:tcPr>
            <w:tcW w:w="2694" w:type="dxa"/>
            <w:gridSpan w:val="2"/>
            <w:vMerge/>
          </w:tcPr>
          <w:p w14:paraId="002B9933" w14:textId="77777777" w:rsidR="0076560C" w:rsidRPr="00C640D8" w:rsidRDefault="0076560C" w:rsidP="006F5044">
            <w:pPr>
              <w:spacing w:before="120" w:after="120"/>
              <w:rPr>
                <w:rFonts w:cs="Arial"/>
                <w:color w:val="CC3300"/>
                <w:sz w:val="18"/>
                <w:szCs w:val="18"/>
                <w:lang w:eastAsia="de-DE"/>
              </w:rPr>
            </w:pPr>
          </w:p>
        </w:tc>
      </w:tr>
      <w:tr w:rsidR="0076560C" w14:paraId="674856B9" w14:textId="77777777" w:rsidTr="00EB6182">
        <w:trPr>
          <w:trHeight w:val="290"/>
        </w:trPr>
        <w:tc>
          <w:tcPr>
            <w:tcW w:w="2375" w:type="dxa"/>
            <w:vMerge/>
            <w:shd w:val="clear" w:color="auto" w:fill="9BB5FD"/>
          </w:tcPr>
          <w:p w14:paraId="71F5B6E9" w14:textId="77777777" w:rsidR="0076560C" w:rsidRPr="007A2818" w:rsidRDefault="0076560C" w:rsidP="006F5044">
            <w:pPr>
              <w:spacing w:before="120" w:after="120"/>
              <w:jc w:val="right"/>
              <w:rPr>
                <w:rFonts w:cs="Arial"/>
                <w:b/>
                <w:sz w:val="20"/>
                <w:szCs w:val="22"/>
                <w:lang w:eastAsia="de-DE"/>
              </w:rPr>
            </w:pPr>
          </w:p>
        </w:tc>
        <w:tc>
          <w:tcPr>
            <w:tcW w:w="6379" w:type="dxa"/>
            <w:gridSpan w:val="2"/>
            <w:shd w:val="clear" w:color="auto" w:fill="auto"/>
          </w:tcPr>
          <w:p w14:paraId="7A76FBF5" w14:textId="77777777" w:rsidR="0076560C" w:rsidRPr="00B04BBD" w:rsidRDefault="0076560C" w:rsidP="006F5044">
            <w:pPr>
              <w:spacing w:before="120" w:after="120"/>
              <w:rPr>
                <w:noProof/>
                <w:sz w:val="20"/>
              </w:rPr>
            </w:pPr>
          </w:p>
        </w:tc>
        <w:tc>
          <w:tcPr>
            <w:tcW w:w="3544" w:type="dxa"/>
            <w:gridSpan w:val="2"/>
            <w:shd w:val="clear" w:color="auto" w:fill="auto"/>
          </w:tcPr>
          <w:p w14:paraId="41ACD4D3" w14:textId="77777777" w:rsidR="0076560C" w:rsidRPr="00B04BBD" w:rsidRDefault="0076560C" w:rsidP="006F5044">
            <w:pPr>
              <w:spacing w:before="120" w:after="120"/>
              <w:rPr>
                <w:noProof/>
                <w:sz w:val="20"/>
              </w:rPr>
            </w:pPr>
          </w:p>
        </w:tc>
        <w:tc>
          <w:tcPr>
            <w:tcW w:w="2694" w:type="dxa"/>
            <w:gridSpan w:val="2"/>
            <w:vMerge/>
          </w:tcPr>
          <w:p w14:paraId="1E6D6F02" w14:textId="77777777" w:rsidR="0076560C" w:rsidRPr="00C640D8" w:rsidRDefault="0076560C" w:rsidP="006F5044">
            <w:pPr>
              <w:spacing w:before="120" w:after="120"/>
              <w:rPr>
                <w:rFonts w:cs="Arial"/>
                <w:color w:val="CC3300"/>
                <w:sz w:val="18"/>
                <w:szCs w:val="18"/>
                <w:lang w:eastAsia="de-DE"/>
              </w:rPr>
            </w:pPr>
          </w:p>
        </w:tc>
      </w:tr>
      <w:tr w:rsidR="00332A64" w14:paraId="248974E6" w14:textId="77777777" w:rsidTr="00EB6182">
        <w:trPr>
          <w:trHeight w:val="487"/>
        </w:trPr>
        <w:tc>
          <w:tcPr>
            <w:tcW w:w="2375" w:type="dxa"/>
            <w:vMerge/>
            <w:tcBorders>
              <w:bottom w:val="single" w:sz="18" w:space="0" w:color="auto"/>
            </w:tcBorders>
            <w:shd w:val="clear" w:color="auto" w:fill="9BB5FD"/>
          </w:tcPr>
          <w:p w14:paraId="5D33DD7C" w14:textId="77777777" w:rsidR="006F5044" w:rsidRPr="007A2818" w:rsidRDefault="006F5044" w:rsidP="006F5044">
            <w:pPr>
              <w:spacing w:before="120" w:after="120"/>
              <w:jc w:val="right"/>
              <w:rPr>
                <w:rFonts w:cs="Arial"/>
                <w:b/>
                <w:sz w:val="20"/>
                <w:szCs w:val="22"/>
                <w:lang w:eastAsia="de-DE"/>
              </w:rPr>
            </w:pPr>
          </w:p>
        </w:tc>
        <w:tc>
          <w:tcPr>
            <w:tcW w:w="6379" w:type="dxa"/>
            <w:gridSpan w:val="2"/>
            <w:tcBorders>
              <w:bottom w:val="single" w:sz="18" w:space="0" w:color="auto"/>
            </w:tcBorders>
            <w:shd w:val="clear" w:color="auto" w:fill="auto"/>
          </w:tcPr>
          <w:p w14:paraId="29C4B591" w14:textId="77777777" w:rsidR="006F5044" w:rsidRPr="00B04BBD" w:rsidRDefault="006F5044" w:rsidP="006F5044">
            <w:pPr>
              <w:spacing w:before="120" w:after="120"/>
              <w:rPr>
                <w:noProof/>
                <w:sz w:val="20"/>
              </w:rPr>
            </w:pPr>
          </w:p>
        </w:tc>
        <w:tc>
          <w:tcPr>
            <w:tcW w:w="3544" w:type="dxa"/>
            <w:gridSpan w:val="2"/>
            <w:tcBorders>
              <w:bottom w:val="single" w:sz="18" w:space="0" w:color="auto"/>
            </w:tcBorders>
            <w:shd w:val="clear" w:color="auto" w:fill="auto"/>
          </w:tcPr>
          <w:p w14:paraId="7A763524" w14:textId="77777777" w:rsidR="006F5044" w:rsidRPr="00B04BBD" w:rsidRDefault="006F5044" w:rsidP="006F5044">
            <w:pPr>
              <w:spacing w:before="120" w:after="120"/>
              <w:rPr>
                <w:noProof/>
                <w:sz w:val="20"/>
              </w:rPr>
            </w:pPr>
          </w:p>
        </w:tc>
        <w:tc>
          <w:tcPr>
            <w:tcW w:w="2694" w:type="dxa"/>
            <w:gridSpan w:val="2"/>
            <w:vMerge/>
            <w:tcBorders>
              <w:bottom w:val="single" w:sz="18" w:space="0" w:color="auto"/>
            </w:tcBorders>
          </w:tcPr>
          <w:p w14:paraId="23E1B27F" w14:textId="77777777" w:rsidR="006F5044" w:rsidRPr="00C640D8" w:rsidRDefault="006F5044" w:rsidP="006F5044">
            <w:pPr>
              <w:spacing w:before="120" w:after="120"/>
              <w:rPr>
                <w:rFonts w:cs="Arial"/>
                <w:color w:val="CC3300"/>
                <w:sz w:val="18"/>
                <w:szCs w:val="18"/>
                <w:lang w:eastAsia="de-DE"/>
              </w:rPr>
            </w:pPr>
          </w:p>
        </w:tc>
      </w:tr>
      <w:tr w:rsidR="00332A64" w14:paraId="5AE7A416" w14:textId="77777777" w:rsidTr="00EB6182">
        <w:trPr>
          <w:trHeight w:val="259"/>
        </w:trPr>
        <w:tc>
          <w:tcPr>
            <w:tcW w:w="2375" w:type="dxa"/>
            <w:vMerge w:val="restart"/>
            <w:tcBorders>
              <w:top w:val="single" w:sz="18" w:space="0" w:color="auto"/>
            </w:tcBorders>
          </w:tcPr>
          <w:p w14:paraId="48566F53" w14:textId="77777777" w:rsidR="006F5044" w:rsidRPr="007A2818" w:rsidRDefault="000D7DF0" w:rsidP="006F5044">
            <w:pPr>
              <w:spacing w:before="120" w:after="120"/>
              <w:jc w:val="right"/>
              <w:rPr>
                <w:rFonts w:cs="Arial"/>
                <w:b/>
                <w:sz w:val="20"/>
                <w:szCs w:val="22"/>
                <w:lang w:eastAsia="de-DE"/>
              </w:rPr>
            </w:pPr>
            <w:r w:rsidRPr="007A2818">
              <w:rPr>
                <w:rFonts w:cs="Arial"/>
                <w:b/>
                <w:sz w:val="20"/>
                <w:szCs w:val="22"/>
                <w:lang w:eastAsia="de-DE"/>
              </w:rPr>
              <w:t>Budgetverantwortung</w:t>
            </w:r>
          </w:p>
        </w:tc>
        <w:tc>
          <w:tcPr>
            <w:tcW w:w="5308" w:type="dxa"/>
            <w:tcBorders>
              <w:top w:val="single" w:sz="18" w:space="0" w:color="auto"/>
              <w:bottom w:val="single" w:sz="4" w:space="0" w:color="auto"/>
            </w:tcBorders>
            <w:shd w:val="clear" w:color="auto" w:fill="9BB5FD"/>
          </w:tcPr>
          <w:p w14:paraId="36F99FD7" w14:textId="77777777" w:rsidR="006F5044" w:rsidRPr="00DD325F" w:rsidRDefault="000D7DF0" w:rsidP="006F5044">
            <w:pPr>
              <w:spacing w:before="120" w:after="120"/>
              <w:rPr>
                <w:rFonts w:cs="Arial"/>
                <w:b/>
                <w:sz w:val="16"/>
                <w:szCs w:val="22"/>
                <w:lang w:eastAsia="de-DE"/>
              </w:rPr>
            </w:pPr>
            <w:r w:rsidRPr="00DD325F">
              <w:rPr>
                <w:rFonts w:cs="Arial"/>
                <w:b/>
                <w:sz w:val="16"/>
                <w:szCs w:val="22"/>
                <w:lang w:eastAsia="de-DE"/>
              </w:rPr>
              <w:t xml:space="preserve">Funktion: </w:t>
            </w:r>
            <w:r>
              <w:rPr>
                <w:rFonts w:cs="Arial"/>
                <w:b/>
                <w:sz w:val="16"/>
                <w:szCs w:val="22"/>
                <w:lang w:eastAsia="de-DE"/>
              </w:rPr>
              <w:t>Name</w:t>
            </w:r>
          </w:p>
        </w:tc>
        <w:tc>
          <w:tcPr>
            <w:tcW w:w="3197" w:type="dxa"/>
            <w:gridSpan w:val="2"/>
            <w:tcBorders>
              <w:top w:val="single" w:sz="18" w:space="0" w:color="auto"/>
              <w:bottom w:val="single" w:sz="4" w:space="0" w:color="auto"/>
            </w:tcBorders>
            <w:shd w:val="clear" w:color="auto" w:fill="9BB5FD"/>
          </w:tcPr>
          <w:p w14:paraId="2175C908" w14:textId="77777777" w:rsidR="006F5044" w:rsidRPr="00DD325F" w:rsidRDefault="000D7DF0" w:rsidP="006F5044">
            <w:pPr>
              <w:spacing w:before="120" w:after="120"/>
              <w:rPr>
                <w:rFonts w:cs="Arial"/>
                <w:b/>
                <w:sz w:val="16"/>
                <w:szCs w:val="22"/>
                <w:lang w:eastAsia="de-DE"/>
              </w:rPr>
            </w:pPr>
            <w:r w:rsidRPr="00DD325F">
              <w:rPr>
                <w:rFonts w:cs="Arial"/>
                <w:b/>
                <w:sz w:val="16"/>
                <w:szCs w:val="22"/>
                <w:lang w:eastAsia="de-DE"/>
              </w:rPr>
              <w:t xml:space="preserve">Budgetplanung: </w:t>
            </w:r>
            <w:r>
              <w:rPr>
                <w:rFonts w:cs="Arial"/>
                <w:b/>
                <w:sz w:val="16"/>
                <w:szCs w:val="22"/>
                <w:lang w:eastAsia="de-DE"/>
              </w:rPr>
              <w:t>Terminplan</w:t>
            </w:r>
          </w:p>
        </w:tc>
        <w:tc>
          <w:tcPr>
            <w:tcW w:w="1418" w:type="dxa"/>
            <w:tcBorders>
              <w:top w:val="single" w:sz="18" w:space="0" w:color="auto"/>
              <w:bottom w:val="single" w:sz="4" w:space="0" w:color="auto"/>
            </w:tcBorders>
            <w:shd w:val="clear" w:color="auto" w:fill="9BB5FD"/>
          </w:tcPr>
          <w:p w14:paraId="3EAE0E26" w14:textId="77777777" w:rsidR="006F5044" w:rsidRPr="00DD325F" w:rsidRDefault="000D7DF0" w:rsidP="006F5044">
            <w:pPr>
              <w:spacing w:before="120" w:after="120"/>
              <w:rPr>
                <w:rFonts w:cs="Arial"/>
                <w:b/>
                <w:sz w:val="16"/>
                <w:szCs w:val="22"/>
                <w:lang w:eastAsia="de-DE"/>
              </w:rPr>
            </w:pPr>
            <w:r>
              <w:rPr>
                <w:rFonts w:cs="Arial"/>
                <w:b/>
                <w:sz w:val="16"/>
                <w:szCs w:val="22"/>
                <w:lang w:eastAsia="de-DE"/>
              </w:rPr>
              <w:t xml:space="preserve">Ergänzungen / </w:t>
            </w:r>
            <w:r w:rsidRPr="00C401E9">
              <w:rPr>
                <w:rFonts w:cs="Arial"/>
                <w:b/>
                <w:sz w:val="16"/>
                <w:szCs w:val="22"/>
                <w:lang w:eastAsia="de-DE"/>
              </w:rPr>
              <w:t>Bemerkungen</w:t>
            </w:r>
          </w:p>
        </w:tc>
        <w:tc>
          <w:tcPr>
            <w:tcW w:w="2694" w:type="dxa"/>
            <w:gridSpan w:val="2"/>
            <w:vMerge w:val="restart"/>
            <w:tcBorders>
              <w:top w:val="single" w:sz="18" w:space="0" w:color="auto"/>
            </w:tcBorders>
          </w:tcPr>
          <w:p w14:paraId="3661A444" w14:textId="77777777" w:rsidR="006F5044" w:rsidRPr="00211573" w:rsidRDefault="000D7DF0" w:rsidP="006F5044">
            <w:pPr>
              <w:spacing w:before="120" w:after="120"/>
              <w:rPr>
                <w:rFonts w:cs="Arial"/>
                <w:color w:val="CC3300"/>
                <w:sz w:val="18"/>
                <w:szCs w:val="18"/>
                <w:lang w:eastAsia="de-DE"/>
              </w:rPr>
            </w:pPr>
            <w:r>
              <w:rPr>
                <w:rFonts w:cs="Arial"/>
                <w:color w:val="CC3300"/>
                <w:sz w:val="18"/>
                <w:szCs w:val="18"/>
                <w:lang w:eastAsia="de-DE"/>
              </w:rPr>
              <w:t>W</w:t>
            </w:r>
            <w:r w:rsidRPr="00C640D8">
              <w:rPr>
                <w:rFonts w:cs="Arial"/>
                <w:color w:val="CC3300"/>
                <w:sz w:val="18"/>
                <w:szCs w:val="18"/>
                <w:lang w:eastAsia="de-DE"/>
              </w:rPr>
              <w:t xml:space="preserve">er plant und wann </w:t>
            </w:r>
            <w:r>
              <w:rPr>
                <w:rFonts w:cs="Arial"/>
                <w:color w:val="CC3300"/>
                <w:sz w:val="18"/>
                <w:szCs w:val="18"/>
                <w:lang w:eastAsia="de-DE"/>
              </w:rPr>
              <w:t>werden die</w:t>
            </w:r>
            <w:r w:rsidRPr="00C640D8">
              <w:rPr>
                <w:rFonts w:cs="Arial"/>
                <w:color w:val="CC3300"/>
                <w:sz w:val="18"/>
                <w:szCs w:val="18"/>
                <w:lang w:eastAsia="de-DE"/>
              </w:rPr>
              <w:t xml:space="preserve"> benötigten Ressourcen </w:t>
            </w:r>
            <w:r>
              <w:rPr>
                <w:rFonts w:cs="Arial"/>
                <w:color w:val="CC3300"/>
                <w:sz w:val="18"/>
                <w:szCs w:val="18"/>
                <w:lang w:eastAsia="de-DE"/>
              </w:rPr>
              <w:t xml:space="preserve">geplant? </w:t>
            </w:r>
          </w:p>
        </w:tc>
      </w:tr>
      <w:tr w:rsidR="00332A64" w14:paraId="7378FF3F" w14:textId="77777777" w:rsidTr="00EB6182">
        <w:trPr>
          <w:trHeight w:val="269"/>
        </w:trPr>
        <w:tc>
          <w:tcPr>
            <w:tcW w:w="2375" w:type="dxa"/>
            <w:vMerge/>
            <w:tcBorders>
              <w:bottom w:val="single" w:sz="18" w:space="0" w:color="auto"/>
            </w:tcBorders>
          </w:tcPr>
          <w:p w14:paraId="038EC29A" w14:textId="77777777" w:rsidR="006F5044" w:rsidRPr="007A2818" w:rsidRDefault="006F5044" w:rsidP="006F5044">
            <w:pPr>
              <w:spacing w:before="120" w:after="120"/>
              <w:jc w:val="right"/>
              <w:rPr>
                <w:rFonts w:cs="Arial"/>
                <w:b/>
                <w:sz w:val="20"/>
                <w:szCs w:val="22"/>
                <w:lang w:eastAsia="de-DE"/>
              </w:rPr>
            </w:pPr>
          </w:p>
        </w:tc>
        <w:tc>
          <w:tcPr>
            <w:tcW w:w="5308" w:type="dxa"/>
            <w:tcBorders>
              <w:top w:val="single" w:sz="4" w:space="0" w:color="auto"/>
              <w:bottom w:val="single" w:sz="18" w:space="0" w:color="auto"/>
            </w:tcBorders>
          </w:tcPr>
          <w:p w14:paraId="16CC42EC" w14:textId="77777777" w:rsidR="006F5044" w:rsidRPr="003C3FF2" w:rsidRDefault="006F5044" w:rsidP="006F5044">
            <w:pPr>
              <w:spacing w:before="120" w:after="120"/>
              <w:rPr>
                <w:rFonts w:cs="Arial"/>
                <w:noProof/>
                <w:sz w:val="21"/>
              </w:rPr>
            </w:pPr>
          </w:p>
        </w:tc>
        <w:tc>
          <w:tcPr>
            <w:tcW w:w="3197" w:type="dxa"/>
            <w:gridSpan w:val="2"/>
            <w:tcBorders>
              <w:top w:val="single" w:sz="4" w:space="0" w:color="auto"/>
              <w:bottom w:val="single" w:sz="18" w:space="0" w:color="auto"/>
            </w:tcBorders>
          </w:tcPr>
          <w:p w14:paraId="35301B52" w14:textId="77777777" w:rsidR="006F5044" w:rsidRPr="003C3FF2" w:rsidRDefault="006F5044" w:rsidP="006F5044">
            <w:pPr>
              <w:spacing w:before="120" w:after="120"/>
              <w:rPr>
                <w:rFonts w:cs="Arial"/>
                <w:noProof/>
                <w:sz w:val="21"/>
              </w:rPr>
            </w:pPr>
          </w:p>
        </w:tc>
        <w:tc>
          <w:tcPr>
            <w:tcW w:w="1418" w:type="dxa"/>
            <w:tcBorders>
              <w:top w:val="single" w:sz="4" w:space="0" w:color="auto"/>
              <w:bottom w:val="single" w:sz="18" w:space="0" w:color="auto"/>
            </w:tcBorders>
          </w:tcPr>
          <w:p w14:paraId="1194EC7D" w14:textId="77777777" w:rsidR="006F5044" w:rsidRPr="003C3FF2" w:rsidRDefault="006F5044" w:rsidP="006F5044">
            <w:pPr>
              <w:spacing w:before="120" w:after="120"/>
              <w:rPr>
                <w:rFonts w:cs="Arial"/>
                <w:noProof/>
                <w:sz w:val="21"/>
              </w:rPr>
            </w:pPr>
          </w:p>
        </w:tc>
        <w:tc>
          <w:tcPr>
            <w:tcW w:w="2694" w:type="dxa"/>
            <w:gridSpan w:val="2"/>
            <w:vMerge/>
            <w:tcBorders>
              <w:bottom w:val="single" w:sz="18" w:space="0" w:color="auto"/>
            </w:tcBorders>
          </w:tcPr>
          <w:p w14:paraId="194126C4" w14:textId="77777777" w:rsidR="006F5044" w:rsidRPr="00C640D8" w:rsidRDefault="006F5044" w:rsidP="006F5044">
            <w:pPr>
              <w:spacing w:before="120" w:after="120"/>
              <w:rPr>
                <w:rFonts w:cs="Arial"/>
                <w:color w:val="CC3300"/>
                <w:sz w:val="18"/>
                <w:szCs w:val="18"/>
                <w:lang w:eastAsia="de-DE"/>
              </w:rPr>
            </w:pPr>
          </w:p>
        </w:tc>
      </w:tr>
      <w:tr w:rsidR="00332A64" w14:paraId="41E846FF" w14:textId="77777777" w:rsidTr="00EB6182">
        <w:trPr>
          <w:trHeight w:val="458"/>
        </w:trPr>
        <w:tc>
          <w:tcPr>
            <w:tcW w:w="2375" w:type="dxa"/>
            <w:vMerge w:val="restart"/>
            <w:tcBorders>
              <w:top w:val="single" w:sz="18" w:space="0" w:color="auto"/>
            </w:tcBorders>
            <w:shd w:val="clear" w:color="auto" w:fill="9BB5FD"/>
          </w:tcPr>
          <w:p w14:paraId="03E5101F" w14:textId="77777777" w:rsidR="006F5044" w:rsidRPr="007A2818" w:rsidRDefault="000D7DF0" w:rsidP="006F5044">
            <w:pPr>
              <w:spacing w:before="120" w:after="120"/>
              <w:jc w:val="right"/>
              <w:rPr>
                <w:rFonts w:cs="Arial"/>
                <w:b/>
                <w:sz w:val="20"/>
                <w:szCs w:val="22"/>
                <w:lang w:eastAsia="de-DE"/>
              </w:rPr>
            </w:pPr>
            <w:r w:rsidRPr="007A2818">
              <w:rPr>
                <w:rFonts w:cs="Arial"/>
                <w:b/>
                <w:sz w:val="20"/>
                <w:szCs w:val="22"/>
                <w:lang w:eastAsia="de-DE"/>
              </w:rPr>
              <w:t>Politische Anträge</w:t>
            </w:r>
          </w:p>
        </w:tc>
        <w:tc>
          <w:tcPr>
            <w:tcW w:w="5308" w:type="dxa"/>
            <w:tcBorders>
              <w:top w:val="single" w:sz="18" w:space="0" w:color="auto"/>
            </w:tcBorders>
            <w:shd w:val="clear" w:color="auto" w:fill="9BB5FD"/>
          </w:tcPr>
          <w:p w14:paraId="05A82F09" w14:textId="77777777" w:rsidR="006F5044" w:rsidRPr="00C401E9" w:rsidRDefault="000D7DF0" w:rsidP="006F5044">
            <w:pPr>
              <w:spacing w:before="120" w:after="120"/>
              <w:rPr>
                <w:rFonts w:cs="Arial"/>
                <w:b/>
                <w:sz w:val="16"/>
                <w:szCs w:val="22"/>
                <w:lang w:eastAsia="de-DE"/>
              </w:rPr>
            </w:pPr>
            <w:r>
              <w:rPr>
                <w:rFonts w:cs="Arial"/>
                <w:b/>
                <w:sz w:val="16"/>
                <w:szCs w:val="22"/>
                <w:lang w:eastAsia="de-DE"/>
              </w:rPr>
              <w:t>Entscheidungsträger: Name</w:t>
            </w:r>
          </w:p>
        </w:tc>
        <w:tc>
          <w:tcPr>
            <w:tcW w:w="3197" w:type="dxa"/>
            <w:gridSpan w:val="2"/>
            <w:tcBorders>
              <w:top w:val="single" w:sz="18" w:space="0" w:color="auto"/>
            </w:tcBorders>
            <w:shd w:val="clear" w:color="auto" w:fill="9BB5FD"/>
          </w:tcPr>
          <w:p w14:paraId="20212179" w14:textId="77777777" w:rsidR="006F5044" w:rsidRPr="00C401E9" w:rsidRDefault="000D7DF0" w:rsidP="006F5044">
            <w:pPr>
              <w:spacing w:before="120" w:after="120"/>
              <w:rPr>
                <w:rFonts w:cs="Arial"/>
                <w:b/>
                <w:sz w:val="16"/>
                <w:szCs w:val="22"/>
                <w:lang w:eastAsia="de-DE"/>
              </w:rPr>
            </w:pPr>
            <w:r w:rsidRPr="00C401E9">
              <w:rPr>
                <w:rFonts w:cs="Arial"/>
                <w:b/>
                <w:sz w:val="16"/>
                <w:szCs w:val="22"/>
                <w:lang w:eastAsia="de-DE"/>
              </w:rPr>
              <w:t>Art</w:t>
            </w:r>
            <w:r>
              <w:rPr>
                <w:rFonts w:cs="Arial"/>
                <w:b/>
                <w:sz w:val="16"/>
                <w:szCs w:val="22"/>
                <w:lang w:eastAsia="de-DE"/>
              </w:rPr>
              <w:t xml:space="preserve"> des Antrages</w:t>
            </w:r>
          </w:p>
        </w:tc>
        <w:tc>
          <w:tcPr>
            <w:tcW w:w="1418" w:type="dxa"/>
            <w:tcBorders>
              <w:top w:val="single" w:sz="18" w:space="0" w:color="auto"/>
            </w:tcBorders>
            <w:shd w:val="clear" w:color="auto" w:fill="9BB5FD"/>
          </w:tcPr>
          <w:p w14:paraId="320DD116" w14:textId="77777777" w:rsidR="006F5044" w:rsidRPr="00C401E9" w:rsidRDefault="000D7DF0" w:rsidP="006F5044">
            <w:pPr>
              <w:spacing w:before="120" w:after="120"/>
              <w:rPr>
                <w:rFonts w:cs="Arial"/>
                <w:b/>
                <w:sz w:val="16"/>
                <w:szCs w:val="22"/>
                <w:lang w:eastAsia="de-DE"/>
              </w:rPr>
            </w:pPr>
            <w:r>
              <w:rPr>
                <w:rFonts w:cs="Arial"/>
                <w:b/>
                <w:sz w:val="16"/>
                <w:szCs w:val="22"/>
                <w:lang w:eastAsia="de-DE"/>
              </w:rPr>
              <w:t xml:space="preserve">Ergänzungen / </w:t>
            </w:r>
            <w:r w:rsidRPr="00C401E9">
              <w:rPr>
                <w:rFonts w:cs="Arial"/>
                <w:b/>
                <w:sz w:val="16"/>
                <w:szCs w:val="22"/>
                <w:lang w:eastAsia="de-DE"/>
              </w:rPr>
              <w:t>Bemerkungen</w:t>
            </w:r>
          </w:p>
        </w:tc>
        <w:tc>
          <w:tcPr>
            <w:tcW w:w="2694" w:type="dxa"/>
            <w:gridSpan w:val="2"/>
            <w:vMerge w:val="restart"/>
            <w:tcBorders>
              <w:top w:val="single" w:sz="18" w:space="0" w:color="auto"/>
            </w:tcBorders>
          </w:tcPr>
          <w:p w14:paraId="571B0053" w14:textId="77777777" w:rsidR="006F5044" w:rsidRPr="00C640D8" w:rsidRDefault="000D7DF0" w:rsidP="006F5044">
            <w:pPr>
              <w:spacing w:before="120" w:after="120"/>
              <w:rPr>
                <w:rFonts w:cs="Arial"/>
                <w:color w:val="CC3300"/>
                <w:sz w:val="18"/>
                <w:szCs w:val="18"/>
                <w:lang w:eastAsia="de-DE"/>
              </w:rPr>
            </w:pPr>
            <w:r w:rsidRPr="00C640D8">
              <w:rPr>
                <w:rFonts w:cs="Arial"/>
                <w:color w:val="CC3300"/>
                <w:sz w:val="18"/>
                <w:szCs w:val="18"/>
                <w:lang w:eastAsia="de-DE"/>
              </w:rPr>
              <w:t xml:space="preserve">Anträge </w:t>
            </w:r>
            <w:r>
              <w:rPr>
                <w:rFonts w:cs="Arial"/>
                <w:color w:val="CC3300"/>
                <w:sz w:val="18"/>
                <w:szCs w:val="18"/>
                <w:lang w:eastAsia="de-DE"/>
              </w:rPr>
              <w:t xml:space="preserve">mit </w:t>
            </w:r>
            <w:r w:rsidRPr="00C640D8">
              <w:rPr>
                <w:rFonts w:cs="Arial"/>
                <w:color w:val="CC3300"/>
                <w:sz w:val="18"/>
                <w:szCs w:val="18"/>
                <w:lang w:eastAsia="de-DE"/>
              </w:rPr>
              <w:t>Argumentationen</w:t>
            </w:r>
            <w:r>
              <w:rPr>
                <w:rFonts w:cs="Arial"/>
                <w:color w:val="CC3300"/>
                <w:sz w:val="18"/>
                <w:szCs w:val="18"/>
                <w:lang w:eastAsia="de-DE"/>
              </w:rPr>
              <w:t xml:space="preserve"> </w:t>
            </w:r>
            <w:r w:rsidRPr="00C640D8">
              <w:rPr>
                <w:rFonts w:cs="Arial"/>
                <w:color w:val="CC3300"/>
                <w:sz w:val="18"/>
                <w:szCs w:val="18"/>
                <w:lang w:eastAsia="de-DE"/>
              </w:rPr>
              <w:t xml:space="preserve">an </w:t>
            </w:r>
            <w:r>
              <w:rPr>
                <w:rFonts w:cs="Arial"/>
                <w:color w:val="CC3300"/>
                <w:sz w:val="18"/>
                <w:szCs w:val="18"/>
                <w:lang w:eastAsia="de-DE"/>
              </w:rPr>
              <w:t>politische</w:t>
            </w:r>
            <w:r w:rsidRPr="00C640D8">
              <w:rPr>
                <w:rFonts w:cs="Arial"/>
                <w:color w:val="CC3300"/>
                <w:sz w:val="18"/>
                <w:szCs w:val="18"/>
                <w:lang w:eastAsia="de-DE"/>
              </w:rPr>
              <w:t xml:space="preserve"> Entscheidungsträge</w:t>
            </w:r>
            <w:r>
              <w:rPr>
                <w:rFonts w:cs="Arial"/>
                <w:color w:val="CC3300"/>
                <w:sz w:val="18"/>
                <w:szCs w:val="18"/>
                <w:lang w:eastAsia="de-DE"/>
              </w:rPr>
              <w:t>r?</w:t>
            </w:r>
          </w:p>
        </w:tc>
      </w:tr>
      <w:tr w:rsidR="00332A64" w14:paraId="755B7BBD" w14:textId="77777777" w:rsidTr="00EB6182">
        <w:trPr>
          <w:trHeight w:val="437"/>
        </w:trPr>
        <w:tc>
          <w:tcPr>
            <w:tcW w:w="2375" w:type="dxa"/>
            <w:vMerge/>
            <w:shd w:val="clear" w:color="auto" w:fill="9CBDF8"/>
          </w:tcPr>
          <w:p w14:paraId="06F86C1F" w14:textId="77777777" w:rsidR="006F5044" w:rsidRPr="007A2818" w:rsidRDefault="006F5044" w:rsidP="006F5044">
            <w:pPr>
              <w:spacing w:before="120" w:after="120"/>
              <w:jc w:val="right"/>
              <w:rPr>
                <w:rFonts w:cs="Arial"/>
                <w:b/>
                <w:sz w:val="20"/>
                <w:szCs w:val="22"/>
                <w:lang w:eastAsia="de-DE"/>
              </w:rPr>
            </w:pPr>
          </w:p>
        </w:tc>
        <w:tc>
          <w:tcPr>
            <w:tcW w:w="5308" w:type="dxa"/>
            <w:shd w:val="clear" w:color="auto" w:fill="auto"/>
          </w:tcPr>
          <w:p w14:paraId="03589FAE" w14:textId="77777777" w:rsidR="006F5044" w:rsidRPr="00846B4B" w:rsidRDefault="006F5044" w:rsidP="006F5044">
            <w:pPr>
              <w:spacing w:before="120" w:after="120"/>
              <w:rPr>
                <w:noProof/>
                <w:sz w:val="20"/>
              </w:rPr>
            </w:pPr>
          </w:p>
        </w:tc>
        <w:tc>
          <w:tcPr>
            <w:tcW w:w="3197" w:type="dxa"/>
            <w:gridSpan w:val="2"/>
            <w:shd w:val="clear" w:color="auto" w:fill="auto"/>
          </w:tcPr>
          <w:p w14:paraId="79F29572" w14:textId="77777777" w:rsidR="006F5044" w:rsidRPr="00846B4B" w:rsidRDefault="006F5044" w:rsidP="006F5044">
            <w:pPr>
              <w:spacing w:before="120" w:after="120"/>
              <w:rPr>
                <w:noProof/>
                <w:sz w:val="20"/>
              </w:rPr>
            </w:pPr>
          </w:p>
        </w:tc>
        <w:tc>
          <w:tcPr>
            <w:tcW w:w="1418" w:type="dxa"/>
            <w:shd w:val="clear" w:color="auto" w:fill="auto"/>
          </w:tcPr>
          <w:p w14:paraId="6A5C424E" w14:textId="77777777" w:rsidR="006F5044" w:rsidRPr="00846B4B" w:rsidRDefault="006F5044" w:rsidP="006F5044">
            <w:pPr>
              <w:spacing w:before="120" w:after="120"/>
              <w:rPr>
                <w:noProof/>
                <w:sz w:val="20"/>
              </w:rPr>
            </w:pPr>
          </w:p>
        </w:tc>
        <w:tc>
          <w:tcPr>
            <w:tcW w:w="2694" w:type="dxa"/>
            <w:gridSpan w:val="2"/>
            <w:vMerge/>
          </w:tcPr>
          <w:p w14:paraId="706888F8" w14:textId="77777777" w:rsidR="006F5044" w:rsidRPr="00C640D8" w:rsidRDefault="006F5044" w:rsidP="006F5044">
            <w:pPr>
              <w:spacing w:before="120" w:after="120"/>
              <w:rPr>
                <w:rFonts w:cs="Arial"/>
                <w:color w:val="CC3300"/>
                <w:sz w:val="18"/>
                <w:szCs w:val="18"/>
                <w:lang w:eastAsia="de-DE"/>
              </w:rPr>
            </w:pPr>
          </w:p>
        </w:tc>
      </w:tr>
      <w:tr w:rsidR="00332A64" w14:paraId="7A25805B" w14:textId="77777777" w:rsidTr="00EB6182">
        <w:trPr>
          <w:trHeight w:val="324"/>
        </w:trPr>
        <w:tc>
          <w:tcPr>
            <w:tcW w:w="2375" w:type="dxa"/>
            <w:vMerge w:val="restart"/>
            <w:tcBorders>
              <w:top w:val="single" w:sz="18" w:space="0" w:color="auto"/>
            </w:tcBorders>
          </w:tcPr>
          <w:p w14:paraId="51A7065B" w14:textId="77777777" w:rsidR="006F5044" w:rsidRPr="007A2818" w:rsidRDefault="000D7DF0" w:rsidP="006F5044">
            <w:pPr>
              <w:spacing w:before="120" w:after="120"/>
              <w:jc w:val="right"/>
              <w:rPr>
                <w:rFonts w:cs="Arial"/>
                <w:b/>
                <w:sz w:val="20"/>
                <w:szCs w:val="22"/>
                <w:lang w:eastAsia="de-DE"/>
              </w:rPr>
            </w:pPr>
            <w:r w:rsidRPr="007A2818">
              <w:rPr>
                <w:rFonts w:cs="Arial"/>
                <w:b/>
                <w:sz w:val="20"/>
                <w:szCs w:val="22"/>
                <w:lang w:eastAsia="de-DE"/>
              </w:rPr>
              <w:t>Andere Einnahmemöglich</w:t>
            </w:r>
            <w:r>
              <w:rPr>
                <w:rFonts w:cs="Arial"/>
                <w:b/>
                <w:sz w:val="20"/>
                <w:szCs w:val="22"/>
                <w:lang w:eastAsia="de-DE"/>
              </w:rPr>
              <w:t>-</w:t>
            </w:r>
            <w:r w:rsidRPr="007A2818">
              <w:rPr>
                <w:rFonts w:cs="Arial"/>
                <w:b/>
                <w:sz w:val="20"/>
                <w:szCs w:val="22"/>
                <w:lang w:eastAsia="de-DE"/>
              </w:rPr>
              <w:t>keiten</w:t>
            </w:r>
          </w:p>
        </w:tc>
        <w:tc>
          <w:tcPr>
            <w:tcW w:w="8505" w:type="dxa"/>
            <w:gridSpan w:val="3"/>
            <w:tcBorders>
              <w:top w:val="single" w:sz="18" w:space="0" w:color="auto"/>
            </w:tcBorders>
            <w:shd w:val="clear" w:color="auto" w:fill="9BB5FD"/>
          </w:tcPr>
          <w:p w14:paraId="0FABC547" w14:textId="77777777" w:rsidR="006F5044" w:rsidRPr="00C401E9" w:rsidRDefault="000D7DF0" w:rsidP="006F5044">
            <w:pPr>
              <w:spacing w:before="120" w:after="120"/>
              <w:rPr>
                <w:rFonts w:cs="Arial"/>
                <w:b/>
                <w:sz w:val="16"/>
                <w:szCs w:val="22"/>
                <w:lang w:eastAsia="de-DE"/>
              </w:rPr>
            </w:pPr>
            <w:r w:rsidRPr="00C401E9">
              <w:rPr>
                <w:rFonts w:cs="Arial"/>
                <w:b/>
                <w:sz w:val="16"/>
                <w:szCs w:val="22"/>
                <w:lang w:eastAsia="de-DE"/>
              </w:rPr>
              <w:t>Art</w:t>
            </w:r>
            <w:r>
              <w:rPr>
                <w:rFonts w:cs="Arial"/>
                <w:b/>
                <w:sz w:val="16"/>
                <w:szCs w:val="22"/>
                <w:lang w:eastAsia="de-DE"/>
              </w:rPr>
              <w:t xml:space="preserve"> der Einnahmemöglichkeit</w:t>
            </w:r>
          </w:p>
        </w:tc>
        <w:tc>
          <w:tcPr>
            <w:tcW w:w="1418" w:type="dxa"/>
            <w:tcBorders>
              <w:top w:val="single" w:sz="18" w:space="0" w:color="auto"/>
            </w:tcBorders>
            <w:shd w:val="clear" w:color="auto" w:fill="9BB5FD"/>
          </w:tcPr>
          <w:p w14:paraId="4BBBDDB4" w14:textId="77777777" w:rsidR="006F5044" w:rsidRPr="00C401E9" w:rsidRDefault="000D7DF0" w:rsidP="006F5044">
            <w:pPr>
              <w:spacing w:before="120" w:after="120"/>
              <w:rPr>
                <w:rFonts w:cs="Arial"/>
                <w:b/>
                <w:sz w:val="16"/>
                <w:szCs w:val="22"/>
                <w:lang w:eastAsia="de-DE"/>
              </w:rPr>
            </w:pPr>
            <w:r>
              <w:rPr>
                <w:rFonts w:cs="Arial"/>
                <w:b/>
                <w:sz w:val="16"/>
                <w:szCs w:val="22"/>
                <w:lang w:eastAsia="de-DE"/>
              </w:rPr>
              <w:t xml:space="preserve">Ergänzungen / </w:t>
            </w:r>
            <w:r w:rsidRPr="00C401E9">
              <w:rPr>
                <w:rFonts w:cs="Arial"/>
                <w:b/>
                <w:sz w:val="16"/>
                <w:szCs w:val="22"/>
                <w:lang w:eastAsia="de-DE"/>
              </w:rPr>
              <w:t>Bemerkungen</w:t>
            </w:r>
          </w:p>
        </w:tc>
        <w:tc>
          <w:tcPr>
            <w:tcW w:w="2694" w:type="dxa"/>
            <w:gridSpan w:val="2"/>
            <w:vMerge w:val="restart"/>
            <w:tcBorders>
              <w:top w:val="single" w:sz="18" w:space="0" w:color="auto"/>
            </w:tcBorders>
          </w:tcPr>
          <w:p w14:paraId="013522FA" w14:textId="77777777" w:rsidR="006F5044" w:rsidRDefault="000D7DF0" w:rsidP="006F5044">
            <w:pPr>
              <w:spacing w:before="120" w:after="120"/>
              <w:rPr>
                <w:rFonts w:cs="Arial"/>
                <w:color w:val="CC3300"/>
                <w:sz w:val="18"/>
                <w:szCs w:val="18"/>
                <w:lang w:eastAsia="de-DE"/>
              </w:rPr>
            </w:pPr>
            <w:r>
              <w:rPr>
                <w:rFonts w:cs="Arial"/>
                <w:color w:val="CC3300"/>
                <w:sz w:val="18"/>
                <w:szCs w:val="18"/>
                <w:lang w:eastAsia="de-DE"/>
              </w:rPr>
              <w:t>A</w:t>
            </w:r>
            <w:r w:rsidRPr="00C640D8">
              <w:rPr>
                <w:rFonts w:cs="Arial"/>
                <w:color w:val="CC3300"/>
                <w:sz w:val="18"/>
                <w:szCs w:val="18"/>
                <w:lang w:eastAsia="de-DE"/>
              </w:rPr>
              <w:t>ndere</w:t>
            </w:r>
            <w:r>
              <w:rPr>
                <w:rFonts w:cs="Arial"/>
                <w:color w:val="CC3300"/>
                <w:sz w:val="18"/>
                <w:szCs w:val="18"/>
                <w:lang w:eastAsia="de-DE"/>
              </w:rPr>
              <w:t>, neue</w:t>
            </w:r>
            <w:r w:rsidRPr="00C640D8">
              <w:rPr>
                <w:rFonts w:cs="Arial"/>
                <w:color w:val="CC3300"/>
                <w:sz w:val="18"/>
                <w:szCs w:val="18"/>
                <w:lang w:eastAsia="de-DE"/>
              </w:rPr>
              <w:t xml:space="preserve"> regelmässige </w:t>
            </w:r>
            <w:r w:rsidRPr="00E01567">
              <w:rPr>
                <w:rFonts w:cs="Arial"/>
                <w:b/>
                <w:color w:val="CC3300"/>
                <w:sz w:val="18"/>
                <w:szCs w:val="18"/>
                <w:lang w:eastAsia="de-DE"/>
              </w:rPr>
              <w:t>Einnahmequellen</w:t>
            </w:r>
            <w:r w:rsidRPr="00C640D8">
              <w:rPr>
                <w:rFonts w:cs="Arial"/>
                <w:color w:val="CC3300"/>
                <w:sz w:val="18"/>
                <w:szCs w:val="18"/>
                <w:lang w:eastAsia="de-DE"/>
              </w:rPr>
              <w:t xml:space="preserve"> </w:t>
            </w:r>
            <w:r>
              <w:rPr>
                <w:rFonts w:cs="Arial"/>
                <w:color w:val="CC3300"/>
                <w:sz w:val="18"/>
                <w:szCs w:val="18"/>
                <w:lang w:eastAsia="de-DE"/>
              </w:rPr>
              <w:t>prüfen.</w:t>
            </w:r>
          </w:p>
          <w:p w14:paraId="6E8B8977" w14:textId="77777777" w:rsidR="006F5044" w:rsidRPr="00C640D8" w:rsidRDefault="000D7DF0" w:rsidP="006F5044">
            <w:pPr>
              <w:spacing w:before="120" w:after="120"/>
              <w:rPr>
                <w:rFonts w:cs="Arial"/>
                <w:color w:val="CC3300"/>
                <w:sz w:val="18"/>
                <w:szCs w:val="18"/>
                <w:lang w:eastAsia="de-DE"/>
              </w:rPr>
            </w:pPr>
            <w:r>
              <w:rPr>
                <w:rFonts w:cs="Arial"/>
                <w:color w:val="CC3300"/>
                <w:sz w:val="18"/>
                <w:szCs w:val="18"/>
                <w:lang w:eastAsia="de-DE"/>
              </w:rPr>
              <w:t>Kontaktaufnahme planen.</w:t>
            </w:r>
          </w:p>
        </w:tc>
      </w:tr>
      <w:tr w:rsidR="00332A64" w14:paraId="6ADF9DD2" w14:textId="77777777" w:rsidTr="00EB6182">
        <w:trPr>
          <w:trHeight w:val="323"/>
        </w:trPr>
        <w:tc>
          <w:tcPr>
            <w:tcW w:w="2375" w:type="dxa"/>
            <w:vMerge/>
            <w:tcBorders>
              <w:bottom w:val="single" w:sz="18" w:space="0" w:color="auto"/>
            </w:tcBorders>
          </w:tcPr>
          <w:p w14:paraId="0BBA1E9E" w14:textId="77777777" w:rsidR="006F5044" w:rsidRPr="007A2818" w:rsidRDefault="006F5044" w:rsidP="006F5044">
            <w:pPr>
              <w:spacing w:before="120" w:after="120"/>
              <w:jc w:val="right"/>
              <w:rPr>
                <w:rFonts w:cs="Arial"/>
                <w:b/>
                <w:sz w:val="20"/>
                <w:szCs w:val="22"/>
                <w:lang w:eastAsia="de-DE"/>
              </w:rPr>
            </w:pPr>
          </w:p>
        </w:tc>
        <w:tc>
          <w:tcPr>
            <w:tcW w:w="8505" w:type="dxa"/>
            <w:gridSpan w:val="3"/>
            <w:tcBorders>
              <w:bottom w:val="single" w:sz="18" w:space="0" w:color="auto"/>
            </w:tcBorders>
          </w:tcPr>
          <w:p w14:paraId="7E355B1A" w14:textId="77777777" w:rsidR="006F5044" w:rsidRPr="00022F20" w:rsidRDefault="003C5961" w:rsidP="006F5044">
            <w:pPr>
              <w:spacing w:before="120" w:after="120"/>
              <w:rPr>
                <w:rFonts w:cs="Arial"/>
                <w:b/>
                <w:sz w:val="18"/>
              </w:rPr>
            </w:pPr>
            <w:sdt>
              <w:sdtPr>
                <w:rPr>
                  <w:b/>
                  <w:sz w:val="20"/>
                </w:rPr>
                <w:id w:val="1247917728"/>
                <w14:checkbox>
                  <w14:checked w14:val="0"/>
                  <w14:checkedState w14:val="2612" w14:font="MS Gothic"/>
                  <w14:uncheckedState w14:val="2610" w14:font="MS Gothic"/>
                </w14:checkbox>
              </w:sdtPr>
              <w:sdtEndPr/>
              <w:sdtContent>
                <w:r w:rsidR="000D7DF0">
                  <w:rPr>
                    <w:rFonts w:ascii="MS Gothic" w:eastAsia="MS Gothic" w:hAnsi="MS Gothic" w:hint="eastAsia"/>
                    <w:b/>
                    <w:sz w:val="20"/>
                  </w:rPr>
                  <w:t>☐</w:t>
                </w:r>
              </w:sdtContent>
            </w:sdt>
            <w:r w:rsidR="000D7DF0">
              <w:rPr>
                <w:rFonts w:cs="Arial"/>
                <w:b/>
                <w:sz w:val="18"/>
              </w:rPr>
              <w:t xml:space="preserve"> </w:t>
            </w:r>
            <w:r w:rsidR="000D7DF0" w:rsidRPr="00022F20">
              <w:rPr>
                <w:rFonts w:cs="Arial"/>
                <w:b/>
                <w:sz w:val="18"/>
              </w:rPr>
              <w:t>Fest / Veranstaltung:</w:t>
            </w:r>
          </w:p>
          <w:p w14:paraId="5FF4EE21" w14:textId="77777777" w:rsidR="006F5044" w:rsidRPr="00022F20" w:rsidRDefault="003C5961" w:rsidP="006F5044">
            <w:pPr>
              <w:spacing w:before="120" w:after="120"/>
              <w:rPr>
                <w:rFonts w:cs="Arial"/>
                <w:b/>
                <w:sz w:val="18"/>
              </w:rPr>
            </w:pPr>
            <w:sdt>
              <w:sdtPr>
                <w:rPr>
                  <w:b/>
                  <w:sz w:val="20"/>
                </w:rPr>
                <w:id w:val="-1905755540"/>
                <w14:checkbox>
                  <w14:checked w14:val="0"/>
                  <w14:checkedState w14:val="2612" w14:font="MS Gothic"/>
                  <w14:uncheckedState w14:val="2610" w14:font="MS Gothic"/>
                </w14:checkbox>
              </w:sdtPr>
              <w:sdtEndPr/>
              <w:sdtContent>
                <w:r w:rsidR="000D7DF0">
                  <w:rPr>
                    <w:rFonts w:ascii="MS Gothic" w:eastAsia="MS Gothic" w:hAnsi="MS Gothic" w:hint="eastAsia"/>
                    <w:b/>
                    <w:sz w:val="20"/>
                  </w:rPr>
                  <w:t>☐</w:t>
                </w:r>
              </w:sdtContent>
            </w:sdt>
            <w:r w:rsidR="000D7DF0" w:rsidRPr="00022F20">
              <w:rPr>
                <w:rFonts w:cs="Arial"/>
                <w:b/>
                <w:sz w:val="18"/>
              </w:rPr>
              <w:t xml:space="preserve"> Stiftungen:</w:t>
            </w:r>
          </w:p>
          <w:p w14:paraId="5260413A" w14:textId="77777777" w:rsidR="006F5044" w:rsidRPr="00022F20" w:rsidRDefault="003C5961" w:rsidP="006F5044">
            <w:pPr>
              <w:spacing w:before="120" w:after="120"/>
              <w:rPr>
                <w:rFonts w:cs="Arial"/>
                <w:b/>
                <w:sz w:val="18"/>
              </w:rPr>
            </w:pPr>
            <w:sdt>
              <w:sdtPr>
                <w:rPr>
                  <w:b/>
                  <w:sz w:val="20"/>
                </w:rPr>
                <w:id w:val="-885335287"/>
                <w14:checkbox>
                  <w14:checked w14:val="0"/>
                  <w14:checkedState w14:val="2612" w14:font="MS Gothic"/>
                  <w14:uncheckedState w14:val="2610" w14:font="MS Gothic"/>
                </w14:checkbox>
              </w:sdtPr>
              <w:sdtEndPr/>
              <w:sdtContent>
                <w:r w:rsidR="000D7DF0">
                  <w:rPr>
                    <w:rFonts w:ascii="MS Gothic" w:eastAsia="MS Gothic" w:hAnsi="MS Gothic" w:hint="eastAsia"/>
                    <w:b/>
                    <w:sz w:val="20"/>
                  </w:rPr>
                  <w:t>☐</w:t>
                </w:r>
              </w:sdtContent>
            </w:sdt>
            <w:r w:rsidR="000D7DF0" w:rsidRPr="00022F20">
              <w:rPr>
                <w:rFonts w:cs="Arial"/>
                <w:b/>
                <w:sz w:val="18"/>
              </w:rPr>
              <w:t xml:space="preserve"> Sponsoring; </w:t>
            </w:r>
            <w:r w:rsidR="000D7DF0">
              <w:rPr>
                <w:rFonts w:cs="Arial"/>
                <w:b/>
                <w:sz w:val="18"/>
              </w:rPr>
              <w:t>Name und Art</w:t>
            </w:r>
            <w:r w:rsidR="000D7DF0" w:rsidRPr="00022F20">
              <w:rPr>
                <w:rFonts w:cs="Arial"/>
                <w:b/>
                <w:sz w:val="18"/>
              </w:rPr>
              <w:t>:</w:t>
            </w:r>
          </w:p>
          <w:p w14:paraId="51B334B9" w14:textId="77777777" w:rsidR="006F5044" w:rsidRPr="00A52BA0" w:rsidRDefault="003C5961" w:rsidP="006F5044">
            <w:pPr>
              <w:spacing w:before="120" w:after="120"/>
              <w:rPr>
                <w:rFonts w:cs="Arial"/>
                <w:b/>
                <w:sz w:val="18"/>
              </w:rPr>
            </w:pPr>
            <w:sdt>
              <w:sdtPr>
                <w:rPr>
                  <w:b/>
                  <w:sz w:val="20"/>
                </w:rPr>
                <w:id w:val="1204059103"/>
                <w14:checkbox>
                  <w14:checked w14:val="0"/>
                  <w14:checkedState w14:val="2612" w14:font="MS Gothic"/>
                  <w14:uncheckedState w14:val="2610" w14:font="MS Gothic"/>
                </w14:checkbox>
              </w:sdtPr>
              <w:sdtEndPr/>
              <w:sdtContent>
                <w:r w:rsidR="000D7DF0">
                  <w:rPr>
                    <w:rFonts w:ascii="MS Gothic" w:eastAsia="MS Gothic" w:hAnsi="MS Gothic" w:hint="eastAsia"/>
                    <w:b/>
                    <w:sz w:val="20"/>
                  </w:rPr>
                  <w:t>☐</w:t>
                </w:r>
              </w:sdtContent>
            </w:sdt>
            <w:r w:rsidR="000D7DF0" w:rsidRPr="00022F20">
              <w:rPr>
                <w:rFonts w:cs="Arial"/>
                <w:b/>
                <w:sz w:val="18"/>
              </w:rPr>
              <w:t xml:space="preserve"> Crowdfunding:</w:t>
            </w:r>
            <w:r w:rsidR="000D7DF0">
              <w:rPr>
                <w:rFonts w:cs="Arial"/>
                <w:b/>
                <w:sz w:val="18"/>
              </w:rPr>
              <w:t xml:space="preserve">  </w:t>
            </w:r>
            <w:hyperlink r:id="rId80" w:history="1">
              <w:r w:rsidR="000D7DF0" w:rsidRPr="00A52BA0">
                <w:rPr>
                  <w:rStyle w:val="Lienhypertexte"/>
                  <w:rFonts w:cs="Arial"/>
                  <w:sz w:val="18"/>
                </w:rPr>
                <w:t>LINK</w:t>
              </w:r>
            </w:hyperlink>
          </w:p>
        </w:tc>
        <w:tc>
          <w:tcPr>
            <w:tcW w:w="1418" w:type="dxa"/>
            <w:tcBorders>
              <w:bottom w:val="single" w:sz="18" w:space="0" w:color="auto"/>
            </w:tcBorders>
          </w:tcPr>
          <w:p w14:paraId="62FA7133" w14:textId="77777777" w:rsidR="006F5044" w:rsidRPr="00846B4B" w:rsidRDefault="006F5044" w:rsidP="006F5044">
            <w:pPr>
              <w:spacing w:before="120" w:after="120"/>
              <w:rPr>
                <w:noProof/>
                <w:sz w:val="20"/>
              </w:rPr>
            </w:pPr>
          </w:p>
        </w:tc>
        <w:tc>
          <w:tcPr>
            <w:tcW w:w="2694" w:type="dxa"/>
            <w:gridSpan w:val="2"/>
            <w:vMerge/>
            <w:tcBorders>
              <w:bottom w:val="single" w:sz="18" w:space="0" w:color="auto"/>
            </w:tcBorders>
          </w:tcPr>
          <w:p w14:paraId="3CD5A31F" w14:textId="77777777" w:rsidR="006F5044" w:rsidRPr="00C640D8" w:rsidRDefault="006F5044" w:rsidP="006F5044">
            <w:pPr>
              <w:spacing w:before="120" w:after="120"/>
              <w:rPr>
                <w:rFonts w:cs="Arial"/>
                <w:color w:val="CC3300"/>
                <w:sz w:val="18"/>
                <w:szCs w:val="18"/>
                <w:lang w:eastAsia="de-DE"/>
              </w:rPr>
            </w:pPr>
          </w:p>
        </w:tc>
      </w:tr>
      <w:tr w:rsidR="00332A64" w14:paraId="5918F599" w14:textId="77777777" w:rsidTr="0076560C">
        <w:trPr>
          <w:trHeight w:val="5157"/>
        </w:trPr>
        <w:tc>
          <w:tcPr>
            <w:tcW w:w="2375" w:type="dxa"/>
            <w:tcBorders>
              <w:top w:val="single" w:sz="18" w:space="0" w:color="auto"/>
            </w:tcBorders>
            <w:shd w:val="clear" w:color="auto" w:fill="9BB5FD"/>
          </w:tcPr>
          <w:p w14:paraId="1FB67F05" w14:textId="77777777" w:rsidR="006F5044" w:rsidRPr="007A2818" w:rsidRDefault="000D7DF0" w:rsidP="006F5044">
            <w:pPr>
              <w:spacing w:before="120" w:after="120"/>
              <w:jc w:val="right"/>
              <w:rPr>
                <w:rFonts w:cs="Arial"/>
                <w:b/>
                <w:sz w:val="20"/>
                <w:szCs w:val="22"/>
                <w:lang w:eastAsia="de-DE"/>
              </w:rPr>
            </w:pPr>
            <w:r>
              <w:rPr>
                <w:rFonts w:cs="Arial"/>
                <w:b/>
                <w:sz w:val="20"/>
                <w:szCs w:val="22"/>
                <w:lang w:eastAsia="de-DE"/>
              </w:rPr>
              <w:t>SORS-Budget / Rechnungsführung er</w:t>
            </w:r>
            <w:r w:rsidRPr="007A2818">
              <w:rPr>
                <w:rFonts w:cs="Arial"/>
                <w:b/>
                <w:sz w:val="20"/>
                <w:szCs w:val="22"/>
                <w:lang w:eastAsia="de-DE"/>
              </w:rPr>
              <w:t>stellen</w:t>
            </w:r>
          </w:p>
        </w:tc>
        <w:tc>
          <w:tcPr>
            <w:tcW w:w="9923" w:type="dxa"/>
            <w:gridSpan w:val="4"/>
            <w:tcBorders>
              <w:top w:val="single" w:sz="18" w:space="0" w:color="auto"/>
            </w:tcBorders>
          </w:tcPr>
          <w:p w14:paraId="3733B4DD" w14:textId="77777777" w:rsidR="006F5044" w:rsidRPr="0076560C" w:rsidRDefault="0076560C" w:rsidP="006F5044">
            <w:pPr>
              <w:spacing w:before="120" w:after="120"/>
              <w:rPr>
                <w:rFonts w:cs="Arial"/>
                <w:b/>
                <w:sz w:val="16"/>
                <w:szCs w:val="22"/>
                <w:lang w:eastAsia="de-DE"/>
              </w:rPr>
            </w:pPr>
            <w:r>
              <w:rPr>
                <w:noProof/>
              </w:rPr>
              <w:drawing>
                <wp:anchor distT="0" distB="0" distL="114300" distR="114300" simplePos="0" relativeHeight="251747328" behindDoc="0" locked="0" layoutInCell="1" allowOverlap="1" wp14:anchorId="3E0911F2" wp14:editId="7D024534">
                  <wp:simplePos x="0" y="0"/>
                  <wp:positionH relativeFrom="margin">
                    <wp:posOffset>4538980</wp:posOffset>
                  </wp:positionH>
                  <wp:positionV relativeFrom="margin">
                    <wp:posOffset>393065</wp:posOffset>
                  </wp:positionV>
                  <wp:extent cx="1619885" cy="2757170"/>
                  <wp:effectExtent l="0" t="0" r="0" b="5080"/>
                  <wp:wrapSquare wrapText="bothSides"/>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19885" cy="2757170"/>
                          </a:xfrm>
                          <a:prstGeom prst="rect">
                            <a:avLst/>
                          </a:prstGeom>
                        </pic:spPr>
                      </pic:pic>
                    </a:graphicData>
                  </a:graphic>
                  <wp14:sizeRelH relativeFrom="margin">
                    <wp14:pctWidth>0</wp14:pctWidth>
                  </wp14:sizeRelH>
                  <wp14:sizeRelV relativeFrom="margin">
                    <wp14:pctHeight>0</wp14:pctHeight>
                  </wp14:sizeRelV>
                </wp:anchor>
              </w:drawing>
            </w:r>
            <w:r w:rsidR="000D7DF0">
              <w:rPr>
                <w:rFonts w:cs="Arial"/>
                <w:b/>
                <w:sz w:val="16"/>
                <w:szCs w:val="22"/>
                <w:lang w:eastAsia="de-DE"/>
              </w:rPr>
              <w:t>Zusammenzug des Budget / der Rechnung</w:t>
            </w:r>
            <w:r w:rsidR="00FF5D88">
              <w:rPr>
                <w:rFonts w:cs="Arial"/>
                <w:sz w:val="18"/>
                <w:szCs w:val="22"/>
                <w:lang w:eastAsia="de-DE"/>
              </w:rPr>
              <w:tab/>
            </w:r>
            <w:r w:rsidR="00FF5D88">
              <w:rPr>
                <w:rFonts w:cs="Arial"/>
                <w:sz w:val="18"/>
                <w:szCs w:val="22"/>
                <w:lang w:eastAsia="de-DE"/>
              </w:rPr>
              <w:tab/>
            </w:r>
            <w:r w:rsidR="00FF5D88">
              <w:rPr>
                <w:rFonts w:cs="Arial"/>
                <w:sz w:val="18"/>
                <w:szCs w:val="22"/>
                <w:lang w:eastAsia="de-DE"/>
              </w:rPr>
              <w:tab/>
            </w:r>
            <w:r w:rsidR="00FF5D88">
              <w:rPr>
                <w:rFonts w:cs="Arial"/>
                <w:sz w:val="18"/>
                <w:szCs w:val="22"/>
                <w:lang w:eastAsia="de-DE"/>
              </w:rPr>
              <w:tab/>
            </w:r>
            <w:r w:rsidR="00FF5D88">
              <w:rPr>
                <w:rFonts w:cs="Arial"/>
                <w:sz w:val="18"/>
                <w:szCs w:val="22"/>
                <w:lang w:eastAsia="de-DE"/>
              </w:rPr>
              <w:tab/>
            </w:r>
            <w:r w:rsidR="00FF5D88">
              <w:rPr>
                <w:rFonts w:cs="Arial"/>
                <w:sz w:val="18"/>
                <w:szCs w:val="22"/>
                <w:lang w:eastAsia="de-DE"/>
              </w:rPr>
              <w:tab/>
            </w:r>
            <w:r w:rsidR="00FF5D88">
              <w:rPr>
                <w:rFonts w:cs="Arial"/>
                <w:sz w:val="18"/>
                <w:szCs w:val="22"/>
                <w:lang w:eastAsia="de-DE"/>
              </w:rPr>
              <w:tab/>
            </w:r>
            <w:r w:rsidR="00FF5D88">
              <w:rPr>
                <w:rFonts w:cs="Arial"/>
                <w:sz w:val="18"/>
                <w:szCs w:val="22"/>
                <w:lang w:eastAsia="de-DE"/>
              </w:rPr>
              <w:tab/>
            </w:r>
            <w:r w:rsidR="00FF5D88">
              <w:rPr>
                <w:rFonts w:cs="Arial"/>
                <w:sz w:val="18"/>
                <w:szCs w:val="22"/>
                <w:lang w:eastAsia="de-DE"/>
              </w:rPr>
              <w:tab/>
            </w:r>
            <w:r w:rsidR="00FF5D88">
              <w:rPr>
                <w:rFonts w:cs="Arial"/>
                <w:sz w:val="18"/>
                <w:szCs w:val="22"/>
                <w:lang w:eastAsia="de-DE"/>
              </w:rPr>
              <w:tab/>
            </w:r>
            <w:r>
              <w:rPr>
                <w:rFonts w:cs="Arial"/>
                <w:sz w:val="18"/>
                <w:szCs w:val="22"/>
                <w:lang w:eastAsia="de-DE"/>
              </w:rPr>
              <w:tab/>
            </w:r>
            <w:r>
              <w:rPr>
                <w:rFonts w:cs="Arial"/>
                <w:sz w:val="18"/>
                <w:szCs w:val="22"/>
                <w:lang w:eastAsia="de-DE"/>
              </w:rPr>
              <w:tab/>
            </w:r>
            <w:r>
              <w:rPr>
                <w:rFonts w:cs="Arial"/>
                <w:sz w:val="18"/>
                <w:szCs w:val="22"/>
                <w:lang w:eastAsia="de-DE"/>
              </w:rPr>
              <w:tab/>
            </w:r>
            <w:r>
              <w:rPr>
                <w:rFonts w:cs="Arial"/>
                <w:sz w:val="18"/>
                <w:szCs w:val="22"/>
                <w:lang w:eastAsia="de-DE"/>
              </w:rPr>
              <w:tab/>
            </w:r>
            <w:r>
              <w:rPr>
                <w:rFonts w:cs="Arial"/>
                <w:sz w:val="18"/>
                <w:szCs w:val="22"/>
                <w:lang w:eastAsia="de-DE"/>
              </w:rPr>
              <w:tab/>
            </w:r>
            <w:r>
              <w:rPr>
                <w:rFonts w:cs="Arial"/>
                <w:sz w:val="18"/>
                <w:szCs w:val="22"/>
                <w:lang w:eastAsia="de-DE"/>
              </w:rPr>
              <w:tab/>
            </w:r>
            <w:r>
              <w:rPr>
                <w:rFonts w:cs="Arial"/>
                <w:sz w:val="18"/>
                <w:szCs w:val="22"/>
                <w:lang w:eastAsia="de-DE"/>
              </w:rPr>
              <w:tab/>
            </w:r>
            <w:r>
              <w:rPr>
                <w:rFonts w:cs="Arial"/>
                <w:sz w:val="18"/>
                <w:szCs w:val="22"/>
                <w:lang w:eastAsia="de-DE"/>
              </w:rPr>
              <w:tab/>
            </w:r>
            <w:r>
              <w:rPr>
                <w:rFonts w:cs="Arial"/>
                <w:sz w:val="18"/>
                <w:szCs w:val="22"/>
                <w:lang w:eastAsia="de-DE"/>
              </w:rPr>
              <w:tab/>
              <w:t xml:space="preserve"> </w:t>
            </w:r>
            <w:r w:rsidR="00FF5D88" w:rsidRPr="00FF5D88">
              <w:rPr>
                <w:rFonts w:cs="Arial"/>
                <w:b/>
                <w:sz w:val="18"/>
                <w:szCs w:val="22"/>
                <w:lang w:eastAsia="de-DE"/>
              </w:rPr>
              <w:t>Einfache Budgete</w:t>
            </w:r>
            <w:r>
              <w:rPr>
                <w:rFonts w:cs="Arial"/>
                <w:b/>
                <w:sz w:val="18"/>
                <w:szCs w:val="22"/>
                <w:lang w:eastAsia="de-DE"/>
              </w:rPr>
              <w:t>dar</w:t>
            </w:r>
            <w:r w:rsidR="00FF5D88" w:rsidRPr="00FF5D88">
              <w:rPr>
                <w:rFonts w:cs="Arial"/>
                <w:b/>
                <w:sz w:val="18"/>
                <w:szCs w:val="22"/>
                <w:lang w:eastAsia="de-DE"/>
              </w:rPr>
              <w:t>stellung</w:t>
            </w:r>
          </w:p>
          <w:p w14:paraId="55AE5827" w14:textId="77777777" w:rsidR="006F5044" w:rsidRPr="0076560C" w:rsidRDefault="000D7DF0" w:rsidP="0076560C">
            <w:pPr>
              <w:spacing w:before="120" w:after="120"/>
              <w:rPr>
                <w:noProof/>
              </w:rPr>
            </w:pPr>
            <w:r>
              <w:rPr>
                <w:noProof/>
              </w:rPr>
              <w:t xml:space="preserve"> </w:t>
            </w:r>
            <w:r>
              <w:rPr>
                <w:noProof/>
              </w:rPr>
              <w:drawing>
                <wp:inline distT="0" distB="0" distL="0" distR="0" wp14:anchorId="5B25E95B" wp14:editId="58761F80">
                  <wp:extent cx="4314158" cy="274320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368874" cy="2777992"/>
                          </a:xfrm>
                          <a:prstGeom prst="rect">
                            <a:avLst/>
                          </a:prstGeom>
                        </pic:spPr>
                      </pic:pic>
                    </a:graphicData>
                  </a:graphic>
                </wp:inline>
              </w:drawing>
            </w:r>
          </w:p>
        </w:tc>
        <w:tc>
          <w:tcPr>
            <w:tcW w:w="2694" w:type="dxa"/>
            <w:gridSpan w:val="2"/>
            <w:tcBorders>
              <w:top w:val="single" w:sz="18" w:space="0" w:color="auto"/>
            </w:tcBorders>
          </w:tcPr>
          <w:p w14:paraId="1C78B027" w14:textId="77777777" w:rsidR="006F5044" w:rsidRPr="00AA6C93" w:rsidRDefault="000D7DF0" w:rsidP="006F5044">
            <w:pPr>
              <w:spacing w:before="120" w:after="120"/>
              <w:rPr>
                <w:rFonts w:cs="Arial"/>
                <w:color w:val="C00000"/>
                <w:sz w:val="18"/>
                <w:szCs w:val="18"/>
                <w:lang w:eastAsia="de-DE"/>
              </w:rPr>
            </w:pPr>
            <w:r w:rsidRPr="00AA6C93">
              <w:rPr>
                <w:rFonts w:cs="Arial"/>
                <w:color w:val="C00000"/>
                <w:sz w:val="18"/>
                <w:szCs w:val="18"/>
                <w:lang w:eastAsia="de-DE"/>
              </w:rPr>
              <w:t>Sie stehen zur Verfügung, sind nach der angepasste Vereinbarung aufgebaut und einfach zu handhaben:</w:t>
            </w:r>
          </w:p>
          <w:p w14:paraId="5D0A95CB" w14:textId="77777777" w:rsidR="006F5044" w:rsidRDefault="000D7DF0" w:rsidP="00D7551B">
            <w:pPr>
              <w:pStyle w:val="Paragraphedeliste"/>
              <w:numPr>
                <w:ilvl w:val="0"/>
                <w:numId w:val="7"/>
              </w:numPr>
              <w:spacing w:before="120" w:after="120"/>
              <w:ind w:left="124" w:right="-85" w:hanging="164"/>
              <w:rPr>
                <w:color w:val="C00000"/>
                <w:sz w:val="18"/>
                <w:szCs w:val="18"/>
              </w:rPr>
            </w:pPr>
            <w:r w:rsidRPr="00AA6C93">
              <w:rPr>
                <w:color w:val="C00000"/>
                <w:sz w:val="18"/>
                <w:szCs w:val="18"/>
              </w:rPr>
              <w:t xml:space="preserve">Aufwand </w:t>
            </w:r>
            <w:r>
              <w:rPr>
                <w:color w:val="C00000"/>
                <w:sz w:val="18"/>
                <w:szCs w:val="18"/>
              </w:rPr>
              <w:t>"</w:t>
            </w:r>
            <w:r w:rsidRPr="00AA6C93">
              <w:rPr>
                <w:color w:val="C00000"/>
                <w:sz w:val="18"/>
                <w:szCs w:val="18"/>
              </w:rPr>
              <w:t>Koordinations-aufgaben</w:t>
            </w:r>
            <w:r>
              <w:rPr>
                <w:color w:val="C00000"/>
                <w:sz w:val="18"/>
                <w:szCs w:val="18"/>
              </w:rPr>
              <w:t>"</w:t>
            </w:r>
            <w:r w:rsidRPr="00AA6C93">
              <w:rPr>
                <w:color w:val="C00000"/>
                <w:sz w:val="18"/>
                <w:szCs w:val="18"/>
              </w:rPr>
              <w:t xml:space="preserve"> (Löhne , pauschale Honorare)</w:t>
            </w:r>
          </w:p>
          <w:p w14:paraId="7A216D7A" w14:textId="77777777" w:rsidR="001F0849" w:rsidRPr="00AA6C93" w:rsidRDefault="001F0849" w:rsidP="001F0849">
            <w:pPr>
              <w:pStyle w:val="Paragraphedeliste"/>
              <w:spacing w:before="120" w:after="120"/>
              <w:ind w:left="124" w:right="-85"/>
              <w:rPr>
                <w:color w:val="C00000"/>
                <w:sz w:val="18"/>
                <w:szCs w:val="18"/>
              </w:rPr>
            </w:pPr>
          </w:p>
          <w:p w14:paraId="6F71CE43" w14:textId="77777777" w:rsidR="006F5044" w:rsidRDefault="000D7DF0" w:rsidP="00D7551B">
            <w:pPr>
              <w:pStyle w:val="Paragraphedeliste"/>
              <w:numPr>
                <w:ilvl w:val="0"/>
                <w:numId w:val="7"/>
              </w:numPr>
              <w:spacing w:before="120" w:after="120"/>
              <w:ind w:left="124" w:right="-85" w:hanging="164"/>
              <w:rPr>
                <w:color w:val="C00000"/>
                <w:sz w:val="18"/>
                <w:szCs w:val="18"/>
              </w:rPr>
            </w:pPr>
            <w:r w:rsidRPr="00AA6C93">
              <w:rPr>
                <w:color w:val="C00000"/>
                <w:sz w:val="18"/>
                <w:szCs w:val="18"/>
              </w:rPr>
              <w:t xml:space="preserve">Aufwand </w:t>
            </w:r>
            <w:r>
              <w:rPr>
                <w:color w:val="C00000"/>
                <w:sz w:val="18"/>
                <w:szCs w:val="18"/>
              </w:rPr>
              <w:t>"</w:t>
            </w:r>
            <w:r w:rsidRPr="00AA6C93">
              <w:rPr>
                <w:color w:val="C00000"/>
                <w:sz w:val="18"/>
                <w:szCs w:val="18"/>
              </w:rPr>
              <w:t>SORS-Angebote</w:t>
            </w:r>
            <w:r>
              <w:rPr>
                <w:color w:val="C00000"/>
                <w:sz w:val="18"/>
                <w:szCs w:val="18"/>
              </w:rPr>
              <w:t>"</w:t>
            </w:r>
            <w:r w:rsidRPr="00AA6C93">
              <w:rPr>
                <w:color w:val="C00000"/>
                <w:sz w:val="18"/>
                <w:szCs w:val="18"/>
              </w:rPr>
              <w:t xml:space="preserve"> (Löhne , pauschale Honorare)</w:t>
            </w:r>
          </w:p>
          <w:p w14:paraId="7C02E4BC" w14:textId="77777777" w:rsidR="001F0849" w:rsidRPr="00AA6C93" w:rsidRDefault="001F0849" w:rsidP="001F0849">
            <w:pPr>
              <w:pStyle w:val="Paragraphedeliste"/>
              <w:spacing w:before="120" w:after="120"/>
              <w:ind w:left="124" w:right="-85"/>
              <w:rPr>
                <w:color w:val="C00000"/>
                <w:sz w:val="18"/>
                <w:szCs w:val="18"/>
              </w:rPr>
            </w:pPr>
          </w:p>
          <w:p w14:paraId="160DFF01" w14:textId="77777777" w:rsidR="006F5044" w:rsidRDefault="000D7DF0" w:rsidP="00D7551B">
            <w:pPr>
              <w:pStyle w:val="Paragraphedeliste"/>
              <w:numPr>
                <w:ilvl w:val="0"/>
                <w:numId w:val="7"/>
              </w:numPr>
              <w:spacing w:before="120" w:after="120"/>
              <w:ind w:left="124" w:right="-85" w:hanging="164"/>
              <w:rPr>
                <w:color w:val="C00000"/>
                <w:sz w:val="16"/>
                <w:szCs w:val="18"/>
              </w:rPr>
            </w:pPr>
            <w:r w:rsidRPr="00AA6C93">
              <w:rPr>
                <w:color w:val="C00000"/>
                <w:sz w:val="18"/>
                <w:szCs w:val="18"/>
              </w:rPr>
              <w:t>Gemeindebeitrag</w:t>
            </w:r>
            <w:r w:rsidRPr="00AA6C93">
              <w:rPr>
                <w:color w:val="C00000"/>
                <w:sz w:val="16"/>
                <w:szCs w:val="18"/>
              </w:rPr>
              <w:br/>
            </w:r>
          </w:p>
          <w:p w14:paraId="31FC82D6" w14:textId="77777777" w:rsidR="006F5044" w:rsidRDefault="006F5044" w:rsidP="006F5044">
            <w:pPr>
              <w:spacing w:before="120" w:after="120"/>
              <w:ind w:right="-85"/>
              <w:rPr>
                <w:color w:val="C00000"/>
                <w:sz w:val="16"/>
                <w:szCs w:val="18"/>
              </w:rPr>
            </w:pPr>
          </w:p>
          <w:p w14:paraId="3F340B6E" w14:textId="77777777" w:rsidR="006F5044" w:rsidRDefault="006F5044" w:rsidP="006F5044">
            <w:pPr>
              <w:spacing w:before="120" w:after="120"/>
              <w:ind w:right="-85"/>
              <w:rPr>
                <w:color w:val="C00000"/>
                <w:sz w:val="16"/>
                <w:szCs w:val="18"/>
              </w:rPr>
            </w:pPr>
          </w:p>
          <w:p w14:paraId="4AA763EF" w14:textId="77777777" w:rsidR="0076560C" w:rsidRDefault="0076560C" w:rsidP="006F5044">
            <w:pPr>
              <w:spacing w:before="120" w:after="120"/>
              <w:ind w:right="-85"/>
              <w:rPr>
                <w:color w:val="C00000"/>
                <w:sz w:val="16"/>
                <w:szCs w:val="18"/>
              </w:rPr>
            </w:pPr>
          </w:p>
          <w:p w14:paraId="12B1B406" w14:textId="77777777" w:rsidR="0076560C" w:rsidRPr="0076560C" w:rsidRDefault="0076560C" w:rsidP="006F5044">
            <w:pPr>
              <w:spacing w:before="120" w:after="120"/>
              <w:ind w:right="-85"/>
              <w:rPr>
                <w:color w:val="C00000"/>
                <w:sz w:val="14"/>
                <w:szCs w:val="18"/>
              </w:rPr>
            </w:pPr>
          </w:p>
          <w:p w14:paraId="465408BF" w14:textId="77777777" w:rsidR="006F5044" w:rsidRDefault="006F5044" w:rsidP="006F5044">
            <w:pPr>
              <w:spacing w:before="120" w:after="120"/>
              <w:ind w:right="-85"/>
              <w:rPr>
                <w:color w:val="C00000"/>
                <w:sz w:val="16"/>
                <w:szCs w:val="18"/>
              </w:rPr>
            </w:pPr>
          </w:p>
          <w:p w14:paraId="20E05491" w14:textId="77777777" w:rsidR="001F0849" w:rsidRPr="00AA6C93" w:rsidRDefault="0029511D" w:rsidP="0029511D">
            <w:pPr>
              <w:spacing w:before="120" w:after="120"/>
              <w:rPr>
                <w:rFonts w:cs="Arial"/>
                <w:color w:val="C00000"/>
                <w:sz w:val="18"/>
                <w:szCs w:val="18"/>
                <w:lang w:eastAsia="de-DE"/>
              </w:rPr>
            </w:pPr>
            <w:r>
              <w:rPr>
                <w:rFonts w:cs="Arial"/>
                <w:color w:val="000000" w:themeColor="text1"/>
                <w:sz w:val="16"/>
                <w:szCs w:val="18"/>
                <w:lang w:eastAsia="de-DE"/>
              </w:rPr>
              <w:t>&gt; siehe:</w:t>
            </w:r>
            <w:r w:rsidRPr="009A2F73">
              <w:rPr>
                <w:rFonts w:cs="Arial"/>
                <w:b/>
                <w:color w:val="000000" w:themeColor="text1"/>
                <w:sz w:val="16"/>
                <w:szCs w:val="18"/>
                <w:lang w:eastAsia="de-DE"/>
              </w:rPr>
              <w:t xml:space="preserve"> </w:t>
            </w:r>
            <w:hyperlink w:anchor="_Anhang" w:history="1">
              <w:r w:rsidRPr="00955731">
                <w:rPr>
                  <w:rStyle w:val="Lienhypertexte"/>
                  <w:rFonts w:cs="Arial"/>
                  <w:b/>
                  <w:sz w:val="16"/>
                  <w:szCs w:val="18"/>
                  <w:lang w:eastAsia="de-DE"/>
                </w:rPr>
                <w:t>Anhang</w:t>
              </w:r>
            </w:hyperlink>
            <w:r w:rsidRPr="009A2F73">
              <w:rPr>
                <w:rFonts w:cs="Arial"/>
                <w:b/>
                <w:color w:val="000000" w:themeColor="text1"/>
                <w:sz w:val="16"/>
                <w:szCs w:val="18"/>
                <w:lang w:eastAsia="de-DE"/>
              </w:rPr>
              <w:t xml:space="preserve">: </w:t>
            </w:r>
            <w:r>
              <w:rPr>
                <w:rFonts w:cs="Arial"/>
                <w:b/>
                <w:color w:val="000000" w:themeColor="text1"/>
                <w:sz w:val="16"/>
                <w:szCs w:val="18"/>
                <w:lang w:eastAsia="de-DE"/>
              </w:rPr>
              <w:br/>
              <w:t>Planungsinstrumente «SORS-Budget erstellen»</w:t>
            </w:r>
          </w:p>
        </w:tc>
      </w:tr>
      <w:tr w:rsidR="00332A64" w14:paraId="186664AA" w14:textId="77777777" w:rsidTr="00EB6182">
        <w:tc>
          <w:tcPr>
            <w:tcW w:w="2375" w:type="dxa"/>
            <w:tcBorders>
              <w:top w:val="single" w:sz="18" w:space="0" w:color="auto"/>
              <w:bottom w:val="single" w:sz="18" w:space="0" w:color="auto"/>
            </w:tcBorders>
            <w:shd w:val="clear" w:color="auto" w:fill="FFFFFF" w:themeFill="background1"/>
          </w:tcPr>
          <w:p w14:paraId="2D92CDE4" w14:textId="77777777" w:rsidR="006F5044" w:rsidRPr="007A2818" w:rsidRDefault="006F5044" w:rsidP="006F5044">
            <w:pPr>
              <w:spacing w:before="120" w:after="120"/>
              <w:jc w:val="right"/>
              <w:rPr>
                <w:rFonts w:cs="Arial"/>
                <w:b/>
                <w:sz w:val="20"/>
                <w:szCs w:val="22"/>
                <w:lang w:eastAsia="de-DE"/>
              </w:rPr>
            </w:pPr>
          </w:p>
        </w:tc>
        <w:tc>
          <w:tcPr>
            <w:tcW w:w="9923" w:type="dxa"/>
            <w:gridSpan w:val="4"/>
            <w:tcBorders>
              <w:top w:val="single" w:sz="18" w:space="0" w:color="auto"/>
              <w:bottom w:val="single" w:sz="18" w:space="0" w:color="auto"/>
            </w:tcBorders>
          </w:tcPr>
          <w:p w14:paraId="73F17F76" w14:textId="77777777" w:rsidR="006F5044" w:rsidRDefault="006F5044" w:rsidP="006F5044">
            <w:pPr>
              <w:spacing w:before="120" w:after="120"/>
              <w:rPr>
                <w:noProof/>
                <w:lang w:eastAsia="de-DE"/>
              </w:rPr>
            </w:pPr>
          </w:p>
        </w:tc>
        <w:tc>
          <w:tcPr>
            <w:tcW w:w="2694" w:type="dxa"/>
            <w:gridSpan w:val="2"/>
            <w:tcBorders>
              <w:top w:val="single" w:sz="18" w:space="0" w:color="auto"/>
              <w:bottom w:val="single" w:sz="18" w:space="0" w:color="auto"/>
            </w:tcBorders>
          </w:tcPr>
          <w:p w14:paraId="12B3D7B1" w14:textId="77777777" w:rsidR="006F5044" w:rsidRPr="007F317C" w:rsidRDefault="000D7DF0" w:rsidP="006F5044">
            <w:pPr>
              <w:spacing w:before="120" w:after="120"/>
              <w:rPr>
                <w:rFonts w:cs="Arial"/>
                <w:b/>
                <w:color w:val="E36C0A" w:themeColor="accent6" w:themeShade="BF"/>
                <w:sz w:val="18"/>
                <w:szCs w:val="18"/>
                <w:lang w:eastAsia="de-DE"/>
              </w:rPr>
            </w:pPr>
            <w:r w:rsidRPr="007F317C">
              <w:rPr>
                <w:rFonts w:cs="Arial"/>
                <w:b/>
                <w:color w:val="CC3300"/>
                <w:sz w:val="18"/>
                <w:szCs w:val="18"/>
                <w:lang w:eastAsia="de-DE"/>
              </w:rPr>
              <w:t>Ergänzungen</w:t>
            </w:r>
          </w:p>
        </w:tc>
      </w:tr>
    </w:tbl>
    <w:p w14:paraId="2B308C8D" w14:textId="77777777" w:rsidR="006F5044" w:rsidRDefault="006F5044" w:rsidP="006F5044">
      <w:pPr>
        <w:spacing w:before="120" w:after="120"/>
      </w:pPr>
    </w:p>
    <w:p w14:paraId="008CB8F2" w14:textId="77777777" w:rsidR="006F5044" w:rsidRDefault="000D7DF0" w:rsidP="006F5044">
      <w:pPr>
        <w:spacing w:before="120" w:after="120"/>
      </w:pPr>
      <w:r>
        <w:rPr>
          <w:b/>
          <w:bCs/>
        </w:rPr>
        <w:br w:type="page"/>
      </w:r>
    </w:p>
    <w:tbl>
      <w:tblPr>
        <w:tblStyle w:val="Grilledutableau"/>
        <w:tblW w:w="14992" w:type="dxa"/>
        <w:tblLayout w:type="fixed"/>
        <w:tblLook w:val="04A0" w:firstRow="1" w:lastRow="0" w:firstColumn="1" w:lastColumn="0" w:noHBand="0" w:noVBand="1"/>
      </w:tblPr>
      <w:tblGrid>
        <w:gridCol w:w="2518"/>
        <w:gridCol w:w="3260"/>
        <w:gridCol w:w="6521"/>
        <w:gridCol w:w="2693"/>
      </w:tblGrid>
      <w:tr w:rsidR="00332A64" w14:paraId="354C08E7" w14:textId="77777777" w:rsidTr="006F5044">
        <w:trPr>
          <w:trHeight w:val="717"/>
        </w:trPr>
        <w:tc>
          <w:tcPr>
            <w:tcW w:w="12299" w:type="dxa"/>
            <w:gridSpan w:val="3"/>
            <w:tcBorders>
              <w:top w:val="nil"/>
              <w:left w:val="nil"/>
              <w:bottom w:val="nil"/>
              <w:right w:val="nil"/>
            </w:tcBorders>
            <w:shd w:val="clear" w:color="auto" w:fill="C00000"/>
          </w:tcPr>
          <w:p w14:paraId="319FC679" w14:textId="77777777" w:rsidR="006F5044" w:rsidRPr="006310EB" w:rsidRDefault="00CB1E3F" w:rsidP="00B5279D">
            <w:pPr>
              <w:pStyle w:val="Titre1"/>
            </w:pPr>
            <w:bookmarkStart w:id="55" w:name="_5_Kommunikation_professionalisieren"/>
            <w:bookmarkStart w:id="56" w:name="_Toc526417749"/>
            <w:bookmarkEnd w:id="55"/>
            <w:r>
              <w:t>5</w:t>
            </w:r>
            <w:r w:rsidR="000D7DF0" w:rsidRPr="0090362C">
              <w:t xml:space="preserve"> Kommunikation professionalisieren</w:t>
            </w:r>
            <w:bookmarkEnd w:id="56"/>
          </w:p>
        </w:tc>
        <w:tc>
          <w:tcPr>
            <w:tcW w:w="2693" w:type="dxa"/>
            <w:tcBorders>
              <w:top w:val="nil"/>
              <w:left w:val="nil"/>
              <w:bottom w:val="nil"/>
              <w:right w:val="nil"/>
            </w:tcBorders>
            <w:shd w:val="clear" w:color="auto" w:fill="FFFFFF" w:themeFill="background1"/>
          </w:tcPr>
          <w:p w14:paraId="598DF064" w14:textId="77777777" w:rsidR="006F5044" w:rsidRPr="00F85700" w:rsidRDefault="006F5044" w:rsidP="006F5044">
            <w:pPr>
              <w:spacing w:before="120" w:after="120"/>
              <w:rPr>
                <w:rFonts w:cs="Arial"/>
                <w:sz w:val="28"/>
                <w:szCs w:val="22"/>
                <w:lang w:eastAsia="de-DE"/>
              </w:rPr>
            </w:pPr>
          </w:p>
        </w:tc>
      </w:tr>
      <w:tr w:rsidR="00332A64" w14:paraId="202A9640" w14:textId="77777777" w:rsidTr="006F5044">
        <w:trPr>
          <w:trHeight w:val="1134"/>
        </w:trPr>
        <w:tc>
          <w:tcPr>
            <w:tcW w:w="12299" w:type="dxa"/>
            <w:gridSpan w:val="3"/>
            <w:tcBorders>
              <w:top w:val="nil"/>
              <w:left w:val="nil"/>
              <w:right w:val="nil"/>
            </w:tcBorders>
            <w:shd w:val="clear" w:color="auto" w:fill="auto"/>
          </w:tcPr>
          <w:p w14:paraId="40FE5C89" w14:textId="77777777" w:rsidR="002D1690" w:rsidRPr="001576E8" w:rsidRDefault="002D1690" w:rsidP="006F5044">
            <w:pPr>
              <w:spacing w:before="120" w:after="120"/>
              <w:rPr>
                <w:color w:val="C00000"/>
                <w:sz w:val="24"/>
              </w:rPr>
            </w:pPr>
            <w:r w:rsidRPr="001576E8">
              <w:rPr>
                <w:b/>
                <w:color w:val="C00000"/>
                <w:sz w:val="24"/>
              </w:rPr>
              <w:t>Ziel: Die Kommunikation zu professionalisieren</w:t>
            </w:r>
            <w:r w:rsidRPr="001576E8">
              <w:rPr>
                <w:color w:val="C00000"/>
                <w:sz w:val="24"/>
              </w:rPr>
              <w:t xml:space="preserve"> </w:t>
            </w:r>
          </w:p>
          <w:p w14:paraId="7930CCB5" w14:textId="77777777" w:rsidR="006F5044" w:rsidRDefault="000D7DF0" w:rsidP="006F5044">
            <w:pPr>
              <w:spacing w:before="120" w:after="120"/>
            </w:pPr>
            <w:r w:rsidRPr="00456A3E">
              <w:t xml:space="preserve">Die </w:t>
            </w:r>
            <w:r>
              <w:t xml:space="preserve">adressatenbezogene </w:t>
            </w:r>
            <w:r w:rsidRPr="00456A3E">
              <w:t>Kommunikation ist ein wichtiger Beitrag zur Bildung der Ide</w:t>
            </w:r>
            <w:r>
              <w:t>ntifikation. Damit wird auch der Bekanntheitsgrad einer Institution gefördert.</w:t>
            </w:r>
          </w:p>
          <w:p w14:paraId="602A2CE5" w14:textId="77777777" w:rsidR="006F5044" w:rsidRDefault="000D7DF0" w:rsidP="006F5044">
            <w:pPr>
              <w:spacing w:before="120" w:after="120"/>
            </w:pPr>
            <w:r>
              <w:t xml:space="preserve">Sinnvoll ist es, ein </w:t>
            </w:r>
            <w:r w:rsidRPr="00C02A15">
              <w:rPr>
                <w:b/>
              </w:rPr>
              <w:t>Kommunikationskonzept</w:t>
            </w:r>
            <w:r>
              <w:t xml:space="preserve"> zu erarbeiten. Dabei ist die Frage zu fokussieren: </w:t>
            </w:r>
            <w:r>
              <w:br/>
              <w:t xml:space="preserve">Wäre es gewünscht und möglich eine Person mit entsprechenden </w:t>
            </w:r>
            <w:r w:rsidRPr="00C1625A">
              <w:t>Kommunikations</w:t>
            </w:r>
            <w:r>
              <w:t xml:space="preserve">aufgaben und Ressourcen zu mandatieren, </w:t>
            </w:r>
            <w:r w:rsidR="002D1690">
              <w:t>die</w:t>
            </w:r>
            <w:r>
              <w:t xml:space="preserve"> diesen wichtigen Bereich betreut und die Kontakte zu den Medien </w:t>
            </w:r>
            <w:r w:rsidR="002D1690">
              <w:t xml:space="preserve">pflegt </w:t>
            </w:r>
            <w:r>
              <w:t>(</w:t>
            </w:r>
            <w:r w:rsidR="002D1690">
              <w:t>Schulleitung, Lehrperson u.a.)</w:t>
            </w:r>
          </w:p>
          <w:p w14:paraId="4D0931D2" w14:textId="77777777" w:rsidR="006F5044" w:rsidRDefault="000D7DF0" w:rsidP="006F5044">
            <w:pPr>
              <w:spacing w:before="120" w:after="120"/>
            </w:pPr>
            <w:r>
              <w:t>Einen Kommunikationsplan zu erstellen erleichtert die Planung und S</w:t>
            </w:r>
            <w:r w:rsidR="00EB6182">
              <w:t>icherstellung der Kommunikation (vgl. auch Betrieblicher Leistungsauftrag)</w:t>
            </w:r>
          </w:p>
          <w:p w14:paraId="74C91CF4" w14:textId="77777777" w:rsidR="006F5044" w:rsidRPr="00DF57FB" w:rsidRDefault="000D7DF0" w:rsidP="006F5044">
            <w:pPr>
              <w:spacing w:before="120" w:after="120"/>
            </w:pPr>
            <w:r>
              <w:t>Eine regelmässige Reflexion zu diesem Thema macht Sinn</w:t>
            </w:r>
            <w:r w:rsidRPr="00456A3E">
              <w:t xml:space="preserve"> (QM).</w:t>
            </w:r>
          </w:p>
        </w:tc>
        <w:tc>
          <w:tcPr>
            <w:tcW w:w="2693" w:type="dxa"/>
            <w:tcBorders>
              <w:top w:val="nil"/>
              <w:left w:val="nil"/>
              <w:right w:val="nil"/>
            </w:tcBorders>
            <w:shd w:val="clear" w:color="auto" w:fill="FFFFFF" w:themeFill="background1"/>
          </w:tcPr>
          <w:p w14:paraId="6268AA69" w14:textId="77777777" w:rsidR="00860B9C" w:rsidRDefault="00860B9C" w:rsidP="00860B9C">
            <w:pPr>
              <w:spacing w:before="120" w:after="120"/>
              <w:jc w:val="right"/>
              <w:rPr>
                <w:rFonts w:cs="Arial"/>
                <w:i/>
                <w:color w:val="000000" w:themeColor="text1"/>
                <w:sz w:val="20"/>
                <w:szCs w:val="14"/>
                <w:lang w:eastAsia="de-DE"/>
              </w:rPr>
            </w:pPr>
            <w:r w:rsidRPr="00860B9C">
              <w:rPr>
                <w:rFonts w:cs="Arial"/>
                <w:i/>
                <w:color w:val="000000" w:themeColor="text1"/>
                <w:sz w:val="20"/>
                <w:szCs w:val="14"/>
                <w:lang w:eastAsia="de-DE"/>
              </w:rPr>
              <w:t>Nach der Bearbeitung des Rasters können die 3.Spalte und unnötige Zeilen gelöscht werden.</w:t>
            </w:r>
          </w:p>
          <w:p w14:paraId="645E5C07" w14:textId="77777777" w:rsidR="00EB6182" w:rsidRDefault="00EB6182" w:rsidP="00860B9C">
            <w:pPr>
              <w:spacing w:before="120" w:after="120"/>
              <w:jc w:val="right"/>
              <w:rPr>
                <w:rFonts w:cs="Arial"/>
                <w:i/>
                <w:color w:val="000000" w:themeColor="text1"/>
                <w:sz w:val="20"/>
                <w:szCs w:val="14"/>
                <w:lang w:eastAsia="de-DE"/>
              </w:rPr>
            </w:pPr>
          </w:p>
          <w:p w14:paraId="12FD693D" w14:textId="77777777" w:rsidR="00EB6182" w:rsidRDefault="00EB6182" w:rsidP="00860B9C">
            <w:pPr>
              <w:spacing w:before="120" w:after="120"/>
              <w:jc w:val="right"/>
              <w:rPr>
                <w:rFonts w:cs="Arial"/>
                <w:i/>
                <w:color w:val="000000" w:themeColor="text1"/>
                <w:sz w:val="20"/>
                <w:szCs w:val="14"/>
                <w:lang w:eastAsia="de-DE"/>
              </w:rPr>
            </w:pPr>
          </w:p>
          <w:p w14:paraId="1EBB03D5" w14:textId="77777777" w:rsidR="00EB6182" w:rsidRPr="00860B9C" w:rsidRDefault="00EB6182" w:rsidP="00EB6182">
            <w:pPr>
              <w:spacing w:before="120" w:after="120"/>
              <w:jc w:val="center"/>
              <w:rPr>
                <w:rFonts w:cs="Arial"/>
                <w:i/>
                <w:color w:val="C00000"/>
                <w:sz w:val="14"/>
                <w:szCs w:val="14"/>
                <w:lang w:eastAsia="de-DE"/>
              </w:rPr>
            </w:pPr>
          </w:p>
          <w:p w14:paraId="078EBE7A" w14:textId="77777777" w:rsidR="00EB6182" w:rsidRPr="006C4037" w:rsidRDefault="00EB6182" w:rsidP="00EB6182">
            <w:pPr>
              <w:spacing w:before="120" w:after="120"/>
              <w:jc w:val="right"/>
              <w:rPr>
                <w:rFonts w:cs="Arial"/>
                <w:i/>
                <w:color w:val="C00000"/>
                <w:sz w:val="14"/>
                <w:szCs w:val="14"/>
                <w:lang w:eastAsia="de-DE"/>
              </w:rPr>
            </w:pPr>
            <w:r w:rsidRPr="006C4037">
              <w:rPr>
                <w:rFonts w:cs="Arial"/>
                <w:i/>
                <w:color w:val="C00000"/>
                <w:sz w:val="14"/>
                <w:szCs w:val="14"/>
                <w:lang w:eastAsia="de-DE"/>
              </w:rPr>
              <w:t>Die nachstehenden Fragen sind als Checkliste gedacht.</w:t>
            </w:r>
          </w:p>
          <w:p w14:paraId="0A2DF55D" w14:textId="77777777" w:rsidR="006F5044" w:rsidRPr="00AA6C93" w:rsidRDefault="00EB6182" w:rsidP="00EB6182">
            <w:pPr>
              <w:spacing w:before="120" w:after="120"/>
              <w:jc w:val="right"/>
              <w:rPr>
                <w:rFonts w:cs="Arial"/>
                <w:i/>
                <w:color w:val="C00000"/>
                <w:sz w:val="14"/>
                <w:szCs w:val="14"/>
                <w:lang w:eastAsia="de-DE"/>
              </w:rPr>
            </w:pPr>
            <w:r w:rsidRPr="006C4037">
              <w:rPr>
                <w:rFonts w:cs="Arial"/>
                <w:i/>
                <w:color w:val="C00000"/>
                <w:sz w:val="14"/>
                <w:szCs w:val="14"/>
                <w:lang w:eastAsia="de-DE"/>
              </w:rPr>
              <w:t>Sie sollen bei der Visionsarbeit die wichtigsten Überlegungen streifen.</w:t>
            </w:r>
          </w:p>
        </w:tc>
      </w:tr>
      <w:tr w:rsidR="00332A64" w14:paraId="259E0C66" w14:textId="77777777" w:rsidTr="006F5044">
        <w:tc>
          <w:tcPr>
            <w:tcW w:w="2518" w:type="dxa"/>
            <w:tcBorders>
              <w:top w:val="single" w:sz="18" w:space="0" w:color="auto"/>
              <w:bottom w:val="single" w:sz="18" w:space="0" w:color="auto"/>
            </w:tcBorders>
            <w:shd w:val="clear" w:color="auto" w:fill="BFBFBF" w:themeFill="background1" w:themeFillShade="BF"/>
          </w:tcPr>
          <w:p w14:paraId="1CD2E833" w14:textId="77777777" w:rsidR="006F5044" w:rsidRPr="006273D5" w:rsidRDefault="000D7DF0" w:rsidP="006F5044">
            <w:pPr>
              <w:spacing w:before="120" w:after="120"/>
              <w:jc w:val="right"/>
              <w:rPr>
                <w:rFonts w:cs="Arial"/>
                <w:b/>
                <w:sz w:val="16"/>
                <w:szCs w:val="18"/>
                <w:lang w:eastAsia="de-DE"/>
              </w:rPr>
            </w:pPr>
            <w:r w:rsidRPr="006273D5">
              <w:rPr>
                <w:rFonts w:cs="Arial"/>
                <w:b/>
                <w:sz w:val="16"/>
                <w:szCs w:val="18"/>
                <w:lang w:eastAsia="de-DE"/>
              </w:rPr>
              <w:t xml:space="preserve">Inhalt </w:t>
            </w:r>
          </w:p>
        </w:tc>
        <w:tc>
          <w:tcPr>
            <w:tcW w:w="9781" w:type="dxa"/>
            <w:gridSpan w:val="2"/>
            <w:tcBorders>
              <w:top w:val="single" w:sz="18" w:space="0" w:color="auto"/>
              <w:bottom w:val="single" w:sz="18" w:space="0" w:color="auto"/>
            </w:tcBorders>
            <w:shd w:val="clear" w:color="auto" w:fill="BFBFBF" w:themeFill="background1" w:themeFillShade="BF"/>
          </w:tcPr>
          <w:p w14:paraId="6222A2EC" w14:textId="77777777" w:rsidR="006F5044" w:rsidRPr="006273D5" w:rsidRDefault="000D7DF0" w:rsidP="006F5044">
            <w:pPr>
              <w:spacing w:before="120" w:after="120"/>
              <w:rPr>
                <w:rFonts w:cs="Arial"/>
                <w:b/>
                <w:sz w:val="16"/>
                <w:szCs w:val="18"/>
                <w:lang w:eastAsia="de-DE"/>
              </w:rPr>
            </w:pPr>
            <w:r w:rsidRPr="006273D5">
              <w:rPr>
                <w:rFonts w:cs="Arial"/>
                <w:b/>
                <w:sz w:val="16"/>
                <w:szCs w:val="18"/>
                <w:lang w:eastAsia="de-DE"/>
              </w:rPr>
              <w:t>Angaben</w:t>
            </w:r>
          </w:p>
        </w:tc>
        <w:tc>
          <w:tcPr>
            <w:tcW w:w="2693" w:type="dxa"/>
            <w:tcBorders>
              <w:top w:val="single" w:sz="18" w:space="0" w:color="auto"/>
              <w:bottom w:val="single" w:sz="18" w:space="0" w:color="auto"/>
            </w:tcBorders>
            <w:shd w:val="clear" w:color="auto" w:fill="943634" w:themeFill="accent2" w:themeFillShade="BF"/>
          </w:tcPr>
          <w:p w14:paraId="65D132FD" w14:textId="77777777" w:rsidR="006F5044" w:rsidRPr="006273D5" w:rsidRDefault="000D7DF0" w:rsidP="006F5044">
            <w:pPr>
              <w:spacing w:before="120" w:after="120"/>
              <w:rPr>
                <w:rFonts w:cs="Arial"/>
                <w:b/>
                <w:color w:val="000000" w:themeColor="text1"/>
                <w:sz w:val="16"/>
                <w:szCs w:val="18"/>
                <w:lang w:eastAsia="de-DE"/>
              </w:rPr>
            </w:pPr>
            <w:r w:rsidRPr="00AA6C93">
              <w:rPr>
                <w:rFonts w:cs="Arial"/>
                <w:b/>
                <w:color w:val="FFFFFF" w:themeColor="background1"/>
                <w:sz w:val="16"/>
                <w:szCs w:val="18"/>
                <w:lang w:eastAsia="de-DE"/>
              </w:rPr>
              <w:t>Fragen zu den Angaben</w:t>
            </w:r>
          </w:p>
        </w:tc>
      </w:tr>
      <w:tr w:rsidR="00332A64" w14:paraId="384E33B5" w14:textId="77777777" w:rsidTr="006F5044">
        <w:tc>
          <w:tcPr>
            <w:tcW w:w="2518" w:type="dxa"/>
            <w:tcBorders>
              <w:top w:val="single" w:sz="18" w:space="0" w:color="auto"/>
              <w:bottom w:val="single" w:sz="18" w:space="0" w:color="auto"/>
            </w:tcBorders>
          </w:tcPr>
          <w:p w14:paraId="3B4E5B87" w14:textId="77777777" w:rsidR="006F5044" w:rsidRPr="00804386" w:rsidRDefault="000D7DF0" w:rsidP="006F5044">
            <w:pPr>
              <w:spacing w:before="120" w:after="120"/>
              <w:jc w:val="right"/>
              <w:rPr>
                <w:rFonts w:cs="Arial"/>
                <w:b/>
                <w:sz w:val="20"/>
                <w:szCs w:val="22"/>
                <w:lang w:eastAsia="de-DE"/>
              </w:rPr>
            </w:pPr>
            <w:r w:rsidRPr="00804386">
              <w:rPr>
                <w:rFonts w:cs="Arial"/>
                <w:b/>
                <w:sz w:val="20"/>
                <w:szCs w:val="22"/>
                <w:lang w:eastAsia="de-DE"/>
              </w:rPr>
              <w:t>Konzept</w:t>
            </w:r>
          </w:p>
        </w:tc>
        <w:tc>
          <w:tcPr>
            <w:tcW w:w="9781" w:type="dxa"/>
            <w:gridSpan w:val="2"/>
            <w:tcBorders>
              <w:top w:val="single" w:sz="18" w:space="0" w:color="auto"/>
              <w:bottom w:val="single" w:sz="18" w:space="0" w:color="auto"/>
            </w:tcBorders>
          </w:tcPr>
          <w:p w14:paraId="481A25E8" w14:textId="77777777" w:rsidR="006F5044" w:rsidRPr="007670B6" w:rsidRDefault="003C5961" w:rsidP="006F5044">
            <w:pPr>
              <w:spacing w:before="120" w:after="120"/>
              <w:ind w:left="-6"/>
              <w:rPr>
                <w:rFonts w:cs="Arial"/>
                <w:b/>
                <w:sz w:val="16"/>
              </w:rPr>
            </w:pPr>
            <w:sdt>
              <w:sdtPr>
                <w:rPr>
                  <w:rFonts w:cs="Arial"/>
                  <w:b/>
                  <w:sz w:val="16"/>
                </w:rPr>
                <w:id w:val="-848332884"/>
                <w14:checkbox>
                  <w14:checked w14:val="0"/>
                  <w14:checkedState w14:val="2612" w14:font="MS Gothic"/>
                  <w14:uncheckedState w14:val="2610" w14:font="MS Gothic"/>
                </w14:checkbox>
              </w:sdtPr>
              <w:sdtEndPr/>
              <w:sdtContent>
                <w:r w:rsidR="000D7DF0" w:rsidRPr="007670B6">
                  <w:rPr>
                    <w:rFonts w:ascii="MS Gothic" w:eastAsia="MS Gothic" w:hAnsi="MS Gothic" w:cs="MS Gothic" w:hint="eastAsia"/>
                    <w:b/>
                    <w:sz w:val="16"/>
                  </w:rPr>
                  <w:t>☐</w:t>
                </w:r>
              </w:sdtContent>
            </w:sdt>
            <w:r w:rsidR="000D7DF0">
              <w:rPr>
                <w:rFonts w:cs="Arial"/>
                <w:b/>
                <w:sz w:val="16"/>
              </w:rPr>
              <w:t xml:space="preserve"> </w:t>
            </w:r>
            <w:r w:rsidR="000D7DF0" w:rsidRPr="007670B6">
              <w:rPr>
                <w:rFonts w:cs="Arial"/>
                <w:b/>
                <w:sz w:val="16"/>
              </w:rPr>
              <w:t>Konzept für innere Kommunikation / PR vorhanden</w:t>
            </w:r>
          </w:p>
          <w:p w14:paraId="2E2D0348" w14:textId="77777777" w:rsidR="006F5044" w:rsidRPr="007670B6" w:rsidRDefault="003C5961" w:rsidP="006F5044">
            <w:pPr>
              <w:spacing w:before="120" w:after="120"/>
              <w:ind w:left="-6"/>
              <w:rPr>
                <w:rFonts w:cs="Arial"/>
                <w:b/>
                <w:sz w:val="16"/>
              </w:rPr>
            </w:pPr>
            <w:sdt>
              <w:sdtPr>
                <w:rPr>
                  <w:rFonts w:cs="Arial"/>
                  <w:b/>
                  <w:sz w:val="16"/>
                </w:rPr>
                <w:id w:val="1791468886"/>
                <w14:checkbox>
                  <w14:checked w14:val="0"/>
                  <w14:checkedState w14:val="2612" w14:font="MS Gothic"/>
                  <w14:uncheckedState w14:val="2610" w14:font="MS Gothic"/>
                </w14:checkbox>
              </w:sdtPr>
              <w:sdtEndPr/>
              <w:sdtContent>
                <w:r w:rsidR="000D7DF0" w:rsidRPr="007670B6">
                  <w:rPr>
                    <w:rFonts w:ascii="MS Gothic" w:eastAsia="MS Gothic" w:hAnsi="MS Gothic" w:cs="MS Gothic" w:hint="eastAsia"/>
                    <w:b/>
                    <w:sz w:val="16"/>
                  </w:rPr>
                  <w:t>☐</w:t>
                </w:r>
              </w:sdtContent>
            </w:sdt>
            <w:r w:rsidR="000D7DF0">
              <w:rPr>
                <w:rFonts w:cs="Arial"/>
                <w:b/>
                <w:sz w:val="16"/>
              </w:rPr>
              <w:t xml:space="preserve"> </w:t>
            </w:r>
            <w:r w:rsidR="000D7DF0" w:rsidRPr="007670B6">
              <w:rPr>
                <w:rFonts w:cs="Arial"/>
                <w:b/>
                <w:sz w:val="16"/>
              </w:rPr>
              <w:t>Konzept für äussere Kommunikation / PR vorhanden</w:t>
            </w:r>
          </w:p>
          <w:p w14:paraId="0FE3BE5F" w14:textId="77777777" w:rsidR="006F5044" w:rsidRPr="007670B6" w:rsidRDefault="003C5961" w:rsidP="006F5044">
            <w:pPr>
              <w:spacing w:before="120" w:after="120"/>
              <w:ind w:left="-6"/>
              <w:rPr>
                <w:rFonts w:cs="Arial"/>
                <w:b/>
                <w:sz w:val="16"/>
              </w:rPr>
            </w:pPr>
            <w:sdt>
              <w:sdtPr>
                <w:rPr>
                  <w:rFonts w:cs="Arial"/>
                  <w:b/>
                  <w:sz w:val="16"/>
                </w:rPr>
                <w:id w:val="878207709"/>
                <w14:checkbox>
                  <w14:checked w14:val="0"/>
                  <w14:checkedState w14:val="2612" w14:font="MS Gothic"/>
                  <w14:uncheckedState w14:val="2610" w14:font="MS Gothic"/>
                </w14:checkbox>
              </w:sdtPr>
              <w:sdtEndPr/>
              <w:sdtContent>
                <w:r w:rsidR="000D7DF0" w:rsidRPr="007670B6">
                  <w:rPr>
                    <w:rFonts w:ascii="MS Gothic" w:eastAsia="MS Gothic" w:hAnsi="MS Gothic" w:cs="MS Gothic" w:hint="eastAsia"/>
                    <w:b/>
                    <w:sz w:val="16"/>
                  </w:rPr>
                  <w:t>☐</w:t>
                </w:r>
              </w:sdtContent>
            </w:sdt>
            <w:r w:rsidR="000D7DF0">
              <w:rPr>
                <w:rFonts w:cs="Arial"/>
                <w:b/>
                <w:sz w:val="16"/>
              </w:rPr>
              <w:t xml:space="preserve"> </w:t>
            </w:r>
            <w:r w:rsidR="000D7DF0" w:rsidRPr="007670B6">
              <w:rPr>
                <w:rFonts w:cs="Arial"/>
                <w:b/>
                <w:sz w:val="16"/>
              </w:rPr>
              <w:t>Kein Konzept</w:t>
            </w:r>
          </w:p>
          <w:p w14:paraId="2F0AF47E" w14:textId="77777777" w:rsidR="006F5044" w:rsidRPr="007670B6" w:rsidRDefault="003C5961" w:rsidP="006F5044">
            <w:pPr>
              <w:spacing w:before="120" w:after="120"/>
              <w:ind w:left="-6"/>
              <w:rPr>
                <w:b/>
                <w:sz w:val="16"/>
              </w:rPr>
            </w:pPr>
            <w:sdt>
              <w:sdtPr>
                <w:rPr>
                  <w:rFonts w:cs="Arial"/>
                  <w:b/>
                  <w:sz w:val="16"/>
                </w:rPr>
                <w:id w:val="321402287"/>
                <w14:checkbox>
                  <w14:checked w14:val="0"/>
                  <w14:checkedState w14:val="2612" w14:font="MS Gothic"/>
                  <w14:uncheckedState w14:val="2610" w14:font="MS Gothic"/>
                </w14:checkbox>
              </w:sdtPr>
              <w:sdtEndPr/>
              <w:sdtContent>
                <w:r w:rsidR="000D7DF0" w:rsidRPr="007670B6">
                  <w:rPr>
                    <w:rFonts w:ascii="MS Gothic" w:eastAsia="MS Gothic" w:hAnsi="MS Gothic" w:cs="MS Gothic" w:hint="eastAsia"/>
                    <w:b/>
                    <w:sz w:val="16"/>
                  </w:rPr>
                  <w:t>☐</w:t>
                </w:r>
              </w:sdtContent>
            </w:sdt>
            <w:r w:rsidR="000D7DF0">
              <w:rPr>
                <w:rFonts w:cs="Arial"/>
                <w:b/>
                <w:sz w:val="16"/>
              </w:rPr>
              <w:t xml:space="preserve"> </w:t>
            </w:r>
            <w:r w:rsidR="000D7DF0" w:rsidRPr="007670B6">
              <w:rPr>
                <w:rFonts w:cs="Arial"/>
                <w:b/>
                <w:sz w:val="16"/>
              </w:rPr>
              <w:t>Konzept in Bearbeitung</w:t>
            </w:r>
          </w:p>
        </w:tc>
        <w:tc>
          <w:tcPr>
            <w:tcW w:w="2693" w:type="dxa"/>
            <w:tcBorders>
              <w:top w:val="single" w:sz="18" w:space="0" w:color="auto"/>
              <w:bottom w:val="single" w:sz="18" w:space="0" w:color="auto"/>
            </w:tcBorders>
          </w:tcPr>
          <w:p w14:paraId="52523F2B" w14:textId="77777777" w:rsidR="006F5044" w:rsidRPr="00124573" w:rsidRDefault="000D7DF0" w:rsidP="006F5044">
            <w:pPr>
              <w:spacing w:before="120" w:after="120"/>
              <w:rPr>
                <w:rFonts w:cs="Arial"/>
                <w:color w:val="CC3300"/>
                <w:sz w:val="18"/>
                <w:szCs w:val="18"/>
                <w:lang w:eastAsia="de-DE"/>
              </w:rPr>
            </w:pPr>
            <w:r>
              <w:rPr>
                <w:rFonts w:cs="Arial"/>
                <w:color w:val="CC3300"/>
                <w:sz w:val="18"/>
                <w:szCs w:val="18"/>
                <w:lang w:eastAsia="de-DE"/>
              </w:rPr>
              <w:t>Haben oder e</w:t>
            </w:r>
            <w:r w:rsidRPr="00124573">
              <w:rPr>
                <w:rFonts w:cs="Arial"/>
                <w:color w:val="CC3300"/>
                <w:sz w:val="18"/>
                <w:szCs w:val="18"/>
                <w:lang w:eastAsia="de-DE"/>
              </w:rPr>
              <w:t>ntwickeln wir ein Kommunikation-PR</w:t>
            </w:r>
            <w:r>
              <w:rPr>
                <w:rFonts w:cs="Arial"/>
                <w:color w:val="CC3300"/>
                <w:sz w:val="18"/>
                <w:szCs w:val="18"/>
                <w:lang w:eastAsia="de-DE"/>
              </w:rPr>
              <w:t>-Konzept</w:t>
            </w:r>
            <w:r w:rsidRPr="00124573">
              <w:rPr>
                <w:rFonts w:cs="Arial"/>
                <w:color w:val="CC3300"/>
                <w:sz w:val="18"/>
                <w:szCs w:val="18"/>
                <w:lang w:eastAsia="de-DE"/>
              </w:rPr>
              <w:t>?</w:t>
            </w:r>
          </w:p>
        </w:tc>
      </w:tr>
      <w:tr w:rsidR="00332A64" w14:paraId="042FFC96" w14:textId="77777777" w:rsidTr="006F5044">
        <w:trPr>
          <w:trHeight w:val="408"/>
        </w:trPr>
        <w:tc>
          <w:tcPr>
            <w:tcW w:w="2518" w:type="dxa"/>
            <w:vMerge w:val="restart"/>
            <w:tcBorders>
              <w:top w:val="single" w:sz="18" w:space="0" w:color="auto"/>
            </w:tcBorders>
            <w:shd w:val="clear" w:color="auto" w:fill="F7C0BE"/>
          </w:tcPr>
          <w:p w14:paraId="2B226D7D" w14:textId="77777777" w:rsidR="006F5044" w:rsidRPr="00804386" w:rsidRDefault="000D7DF0" w:rsidP="006F5044">
            <w:pPr>
              <w:spacing w:before="120" w:after="120"/>
              <w:jc w:val="right"/>
              <w:rPr>
                <w:rFonts w:cs="Arial"/>
                <w:b/>
                <w:sz w:val="20"/>
                <w:szCs w:val="22"/>
                <w:lang w:eastAsia="de-DE"/>
              </w:rPr>
            </w:pPr>
            <w:r w:rsidRPr="00804386">
              <w:rPr>
                <w:rFonts w:cs="Arial"/>
                <w:b/>
                <w:sz w:val="20"/>
                <w:szCs w:val="22"/>
                <w:lang w:eastAsia="de-DE"/>
              </w:rPr>
              <w:t>Kommunikationsstelle</w:t>
            </w:r>
            <w:r>
              <w:rPr>
                <w:rFonts w:cs="Arial"/>
                <w:b/>
                <w:sz w:val="20"/>
                <w:szCs w:val="22"/>
                <w:lang w:eastAsia="de-DE"/>
              </w:rPr>
              <w:t xml:space="preserve"> Beauftragter/ Verantwortlicher</w:t>
            </w:r>
          </w:p>
        </w:tc>
        <w:tc>
          <w:tcPr>
            <w:tcW w:w="3260" w:type="dxa"/>
            <w:tcBorders>
              <w:top w:val="single" w:sz="18" w:space="0" w:color="auto"/>
              <w:bottom w:val="single" w:sz="4" w:space="0" w:color="auto"/>
            </w:tcBorders>
            <w:shd w:val="clear" w:color="auto" w:fill="F7C0BE"/>
          </w:tcPr>
          <w:p w14:paraId="62CF19DE" w14:textId="77777777" w:rsidR="006F5044" w:rsidRPr="00456A07" w:rsidRDefault="000D7DF0" w:rsidP="006F5044">
            <w:pPr>
              <w:spacing w:before="120" w:after="120"/>
              <w:rPr>
                <w:rFonts w:cs="Arial"/>
                <w:b/>
                <w:sz w:val="16"/>
                <w:szCs w:val="22"/>
                <w:lang w:eastAsia="de-DE"/>
              </w:rPr>
            </w:pPr>
            <w:r w:rsidRPr="00456A07">
              <w:rPr>
                <w:rFonts w:cs="Arial"/>
                <w:b/>
                <w:sz w:val="16"/>
                <w:szCs w:val="22"/>
                <w:lang w:eastAsia="de-DE"/>
              </w:rPr>
              <w:t>Wer? Person</w:t>
            </w:r>
            <w:r>
              <w:rPr>
                <w:rFonts w:cs="Arial"/>
                <w:b/>
                <w:sz w:val="16"/>
                <w:szCs w:val="22"/>
                <w:lang w:eastAsia="de-DE"/>
              </w:rPr>
              <w:t xml:space="preserve"> / Funktion</w:t>
            </w:r>
          </w:p>
        </w:tc>
        <w:tc>
          <w:tcPr>
            <w:tcW w:w="6521" w:type="dxa"/>
            <w:tcBorders>
              <w:top w:val="single" w:sz="18" w:space="0" w:color="auto"/>
              <w:bottom w:val="single" w:sz="4" w:space="0" w:color="auto"/>
            </w:tcBorders>
            <w:shd w:val="clear" w:color="auto" w:fill="F7C0BE"/>
          </w:tcPr>
          <w:p w14:paraId="3E204219" w14:textId="77777777" w:rsidR="006F5044" w:rsidRPr="00456A07" w:rsidRDefault="000D7DF0" w:rsidP="006F5044">
            <w:pPr>
              <w:spacing w:before="120" w:after="120"/>
              <w:rPr>
                <w:rFonts w:cs="Arial"/>
                <w:b/>
                <w:sz w:val="16"/>
                <w:szCs w:val="22"/>
                <w:lang w:eastAsia="de-DE"/>
              </w:rPr>
            </w:pPr>
            <w:r w:rsidRPr="00456A07">
              <w:rPr>
                <w:rFonts w:cs="Arial"/>
                <w:b/>
                <w:sz w:val="16"/>
                <w:szCs w:val="22"/>
                <w:lang w:eastAsia="de-DE"/>
              </w:rPr>
              <w:t>Aufgaben / Pflichten</w:t>
            </w:r>
            <w:r>
              <w:rPr>
                <w:rFonts w:cs="Arial"/>
                <w:b/>
                <w:sz w:val="16"/>
                <w:szCs w:val="22"/>
                <w:lang w:eastAsia="de-DE"/>
              </w:rPr>
              <w:t xml:space="preserve"> bezüglich Kommunikation</w:t>
            </w:r>
          </w:p>
        </w:tc>
        <w:tc>
          <w:tcPr>
            <w:tcW w:w="2693" w:type="dxa"/>
            <w:vMerge w:val="restart"/>
            <w:tcBorders>
              <w:top w:val="single" w:sz="18" w:space="0" w:color="auto"/>
            </w:tcBorders>
          </w:tcPr>
          <w:p w14:paraId="76949ADC" w14:textId="77777777" w:rsidR="006F5044" w:rsidRDefault="000D7DF0" w:rsidP="006F5044">
            <w:pPr>
              <w:spacing w:before="120" w:after="120"/>
              <w:rPr>
                <w:rFonts w:cs="Arial"/>
                <w:color w:val="CC3300"/>
                <w:sz w:val="18"/>
                <w:szCs w:val="18"/>
                <w:lang w:eastAsia="de-DE"/>
              </w:rPr>
            </w:pPr>
            <w:r>
              <w:rPr>
                <w:rFonts w:cs="Arial"/>
                <w:color w:val="CC3300"/>
                <w:sz w:val="18"/>
                <w:szCs w:val="18"/>
                <w:lang w:eastAsia="de-DE"/>
              </w:rPr>
              <w:t xml:space="preserve">Haben wir die </w:t>
            </w:r>
            <w:r w:rsidRPr="00124573">
              <w:rPr>
                <w:rFonts w:cs="Arial"/>
                <w:color w:val="CC3300"/>
                <w:sz w:val="18"/>
                <w:szCs w:val="18"/>
                <w:lang w:eastAsia="de-DE"/>
              </w:rPr>
              <w:t>Verantwortlichkeit</w:t>
            </w:r>
            <w:r>
              <w:rPr>
                <w:rFonts w:cs="Arial"/>
                <w:color w:val="CC3300"/>
                <w:sz w:val="18"/>
                <w:szCs w:val="18"/>
                <w:lang w:eastAsia="de-DE"/>
              </w:rPr>
              <w:t>en bei</w:t>
            </w:r>
            <w:r w:rsidRPr="00124573">
              <w:rPr>
                <w:rFonts w:cs="Arial"/>
                <w:color w:val="CC3300"/>
                <w:sz w:val="18"/>
                <w:szCs w:val="18"/>
                <w:lang w:eastAsia="de-DE"/>
              </w:rPr>
              <w:t xml:space="preserve"> der Kommunikation und PR </w:t>
            </w:r>
            <w:r>
              <w:rPr>
                <w:rFonts w:cs="Arial"/>
                <w:color w:val="CC3300"/>
                <w:sz w:val="18"/>
                <w:szCs w:val="18"/>
                <w:lang w:eastAsia="de-DE"/>
              </w:rPr>
              <w:t>geklärt? Kommunikations-beauftragter?</w:t>
            </w:r>
          </w:p>
          <w:p w14:paraId="3E05EBB3" w14:textId="77777777" w:rsidR="006F5044" w:rsidRPr="00124573" w:rsidRDefault="00BB2604" w:rsidP="006F5044">
            <w:pPr>
              <w:spacing w:before="120" w:after="120"/>
              <w:rPr>
                <w:rFonts w:cs="Arial"/>
                <w:color w:val="CC3300"/>
                <w:sz w:val="18"/>
                <w:szCs w:val="18"/>
                <w:lang w:eastAsia="de-DE"/>
              </w:rPr>
            </w:pPr>
            <w:r w:rsidRPr="0029511D">
              <w:rPr>
                <w:rFonts w:cs="Arial"/>
                <w:color w:val="00B0F0"/>
                <w:sz w:val="16"/>
                <w:szCs w:val="18"/>
                <w:lang w:eastAsia="de-DE"/>
              </w:rPr>
              <w:t>&gt;</w:t>
            </w:r>
            <w:r w:rsidR="00860B9C" w:rsidRPr="0029511D">
              <w:rPr>
                <w:rFonts w:cs="Arial"/>
                <w:b/>
                <w:color w:val="00B0F0"/>
                <w:sz w:val="16"/>
                <w:szCs w:val="18"/>
                <w:lang w:eastAsia="de-DE"/>
              </w:rPr>
              <w:t xml:space="preserve"> </w:t>
            </w:r>
            <w:hyperlink w:anchor="_3_Organisation_und" w:history="1">
              <w:r w:rsidR="00860B9C" w:rsidRPr="0029511D">
                <w:rPr>
                  <w:rStyle w:val="Lienhypertexte"/>
                  <w:rFonts w:cs="Arial"/>
                  <w:b/>
                  <w:color w:val="00B0F0"/>
                  <w:sz w:val="16"/>
                  <w:szCs w:val="18"/>
                  <w:lang w:eastAsia="de-DE"/>
                </w:rPr>
                <w:t>3</w:t>
              </w:r>
              <w:r w:rsidR="000D7DF0" w:rsidRPr="0029511D">
                <w:rPr>
                  <w:rStyle w:val="Lienhypertexte"/>
                  <w:rFonts w:cs="Arial"/>
                  <w:b/>
                  <w:color w:val="00B0F0"/>
                  <w:sz w:val="16"/>
                  <w:szCs w:val="18"/>
                  <w:lang w:eastAsia="de-DE"/>
                </w:rPr>
                <w:t xml:space="preserve"> Organisationsstatut</w:t>
              </w:r>
            </w:hyperlink>
          </w:p>
        </w:tc>
      </w:tr>
      <w:tr w:rsidR="00332A64" w14:paraId="1D69E904" w14:textId="77777777" w:rsidTr="006F5044">
        <w:trPr>
          <w:trHeight w:val="950"/>
        </w:trPr>
        <w:tc>
          <w:tcPr>
            <w:tcW w:w="2518" w:type="dxa"/>
            <w:vMerge/>
            <w:shd w:val="clear" w:color="auto" w:fill="F7C0BE"/>
          </w:tcPr>
          <w:p w14:paraId="3FF9AFB4" w14:textId="77777777" w:rsidR="006F5044" w:rsidRPr="00804386" w:rsidRDefault="006F5044" w:rsidP="006F5044">
            <w:pPr>
              <w:spacing w:before="120" w:after="120"/>
              <w:jc w:val="right"/>
              <w:rPr>
                <w:rFonts w:cs="Arial"/>
                <w:b/>
                <w:sz w:val="20"/>
                <w:szCs w:val="22"/>
                <w:lang w:eastAsia="de-DE"/>
              </w:rPr>
            </w:pPr>
          </w:p>
        </w:tc>
        <w:tc>
          <w:tcPr>
            <w:tcW w:w="3260" w:type="dxa"/>
            <w:shd w:val="clear" w:color="auto" w:fill="auto"/>
          </w:tcPr>
          <w:p w14:paraId="68D6627B" w14:textId="77777777" w:rsidR="006F5044" w:rsidRPr="00892530" w:rsidRDefault="006F5044" w:rsidP="006F5044">
            <w:pPr>
              <w:spacing w:before="120" w:after="120"/>
              <w:rPr>
                <w:rFonts w:cs="Arial"/>
                <w:sz w:val="20"/>
                <w:szCs w:val="22"/>
                <w:lang w:eastAsia="de-DE"/>
              </w:rPr>
            </w:pPr>
          </w:p>
        </w:tc>
        <w:tc>
          <w:tcPr>
            <w:tcW w:w="6521" w:type="dxa"/>
            <w:shd w:val="clear" w:color="auto" w:fill="auto"/>
          </w:tcPr>
          <w:p w14:paraId="038CFD93" w14:textId="77777777" w:rsidR="006F5044" w:rsidRPr="007670B6" w:rsidRDefault="003C5961" w:rsidP="006F5044">
            <w:pPr>
              <w:spacing w:before="120" w:after="120"/>
              <w:ind w:left="176" w:hanging="176"/>
              <w:rPr>
                <w:rFonts w:cs="Arial"/>
                <w:sz w:val="16"/>
              </w:rPr>
            </w:pPr>
            <w:sdt>
              <w:sdtPr>
                <w:rPr>
                  <w:rFonts w:eastAsia="MS Gothic" w:cs="Arial"/>
                  <w:b/>
                  <w:sz w:val="16"/>
                </w:rPr>
                <w:id w:val="-1002813296"/>
                <w14:checkbox>
                  <w14:checked w14:val="0"/>
                  <w14:checkedState w14:val="2612" w14:font="MS Gothic"/>
                  <w14:uncheckedState w14:val="2610" w14:font="MS Gothic"/>
                </w14:checkbox>
              </w:sdtPr>
              <w:sdtEndPr/>
              <w:sdtContent>
                <w:r w:rsidR="000D7DF0" w:rsidRPr="007670B6">
                  <w:rPr>
                    <w:rFonts w:ascii="MS Gothic" w:eastAsia="MS Gothic" w:hAnsi="MS Gothic" w:cs="MS Gothic" w:hint="eastAsia"/>
                    <w:b/>
                    <w:sz w:val="16"/>
                  </w:rPr>
                  <w:t>☐</w:t>
                </w:r>
              </w:sdtContent>
            </w:sdt>
            <w:r w:rsidR="000D7DF0">
              <w:rPr>
                <w:rFonts w:eastAsia="MS Gothic" w:cs="Arial"/>
                <w:b/>
                <w:sz w:val="16"/>
              </w:rPr>
              <w:t xml:space="preserve"> </w:t>
            </w:r>
            <w:r w:rsidR="000D7DF0" w:rsidRPr="007670B6">
              <w:rPr>
                <w:rFonts w:cs="Arial"/>
                <w:b/>
                <w:sz w:val="16"/>
              </w:rPr>
              <w:t xml:space="preserve">regelmässige SORS-Infos bei Teamsitzungen / Schulkonferenzen </w:t>
            </w:r>
            <w:r w:rsidR="000D7DF0" w:rsidRPr="007670B6">
              <w:rPr>
                <w:rFonts w:cs="Arial"/>
                <w:sz w:val="16"/>
              </w:rPr>
              <w:t>(stehendes Traktandum)</w:t>
            </w:r>
          </w:p>
          <w:p w14:paraId="52E8B1AA" w14:textId="77777777" w:rsidR="006F5044" w:rsidRPr="007670B6" w:rsidRDefault="003C5961" w:rsidP="006F5044">
            <w:pPr>
              <w:spacing w:before="120" w:after="120"/>
              <w:ind w:left="-6"/>
              <w:rPr>
                <w:rFonts w:cs="Arial"/>
                <w:b/>
                <w:sz w:val="16"/>
              </w:rPr>
            </w:pPr>
            <w:sdt>
              <w:sdtPr>
                <w:rPr>
                  <w:rFonts w:cs="Arial"/>
                  <w:b/>
                  <w:sz w:val="16"/>
                </w:rPr>
                <w:id w:val="-619682188"/>
                <w14:checkbox>
                  <w14:checked w14:val="0"/>
                  <w14:checkedState w14:val="2612" w14:font="MS Gothic"/>
                  <w14:uncheckedState w14:val="2610" w14:font="MS Gothic"/>
                </w14:checkbox>
              </w:sdtPr>
              <w:sdtEndPr/>
              <w:sdtContent>
                <w:r w:rsidR="000D7DF0" w:rsidRPr="007670B6">
                  <w:rPr>
                    <w:rFonts w:ascii="MS Gothic" w:eastAsia="MS Gothic" w:hAnsi="MS Gothic" w:cs="MS Gothic" w:hint="eastAsia"/>
                    <w:b/>
                    <w:sz w:val="16"/>
                  </w:rPr>
                  <w:t>☐</w:t>
                </w:r>
              </w:sdtContent>
            </w:sdt>
            <w:r w:rsidR="000D7DF0">
              <w:rPr>
                <w:rFonts w:cs="Arial"/>
                <w:b/>
                <w:sz w:val="16"/>
              </w:rPr>
              <w:t xml:space="preserve"> </w:t>
            </w:r>
            <w:r w:rsidR="000D7DF0" w:rsidRPr="007670B6">
              <w:rPr>
                <w:rFonts w:cs="Arial"/>
                <w:b/>
                <w:sz w:val="16"/>
              </w:rPr>
              <w:t>Newslettre koordinieren</w:t>
            </w:r>
          </w:p>
          <w:p w14:paraId="43F4A89D" w14:textId="77777777" w:rsidR="006F5044" w:rsidRPr="007670B6" w:rsidRDefault="003C5961" w:rsidP="006F5044">
            <w:pPr>
              <w:spacing w:before="120" w:after="120"/>
              <w:ind w:left="-6"/>
              <w:rPr>
                <w:rFonts w:cs="Arial"/>
                <w:b/>
                <w:sz w:val="16"/>
              </w:rPr>
            </w:pPr>
            <w:sdt>
              <w:sdtPr>
                <w:rPr>
                  <w:rFonts w:cs="Arial"/>
                  <w:b/>
                  <w:sz w:val="16"/>
                </w:rPr>
                <w:id w:val="-1198699183"/>
                <w14:checkbox>
                  <w14:checked w14:val="0"/>
                  <w14:checkedState w14:val="2612" w14:font="MS Gothic"/>
                  <w14:uncheckedState w14:val="2610" w14:font="MS Gothic"/>
                </w14:checkbox>
              </w:sdtPr>
              <w:sdtEndPr/>
              <w:sdtContent>
                <w:r w:rsidR="000D7DF0" w:rsidRPr="007670B6">
                  <w:rPr>
                    <w:rFonts w:ascii="MS Gothic" w:eastAsia="MS Gothic" w:hAnsi="MS Gothic" w:cs="MS Gothic" w:hint="eastAsia"/>
                    <w:b/>
                    <w:sz w:val="16"/>
                  </w:rPr>
                  <w:t>☐</w:t>
                </w:r>
              </w:sdtContent>
            </w:sdt>
            <w:r w:rsidR="000D7DF0">
              <w:rPr>
                <w:rFonts w:cs="Arial"/>
                <w:b/>
                <w:sz w:val="16"/>
              </w:rPr>
              <w:t xml:space="preserve"> </w:t>
            </w:r>
            <w:r w:rsidR="000D7DF0" w:rsidRPr="007670B6">
              <w:rPr>
                <w:rFonts w:cs="Arial"/>
                <w:b/>
                <w:sz w:val="16"/>
              </w:rPr>
              <w:t xml:space="preserve">SORS-Texte und Infos für </w:t>
            </w:r>
            <w:r w:rsidR="000D7DF0">
              <w:rPr>
                <w:rFonts w:cs="Arial"/>
                <w:b/>
                <w:sz w:val="16"/>
              </w:rPr>
              <w:t>"</w:t>
            </w:r>
            <w:r w:rsidR="000D7DF0" w:rsidRPr="007670B6">
              <w:rPr>
                <w:rFonts w:cs="Arial"/>
                <w:b/>
                <w:sz w:val="16"/>
              </w:rPr>
              <w:t>Klassenbrief</w:t>
            </w:r>
            <w:r w:rsidR="000D7DF0">
              <w:rPr>
                <w:rFonts w:cs="Arial"/>
                <w:b/>
                <w:sz w:val="16"/>
              </w:rPr>
              <w:t>"</w:t>
            </w:r>
          </w:p>
          <w:p w14:paraId="1BF5716B" w14:textId="77777777" w:rsidR="006F5044" w:rsidRPr="007670B6" w:rsidRDefault="003C5961" w:rsidP="006F5044">
            <w:pPr>
              <w:spacing w:before="120" w:after="120"/>
              <w:ind w:left="-6"/>
              <w:rPr>
                <w:rFonts w:cs="Arial"/>
                <w:b/>
                <w:sz w:val="16"/>
              </w:rPr>
            </w:pPr>
            <w:sdt>
              <w:sdtPr>
                <w:rPr>
                  <w:rFonts w:cs="Arial"/>
                  <w:b/>
                  <w:sz w:val="16"/>
                </w:rPr>
                <w:id w:val="2115789060"/>
                <w14:checkbox>
                  <w14:checked w14:val="0"/>
                  <w14:checkedState w14:val="2612" w14:font="MS Gothic"/>
                  <w14:uncheckedState w14:val="2610" w14:font="MS Gothic"/>
                </w14:checkbox>
              </w:sdtPr>
              <w:sdtEndPr/>
              <w:sdtContent>
                <w:r w:rsidR="000D7DF0" w:rsidRPr="007670B6">
                  <w:rPr>
                    <w:rFonts w:ascii="MS Gothic" w:eastAsia="MS Gothic" w:hAnsi="MS Gothic" w:cs="MS Gothic" w:hint="eastAsia"/>
                    <w:b/>
                    <w:sz w:val="16"/>
                  </w:rPr>
                  <w:t>☐</w:t>
                </w:r>
              </w:sdtContent>
            </w:sdt>
            <w:r w:rsidR="000D7DF0">
              <w:rPr>
                <w:rFonts w:cs="Arial"/>
                <w:b/>
                <w:sz w:val="16"/>
              </w:rPr>
              <w:t xml:space="preserve"> </w:t>
            </w:r>
            <w:r w:rsidR="000D7DF0" w:rsidRPr="007670B6">
              <w:rPr>
                <w:rFonts w:cs="Arial"/>
                <w:b/>
                <w:sz w:val="16"/>
              </w:rPr>
              <w:t xml:space="preserve">SORS-Texte und Infos für </w:t>
            </w:r>
            <w:r w:rsidR="000D7DF0">
              <w:rPr>
                <w:rFonts w:cs="Arial"/>
                <w:b/>
                <w:sz w:val="16"/>
              </w:rPr>
              <w:t>"</w:t>
            </w:r>
            <w:r w:rsidR="000D7DF0" w:rsidRPr="007670B6">
              <w:rPr>
                <w:rFonts w:cs="Arial"/>
                <w:b/>
                <w:sz w:val="16"/>
              </w:rPr>
              <w:t>Schuljahresbrief</w:t>
            </w:r>
            <w:r w:rsidR="000D7DF0">
              <w:rPr>
                <w:rFonts w:cs="Arial"/>
                <w:b/>
                <w:sz w:val="16"/>
              </w:rPr>
              <w:t>"</w:t>
            </w:r>
            <w:r w:rsidR="000D7DF0" w:rsidRPr="007670B6">
              <w:rPr>
                <w:rFonts w:cs="Arial"/>
                <w:b/>
                <w:sz w:val="16"/>
              </w:rPr>
              <w:t xml:space="preserve"> </w:t>
            </w:r>
          </w:p>
          <w:p w14:paraId="320CDC4E" w14:textId="77777777" w:rsidR="006F5044" w:rsidRPr="007670B6" w:rsidRDefault="003C5961" w:rsidP="006F5044">
            <w:pPr>
              <w:spacing w:before="120" w:after="120"/>
              <w:ind w:left="-6"/>
              <w:rPr>
                <w:rFonts w:cs="Arial"/>
                <w:b/>
                <w:sz w:val="16"/>
              </w:rPr>
            </w:pPr>
            <w:sdt>
              <w:sdtPr>
                <w:rPr>
                  <w:rFonts w:cs="Arial"/>
                  <w:b/>
                  <w:sz w:val="16"/>
                </w:rPr>
                <w:id w:val="540861355"/>
                <w14:checkbox>
                  <w14:checked w14:val="0"/>
                  <w14:checkedState w14:val="2612" w14:font="MS Gothic"/>
                  <w14:uncheckedState w14:val="2610" w14:font="MS Gothic"/>
                </w14:checkbox>
              </w:sdtPr>
              <w:sdtEndPr/>
              <w:sdtContent>
                <w:r w:rsidR="000D7DF0" w:rsidRPr="007670B6">
                  <w:rPr>
                    <w:rFonts w:ascii="MS Gothic" w:eastAsia="MS Gothic" w:hAnsi="MS Gothic" w:cs="MS Gothic" w:hint="eastAsia"/>
                    <w:b/>
                    <w:sz w:val="16"/>
                  </w:rPr>
                  <w:t>☐</w:t>
                </w:r>
              </w:sdtContent>
            </w:sdt>
            <w:r w:rsidR="000D7DF0">
              <w:rPr>
                <w:rFonts w:cs="Arial"/>
                <w:b/>
                <w:sz w:val="16"/>
              </w:rPr>
              <w:t xml:space="preserve"> </w:t>
            </w:r>
            <w:r w:rsidR="000D7DF0" w:rsidRPr="007670B6">
              <w:rPr>
                <w:rFonts w:cs="Arial"/>
                <w:b/>
                <w:sz w:val="16"/>
              </w:rPr>
              <w:t>Elternabende</w:t>
            </w:r>
          </w:p>
          <w:p w14:paraId="326C6C49" w14:textId="77777777" w:rsidR="006F5044" w:rsidRPr="007670B6" w:rsidRDefault="003C5961" w:rsidP="006F5044">
            <w:pPr>
              <w:spacing w:before="120" w:after="120"/>
              <w:ind w:left="-6"/>
              <w:rPr>
                <w:rFonts w:cs="Arial"/>
                <w:b/>
                <w:sz w:val="16"/>
              </w:rPr>
            </w:pPr>
            <w:sdt>
              <w:sdtPr>
                <w:rPr>
                  <w:rFonts w:cs="Arial"/>
                  <w:b/>
                  <w:sz w:val="16"/>
                </w:rPr>
                <w:id w:val="1908109059"/>
                <w14:checkbox>
                  <w14:checked w14:val="0"/>
                  <w14:checkedState w14:val="2612" w14:font="MS Gothic"/>
                  <w14:uncheckedState w14:val="2610" w14:font="MS Gothic"/>
                </w14:checkbox>
              </w:sdtPr>
              <w:sdtEndPr/>
              <w:sdtContent>
                <w:r w:rsidR="000D7DF0" w:rsidRPr="007670B6">
                  <w:rPr>
                    <w:rFonts w:ascii="MS Gothic" w:eastAsia="MS Gothic" w:hAnsi="MS Gothic" w:cs="MS Gothic" w:hint="eastAsia"/>
                    <w:b/>
                    <w:sz w:val="16"/>
                  </w:rPr>
                  <w:t>☐</w:t>
                </w:r>
              </w:sdtContent>
            </w:sdt>
            <w:r w:rsidR="000D7DF0">
              <w:rPr>
                <w:rFonts w:cs="Arial"/>
                <w:b/>
                <w:sz w:val="16"/>
              </w:rPr>
              <w:t xml:space="preserve"> </w:t>
            </w:r>
            <w:r w:rsidR="000D7DF0" w:rsidRPr="007670B6">
              <w:rPr>
                <w:rFonts w:cs="Arial"/>
                <w:b/>
                <w:sz w:val="16"/>
              </w:rPr>
              <w:t>Homepage bewirtschaften</w:t>
            </w:r>
          </w:p>
          <w:p w14:paraId="0482FF18" w14:textId="77777777" w:rsidR="006F5044" w:rsidRPr="007670B6" w:rsidRDefault="003C5961" w:rsidP="006F5044">
            <w:pPr>
              <w:spacing w:before="120" w:after="120"/>
              <w:ind w:left="-6"/>
              <w:rPr>
                <w:rFonts w:cs="Arial"/>
                <w:b/>
                <w:sz w:val="16"/>
              </w:rPr>
            </w:pPr>
            <w:sdt>
              <w:sdtPr>
                <w:rPr>
                  <w:rFonts w:cs="Arial"/>
                  <w:b/>
                  <w:sz w:val="16"/>
                </w:rPr>
                <w:id w:val="493076346"/>
                <w14:checkbox>
                  <w14:checked w14:val="0"/>
                  <w14:checkedState w14:val="2612" w14:font="MS Gothic"/>
                  <w14:uncheckedState w14:val="2610" w14:font="MS Gothic"/>
                </w14:checkbox>
              </w:sdtPr>
              <w:sdtEndPr/>
              <w:sdtContent>
                <w:r w:rsidR="000D7DF0" w:rsidRPr="007670B6">
                  <w:rPr>
                    <w:rFonts w:ascii="MS Gothic" w:eastAsia="MS Gothic" w:hAnsi="MS Gothic" w:cs="MS Gothic" w:hint="eastAsia"/>
                    <w:b/>
                    <w:sz w:val="16"/>
                  </w:rPr>
                  <w:t>☐</w:t>
                </w:r>
              </w:sdtContent>
            </w:sdt>
            <w:r w:rsidR="000D7DF0">
              <w:rPr>
                <w:rFonts w:cs="Arial"/>
                <w:b/>
                <w:sz w:val="16"/>
              </w:rPr>
              <w:t xml:space="preserve"> </w:t>
            </w:r>
            <w:r w:rsidR="000D7DF0" w:rsidRPr="007670B6">
              <w:rPr>
                <w:rFonts w:cs="Arial"/>
                <w:b/>
                <w:sz w:val="16"/>
              </w:rPr>
              <w:t>Spezielle PR-Massnahmen; Flyer, Plakate, Kleber, Post-it….</w:t>
            </w:r>
          </w:p>
          <w:p w14:paraId="3080F5A4" w14:textId="77777777" w:rsidR="006F5044" w:rsidRDefault="003C5961" w:rsidP="006F5044">
            <w:pPr>
              <w:spacing w:before="120" w:after="120"/>
              <w:ind w:left="-6"/>
              <w:rPr>
                <w:rFonts w:cs="Arial"/>
                <w:b/>
                <w:sz w:val="16"/>
              </w:rPr>
            </w:pPr>
            <w:sdt>
              <w:sdtPr>
                <w:rPr>
                  <w:rFonts w:cs="Arial"/>
                  <w:b/>
                  <w:sz w:val="16"/>
                </w:rPr>
                <w:id w:val="490599099"/>
                <w14:checkbox>
                  <w14:checked w14:val="0"/>
                  <w14:checkedState w14:val="2612" w14:font="MS Gothic"/>
                  <w14:uncheckedState w14:val="2610" w14:font="MS Gothic"/>
                </w14:checkbox>
              </w:sdtPr>
              <w:sdtEndPr/>
              <w:sdtContent>
                <w:r w:rsidR="000D7DF0" w:rsidRPr="007670B6">
                  <w:rPr>
                    <w:rFonts w:ascii="MS Gothic" w:eastAsia="MS Gothic" w:hAnsi="MS Gothic" w:cs="MS Gothic" w:hint="eastAsia"/>
                    <w:b/>
                    <w:sz w:val="16"/>
                  </w:rPr>
                  <w:t>☐</w:t>
                </w:r>
              </w:sdtContent>
            </w:sdt>
            <w:r w:rsidR="000D7DF0">
              <w:rPr>
                <w:rFonts w:cs="Arial"/>
                <w:b/>
                <w:sz w:val="16"/>
              </w:rPr>
              <w:t xml:space="preserve"> nach Vorgaben der Stadt / Gemeinde</w:t>
            </w:r>
          </w:p>
          <w:p w14:paraId="5E5C57B6" w14:textId="77777777" w:rsidR="006F5044" w:rsidRPr="007670B6" w:rsidRDefault="003C5961" w:rsidP="006F5044">
            <w:pPr>
              <w:spacing w:before="120" w:after="120"/>
              <w:ind w:left="-6"/>
              <w:rPr>
                <w:b/>
                <w:sz w:val="16"/>
              </w:rPr>
            </w:pPr>
            <w:sdt>
              <w:sdtPr>
                <w:rPr>
                  <w:rFonts w:cs="Arial"/>
                  <w:b/>
                  <w:sz w:val="16"/>
                </w:rPr>
                <w:id w:val="1902164201"/>
                <w14:checkbox>
                  <w14:checked w14:val="0"/>
                  <w14:checkedState w14:val="2612" w14:font="MS Gothic"/>
                  <w14:uncheckedState w14:val="2610" w14:font="MS Gothic"/>
                </w14:checkbox>
              </w:sdtPr>
              <w:sdtEndPr/>
              <w:sdtContent>
                <w:r w:rsidR="000D7DF0" w:rsidRPr="007670B6">
                  <w:rPr>
                    <w:rFonts w:ascii="MS Gothic" w:eastAsia="MS Gothic" w:hAnsi="MS Gothic" w:cs="MS Gothic" w:hint="eastAsia"/>
                    <w:b/>
                    <w:sz w:val="16"/>
                  </w:rPr>
                  <w:t>☐</w:t>
                </w:r>
              </w:sdtContent>
            </w:sdt>
            <w:r w:rsidR="000D7DF0">
              <w:rPr>
                <w:rFonts w:cs="Arial"/>
                <w:b/>
                <w:sz w:val="16"/>
              </w:rPr>
              <w:t xml:space="preserve"> andere:</w:t>
            </w:r>
          </w:p>
        </w:tc>
        <w:tc>
          <w:tcPr>
            <w:tcW w:w="2693" w:type="dxa"/>
            <w:vMerge/>
          </w:tcPr>
          <w:p w14:paraId="179DD7BB" w14:textId="77777777" w:rsidR="006F5044" w:rsidRDefault="006F5044" w:rsidP="006F5044">
            <w:pPr>
              <w:spacing w:before="120" w:after="120"/>
              <w:rPr>
                <w:rFonts w:cs="Arial"/>
                <w:color w:val="CC3300"/>
                <w:sz w:val="18"/>
                <w:szCs w:val="18"/>
                <w:lang w:eastAsia="de-DE"/>
              </w:rPr>
            </w:pPr>
          </w:p>
        </w:tc>
      </w:tr>
      <w:tr w:rsidR="00332A64" w14:paraId="763E0C44" w14:textId="77777777" w:rsidTr="00CB1E3F">
        <w:trPr>
          <w:trHeight w:val="1693"/>
        </w:trPr>
        <w:tc>
          <w:tcPr>
            <w:tcW w:w="2518" w:type="dxa"/>
            <w:tcBorders>
              <w:top w:val="single" w:sz="18" w:space="0" w:color="auto"/>
            </w:tcBorders>
          </w:tcPr>
          <w:p w14:paraId="031D0E41" w14:textId="77777777" w:rsidR="006F5044" w:rsidRPr="00804386" w:rsidRDefault="000D7DF0" w:rsidP="006F5044">
            <w:pPr>
              <w:spacing w:before="120" w:after="120"/>
              <w:jc w:val="right"/>
              <w:rPr>
                <w:rFonts w:cs="Arial"/>
                <w:b/>
                <w:sz w:val="20"/>
                <w:szCs w:val="22"/>
                <w:lang w:eastAsia="de-DE"/>
              </w:rPr>
            </w:pPr>
            <w:r>
              <w:rPr>
                <w:rFonts w:cs="Arial"/>
                <w:b/>
                <w:sz w:val="20"/>
                <w:szCs w:val="22"/>
                <w:lang w:eastAsia="de-DE"/>
              </w:rPr>
              <w:t>P</w:t>
            </w:r>
            <w:r w:rsidRPr="007A2818">
              <w:rPr>
                <w:rFonts w:cs="Arial"/>
                <w:b/>
                <w:sz w:val="20"/>
                <w:szCs w:val="22"/>
                <w:lang w:eastAsia="de-DE"/>
              </w:rPr>
              <w:t>lanung</w:t>
            </w:r>
            <w:r>
              <w:rPr>
                <w:rFonts w:cs="Arial"/>
                <w:b/>
                <w:sz w:val="20"/>
                <w:szCs w:val="22"/>
                <w:lang w:eastAsia="de-DE"/>
              </w:rPr>
              <w:t xml:space="preserve"> Termine</w:t>
            </w:r>
          </w:p>
        </w:tc>
        <w:tc>
          <w:tcPr>
            <w:tcW w:w="9781" w:type="dxa"/>
            <w:gridSpan w:val="2"/>
            <w:tcBorders>
              <w:top w:val="single" w:sz="18" w:space="0" w:color="auto"/>
            </w:tcBorders>
            <w:shd w:val="clear" w:color="auto" w:fill="FFFFFF" w:themeFill="background1"/>
          </w:tcPr>
          <w:p w14:paraId="0CB89840" w14:textId="77777777" w:rsidR="006F5044" w:rsidRPr="006273D5" w:rsidRDefault="000D7DF0" w:rsidP="006F5044">
            <w:pPr>
              <w:spacing w:before="120" w:after="120"/>
              <w:rPr>
                <w:rFonts w:cs="Arial"/>
                <w:b/>
                <w:sz w:val="16"/>
                <w:szCs w:val="22"/>
                <w:lang w:eastAsia="de-DE"/>
              </w:rPr>
            </w:pPr>
            <w:r>
              <w:rPr>
                <w:noProof/>
              </w:rPr>
              <w:drawing>
                <wp:inline distT="0" distB="0" distL="0" distR="0" wp14:anchorId="46A34A5D" wp14:editId="0168BBF6">
                  <wp:extent cx="5953122" cy="1195200"/>
                  <wp:effectExtent l="0" t="0" r="0" b="508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6018114" cy="1208248"/>
                          </a:xfrm>
                          <a:prstGeom prst="rect">
                            <a:avLst/>
                          </a:prstGeom>
                        </pic:spPr>
                      </pic:pic>
                    </a:graphicData>
                  </a:graphic>
                </wp:inline>
              </w:drawing>
            </w:r>
          </w:p>
        </w:tc>
        <w:tc>
          <w:tcPr>
            <w:tcW w:w="2693" w:type="dxa"/>
            <w:tcBorders>
              <w:top w:val="single" w:sz="18" w:space="0" w:color="auto"/>
            </w:tcBorders>
          </w:tcPr>
          <w:p w14:paraId="20B5916B" w14:textId="77777777" w:rsidR="0076560C" w:rsidRDefault="000D7DF0" w:rsidP="006F5044">
            <w:pPr>
              <w:spacing w:before="120" w:after="120"/>
              <w:rPr>
                <w:rFonts w:cs="Arial"/>
                <w:b/>
                <w:color w:val="CC3300"/>
                <w:sz w:val="16"/>
                <w:szCs w:val="18"/>
                <w:lang w:eastAsia="de-DE"/>
              </w:rPr>
            </w:pPr>
            <w:r>
              <w:rPr>
                <w:rFonts w:cs="Arial"/>
                <w:color w:val="CC3300"/>
                <w:sz w:val="18"/>
                <w:szCs w:val="18"/>
                <w:lang w:eastAsia="de-DE"/>
              </w:rPr>
              <w:t xml:space="preserve">Sind unsere </w:t>
            </w:r>
            <w:r w:rsidRPr="00124573">
              <w:rPr>
                <w:rFonts w:cs="Arial"/>
                <w:color w:val="CC3300"/>
                <w:sz w:val="18"/>
                <w:szCs w:val="18"/>
                <w:lang w:eastAsia="de-DE"/>
              </w:rPr>
              <w:t>Kommuni</w:t>
            </w:r>
            <w:r>
              <w:rPr>
                <w:rFonts w:cs="Arial"/>
                <w:color w:val="CC3300"/>
                <w:sz w:val="18"/>
                <w:szCs w:val="18"/>
                <w:lang w:eastAsia="de-DE"/>
              </w:rPr>
              <w:t>-</w:t>
            </w:r>
            <w:r w:rsidRPr="00124573">
              <w:rPr>
                <w:rFonts w:cs="Arial"/>
                <w:color w:val="CC3300"/>
                <w:sz w:val="18"/>
                <w:szCs w:val="18"/>
                <w:lang w:eastAsia="de-DE"/>
              </w:rPr>
              <w:t>kationsmittel zeitgemäss</w:t>
            </w:r>
            <w:r>
              <w:rPr>
                <w:rFonts w:cs="Arial"/>
                <w:color w:val="CC3300"/>
                <w:sz w:val="18"/>
                <w:szCs w:val="18"/>
                <w:lang w:eastAsia="de-DE"/>
              </w:rPr>
              <w:t xml:space="preserve"> und erreichen sie die Zielgruppen?</w:t>
            </w:r>
            <w:r>
              <w:rPr>
                <w:rFonts w:cs="Arial"/>
                <w:b/>
                <w:color w:val="CC3300"/>
                <w:sz w:val="16"/>
                <w:szCs w:val="18"/>
                <w:lang w:eastAsia="de-DE"/>
              </w:rPr>
              <w:t xml:space="preserve"> </w:t>
            </w:r>
            <w:r>
              <w:rPr>
                <w:rFonts w:cs="Arial"/>
                <w:b/>
                <w:color w:val="CC3300"/>
                <w:sz w:val="16"/>
                <w:szCs w:val="18"/>
                <w:lang w:eastAsia="de-DE"/>
              </w:rPr>
              <w:br/>
            </w:r>
          </w:p>
          <w:p w14:paraId="709868E3" w14:textId="77777777" w:rsidR="006F5044" w:rsidRDefault="000D7DF0" w:rsidP="006F5044">
            <w:pPr>
              <w:spacing w:before="120" w:after="120"/>
              <w:rPr>
                <w:rFonts w:cs="Arial"/>
                <w:b/>
                <w:color w:val="CC3300"/>
                <w:sz w:val="16"/>
                <w:szCs w:val="18"/>
                <w:lang w:eastAsia="de-DE"/>
              </w:rPr>
            </w:pPr>
            <w:r>
              <w:rPr>
                <w:rFonts w:cs="Arial"/>
                <w:b/>
                <w:color w:val="CC3300"/>
                <w:sz w:val="16"/>
                <w:szCs w:val="18"/>
                <w:lang w:eastAsia="de-DE"/>
              </w:rPr>
              <w:br/>
            </w:r>
            <w:r w:rsidR="00F37F02">
              <w:rPr>
                <w:rFonts w:cs="Arial"/>
                <w:sz w:val="16"/>
                <w:szCs w:val="18"/>
                <w:lang w:eastAsia="de-DE"/>
              </w:rPr>
              <w:t>&gt; siehe:</w:t>
            </w:r>
            <w:r w:rsidR="00860B9C" w:rsidRPr="002D1690">
              <w:rPr>
                <w:rFonts w:cs="Arial"/>
                <w:sz w:val="16"/>
                <w:szCs w:val="18"/>
                <w:lang w:eastAsia="de-DE"/>
              </w:rPr>
              <w:t xml:space="preserve"> </w:t>
            </w:r>
            <w:hyperlink w:anchor="_4.2_Zeitressourcen/Termine_planen" w:history="1">
              <w:r w:rsidR="00860B9C" w:rsidRPr="00BB2604">
                <w:rPr>
                  <w:rStyle w:val="Lienhypertexte"/>
                  <w:rFonts w:cs="Arial"/>
                  <w:b/>
                  <w:sz w:val="16"/>
                  <w:szCs w:val="18"/>
                  <w:lang w:eastAsia="de-DE"/>
                </w:rPr>
                <w:t>4</w:t>
              </w:r>
              <w:r w:rsidRPr="00BB2604">
                <w:rPr>
                  <w:rStyle w:val="Lienhypertexte"/>
                  <w:rFonts w:cs="Arial"/>
                  <w:b/>
                  <w:sz w:val="16"/>
                  <w:szCs w:val="18"/>
                  <w:lang w:eastAsia="de-DE"/>
                </w:rPr>
                <w:t>.2 Zeit</w:t>
              </w:r>
            </w:hyperlink>
            <w:r w:rsidRPr="00860B9C">
              <w:rPr>
                <w:rFonts w:cs="Arial"/>
                <w:b/>
                <w:color w:val="17365D" w:themeColor="text2" w:themeShade="BF"/>
                <w:sz w:val="16"/>
                <w:szCs w:val="18"/>
                <w:lang w:eastAsia="de-DE"/>
              </w:rPr>
              <w:t xml:space="preserve"> / Termine planen</w:t>
            </w:r>
          </w:p>
          <w:p w14:paraId="21FCB1CF" w14:textId="77777777" w:rsidR="006F5044" w:rsidRPr="00F37F02" w:rsidRDefault="0029511D" w:rsidP="0029511D">
            <w:pPr>
              <w:spacing w:before="120" w:after="120"/>
              <w:rPr>
                <w:rFonts w:cs="Arial"/>
                <w:b/>
                <w:color w:val="000000" w:themeColor="text1"/>
                <w:sz w:val="16"/>
                <w:szCs w:val="18"/>
                <w:lang w:eastAsia="de-DE"/>
              </w:rPr>
            </w:pPr>
            <w:r>
              <w:rPr>
                <w:rFonts w:cs="Arial"/>
                <w:color w:val="000000" w:themeColor="text1"/>
                <w:sz w:val="16"/>
                <w:szCs w:val="18"/>
                <w:lang w:eastAsia="de-DE"/>
              </w:rPr>
              <w:t>&gt; siehe:</w:t>
            </w:r>
            <w:r w:rsidRPr="009A2F73">
              <w:rPr>
                <w:rFonts w:cs="Arial"/>
                <w:b/>
                <w:color w:val="000000" w:themeColor="text1"/>
                <w:sz w:val="16"/>
                <w:szCs w:val="18"/>
                <w:lang w:eastAsia="de-DE"/>
              </w:rPr>
              <w:t xml:space="preserve"> </w:t>
            </w:r>
            <w:hyperlink w:anchor="_Anhang" w:history="1">
              <w:r w:rsidRPr="00955731">
                <w:rPr>
                  <w:rStyle w:val="Lienhypertexte"/>
                  <w:rFonts w:cs="Arial"/>
                  <w:b/>
                  <w:sz w:val="16"/>
                  <w:szCs w:val="18"/>
                  <w:lang w:eastAsia="de-DE"/>
                </w:rPr>
                <w:t>Anhang</w:t>
              </w:r>
            </w:hyperlink>
            <w:r w:rsidRPr="009A2F73">
              <w:rPr>
                <w:rFonts w:cs="Arial"/>
                <w:b/>
                <w:color w:val="000000" w:themeColor="text1"/>
                <w:sz w:val="16"/>
                <w:szCs w:val="18"/>
                <w:lang w:eastAsia="de-DE"/>
              </w:rPr>
              <w:t xml:space="preserve">: </w:t>
            </w:r>
            <w:r>
              <w:rPr>
                <w:rFonts w:cs="Arial"/>
                <w:b/>
                <w:color w:val="000000" w:themeColor="text1"/>
                <w:sz w:val="16"/>
                <w:szCs w:val="18"/>
                <w:lang w:eastAsia="de-DE"/>
              </w:rPr>
              <w:br/>
              <w:t>Planungsinstrumente «Kommunikationsplan»</w:t>
            </w:r>
            <w:r w:rsidRPr="009A2F73">
              <w:rPr>
                <w:rFonts w:cs="Arial"/>
                <w:b/>
                <w:color w:val="000000" w:themeColor="text1"/>
                <w:sz w:val="16"/>
                <w:szCs w:val="18"/>
                <w:lang w:eastAsia="de-DE"/>
              </w:rPr>
              <w:t xml:space="preserve"> </w:t>
            </w:r>
            <w:r w:rsidRPr="006C4037">
              <w:rPr>
                <w:rFonts w:cs="Arial"/>
                <w:b/>
                <w:color w:val="C00000"/>
                <w:sz w:val="16"/>
                <w:szCs w:val="18"/>
                <w:lang w:eastAsia="de-DE"/>
              </w:rPr>
              <w:t xml:space="preserve"> </w:t>
            </w:r>
          </w:p>
        </w:tc>
      </w:tr>
      <w:tr w:rsidR="00332A64" w14:paraId="05366858" w14:textId="77777777" w:rsidTr="006F5044">
        <w:tc>
          <w:tcPr>
            <w:tcW w:w="2518" w:type="dxa"/>
            <w:tcBorders>
              <w:top w:val="single" w:sz="18" w:space="0" w:color="auto"/>
              <w:bottom w:val="single" w:sz="18" w:space="0" w:color="auto"/>
            </w:tcBorders>
            <w:shd w:val="clear" w:color="auto" w:fill="F7C0BE"/>
          </w:tcPr>
          <w:p w14:paraId="45698424" w14:textId="77777777" w:rsidR="006F5044" w:rsidRPr="00804386" w:rsidRDefault="006F5044" w:rsidP="006F5044">
            <w:pPr>
              <w:spacing w:before="120" w:after="120"/>
              <w:jc w:val="right"/>
              <w:rPr>
                <w:rFonts w:cs="Arial"/>
                <w:b/>
                <w:sz w:val="20"/>
                <w:szCs w:val="22"/>
                <w:lang w:eastAsia="de-DE"/>
              </w:rPr>
            </w:pPr>
          </w:p>
        </w:tc>
        <w:tc>
          <w:tcPr>
            <w:tcW w:w="9781" w:type="dxa"/>
            <w:gridSpan w:val="2"/>
            <w:tcBorders>
              <w:top w:val="single" w:sz="18" w:space="0" w:color="auto"/>
              <w:bottom w:val="single" w:sz="18" w:space="0" w:color="auto"/>
            </w:tcBorders>
            <w:shd w:val="clear" w:color="auto" w:fill="auto"/>
          </w:tcPr>
          <w:p w14:paraId="7BFF213B" w14:textId="77777777" w:rsidR="006F5044" w:rsidRPr="005D0FC0" w:rsidRDefault="006F5044" w:rsidP="006F5044">
            <w:pPr>
              <w:tabs>
                <w:tab w:val="left" w:pos="4148"/>
              </w:tabs>
              <w:spacing w:before="120" w:after="120"/>
              <w:rPr>
                <w:rFonts w:cs="Arial"/>
                <w:b/>
                <w:color w:val="CC3300"/>
                <w:sz w:val="16"/>
                <w:szCs w:val="18"/>
                <w:lang w:eastAsia="de-DE"/>
              </w:rPr>
            </w:pPr>
          </w:p>
        </w:tc>
        <w:tc>
          <w:tcPr>
            <w:tcW w:w="2693" w:type="dxa"/>
            <w:tcBorders>
              <w:top w:val="single" w:sz="18" w:space="0" w:color="auto"/>
              <w:bottom w:val="single" w:sz="18" w:space="0" w:color="auto"/>
            </w:tcBorders>
          </w:tcPr>
          <w:p w14:paraId="05AAD191" w14:textId="77777777" w:rsidR="006F5044" w:rsidRPr="005D0FC0" w:rsidRDefault="000D7DF0" w:rsidP="006F5044">
            <w:pPr>
              <w:spacing w:before="120" w:after="120"/>
              <w:rPr>
                <w:rFonts w:cs="Arial"/>
                <w:b/>
                <w:color w:val="CC3300"/>
                <w:sz w:val="16"/>
                <w:szCs w:val="18"/>
                <w:lang w:eastAsia="de-DE"/>
              </w:rPr>
            </w:pPr>
            <w:r w:rsidRPr="007F317C">
              <w:rPr>
                <w:rFonts w:cs="Arial"/>
                <w:b/>
                <w:color w:val="CC3300"/>
                <w:sz w:val="18"/>
                <w:szCs w:val="18"/>
                <w:lang w:eastAsia="de-DE"/>
              </w:rPr>
              <w:t>Ergänzungen</w:t>
            </w:r>
          </w:p>
        </w:tc>
      </w:tr>
    </w:tbl>
    <w:p w14:paraId="134DA215" w14:textId="77777777" w:rsidR="006F5044" w:rsidRPr="00CB1E3F" w:rsidRDefault="006F5044" w:rsidP="00CB1E3F">
      <w:pPr>
        <w:spacing w:before="120" w:after="120"/>
        <w:rPr>
          <w:sz w:val="2"/>
        </w:rPr>
      </w:pPr>
    </w:p>
    <w:p w14:paraId="244FB641" w14:textId="77777777" w:rsidR="009D5B78" w:rsidRDefault="009D5B78">
      <w:pPr>
        <w:rPr>
          <w:b/>
          <w:bCs/>
        </w:rPr>
        <w:sectPr w:rsidR="009D5B78" w:rsidSect="00817775">
          <w:pgSz w:w="16838" w:h="11906" w:orient="landscape" w:code="9"/>
          <w:pgMar w:top="1276" w:right="1418" w:bottom="1276" w:left="993" w:header="720" w:footer="321" w:gutter="0"/>
          <w:cols w:space="720"/>
          <w:formProt w:val="0"/>
          <w:titlePg/>
          <w:docGrid w:linePitch="299"/>
        </w:sectPr>
      </w:pPr>
    </w:p>
    <w:tbl>
      <w:tblPr>
        <w:tblW w:w="14992" w:type="dxa"/>
        <w:tblLayout w:type="fixed"/>
        <w:tblLook w:val="01E0" w:firstRow="1" w:lastRow="1" w:firstColumn="1" w:lastColumn="1" w:noHBand="0" w:noVBand="0"/>
      </w:tblPr>
      <w:tblGrid>
        <w:gridCol w:w="1757"/>
        <w:gridCol w:w="3630"/>
        <w:gridCol w:w="9605"/>
      </w:tblGrid>
      <w:tr w:rsidR="0094290E" w14:paraId="6F557B7A" w14:textId="77777777" w:rsidTr="0094290E">
        <w:tc>
          <w:tcPr>
            <w:tcW w:w="14992" w:type="dxa"/>
            <w:gridSpan w:val="3"/>
            <w:shd w:val="clear" w:color="auto" w:fill="auto"/>
          </w:tcPr>
          <w:p w14:paraId="210F9F0D" w14:textId="77777777" w:rsidR="0094290E" w:rsidRPr="005B1201" w:rsidRDefault="0094290E" w:rsidP="0094290E">
            <w:pPr>
              <w:pStyle w:val="Titre1"/>
              <w:spacing w:before="120" w:after="120"/>
            </w:pPr>
            <w:bookmarkStart w:id="57" w:name="_Anhang_1"/>
            <w:bookmarkStart w:id="58" w:name="_Toc526417750"/>
            <w:bookmarkEnd w:id="57"/>
            <w:r>
              <w:t>Anhang</w:t>
            </w:r>
            <w:bookmarkEnd w:id="58"/>
          </w:p>
        </w:tc>
      </w:tr>
      <w:tr w:rsidR="0094290E" w14:paraId="65B8BA63" w14:textId="77777777" w:rsidTr="0094290E">
        <w:tc>
          <w:tcPr>
            <w:tcW w:w="14992" w:type="dxa"/>
            <w:gridSpan w:val="3"/>
            <w:shd w:val="clear" w:color="auto" w:fill="auto"/>
          </w:tcPr>
          <w:p w14:paraId="3D6EFBA5" w14:textId="77777777" w:rsidR="0094290E" w:rsidRDefault="0094290E" w:rsidP="007569C7">
            <w:pPr>
              <w:pStyle w:val="Titre1"/>
              <w:spacing w:before="120" w:after="120"/>
            </w:pPr>
            <w:bookmarkStart w:id="59" w:name="_1_Literaturhinweise_/"/>
            <w:bookmarkStart w:id="60" w:name="_Toc256000023"/>
            <w:bookmarkStart w:id="61" w:name="_Toc518382912"/>
            <w:bookmarkStart w:id="62" w:name="_Toc526417751"/>
            <w:bookmarkEnd w:id="59"/>
            <w:r>
              <w:t>1 Literaturhinweise / hilfreiche Links</w:t>
            </w:r>
            <w:bookmarkEnd w:id="60"/>
            <w:bookmarkEnd w:id="61"/>
            <w:bookmarkEnd w:id="62"/>
            <w:r w:rsidR="007569C7">
              <w:t xml:space="preserve"> / Film</w:t>
            </w:r>
          </w:p>
        </w:tc>
      </w:tr>
      <w:tr w:rsidR="0094290E" w14:paraId="521CFBB2" w14:textId="77777777" w:rsidTr="0094290E">
        <w:tc>
          <w:tcPr>
            <w:tcW w:w="1757" w:type="dxa"/>
            <w:shd w:val="clear" w:color="auto" w:fill="auto"/>
          </w:tcPr>
          <w:p w14:paraId="7AD352CF" w14:textId="77777777" w:rsidR="0094290E" w:rsidRPr="00D221ED" w:rsidRDefault="0094290E" w:rsidP="0094290E">
            <w:pPr>
              <w:spacing w:before="120" w:after="120"/>
              <w:jc w:val="both"/>
              <w:rPr>
                <w:rStyle w:val="lev"/>
              </w:rPr>
            </w:pPr>
          </w:p>
        </w:tc>
        <w:tc>
          <w:tcPr>
            <w:tcW w:w="13235" w:type="dxa"/>
            <w:gridSpan w:val="2"/>
            <w:shd w:val="clear" w:color="auto" w:fill="auto"/>
          </w:tcPr>
          <w:p w14:paraId="181CD027" w14:textId="77777777" w:rsidR="0094290E" w:rsidRDefault="003C5961" w:rsidP="007569C7">
            <w:pPr>
              <w:pStyle w:val="Paragraphedeliste"/>
              <w:numPr>
                <w:ilvl w:val="0"/>
                <w:numId w:val="13"/>
              </w:numPr>
              <w:spacing w:before="120" w:after="120" w:line="276" w:lineRule="auto"/>
            </w:pPr>
            <w:hyperlink r:id="rId83" w:history="1">
              <w:r w:rsidR="0094290E" w:rsidRPr="001576E8">
                <w:rPr>
                  <w:rStyle w:val="Lienhypertexte"/>
                  <w:b/>
                </w:rPr>
                <w:t>Sozialraumorientierte Schulen</w:t>
              </w:r>
            </w:hyperlink>
            <w:r w:rsidR="0094290E">
              <w:t xml:space="preserve"> (DVS)</w:t>
            </w:r>
          </w:p>
          <w:p w14:paraId="246A32E0" w14:textId="77777777" w:rsidR="007569C7" w:rsidRPr="00AB1FB9" w:rsidRDefault="007569C7" w:rsidP="007569C7">
            <w:pPr>
              <w:pStyle w:val="Paragraphedeliste"/>
              <w:spacing w:before="120" w:after="120" w:line="276" w:lineRule="auto"/>
              <w:rPr>
                <w:sz w:val="14"/>
              </w:rPr>
            </w:pPr>
          </w:p>
          <w:p w14:paraId="192E7286" w14:textId="77777777" w:rsidR="007569C7" w:rsidRPr="007569C7" w:rsidRDefault="007569C7" w:rsidP="007569C7">
            <w:pPr>
              <w:pStyle w:val="Paragraphedeliste"/>
              <w:spacing w:before="120" w:after="120" w:line="276" w:lineRule="auto"/>
              <w:rPr>
                <w:rFonts w:ascii="Arial Black" w:hAnsi="Arial Black"/>
                <w:b/>
              </w:rPr>
            </w:pPr>
            <w:r w:rsidRPr="007569C7">
              <w:rPr>
                <w:rFonts w:ascii="Arial Black" w:hAnsi="Arial Black"/>
                <w:b/>
              </w:rPr>
              <w:t>Literatur</w:t>
            </w:r>
          </w:p>
          <w:p w14:paraId="25EC4C88" w14:textId="77777777" w:rsidR="0094290E" w:rsidRDefault="0094290E" w:rsidP="007569C7">
            <w:pPr>
              <w:pStyle w:val="Paragraphedeliste"/>
              <w:numPr>
                <w:ilvl w:val="0"/>
                <w:numId w:val="13"/>
              </w:numPr>
              <w:spacing w:before="120" w:after="120" w:line="276" w:lineRule="auto"/>
            </w:pPr>
            <w:r w:rsidRPr="001576E8">
              <w:rPr>
                <w:b/>
              </w:rPr>
              <w:t xml:space="preserve">Bildungslandschaften21 (education21) </w:t>
            </w:r>
            <w:r>
              <w:br/>
              <w:t xml:space="preserve">&gt; </w:t>
            </w:r>
            <w:hyperlink r:id="rId84" w:history="1">
              <w:r>
                <w:rPr>
                  <w:rStyle w:val="Lienhypertexte"/>
                </w:rPr>
                <w:t>Bildungslandschaften21 | éducation21 (education21.ch)</w:t>
              </w:r>
            </w:hyperlink>
            <w:r>
              <w:t xml:space="preserve"> &gt; </w:t>
            </w:r>
            <w:hyperlink r:id="rId85" w:history="1">
              <w:r>
                <w:rPr>
                  <w:rStyle w:val="Lienhypertexte"/>
                </w:rPr>
                <w:t>Toolbox | éducation21 (education21.ch)</w:t>
              </w:r>
            </w:hyperlink>
          </w:p>
          <w:p w14:paraId="7540CCAD" w14:textId="77777777" w:rsidR="0094290E" w:rsidRDefault="0094290E" w:rsidP="007569C7">
            <w:pPr>
              <w:pStyle w:val="Paragraphedeliste"/>
              <w:numPr>
                <w:ilvl w:val="0"/>
                <w:numId w:val="13"/>
              </w:numPr>
              <w:spacing w:before="120" w:after="120" w:line="276" w:lineRule="auto"/>
            </w:pPr>
            <w:r w:rsidRPr="001576E8">
              <w:rPr>
                <w:b/>
              </w:rPr>
              <w:t xml:space="preserve">Wie geht's zur Bildungslandschaft? </w:t>
            </w:r>
            <w:r>
              <w:t>&gt; Praxishandbuch &gt; 2014, Klett ISBN:978-3-7800-4955-1</w:t>
            </w:r>
          </w:p>
          <w:p w14:paraId="51F90FCB" w14:textId="77777777" w:rsidR="0094290E" w:rsidRDefault="0094290E" w:rsidP="007569C7">
            <w:pPr>
              <w:pStyle w:val="Paragraphedeliste"/>
              <w:numPr>
                <w:ilvl w:val="0"/>
                <w:numId w:val="13"/>
              </w:numPr>
              <w:spacing w:before="120" w:after="120" w:line="276" w:lineRule="auto"/>
            </w:pPr>
            <w:r w:rsidRPr="00E75C85">
              <w:rPr>
                <w:rFonts w:cs="Arial"/>
                <w:b/>
                <w:sz w:val="20"/>
                <w:szCs w:val="20"/>
              </w:rPr>
              <w:t xml:space="preserve"> «10 Schritte zur Bildungslandschaft»</w:t>
            </w:r>
            <w:r w:rsidRPr="00E75C85">
              <w:rPr>
                <w:rFonts w:cs="Arial"/>
                <w:sz w:val="20"/>
                <w:szCs w:val="20"/>
              </w:rPr>
              <w:t>, AJB Kanton Zürich</w:t>
            </w:r>
            <w:r>
              <w:rPr>
                <w:rFonts w:cs="Arial"/>
                <w:sz w:val="20"/>
                <w:szCs w:val="20"/>
              </w:rPr>
              <w:t xml:space="preserve">, &gt; </w:t>
            </w:r>
            <w:hyperlink r:id="rId86" w:history="1">
              <w:r w:rsidRPr="00E75C85">
                <w:rPr>
                  <w:rStyle w:val="Lienhypertexte"/>
                  <w:rFonts w:cs="Arial"/>
                  <w:sz w:val="20"/>
                  <w:szCs w:val="20"/>
                </w:rPr>
                <w:t>(Kurzversion</w:t>
              </w:r>
            </w:hyperlink>
            <w:r w:rsidRPr="00E75C85">
              <w:rPr>
                <w:rFonts w:cs="Arial"/>
                <w:sz w:val="20"/>
                <w:szCs w:val="20"/>
              </w:rPr>
              <w:t>), (</w:t>
            </w:r>
            <w:hyperlink r:id="rId87" w:history="1">
              <w:r w:rsidRPr="00E75C85">
                <w:rPr>
                  <w:rStyle w:val="Lienhypertexte"/>
                  <w:rFonts w:cs="Arial"/>
                  <w:sz w:val="20"/>
                  <w:szCs w:val="20"/>
                </w:rPr>
                <w:t>Langversion</w:t>
              </w:r>
            </w:hyperlink>
            <w:r w:rsidRPr="00E75C85">
              <w:rPr>
                <w:rFonts w:cs="Arial"/>
                <w:sz w:val="20"/>
                <w:szCs w:val="20"/>
              </w:rPr>
              <w:t>)</w:t>
            </w:r>
            <w:r>
              <w:rPr>
                <w:rFonts w:cs="Arial"/>
                <w:sz w:val="20"/>
                <w:szCs w:val="20"/>
              </w:rPr>
              <w:t xml:space="preserve"> </w:t>
            </w:r>
          </w:p>
          <w:p w14:paraId="5ADFBDD4" w14:textId="77777777" w:rsidR="0094290E" w:rsidRDefault="0094290E" w:rsidP="007569C7">
            <w:pPr>
              <w:pStyle w:val="Paragraphedeliste"/>
              <w:numPr>
                <w:ilvl w:val="0"/>
                <w:numId w:val="13"/>
              </w:numPr>
              <w:spacing w:before="120" w:after="120" w:line="276" w:lineRule="auto"/>
            </w:pPr>
            <w:r>
              <w:rPr>
                <w:b/>
              </w:rPr>
              <w:t>«</w:t>
            </w:r>
            <w:r w:rsidRPr="001576E8">
              <w:rPr>
                <w:b/>
              </w:rPr>
              <w:t>Bildungslandschaften Basel</w:t>
            </w:r>
            <w:r>
              <w:rPr>
                <w:b/>
              </w:rPr>
              <w:t>»</w:t>
            </w:r>
            <w:r>
              <w:t xml:space="preserve"> (Bericht): </w:t>
            </w:r>
            <w:hyperlink r:id="rId88" w:history="1">
              <w:r w:rsidRPr="008A2762">
                <w:rPr>
                  <w:rStyle w:val="Lienhypertexte"/>
                </w:rPr>
                <w:t>https://bit.ly/2CNP3hM</w:t>
              </w:r>
            </w:hyperlink>
            <w:r>
              <w:t xml:space="preserve"> </w:t>
            </w:r>
          </w:p>
          <w:p w14:paraId="54825B1C" w14:textId="77777777" w:rsidR="007569C7" w:rsidRPr="00AB1FB9" w:rsidRDefault="007569C7" w:rsidP="007569C7">
            <w:pPr>
              <w:pStyle w:val="Paragraphedeliste"/>
              <w:spacing w:before="120" w:after="120" w:line="276" w:lineRule="auto"/>
              <w:rPr>
                <w:b/>
                <w:sz w:val="14"/>
              </w:rPr>
            </w:pPr>
          </w:p>
          <w:p w14:paraId="27EE2CFF" w14:textId="77777777" w:rsidR="0094290E" w:rsidRPr="007569C7" w:rsidRDefault="007569C7" w:rsidP="007569C7">
            <w:pPr>
              <w:pStyle w:val="Paragraphedeliste"/>
              <w:spacing w:before="120" w:after="120" w:line="276" w:lineRule="auto"/>
              <w:rPr>
                <w:rFonts w:ascii="Arial Black" w:hAnsi="Arial Black"/>
              </w:rPr>
            </w:pPr>
            <w:r w:rsidRPr="007569C7">
              <w:rPr>
                <w:rFonts w:ascii="Arial Black" w:hAnsi="Arial Black"/>
                <w:b/>
              </w:rPr>
              <w:t>Institutionen</w:t>
            </w:r>
          </w:p>
          <w:p w14:paraId="7740F4B8" w14:textId="77777777" w:rsidR="0094290E" w:rsidRDefault="0094290E" w:rsidP="007569C7">
            <w:pPr>
              <w:pStyle w:val="Paragraphedeliste"/>
              <w:numPr>
                <w:ilvl w:val="0"/>
                <w:numId w:val="13"/>
              </w:numPr>
              <w:spacing w:before="120" w:after="120" w:line="276" w:lineRule="auto"/>
            </w:pPr>
            <w:r w:rsidRPr="008238A0">
              <w:rPr>
                <w:b/>
              </w:rPr>
              <w:t>Pädagogische Hochschule Luzern</w:t>
            </w:r>
            <w:r>
              <w:t>:</w:t>
            </w:r>
            <w:hyperlink r:id="rId89" w:history="1">
              <w:r w:rsidRPr="0025486D">
                <w:rPr>
                  <w:rStyle w:val="Lienhypertexte"/>
                </w:rPr>
                <w:t xml:space="preserve"> PHLu</w:t>
              </w:r>
            </w:hyperlink>
          </w:p>
          <w:p w14:paraId="11F93EFE" w14:textId="77777777" w:rsidR="0094290E" w:rsidRDefault="0094290E" w:rsidP="007569C7">
            <w:pPr>
              <w:pStyle w:val="Paragraphedeliste"/>
              <w:numPr>
                <w:ilvl w:val="0"/>
                <w:numId w:val="13"/>
              </w:numPr>
              <w:spacing w:before="120" w:after="120" w:line="276" w:lineRule="auto"/>
            </w:pPr>
            <w:r w:rsidRPr="008238A0">
              <w:rPr>
                <w:b/>
              </w:rPr>
              <w:t>Hochschule Luzern:</w:t>
            </w:r>
            <w:r>
              <w:t xml:space="preserve"> </w:t>
            </w:r>
            <w:hyperlink r:id="rId90" w:history="1">
              <w:r w:rsidRPr="0025486D">
                <w:rPr>
                  <w:rStyle w:val="Lienhypertexte"/>
                </w:rPr>
                <w:t>HsLu</w:t>
              </w:r>
            </w:hyperlink>
            <w:r>
              <w:t xml:space="preserve"> (Soziale Arbeit), </w:t>
            </w:r>
            <w:hyperlink r:id="rId91" w:history="1">
              <w:r w:rsidRPr="0025486D">
                <w:rPr>
                  <w:rStyle w:val="Lienhypertexte"/>
                </w:rPr>
                <w:t>HsLu</w:t>
              </w:r>
            </w:hyperlink>
            <w:r>
              <w:t xml:space="preserve"> (Design &amp; Kunst), </w:t>
            </w:r>
            <w:hyperlink r:id="rId92" w:history="1">
              <w:r w:rsidRPr="0025486D">
                <w:rPr>
                  <w:rStyle w:val="Lienhypertexte"/>
                </w:rPr>
                <w:t xml:space="preserve">HsLu </w:t>
              </w:r>
            </w:hyperlink>
            <w:r>
              <w:t>(Musik)</w:t>
            </w:r>
          </w:p>
          <w:p w14:paraId="21F24B66" w14:textId="77777777" w:rsidR="0094290E" w:rsidRDefault="0094290E" w:rsidP="007569C7">
            <w:pPr>
              <w:pStyle w:val="Paragraphedeliste"/>
              <w:numPr>
                <w:ilvl w:val="0"/>
                <w:numId w:val="13"/>
              </w:numPr>
              <w:spacing w:before="120" w:after="120" w:line="276" w:lineRule="auto"/>
            </w:pPr>
            <w:r w:rsidRPr="008238A0">
              <w:rPr>
                <w:b/>
              </w:rPr>
              <w:t>Dienststelle</w:t>
            </w:r>
            <w:r>
              <w:rPr>
                <w:b/>
              </w:rPr>
              <w:t xml:space="preserve"> Soziales und Gesellschaft</w:t>
            </w:r>
            <w:r w:rsidRPr="008238A0">
              <w:rPr>
                <w:b/>
              </w:rPr>
              <w:t>, DISG</w:t>
            </w:r>
            <w:r>
              <w:t xml:space="preserve">: </w:t>
            </w:r>
            <w:hyperlink r:id="rId93" w:history="1">
              <w:r w:rsidRPr="008238A0">
                <w:rPr>
                  <w:rStyle w:val="Lienhypertexte"/>
                  <w:b/>
                </w:rPr>
                <w:t xml:space="preserve">Frühe Förderung </w:t>
              </w:r>
            </w:hyperlink>
          </w:p>
          <w:p w14:paraId="67435993" w14:textId="77777777" w:rsidR="0094290E" w:rsidRPr="001576E8" w:rsidRDefault="003C5961" w:rsidP="007569C7">
            <w:pPr>
              <w:pStyle w:val="Paragraphedeliste"/>
              <w:numPr>
                <w:ilvl w:val="0"/>
                <w:numId w:val="13"/>
              </w:numPr>
              <w:spacing w:before="120" w:after="120" w:line="276" w:lineRule="auto"/>
              <w:rPr>
                <w:b/>
              </w:rPr>
            </w:pPr>
            <w:hyperlink r:id="rId94" w:history="1">
              <w:r w:rsidR="0094290E" w:rsidRPr="001576E8">
                <w:rPr>
                  <w:rStyle w:val="Lienhypertexte"/>
                  <w:b/>
                </w:rPr>
                <w:t>Stiftung Köchlin</w:t>
              </w:r>
            </w:hyperlink>
          </w:p>
          <w:p w14:paraId="1DD04E39" w14:textId="77777777" w:rsidR="007569C7" w:rsidRPr="00AB1FB9" w:rsidRDefault="007569C7" w:rsidP="007569C7">
            <w:pPr>
              <w:pStyle w:val="Paragraphedeliste"/>
              <w:spacing w:before="120" w:after="120" w:line="276" w:lineRule="auto"/>
              <w:rPr>
                <w:b/>
                <w:sz w:val="16"/>
              </w:rPr>
            </w:pPr>
          </w:p>
          <w:p w14:paraId="5B5590CF" w14:textId="77777777" w:rsidR="007569C7" w:rsidRPr="007569C7" w:rsidRDefault="007569C7" w:rsidP="007569C7">
            <w:pPr>
              <w:pStyle w:val="Paragraphedeliste"/>
              <w:spacing w:before="120" w:after="120" w:line="276" w:lineRule="auto"/>
              <w:rPr>
                <w:rFonts w:ascii="Arial Black" w:hAnsi="Arial Black"/>
              </w:rPr>
            </w:pPr>
            <w:r w:rsidRPr="007569C7">
              <w:rPr>
                <w:rFonts w:ascii="Arial Black" w:hAnsi="Arial Black"/>
                <w:b/>
              </w:rPr>
              <w:t>Film</w:t>
            </w:r>
            <w:r w:rsidRPr="007569C7">
              <w:rPr>
                <w:rFonts w:ascii="Arial Black" w:hAnsi="Arial Black"/>
              </w:rPr>
              <w:t xml:space="preserve"> </w:t>
            </w:r>
          </w:p>
          <w:p w14:paraId="7CA14690" w14:textId="77777777" w:rsidR="0094290E" w:rsidRPr="00DF56A7" w:rsidRDefault="003C5961" w:rsidP="007569C7">
            <w:pPr>
              <w:pStyle w:val="Paragraphedeliste"/>
              <w:numPr>
                <w:ilvl w:val="0"/>
                <w:numId w:val="13"/>
              </w:numPr>
              <w:spacing w:before="120" w:after="120" w:line="276" w:lineRule="auto"/>
            </w:pPr>
            <w:hyperlink r:id="rId95" w:history="1">
              <w:r w:rsidR="0094290E" w:rsidRPr="007569C7">
                <w:rPr>
                  <w:rStyle w:val="Lienhypertexte"/>
                  <w:b/>
                </w:rPr>
                <w:t>«Sozialraumorientierte Schulen Luzern»</w:t>
              </w:r>
            </w:hyperlink>
            <w:r w:rsidR="0094290E">
              <w:t xml:space="preserve">, </w:t>
            </w:r>
            <w:r w:rsidR="007569C7">
              <w:t xml:space="preserve">Film </w:t>
            </w:r>
            <w:r w:rsidR="0094290E">
              <w:t>von Mauro Schwiezer</w:t>
            </w:r>
          </w:p>
        </w:tc>
      </w:tr>
      <w:tr w:rsidR="007569C7" w14:paraId="3160E5BA" w14:textId="77777777" w:rsidTr="007569C7">
        <w:tc>
          <w:tcPr>
            <w:tcW w:w="5387" w:type="dxa"/>
            <w:gridSpan w:val="2"/>
            <w:shd w:val="clear" w:color="auto" w:fill="auto"/>
          </w:tcPr>
          <w:p w14:paraId="3CF0BF65" w14:textId="77777777" w:rsidR="007569C7" w:rsidRPr="00D221ED" w:rsidRDefault="007569C7" w:rsidP="0094290E">
            <w:pPr>
              <w:spacing w:before="120" w:after="120"/>
              <w:jc w:val="both"/>
              <w:rPr>
                <w:rStyle w:val="lev"/>
              </w:rPr>
            </w:pPr>
            <w:bookmarkStart w:id="63" w:name="_Toc256000024"/>
            <w:bookmarkStart w:id="64" w:name="_Toc518382913"/>
            <w:bookmarkStart w:id="65" w:name="_Toc526417752"/>
            <w:r w:rsidRPr="007569C7">
              <w:rPr>
                <w:rFonts w:ascii="Arial Black" w:hAnsi="Arial Black" w:cs="Arial"/>
                <w:b/>
                <w:bCs/>
                <w:kern w:val="32"/>
                <w:sz w:val="26"/>
                <w:szCs w:val="32"/>
              </w:rPr>
              <w:t>2 Planungsinstrumente</w:t>
            </w:r>
            <w:bookmarkEnd w:id="63"/>
            <w:bookmarkEnd w:id="64"/>
            <w:bookmarkEnd w:id="65"/>
            <w:r w:rsidRPr="007569C7">
              <w:rPr>
                <w:rFonts w:ascii="Arial Black" w:hAnsi="Arial Black" w:cs="Arial"/>
                <w:b/>
                <w:bCs/>
                <w:kern w:val="32"/>
                <w:sz w:val="26"/>
                <w:szCs w:val="32"/>
              </w:rPr>
              <w:t xml:space="preserve"> der DVS</w:t>
            </w:r>
          </w:p>
        </w:tc>
        <w:tc>
          <w:tcPr>
            <w:tcW w:w="9605" w:type="dxa"/>
            <w:shd w:val="clear" w:color="auto" w:fill="auto"/>
          </w:tcPr>
          <w:p w14:paraId="7AEB5676" w14:textId="77777777" w:rsidR="007569C7" w:rsidRDefault="007569C7" w:rsidP="007569C7">
            <w:pPr>
              <w:spacing w:before="120" w:after="120"/>
              <w:ind w:left="35"/>
            </w:pPr>
            <w:r>
              <w:t xml:space="preserve">Weitere Instrumente und Unterlagen, die direkt bei der Dienststelle Volksschulbildung DVS Luzern zu beziehen sind:  Pius Blümli, Profilveranwortlicher SORS: </w:t>
            </w:r>
            <w:hyperlink r:id="rId96" w:history="1">
              <w:r w:rsidRPr="00ED0F65">
                <w:rPr>
                  <w:rStyle w:val="Lienhypertexte"/>
                </w:rPr>
                <w:t>pius.bluemli@lu.ch</w:t>
              </w:r>
            </w:hyperlink>
          </w:p>
        </w:tc>
      </w:tr>
      <w:tr w:rsidR="0094290E" w14:paraId="56AD8F5A" w14:textId="77777777" w:rsidTr="0094290E">
        <w:tc>
          <w:tcPr>
            <w:tcW w:w="1757" w:type="dxa"/>
            <w:shd w:val="clear" w:color="auto" w:fill="auto"/>
          </w:tcPr>
          <w:p w14:paraId="6D59E9F5" w14:textId="77777777" w:rsidR="0094290E" w:rsidRPr="00D221ED" w:rsidRDefault="0094290E" w:rsidP="0094290E">
            <w:pPr>
              <w:spacing w:before="120" w:after="120"/>
              <w:jc w:val="both"/>
              <w:rPr>
                <w:rStyle w:val="lev"/>
              </w:rPr>
            </w:pPr>
          </w:p>
        </w:tc>
        <w:tc>
          <w:tcPr>
            <w:tcW w:w="13235" w:type="dxa"/>
            <w:gridSpan w:val="2"/>
            <w:shd w:val="clear" w:color="auto" w:fill="auto"/>
          </w:tcPr>
          <w:p w14:paraId="2D715098" w14:textId="77777777" w:rsidR="0094290E" w:rsidRDefault="0094290E" w:rsidP="00AB1FB9">
            <w:pPr>
              <w:pStyle w:val="Paragraphedeliste"/>
              <w:numPr>
                <w:ilvl w:val="0"/>
                <w:numId w:val="10"/>
              </w:numPr>
              <w:spacing w:before="120" w:after="120" w:line="276" w:lineRule="auto"/>
            </w:pPr>
            <w:r w:rsidRPr="008238A0">
              <w:rPr>
                <w:b/>
              </w:rPr>
              <w:t>Umfassende Mehrjahresplanung</w:t>
            </w:r>
            <w:r>
              <w:t xml:space="preserve"> (excel) </w:t>
            </w:r>
            <w:r w:rsidRPr="007569C7">
              <w:rPr>
                <w:b/>
              </w:rPr>
              <w:t>«SORS-Schulen Luzern»</w:t>
            </w:r>
            <w:r w:rsidR="00AB1FB9">
              <w:rPr>
                <w:b/>
              </w:rPr>
              <w:t xml:space="preserve"> &gt; </w:t>
            </w:r>
            <w:r w:rsidR="00AB1FB9">
              <w:t>&gt; s. Anhang</w:t>
            </w:r>
          </w:p>
          <w:p w14:paraId="6F2DA2F8" w14:textId="77777777" w:rsidR="00AB1FB9" w:rsidRDefault="00AB1FB9" w:rsidP="00AB1FB9">
            <w:pPr>
              <w:pStyle w:val="Paragraphedeliste"/>
              <w:numPr>
                <w:ilvl w:val="0"/>
                <w:numId w:val="10"/>
              </w:numPr>
              <w:spacing w:before="120" w:after="120" w:line="276" w:lineRule="auto"/>
            </w:pPr>
            <w:r w:rsidRPr="002E4365">
              <w:rPr>
                <w:b/>
                <w:color w:val="002060"/>
              </w:rPr>
              <w:t>SORS-Budget</w:t>
            </w:r>
            <w:r>
              <w:t xml:space="preserve"> erstellen (excel) &gt; Instrument kann bei der DVS bezogen werden </w:t>
            </w:r>
          </w:p>
          <w:p w14:paraId="44D1F66F" w14:textId="77777777" w:rsidR="00AB1FB9" w:rsidRDefault="00AB1FB9" w:rsidP="00AB1FB9">
            <w:pPr>
              <w:pStyle w:val="Paragraphedeliste"/>
              <w:numPr>
                <w:ilvl w:val="0"/>
                <w:numId w:val="10"/>
              </w:numPr>
              <w:spacing w:before="120" w:after="120" w:line="276" w:lineRule="auto"/>
            </w:pPr>
            <w:r w:rsidRPr="00AB1FB9">
              <w:rPr>
                <w:b/>
                <w:color w:val="C00000"/>
              </w:rPr>
              <w:t>Kommunikationsplan</w:t>
            </w:r>
            <w:r w:rsidRPr="007569C7">
              <w:rPr>
                <w:b/>
              </w:rPr>
              <w:t xml:space="preserve"> </w:t>
            </w:r>
            <w:r>
              <w:t>(</w:t>
            </w:r>
            <w:r w:rsidRPr="00A50861">
              <w:t>word)</w:t>
            </w:r>
            <w:r>
              <w:t xml:space="preserve"> &gt; siehe Anhang «Umsetzungshilfe B» «Kommunikationsplan SORS-Schule XY» &gt; s. Anhang</w:t>
            </w:r>
          </w:p>
          <w:p w14:paraId="45E7E15B" w14:textId="77777777" w:rsidR="00AB1FB9" w:rsidRDefault="00AB1FB9" w:rsidP="00AB1FB9">
            <w:pPr>
              <w:pStyle w:val="Paragraphedeliste"/>
              <w:numPr>
                <w:ilvl w:val="0"/>
                <w:numId w:val="10"/>
              </w:numPr>
              <w:spacing w:before="120" w:after="120" w:line="276" w:lineRule="auto"/>
            </w:pPr>
            <w:r w:rsidRPr="00FF5D88">
              <w:rPr>
                <w:b/>
                <w:color w:val="92D050"/>
              </w:rPr>
              <w:t>Selbstevaluation</w:t>
            </w:r>
            <w:r>
              <w:t xml:space="preserve"> (excel) ist auch Teil der «umfassenden Mehrjahresplanung  (excel)</w:t>
            </w:r>
            <w:r w:rsidRPr="007569C7">
              <w:t xml:space="preserve"> «SORS-Schulen Luzern»</w:t>
            </w:r>
          </w:p>
          <w:p w14:paraId="6BBD4283" w14:textId="77777777" w:rsidR="0094290E" w:rsidRDefault="007569C7" w:rsidP="00AB1FB9">
            <w:pPr>
              <w:pStyle w:val="Paragraphedeliste"/>
              <w:numPr>
                <w:ilvl w:val="0"/>
                <w:numId w:val="10"/>
              </w:numPr>
              <w:spacing w:before="120" w:after="120" w:line="276" w:lineRule="auto"/>
            </w:pPr>
            <w:r>
              <w:rPr>
                <w:b/>
              </w:rPr>
              <w:t>Leistungsauftrag</w:t>
            </w:r>
            <w:r w:rsidR="0094290E">
              <w:t xml:space="preserve"> (-Vereinbarung): </w:t>
            </w:r>
            <w:hyperlink r:id="rId97" w:history="1">
              <w:r w:rsidR="0094290E" w:rsidRPr="008A2762">
                <w:rPr>
                  <w:rStyle w:val="Lienhypertexte"/>
                </w:rPr>
                <w:t>www.volksschulbildung.lu.ch</w:t>
              </w:r>
            </w:hyperlink>
            <w:r w:rsidR="0094290E">
              <w:t xml:space="preserve">, Suche: </w:t>
            </w:r>
            <w:r w:rsidR="0094290E" w:rsidRPr="00801B40">
              <w:t>Betrieblicher Leistungsauftrag</w:t>
            </w:r>
            <w:r>
              <w:t xml:space="preserve"> </w:t>
            </w:r>
            <w:r>
              <w:br/>
              <w:t xml:space="preserve">&gt; </w:t>
            </w:r>
            <w:r w:rsidR="0094290E">
              <w:t>Konkretes Beispiel «</w:t>
            </w:r>
            <w:r w:rsidR="0094290E" w:rsidRPr="007569C7">
              <w:rPr>
                <w:b/>
              </w:rPr>
              <w:t>betrieblicher Leistungsauftrag</w:t>
            </w:r>
            <w:r w:rsidRPr="007569C7">
              <w:rPr>
                <w:b/>
              </w:rPr>
              <w:t xml:space="preserve"> für SORS-Schulen</w:t>
            </w:r>
            <w:r w:rsidR="0094290E">
              <w:t>»</w:t>
            </w:r>
            <w:r w:rsidR="00D97621">
              <w:t xml:space="preserve"> ist auch Teil der «umfassenden Mehrjahresplanung  (excel)</w:t>
            </w:r>
            <w:r w:rsidR="00D97621" w:rsidRPr="007569C7">
              <w:t xml:space="preserve"> «SORS-Schulen Luzern»</w:t>
            </w:r>
          </w:p>
        </w:tc>
      </w:tr>
    </w:tb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8620"/>
      </w:tblGrid>
      <w:tr w:rsidR="00AB1FB9" w14:paraId="3DEFE79B" w14:textId="77777777" w:rsidTr="00982E05">
        <w:tc>
          <w:tcPr>
            <w:tcW w:w="5856" w:type="dxa"/>
          </w:tcPr>
          <w:p w14:paraId="5B6161F6" w14:textId="77777777" w:rsidR="00D97621" w:rsidRDefault="00FF5D88">
            <w:r>
              <w:rPr>
                <w:noProof/>
              </w:rPr>
              <mc:AlternateContent>
                <mc:Choice Requires="wps">
                  <w:drawing>
                    <wp:anchor distT="0" distB="0" distL="114300" distR="114300" simplePos="0" relativeHeight="251745280" behindDoc="0" locked="0" layoutInCell="1" allowOverlap="1" wp14:anchorId="29FF8E9B" wp14:editId="4C0E99AA">
                      <wp:simplePos x="0" y="0"/>
                      <wp:positionH relativeFrom="column">
                        <wp:posOffset>510465</wp:posOffset>
                      </wp:positionH>
                      <wp:positionV relativeFrom="paragraph">
                        <wp:posOffset>4049739</wp:posOffset>
                      </wp:positionV>
                      <wp:extent cx="3283060" cy="1785155"/>
                      <wp:effectExtent l="0" t="0" r="31750" b="24765"/>
                      <wp:wrapNone/>
                      <wp:docPr id="171" name="Gerade Verbindung mit Pfeil 171"/>
                      <wp:cNvGraphicFramePr/>
                      <a:graphic xmlns:a="http://schemas.openxmlformats.org/drawingml/2006/main">
                        <a:graphicData uri="http://schemas.microsoft.com/office/word/2010/wordprocessingShape">
                          <wps:wsp>
                            <wps:cNvCnPr/>
                            <wps:spPr>
                              <a:xfrm flipH="1" flipV="1">
                                <a:off x="0" y="0"/>
                                <a:ext cx="3283060" cy="1785155"/>
                              </a:xfrm>
                              <a:prstGeom prst="straightConnector1">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2E92EE1" id="_x0000_t32" coordsize="21600,21600" o:spt="32" o:oned="t" path="m,l21600,21600e" filled="f">
                      <v:path arrowok="t" fillok="f" o:connecttype="none"/>
                      <o:lock v:ext="edit" shapetype="t"/>
                    </v:shapetype>
                    <v:shape id="Gerade Verbindung mit Pfeil 171" o:spid="_x0000_s1026" type="#_x0000_t32" style="position:absolute;margin-left:40.2pt;margin-top:318.9pt;width:258.5pt;height:140.55pt;flip:x 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" strokecolor="black [3200]">
                      <v:stroke dashstyle="dash"/>
                    </v:shape>
                  </w:pict>
                </mc:Fallback>
              </mc:AlternateContent>
            </w:r>
            <w:r>
              <w:rPr>
                <w:noProof/>
              </w:rPr>
              <mc:AlternateContent>
                <mc:Choice Requires="wps">
                  <w:drawing>
                    <wp:anchor distT="0" distB="0" distL="114300" distR="114300" simplePos="0" relativeHeight="251739136" behindDoc="0" locked="0" layoutInCell="1" allowOverlap="1" wp14:anchorId="6729ED6D" wp14:editId="4E866EE0">
                      <wp:simplePos x="0" y="0"/>
                      <wp:positionH relativeFrom="column">
                        <wp:posOffset>3426464</wp:posOffset>
                      </wp:positionH>
                      <wp:positionV relativeFrom="paragraph">
                        <wp:posOffset>2357739</wp:posOffset>
                      </wp:positionV>
                      <wp:extent cx="388345" cy="1583455"/>
                      <wp:effectExtent l="0" t="0" r="31115" b="17145"/>
                      <wp:wrapNone/>
                      <wp:docPr id="167" name="Gerade Verbindung mit Pfeil 167"/>
                      <wp:cNvGraphicFramePr/>
                      <a:graphic xmlns:a="http://schemas.openxmlformats.org/drawingml/2006/main">
                        <a:graphicData uri="http://schemas.microsoft.com/office/word/2010/wordprocessingShape">
                          <wps:wsp>
                            <wps:cNvCnPr/>
                            <wps:spPr>
                              <a:xfrm flipH="1" flipV="1">
                                <a:off x="0" y="0"/>
                                <a:ext cx="388345" cy="1583455"/>
                              </a:xfrm>
                              <a:prstGeom prst="straightConnector1">
                                <a:avLst/>
                              </a:prstGeom>
                              <a:ln w="9525" cap="flat" cmpd="sng" algn="ctr">
                                <a:solidFill>
                                  <a:schemeClr val="accent3"/>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19FF58" id="Gerade Verbindung mit Pfeil 167" o:spid="_x0000_s1026" type="#_x0000_t32" style="position:absolute;margin-left:269.8pt;margin-top:185.65pt;width:30.6pt;height:124.7pt;flip:x 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" strokecolor="#9bbb59 [3206]">
                      <v:stroke dashstyle="dash"/>
                    </v:shape>
                  </w:pict>
                </mc:Fallback>
              </mc:AlternateContent>
            </w:r>
            <w:r>
              <w:rPr>
                <w:noProof/>
              </w:rPr>
              <mc:AlternateContent>
                <mc:Choice Requires="wps">
                  <w:drawing>
                    <wp:anchor distT="0" distB="0" distL="114300" distR="114300" simplePos="0" relativeHeight="251737088" behindDoc="0" locked="0" layoutInCell="1" allowOverlap="1" wp14:anchorId="16586005" wp14:editId="57684EB8">
                      <wp:simplePos x="0" y="0"/>
                      <wp:positionH relativeFrom="column">
                        <wp:posOffset>3440864</wp:posOffset>
                      </wp:positionH>
                      <wp:positionV relativeFrom="paragraph">
                        <wp:posOffset>1659339</wp:posOffset>
                      </wp:positionV>
                      <wp:extent cx="374025" cy="856585"/>
                      <wp:effectExtent l="0" t="0" r="26035" b="20320"/>
                      <wp:wrapNone/>
                      <wp:docPr id="165" name="Gerade Verbindung mit Pfeil 165"/>
                      <wp:cNvGraphicFramePr/>
                      <a:graphic xmlns:a="http://schemas.openxmlformats.org/drawingml/2006/main">
                        <a:graphicData uri="http://schemas.microsoft.com/office/word/2010/wordprocessingShape">
                          <wps:wsp>
                            <wps:cNvCnPr/>
                            <wps:spPr>
                              <a:xfrm flipH="1" flipV="1">
                                <a:off x="0" y="0"/>
                                <a:ext cx="374025" cy="856585"/>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5FE588" id="Gerade Verbindung mit Pfeil 165" o:spid="_x0000_s1026" type="#_x0000_t32" style="position:absolute;margin-left:270.95pt;margin-top:130.65pt;width:29.45pt;height:67.45pt;flip:x 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" strokecolor="#c0504d [3205]">
                      <v:stroke dashstyle="dash"/>
                    </v:shape>
                  </w:pict>
                </mc:Fallback>
              </mc:AlternateContent>
            </w:r>
            <w:r>
              <w:rPr>
                <w:noProof/>
              </w:rPr>
              <mc:AlternateContent>
                <mc:Choice Requires="wps">
                  <w:drawing>
                    <wp:anchor distT="0" distB="0" distL="114300" distR="114300" simplePos="0" relativeHeight="251734016" behindDoc="0" locked="0" layoutInCell="1" allowOverlap="1" wp14:anchorId="57A0DDCE" wp14:editId="516A166E">
                      <wp:simplePos x="0" y="0"/>
                      <wp:positionH relativeFrom="column">
                        <wp:posOffset>3484064</wp:posOffset>
                      </wp:positionH>
                      <wp:positionV relativeFrom="paragraph">
                        <wp:posOffset>1457740</wp:posOffset>
                      </wp:positionV>
                      <wp:extent cx="309265" cy="582920"/>
                      <wp:effectExtent l="0" t="0" r="33655" b="27305"/>
                      <wp:wrapNone/>
                      <wp:docPr id="163" name="Gerade Verbindung mit Pfeil 163"/>
                      <wp:cNvGraphicFramePr/>
                      <a:graphic xmlns:a="http://schemas.openxmlformats.org/drawingml/2006/main">
                        <a:graphicData uri="http://schemas.microsoft.com/office/word/2010/wordprocessingShape">
                          <wps:wsp>
                            <wps:cNvCnPr/>
                            <wps:spPr>
                              <a:xfrm flipH="1" flipV="1">
                                <a:off x="0" y="0"/>
                                <a:ext cx="309265" cy="582920"/>
                              </a:xfrm>
                              <a:prstGeom prst="straightConnector1">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5F6DD3" id="Gerade Verbindung mit Pfeil 163" o:spid="_x0000_s1026" type="#_x0000_t32" style="position:absolute;margin-left:274.35pt;margin-top:114.8pt;width:24.35pt;height:45.9pt;flip:x 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" strokecolor="black [3200]">
                      <v:stroke dashstyle="dash"/>
                    </v:shape>
                  </w:pict>
                </mc:Fallback>
              </mc:AlternateContent>
            </w:r>
            <w:r>
              <w:rPr>
                <w:noProof/>
              </w:rPr>
              <mc:AlternateContent>
                <mc:Choice Requires="wps">
                  <w:drawing>
                    <wp:anchor distT="0" distB="0" distL="114300" distR="114300" simplePos="0" relativeHeight="251743232" behindDoc="0" locked="0" layoutInCell="1" allowOverlap="1" wp14:anchorId="6DEB57B2" wp14:editId="78902A6B">
                      <wp:simplePos x="0" y="0"/>
                      <wp:positionH relativeFrom="column">
                        <wp:posOffset>755265</wp:posOffset>
                      </wp:positionH>
                      <wp:positionV relativeFrom="paragraph">
                        <wp:posOffset>3185740</wp:posOffset>
                      </wp:positionV>
                      <wp:extent cx="3045600" cy="2332800"/>
                      <wp:effectExtent l="0" t="0" r="21590" b="29845"/>
                      <wp:wrapNone/>
                      <wp:docPr id="170" name="Gerade Verbindung mit Pfeil 170"/>
                      <wp:cNvGraphicFramePr/>
                      <a:graphic xmlns:a="http://schemas.openxmlformats.org/drawingml/2006/main">
                        <a:graphicData uri="http://schemas.microsoft.com/office/word/2010/wordprocessingShape">
                          <wps:wsp>
                            <wps:cNvCnPr/>
                            <wps:spPr>
                              <a:xfrm flipH="1" flipV="1">
                                <a:off x="0" y="0"/>
                                <a:ext cx="3045600" cy="2332800"/>
                              </a:xfrm>
                              <a:prstGeom prst="straightConnector1">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0326D6EC" id="Gerade Verbindung mit Pfeil 170" o:spid="_x0000_s1026" type="#_x0000_t32" style="position:absolute;margin-left:59.45pt;margin-top:250.85pt;width:239.8pt;height:183.7pt;flip:x 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" strokecolor="black [3200]">
                      <v:stroke dashstyle="dash"/>
                    </v:shape>
                  </w:pict>
                </mc:Fallback>
              </mc:AlternateContent>
            </w:r>
            <w:r w:rsidR="00982E05">
              <w:rPr>
                <w:noProof/>
              </w:rPr>
              <mc:AlternateContent>
                <mc:Choice Requires="wps">
                  <w:drawing>
                    <wp:anchor distT="0" distB="0" distL="114300" distR="114300" simplePos="0" relativeHeight="251742208" behindDoc="0" locked="0" layoutInCell="1" allowOverlap="1" wp14:anchorId="4DB8344B" wp14:editId="2EBB10F7">
                      <wp:simplePos x="0" y="0"/>
                      <wp:positionH relativeFrom="column">
                        <wp:posOffset>3239265</wp:posOffset>
                      </wp:positionH>
                      <wp:positionV relativeFrom="paragraph">
                        <wp:posOffset>2832940</wp:posOffset>
                      </wp:positionV>
                      <wp:extent cx="554065" cy="2455200"/>
                      <wp:effectExtent l="0" t="0" r="36830" b="21590"/>
                      <wp:wrapNone/>
                      <wp:docPr id="169" name="Gerade Verbindung mit Pfeil 169"/>
                      <wp:cNvGraphicFramePr/>
                      <a:graphic xmlns:a="http://schemas.openxmlformats.org/drawingml/2006/main">
                        <a:graphicData uri="http://schemas.microsoft.com/office/word/2010/wordprocessingShape">
                          <wps:wsp>
                            <wps:cNvCnPr/>
                            <wps:spPr>
                              <a:xfrm flipH="1" flipV="1">
                                <a:off x="0" y="0"/>
                                <a:ext cx="554065" cy="2455200"/>
                              </a:xfrm>
                              <a:prstGeom prst="straightConnector1">
                                <a:avLst/>
                              </a:prstGeom>
                              <a:ln w="9525" cap="flat" cmpd="sng" algn="ctr">
                                <a:solidFill>
                                  <a:schemeClr val="accent6"/>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73F40C11" id="Gerade Verbindung mit Pfeil 169" o:spid="_x0000_s1026" type="#_x0000_t32" style="position:absolute;margin-left:255.05pt;margin-top:223.05pt;width:43.65pt;height:193.3pt;flip:x y;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" strokecolor="#f79646 [3209]">
                      <v:stroke dashstyle="dash"/>
                    </v:shape>
                  </w:pict>
                </mc:Fallback>
              </mc:AlternateContent>
            </w:r>
            <w:r w:rsidR="00982E05">
              <w:rPr>
                <w:noProof/>
              </w:rPr>
              <mc:AlternateContent>
                <mc:Choice Requires="wps">
                  <w:drawing>
                    <wp:anchor distT="0" distB="0" distL="114300" distR="114300" simplePos="0" relativeHeight="251741184" behindDoc="0" locked="0" layoutInCell="1" allowOverlap="1" wp14:anchorId="5986A6E6" wp14:editId="1DBDB739">
                      <wp:simplePos x="0" y="0"/>
                      <wp:positionH relativeFrom="column">
                        <wp:posOffset>3347264</wp:posOffset>
                      </wp:positionH>
                      <wp:positionV relativeFrom="paragraph">
                        <wp:posOffset>2544939</wp:posOffset>
                      </wp:positionV>
                      <wp:extent cx="445945" cy="2526655"/>
                      <wp:effectExtent l="0" t="0" r="30480" b="26670"/>
                      <wp:wrapNone/>
                      <wp:docPr id="168" name="Gerade Verbindung mit Pfeil 168"/>
                      <wp:cNvGraphicFramePr/>
                      <a:graphic xmlns:a="http://schemas.openxmlformats.org/drawingml/2006/main">
                        <a:graphicData uri="http://schemas.microsoft.com/office/word/2010/wordprocessingShape">
                          <wps:wsp>
                            <wps:cNvCnPr/>
                            <wps:spPr>
                              <a:xfrm flipH="1" flipV="1">
                                <a:off x="0" y="0"/>
                                <a:ext cx="445945" cy="2526655"/>
                              </a:xfrm>
                              <a:prstGeom prst="straightConnector1">
                                <a:avLst/>
                              </a:prstGeom>
                              <a:ln w="9525" cap="flat" cmpd="sng" algn="ctr">
                                <a:solidFill>
                                  <a:schemeClr val="accent3"/>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04E119" id="Gerade Verbindung mit Pfeil 168" o:spid="_x0000_s1026" type="#_x0000_t32" style="position:absolute;margin-left:263.55pt;margin-top:200.4pt;width:35.1pt;height:198.95pt;flip:x 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" strokecolor="#9bbb59 [3206]">
                      <v:stroke dashstyle="dash"/>
                    </v:shape>
                  </w:pict>
                </mc:Fallback>
              </mc:AlternateContent>
            </w:r>
            <w:r w:rsidR="00982E05">
              <w:rPr>
                <w:noProof/>
              </w:rPr>
              <mc:AlternateContent>
                <mc:Choice Requires="wps">
                  <w:drawing>
                    <wp:anchor distT="0" distB="0" distL="114300" distR="114300" simplePos="0" relativeHeight="251738112" behindDoc="0" locked="0" layoutInCell="1" allowOverlap="1" wp14:anchorId="122ACE3E" wp14:editId="0F36CD69">
                      <wp:simplePos x="0" y="0"/>
                      <wp:positionH relativeFrom="column">
                        <wp:posOffset>3462465</wp:posOffset>
                      </wp:positionH>
                      <wp:positionV relativeFrom="paragraph">
                        <wp:posOffset>2026540</wp:posOffset>
                      </wp:positionV>
                      <wp:extent cx="352425" cy="1677600"/>
                      <wp:effectExtent l="0" t="0" r="28575" b="18415"/>
                      <wp:wrapNone/>
                      <wp:docPr id="166" name="Gerade Verbindung mit Pfeil 166"/>
                      <wp:cNvGraphicFramePr/>
                      <a:graphic xmlns:a="http://schemas.openxmlformats.org/drawingml/2006/main">
                        <a:graphicData uri="http://schemas.microsoft.com/office/word/2010/wordprocessingShape">
                          <wps:wsp>
                            <wps:cNvCnPr/>
                            <wps:spPr>
                              <a:xfrm flipH="1" flipV="1">
                                <a:off x="0" y="0"/>
                                <a:ext cx="352425" cy="1677600"/>
                              </a:xfrm>
                              <a:prstGeom prst="straightConnector1">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14624A80" id="Gerade Verbindung mit Pfeil 166" o:spid="_x0000_s1026" type="#_x0000_t32" style="position:absolute;margin-left:272.65pt;margin-top:159.55pt;width:27.75pt;height:132.1pt;flip:x y;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" strokecolor="black [3200]">
                      <v:stroke dashstyle="dash"/>
                    </v:shape>
                  </w:pict>
                </mc:Fallback>
              </mc:AlternateContent>
            </w:r>
            <w:r w:rsidR="00982E05">
              <w:rPr>
                <w:noProof/>
              </w:rPr>
              <mc:AlternateContent>
                <mc:Choice Requires="wps">
                  <w:drawing>
                    <wp:anchor distT="0" distB="0" distL="114300" distR="114300" simplePos="0" relativeHeight="251736064" behindDoc="0" locked="0" layoutInCell="1" allowOverlap="1" wp14:anchorId="4472E10D" wp14:editId="06309A80">
                      <wp:simplePos x="0" y="0"/>
                      <wp:positionH relativeFrom="column">
                        <wp:posOffset>4412865</wp:posOffset>
                      </wp:positionH>
                      <wp:positionV relativeFrom="paragraph">
                        <wp:posOffset>1270539</wp:posOffset>
                      </wp:positionV>
                      <wp:extent cx="3312000" cy="683465"/>
                      <wp:effectExtent l="0" t="0" r="22225" b="21590"/>
                      <wp:wrapNone/>
                      <wp:docPr id="164" name="Gerade Verbindung mit Pfeil 164"/>
                      <wp:cNvGraphicFramePr/>
                      <a:graphic xmlns:a="http://schemas.openxmlformats.org/drawingml/2006/main">
                        <a:graphicData uri="http://schemas.microsoft.com/office/word/2010/wordprocessingShape">
                          <wps:wsp>
                            <wps:cNvCnPr/>
                            <wps:spPr>
                              <a:xfrm flipV="1">
                                <a:off x="0" y="0"/>
                                <a:ext cx="3312000" cy="683465"/>
                              </a:xfrm>
                              <a:prstGeom prst="straightConnector1">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77AC1E" id="Gerade Verbindung mit Pfeil 164" o:spid="_x0000_s1026" type="#_x0000_t32" style="position:absolute;margin-left:347.45pt;margin-top:100.05pt;width:260.8pt;height:53.8p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" strokecolor="black [3200]">
                      <v:stroke dashstyle="dash"/>
                    </v:shape>
                  </w:pict>
                </mc:Fallback>
              </mc:AlternateContent>
            </w:r>
            <w:r w:rsidR="00982E05">
              <w:rPr>
                <w:noProof/>
              </w:rPr>
              <mc:AlternateContent>
                <mc:Choice Requires="wps">
                  <w:drawing>
                    <wp:anchor distT="0" distB="0" distL="114300" distR="114300" simplePos="0" relativeHeight="251732992" behindDoc="0" locked="0" layoutInCell="1" allowOverlap="1" wp14:anchorId="11A3CDC3" wp14:editId="54195A3A">
                      <wp:simplePos x="0" y="0"/>
                      <wp:positionH relativeFrom="column">
                        <wp:posOffset>3462465</wp:posOffset>
                      </wp:positionH>
                      <wp:positionV relativeFrom="paragraph">
                        <wp:posOffset>521740</wp:posOffset>
                      </wp:positionV>
                      <wp:extent cx="367200" cy="79200"/>
                      <wp:effectExtent l="0" t="0" r="13970" b="35560"/>
                      <wp:wrapNone/>
                      <wp:docPr id="162" name="Gerade Verbindung mit Pfeil 162"/>
                      <wp:cNvGraphicFramePr/>
                      <a:graphic xmlns:a="http://schemas.openxmlformats.org/drawingml/2006/main">
                        <a:graphicData uri="http://schemas.microsoft.com/office/word/2010/wordprocessingShape">
                          <wps:wsp>
                            <wps:cNvCnPr/>
                            <wps:spPr>
                              <a:xfrm flipH="1">
                                <a:off x="0" y="0"/>
                                <a:ext cx="367200" cy="79200"/>
                              </a:xfrm>
                              <a:prstGeom prst="straightConnector1">
                                <a:avLst/>
                              </a:prstGeom>
                              <a:ln w="9525" cap="flat" cmpd="sng" algn="ctr">
                                <a:solidFill>
                                  <a:schemeClr val="accent6"/>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00C701CC" id="Gerade Verbindung mit Pfeil 162" o:spid="_x0000_s1026" type="#_x0000_t32" style="position:absolute;margin-left:272.65pt;margin-top:41.1pt;width:28.9pt;height:6.25pt;flip:x;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" strokecolor="#f79646 [3209]">
                      <v:stroke dashstyle="dash"/>
                    </v:shape>
                  </w:pict>
                </mc:Fallback>
              </mc:AlternateContent>
            </w:r>
            <w:r w:rsidR="00D97621">
              <w:rPr>
                <w:noProof/>
              </w:rPr>
              <w:drawing>
                <wp:inline distT="0" distB="0" distL="0" distR="0" wp14:anchorId="6BA7393C" wp14:editId="094BAEA8">
                  <wp:extent cx="3578089" cy="5853600"/>
                  <wp:effectExtent l="0" t="0" r="3810" b="0"/>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124" t="485"/>
                          <a:stretch/>
                        </pic:blipFill>
                        <pic:spPr bwMode="auto">
                          <a:xfrm>
                            <a:off x="0" y="0"/>
                            <a:ext cx="3592778" cy="5877631"/>
                          </a:xfrm>
                          <a:prstGeom prst="rect">
                            <a:avLst/>
                          </a:prstGeom>
                          <a:ln>
                            <a:noFill/>
                          </a:ln>
                          <a:extLst>
                            <a:ext uri="{53640926-AAD7-44D8-BBD7-CCE9431645EC}">
                              <a14:shadowObscured xmlns:a14="http://schemas.microsoft.com/office/drawing/2010/main"/>
                            </a:ext>
                          </a:extLst>
                        </pic:spPr>
                      </pic:pic>
                    </a:graphicData>
                  </a:graphic>
                </wp:inline>
              </w:drawing>
            </w:r>
          </w:p>
        </w:tc>
        <w:tc>
          <w:tcPr>
            <w:tcW w:w="8561" w:type="dxa"/>
          </w:tcPr>
          <w:p w14:paraId="41F7F448" w14:textId="77777777" w:rsidR="009B748C" w:rsidRDefault="002D3507">
            <w:pPr>
              <w:rPr>
                <w:b/>
                <w:sz w:val="28"/>
              </w:rPr>
            </w:pPr>
            <w:r w:rsidRPr="009B748C">
              <w:rPr>
                <w:b/>
                <w:sz w:val="28"/>
              </w:rPr>
              <w:t>Umfassende Mehrjahresplanung «SORS-Schulen Luzern»</w:t>
            </w:r>
            <w:r w:rsidR="009B748C">
              <w:rPr>
                <w:b/>
                <w:sz w:val="28"/>
              </w:rPr>
              <w:t xml:space="preserve"> -</w:t>
            </w:r>
          </w:p>
          <w:p w14:paraId="606346CB" w14:textId="77777777" w:rsidR="00D97621" w:rsidRPr="00AB1FB9" w:rsidRDefault="002D3507" w:rsidP="009B748C">
            <w:pPr>
              <w:spacing w:after="120"/>
              <w:rPr>
                <w:sz w:val="20"/>
              </w:rPr>
            </w:pPr>
            <w:r w:rsidRPr="00AB1FB9">
              <w:rPr>
                <w:sz w:val="20"/>
              </w:rPr>
              <w:t>eine</w:t>
            </w:r>
            <w:r w:rsidR="00D97621" w:rsidRPr="00AB1FB9">
              <w:rPr>
                <w:sz w:val="20"/>
              </w:rPr>
              <w:t xml:space="preserve"> Excel-Datei</w:t>
            </w:r>
            <w:r w:rsidRPr="00AB1FB9">
              <w:rPr>
                <w:sz w:val="20"/>
              </w:rPr>
              <w:t>,</w:t>
            </w:r>
            <w:r w:rsidR="00D97621" w:rsidRPr="00AB1FB9">
              <w:rPr>
                <w:sz w:val="20"/>
              </w:rPr>
              <w:t xml:space="preserve"> umfasst</w:t>
            </w:r>
            <w:r w:rsidR="009B748C" w:rsidRPr="00AB1FB9">
              <w:rPr>
                <w:sz w:val="20"/>
              </w:rPr>
              <w:t xml:space="preserve"> mehrere nützliche Planungsvorlagen</w:t>
            </w:r>
            <w:r w:rsidR="00D97621" w:rsidRPr="00AB1FB9">
              <w:rPr>
                <w:sz w:val="20"/>
              </w:rPr>
              <w:t>:</w:t>
            </w:r>
          </w:p>
          <w:p w14:paraId="5B9FD560" w14:textId="77777777" w:rsidR="00D97621" w:rsidRPr="002E4365" w:rsidRDefault="00D97621" w:rsidP="00982E05">
            <w:pPr>
              <w:pStyle w:val="Paragraphedeliste"/>
              <w:numPr>
                <w:ilvl w:val="0"/>
                <w:numId w:val="24"/>
              </w:numPr>
              <w:ind w:left="273" w:hanging="143"/>
              <w:rPr>
                <w:b/>
              </w:rPr>
            </w:pPr>
            <w:r w:rsidRPr="002E4365">
              <w:rPr>
                <w:b/>
                <w:shd w:val="clear" w:color="auto" w:fill="FFC000"/>
              </w:rPr>
              <w:t>Mehrjahresplan</w:t>
            </w:r>
            <w:r w:rsidR="002D3507" w:rsidRPr="002E4365">
              <w:rPr>
                <w:b/>
                <w:shd w:val="clear" w:color="auto" w:fill="FFC000"/>
              </w:rPr>
              <w:t>:</w:t>
            </w:r>
            <w:r w:rsidR="002D3507" w:rsidRPr="009B748C">
              <w:rPr>
                <w:b/>
                <w:color w:val="FFC000"/>
              </w:rPr>
              <w:t xml:space="preserve"> </w:t>
            </w:r>
            <w:r w:rsidR="002D3507" w:rsidRPr="009B748C">
              <w:rPr>
                <w:sz w:val="20"/>
              </w:rPr>
              <w:t>Dieser ist auf allen Gelingensfaktoren aufgebaut und beinhaltet Ziele und ihre Umsetzungtätigkeiten, festgehalten auf einem Zeitstrahl.</w:t>
            </w:r>
          </w:p>
          <w:p w14:paraId="1DC9B8D7" w14:textId="77777777" w:rsidR="009B748C" w:rsidRDefault="009B748C" w:rsidP="00982E05">
            <w:pPr>
              <w:pStyle w:val="Paragraphedeliste"/>
              <w:ind w:left="273" w:firstLine="426"/>
              <w:rPr>
                <w:b/>
                <w:sz w:val="24"/>
              </w:rPr>
            </w:pPr>
            <w:r>
              <w:rPr>
                <w:noProof/>
                <w:lang w:eastAsia="de-CH"/>
              </w:rPr>
              <w:drawing>
                <wp:anchor distT="0" distB="0" distL="114300" distR="114300" simplePos="0" relativeHeight="251731968" behindDoc="0" locked="0" layoutInCell="1" allowOverlap="1" wp14:anchorId="37782040" wp14:editId="1679FA17">
                  <wp:simplePos x="0" y="0"/>
                  <wp:positionH relativeFrom="margin">
                    <wp:posOffset>4111375</wp:posOffset>
                  </wp:positionH>
                  <wp:positionV relativeFrom="margin">
                    <wp:posOffset>1000465</wp:posOffset>
                  </wp:positionV>
                  <wp:extent cx="1209600" cy="1617330"/>
                  <wp:effectExtent l="0" t="0" r="0" b="2540"/>
                  <wp:wrapSquare wrapText="bothSides"/>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209600" cy="1617330"/>
                          </a:xfrm>
                          <a:prstGeom prst="rect">
                            <a:avLst/>
                          </a:prstGeom>
                        </pic:spPr>
                      </pic:pic>
                    </a:graphicData>
                  </a:graphic>
                </wp:anchor>
              </w:drawing>
            </w:r>
            <w:r w:rsidR="002D3507">
              <w:rPr>
                <w:noProof/>
                <w:lang w:eastAsia="de-CH"/>
              </w:rPr>
              <w:drawing>
                <wp:inline distT="0" distB="0" distL="0" distR="0" wp14:anchorId="607BF8BB" wp14:editId="0F01F681">
                  <wp:extent cx="2944251" cy="1080000"/>
                  <wp:effectExtent l="0" t="0" r="0" b="6350"/>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79558" cy="1129633"/>
                          </a:xfrm>
                          <a:prstGeom prst="rect">
                            <a:avLst/>
                          </a:prstGeom>
                        </pic:spPr>
                      </pic:pic>
                    </a:graphicData>
                  </a:graphic>
                </wp:inline>
              </w:drawing>
            </w:r>
          </w:p>
          <w:p w14:paraId="5EC4D856" w14:textId="77777777" w:rsidR="00AB1FB9" w:rsidRPr="00AB1FB9" w:rsidRDefault="00AB1FB9" w:rsidP="00982E05">
            <w:pPr>
              <w:pStyle w:val="Paragraphedeliste"/>
              <w:ind w:left="273" w:hanging="143"/>
              <w:rPr>
                <w:b/>
                <w:sz w:val="14"/>
              </w:rPr>
            </w:pPr>
          </w:p>
          <w:p w14:paraId="40AC38FA" w14:textId="77777777" w:rsidR="009B748C" w:rsidRPr="00AB1FB9" w:rsidRDefault="009B748C" w:rsidP="00982E05">
            <w:pPr>
              <w:pStyle w:val="Paragraphedeliste"/>
              <w:numPr>
                <w:ilvl w:val="0"/>
                <w:numId w:val="24"/>
              </w:numPr>
              <w:ind w:left="273" w:hanging="143"/>
              <w:rPr>
                <w:b/>
              </w:rPr>
            </w:pPr>
            <w:r w:rsidRPr="002E4365">
              <w:rPr>
                <w:b/>
                <w:color w:val="FFFFFF" w:themeColor="background1"/>
                <w:shd w:val="clear" w:color="auto" w:fill="002060"/>
              </w:rPr>
              <w:t>Budget:</w:t>
            </w:r>
            <w:r w:rsidRPr="002E4365">
              <w:rPr>
                <w:b/>
                <w:color w:val="FFFFFF" w:themeColor="background1"/>
                <w:sz w:val="20"/>
                <w:shd w:val="clear" w:color="auto" w:fill="002060"/>
              </w:rPr>
              <w:t xml:space="preserve"> </w:t>
            </w:r>
            <w:r w:rsidRPr="009B748C">
              <w:rPr>
                <w:sz w:val="20"/>
              </w:rPr>
              <w:t>Mit dieser Tabelle lässt sich ein einfaches Budget erstellen.</w:t>
            </w:r>
            <w:r w:rsidRPr="009B748C">
              <w:br/>
            </w:r>
          </w:p>
          <w:p w14:paraId="2A12B194" w14:textId="77777777" w:rsidR="002D3507" w:rsidRPr="009B748C" w:rsidRDefault="002D3507" w:rsidP="00982E05">
            <w:pPr>
              <w:pStyle w:val="Paragraphedeliste"/>
              <w:numPr>
                <w:ilvl w:val="0"/>
                <w:numId w:val="24"/>
              </w:numPr>
              <w:ind w:left="273" w:hanging="143"/>
              <w:rPr>
                <w:b/>
                <w:color w:val="C00000"/>
              </w:rPr>
            </w:pPr>
            <w:r w:rsidRPr="002E4365">
              <w:rPr>
                <w:b/>
                <w:color w:val="FFFFFF" w:themeColor="background1"/>
                <w:shd w:val="clear" w:color="auto" w:fill="C00000"/>
              </w:rPr>
              <w:t>Kommunikationsplan</w:t>
            </w:r>
            <w:r w:rsidR="009B748C" w:rsidRPr="002E4365">
              <w:rPr>
                <w:b/>
                <w:color w:val="FFFFFF" w:themeColor="background1"/>
                <w:shd w:val="clear" w:color="auto" w:fill="C00000"/>
              </w:rPr>
              <w:t>:</w:t>
            </w:r>
            <w:r w:rsidR="009B748C" w:rsidRPr="009B748C">
              <w:rPr>
                <w:b/>
                <w:color w:val="C00000"/>
              </w:rPr>
              <w:t xml:space="preserve"> </w:t>
            </w:r>
            <w:r w:rsidR="009B748C" w:rsidRPr="00AB1FB9">
              <w:rPr>
                <w:sz w:val="20"/>
              </w:rPr>
              <w:t xml:space="preserve">Diese Vorlage </w:t>
            </w:r>
            <w:r w:rsidR="002E4365">
              <w:rPr>
                <w:sz w:val="20"/>
              </w:rPr>
              <w:t>dient</w:t>
            </w:r>
            <w:r w:rsidR="009B748C" w:rsidRPr="00AB1FB9">
              <w:rPr>
                <w:sz w:val="20"/>
              </w:rPr>
              <w:t xml:space="preserve"> speziell</w:t>
            </w:r>
            <w:r w:rsidR="002E4365">
              <w:rPr>
                <w:sz w:val="20"/>
              </w:rPr>
              <w:t xml:space="preserve"> zur Planung der Kommunikation</w:t>
            </w:r>
          </w:p>
          <w:p w14:paraId="2A333DAE" w14:textId="77777777" w:rsidR="009B748C" w:rsidRDefault="009B748C" w:rsidP="00982E05">
            <w:pPr>
              <w:pStyle w:val="Paragraphedeliste"/>
              <w:ind w:left="699" w:hanging="143"/>
              <w:rPr>
                <w:b/>
              </w:rPr>
            </w:pPr>
            <w:r w:rsidRPr="009B748C">
              <w:rPr>
                <w:noProof/>
                <w:sz w:val="20"/>
                <w:lang w:eastAsia="de-CH"/>
              </w:rPr>
              <w:drawing>
                <wp:inline distT="0" distB="0" distL="0" distR="0" wp14:anchorId="595A5ACD" wp14:editId="7A5A3D31">
                  <wp:extent cx="5024339" cy="799200"/>
                  <wp:effectExtent l="0" t="0" r="5080" b="1270"/>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018" t="11590" r="2378"/>
                          <a:stretch/>
                        </pic:blipFill>
                        <pic:spPr bwMode="auto">
                          <a:xfrm>
                            <a:off x="0" y="0"/>
                            <a:ext cx="5128501" cy="815769"/>
                          </a:xfrm>
                          <a:prstGeom prst="rect">
                            <a:avLst/>
                          </a:prstGeom>
                          <a:ln>
                            <a:noFill/>
                          </a:ln>
                          <a:extLst>
                            <a:ext uri="{53640926-AAD7-44D8-BBD7-CCE9431645EC}">
                              <a14:shadowObscured xmlns:a14="http://schemas.microsoft.com/office/drawing/2010/main"/>
                            </a:ext>
                          </a:extLst>
                        </pic:spPr>
                      </pic:pic>
                    </a:graphicData>
                  </a:graphic>
                </wp:inline>
              </w:drawing>
            </w:r>
          </w:p>
          <w:p w14:paraId="0AD1F78F" w14:textId="77777777" w:rsidR="00982E05" w:rsidRPr="00982E05" w:rsidRDefault="00982E05" w:rsidP="00982E05">
            <w:pPr>
              <w:pStyle w:val="Paragraphedeliste"/>
              <w:ind w:left="273" w:hanging="143"/>
              <w:rPr>
                <w:b/>
                <w:sz w:val="10"/>
              </w:rPr>
            </w:pPr>
          </w:p>
          <w:p w14:paraId="3412D708" w14:textId="77777777" w:rsidR="00AB1FB9" w:rsidRDefault="002D3507" w:rsidP="00982E05">
            <w:pPr>
              <w:pStyle w:val="Paragraphedeliste"/>
              <w:numPr>
                <w:ilvl w:val="0"/>
                <w:numId w:val="24"/>
              </w:numPr>
              <w:ind w:left="273" w:hanging="143"/>
              <w:rPr>
                <w:b/>
              </w:rPr>
            </w:pPr>
            <w:r w:rsidRPr="00982E05">
              <w:rPr>
                <w:b/>
                <w:shd w:val="clear" w:color="auto" w:fill="D9D9D9" w:themeFill="background1" w:themeFillShade="D9"/>
              </w:rPr>
              <w:t>QM-Planung</w:t>
            </w:r>
            <w:r w:rsidR="00982E05">
              <w:rPr>
                <w:b/>
              </w:rPr>
              <w:t xml:space="preserve"> </w:t>
            </w:r>
          </w:p>
          <w:p w14:paraId="51D01C95" w14:textId="77777777" w:rsidR="00982E05" w:rsidRPr="00982E05" w:rsidRDefault="00982E05" w:rsidP="00982E05">
            <w:pPr>
              <w:pStyle w:val="Paragraphedeliste"/>
              <w:ind w:left="273" w:hanging="143"/>
              <w:rPr>
                <w:b/>
                <w:sz w:val="10"/>
              </w:rPr>
            </w:pPr>
          </w:p>
          <w:p w14:paraId="37E54F54" w14:textId="77777777" w:rsidR="002D3507" w:rsidRDefault="002D3507" w:rsidP="00982E05">
            <w:pPr>
              <w:pStyle w:val="Paragraphedeliste"/>
              <w:numPr>
                <w:ilvl w:val="0"/>
                <w:numId w:val="24"/>
              </w:numPr>
              <w:ind w:left="273" w:hanging="143"/>
              <w:rPr>
                <w:b/>
              </w:rPr>
            </w:pPr>
            <w:r w:rsidRPr="00982E05">
              <w:rPr>
                <w:b/>
                <w:shd w:val="clear" w:color="auto" w:fill="92D050"/>
              </w:rPr>
              <w:t>Selbstevaluation der Angebote</w:t>
            </w:r>
            <w:r w:rsidR="00982E05">
              <w:rPr>
                <w:b/>
              </w:rPr>
              <w:t xml:space="preserve"> </w:t>
            </w:r>
          </w:p>
          <w:p w14:paraId="73212321" w14:textId="77777777" w:rsidR="00AB1FB9" w:rsidRDefault="00AB1FB9" w:rsidP="00982E05">
            <w:pPr>
              <w:pStyle w:val="Paragraphedeliste"/>
              <w:ind w:left="1170" w:hanging="143"/>
              <w:rPr>
                <w:b/>
              </w:rPr>
            </w:pPr>
            <w:r>
              <w:rPr>
                <w:noProof/>
                <w:lang w:eastAsia="de-CH"/>
              </w:rPr>
              <w:drawing>
                <wp:inline distT="0" distB="0" distL="0" distR="0" wp14:anchorId="72EA6F04" wp14:editId="26B1F426">
                  <wp:extent cx="4710489" cy="885600"/>
                  <wp:effectExtent l="0" t="0" r="0" b="0"/>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flipV="1">
                            <a:off x="0" y="0"/>
                            <a:ext cx="4786841" cy="899955"/>
                          </a:xfrm>
                          <a:prstGeom prst="rect">
                            <a:avLst/>
                          </a:prstGeom>
                        </pic:spPr>
                      </pic:pic>
                    </a:graphicData>
                  </a:graphic>
                </wp:inline>
              </w:drawing>
            </w:r>
          </w:p>
          <w:p w14:paraId="594D8C1E" w14:textId="77777777" w:rsidR="00982E05" w:rsidRPr="00982E05" w:rsidRDefault="00982E05" w:rsidP="00982E05">
            <w:pPr>
              <w:pStyle w:val="Paragraphedeliste"/>
              <w:ind w:left="273" w:hanging="143"/>
              <w:rPr>
                <w:b/>
                <w:sz w:val="10"/>
              </w:rPr>
            </w:pPr>
          </w:p>
          <w:p w14:paraId="0F0540BB" w14:textId="77777777" w:rsidR="002D3507" w:rsidRPr="002E4365" w:rsidRDefault="002D3507" w:rsidP="00982E05">
            <w:pPr>
              <w:pStyle w:val="Paragraphedeliste"/>
              <w:numPr>
                <w:ilvl w:val="0"/>
                <w:numId w:val="24"/>
              </w:numPr>
              <w:shd w:val="clear" w:color="auto" w:fill="EAF1DD" w:themeFill="accent3" w:themeFillTint="33"/>
              <w:ind w:left="273" w:right="701" w:hanging="143"/>
              <w:rPr>
                <w:b/>
              </w:rPr>
            </w:pPr>
            <w:r w:rsidRPr="009B748C">
              <w:rPr>
                <w:b/>
              </w:rPr>
              <w:t>Regiebücher der einzelnen Angebote</w:t>
            </w:r>
            <w:r w:rsidR="002E4365">
              <w:rPr>
                <w:b/>
              </w:rPr>
              <w:t xml:space="preserve">: </w:t>
            </w:r>
            <w:r w:rsidR="002E4365" w:rsidRPr="002E4365">
              <w:rPr>
                <w:sz w:val="20"/>
              </w:rPr>
              <w:t>Detailbeschreibung des Angebotes</w:t>
            </w:r>
          </w:p>
          <w:p w14:paraId="5790F3A4" w14:textId="77777777" w:rsidR="002E4365" w:rsidRPr="00982E05" w:rsidRDefault="002E4365" w:rsidP="00982E05">
            <w:pPr>
              <w:pStyle w:val="Paragraphedeliste"/>
              <w:shd w:val="clear" w:color="auto" w:fill="FFFFFF" w:themeFill="background1"/>
              <w:ind w:left="273" w:right="701" w:hanging="143"/>
              <w:rPr>
                <w:b/>
                <w:sz w:val="8"/>
              </w:rPr>
            </w:pPr>
          </w:p>
          <w:p w14:paraId="6EDFACC6" w14:textId="77777777" w:rsidR="002D3507" w:rsidRDefault="002D3507" w:rsidP="00982E05">
            <w:pPr>
              <w:pStyle w:val="Paragraphedeliste"/>
              <w:numPr>
                <w:ilvl w:val="0"/>
                <w:numId w:val="24"/>
              </w:numPr>
              <w:shd w:val="clear" w:color="auto" w:fill="FFE2A7"/>
              <w:ind w:left="273" w:right="1409" w:hanging="143"/>
              <w:rPr>
                <w:b/>
              </w:rPr>
            </w:pPr>
            <w:r w:rsidRPr="002E4365">
              <w:rPr>
                <w:b/>
              </w:rPr>
              <w:t>Konzeptraster mit Fragen zur Erstellung des SORS-Konzepte</w:t>
            </w:r>
          </w:p>
          <w:p w14:paraId="15F40BBD" w14:textId="77777777" w:rsidR="00982E05" w:rsidRPr="00982E05" w:rsidRDefault="00982E05" w:rsidP="00982E05">
            <w:pPr>
              <w:shd w:val="clear" w:color="auto" w:fill="FFFFFF" w:themeFill="background1"/>
              <w:ind w:left="273" w:right="1409" w:hanging="143"/>
              <w:rPr>
                <w:b/>
                <w:sz w:val="8"/>
              </w:rPr>
            </w:pPr>
          </w:p>
          <w:p w14:paraId="4E73030A" w14:textId="77777777" w:rsidR="002D3507" w:rsidRPr="002E4365" w:rsidRDefault="002D3507" w:rsidP="00982E05">
            <w:pPr>
              <w:pStyle w:val="Paragraphedeliste"/>
              <w:numPr>
                <w:ilvl w:val="0"/>
                <w:numId w:val="24"/>
              </w:numPr>
              <w:shd w:val="clear" w:color="auto" w:fill="002060"/>
              <w:ind w:left="273" w:right="839" w:hanging="143"/>
              <w:rPr>
                <w:b/>
                <w:color w:val="FFFFFF" w:themeColor="background1"/>
              </w:rPr>
            </w:pPr>
            <w:r w:rsidRPr="002E4365">
              <w:rPr>
                <w:b/>
                <w:color w:val="FFFFFF" w:themeColor="background1"/>
              </w:rPr>
              <w:t>Leistungsauftrag -(vereinbarung)</w:t>
            </w:r>
          </w:p>
          <w:p w14:paraId="2D486502" w14:textId="77777777" w:rsidR="002D3507" w:rsidRPr="002E4365" w:rsidRDefault="002D3507" w:rsidP="00982E05">
            <w:pPr>
              <w:pStyle w:val="Paragraphedeliste"/>
              <w:numPr>
                <w:ilvl w:val="1"/>
                <w:numId w:val="25"/>
              </w:numPr>
              <w:shd w:val="clear" w:color="auto" w:fill="002060"/>
              <w:ind w:left="273" w:right="3110" w:hanging="143"/>
              <w:rPr>
                <w:b/>
                <w:color w:val="FFFFFF" w:themeColor="background1"/>
                <w:sz w:val="20"/>
              </w:rPr>
            </w:pPr>
            <w:r w:rsidRPr="002E4365">
              <w:rPr>
                <w:b/>
                <w:color w:val="FFFFFF" w:themeColor="background1"/>
                <w:sz w:val="20"/>
              </w:rPr>
              <w:t>Mit strategieschen Zielen</w:t>
            </w:r>
          </w:p>
          <w:p w14:paraId="4D57D76A" w14:textId="77777777" w:rsidR="00D97621" w:rsidRPr="00982E05" w:rsidRDefault="002D3507" w:rsidP="00982E05">
            <w:pPr>
              <w:pStyle w:val="Paragraphedeliste"/>
              <w:numPr>
                <w:ilvl w:val="1"/>
                <w:numId w:val="25"/>
              </w:numPr>
              <w:shd w:val="clear" w:color="auto" w:fill="002060"/>
              <w:ind w:left="273" w:right="3110" w:hanging="143"/>
              <w:rPr>
                <w:b/>
                <w:color w:val="FFFFFF" w:themeColor="background1"/>
                <w:sz w:val="20"/>
              </w:rPr>
            </w:pPr>
            <w:r w:rsidRPr="002E4365">
              <w:rPr>
                <w:b/>
                <w:color w:val="FFFFFF" w:themeColor="background1"/>
                <w:sz w:val="20"/>
              </w:rPr>
              <w:t>Mit operativen Zielen</w:t>
            </w:r>
            <w:r w:rsidR="002E4365" w:rsidRPr="002E4365">
              <w:rPr>
                <w:b/>
                <w:color w:val="FFFFFF" w:themeColor="background1"/>
                <w:sz w:val="20"/>
              </w:rPr>
              <w:t xml:space="preserve"> (operative Ebene)</w:t>
            </w:r>
          </w:p>
        </w:tc>
      </w:tr>
    </w:tbl>
    <w:p w14:paraId="379506F1" w14:textId="77777777" w:rsidR="00D97621" w:rsidRDefault="00D97621"/>
    <w:p w14:paraId="6B381906" w14:textId="77777777" w:rsidR="0025486D" w:rsidRDefault="0025486D" w:rsidP="006F5044">
      <w:pPr>
        <w:spacing w:before="120" w:after="120"/>
      </w:pPr>
      <w:bookmarkStart w:id="66" w:name="_Anhang"/>
      <w:bookmarkEnd w:id="66"/>
    </w:p>
    <w:p w14:paraId="6224F456" w14:textId="77777777" w:rsidR="0025486D" w:rsidRPr="009160B3" w:rsidRDefault="0025486D" w:rsidP="006F5044">
      <w:pPr>
        <w:spacing w:before="120" w:after="120"/>
        <w:rPr>
          <w:sz w:val="2"/>
        </w:rPr>
      </w:pPr>
    </w:p>
    <w:p w14:paraId="3EBE7C81" w14:textId="77777777" w:rsidR="00CB1E3F" w:rsidRPr="00327BFA" w:rsidRDefault="00CB1E3F" w:rsidP="00CB1E3F">
      <w:pPr>
        <w:rPr>
          <w:rFonts w:ascii="Arial Black" w:hAnsi="Arial Black"/>
          <w:sz w:val="28"/>
        </w:rPr>
      </w:pPr>
      <w:r w:rsidRPr="00CB1E3F">
        <w:rPr>
          <w:rFonts w:ascii="Arial Black" w:hAnsi="Arial Black"/>
          <w:noProof/>
          <w:sz w:val="28"/>
        </w:rPr>
        <mc:AlternateContent>
          <mc:Choice Requires="wps">
            <w:drawing>
              <wp:anchor distT="0" distB="0" distL="114300" distR="114300" simplePos="0" relativeHeight="251679744" behindDoc="0" locked="0" layoutInCell="1" allowOverlap="1" wp14:anchorId="13F02DD9" wp14:editId="001BA1B9">
                <wp:simplePos x="0" y="0"/>
                <wp:positionH relativeFrom="margin">
                  <wp:align>right</wp:align>
                </wp:positionH>
                <wp:positionV relativeFrom="margin">
                  <wp:align>top</wp:align>
                </wp:positionV>
                <wp:extent cx="2066925" cy="688340"/>
                <wp:effectExtent l="0" t="0" r="28575" b="16510"/>
                <wp:wrapSquare wrapText="bothSides"/>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7054" cy="688340"/>
                        </a:xfrm>
                        <a:prstGeom prst="rect">
                          <a:avLst/>
                        </a:prstGeom>
                        <a:solidFill>
                          <a:srgbClr val="FFFFFF"/>
                        </a:solidFill>
                        <a:ln w="9525">
                          <a:solidFill>
                            <a:srgbClr val="000000"/>
                          </a:solidFill>
                          <a:miter lim="800000"/>
                          <a:headEnd/>
                          <a:tailEnd/>
                        </a:ln>
                      </wps:spPr>
                      <wps:txbx>
                        <w:txbxContent>
                          <w:p w14:paraId="67D75EAA" w14:textId="77777777" w:rsidR="00B313A8" w:rsidRDefault="00B313A8">
                            <w:r>
                              <w:t>Logo der betreffenden Schule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02DD9" id="Textfeld 2" o:spid="_x0000_s1030" type="#_x0000_t202" style="position:absolute;margin-left:111.55pt;margin-top:0;width:162.75pt;height:54.2pt;z-index:251679744;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">
                <v:textbox>
                  <w:txbxContent>
                    <w:p w14:paraId="67D75EAA" w14:textId="77777777" w:rsidR="00B313A8" w:rsidRDefault="00B313A8">
                      <w:r>
                        <w:t>Logo der betreffenden Schule</w:t>
                      </w:r>
                    </w:p>
                  </w:txbxContent>
                </v:textbox>
                <w10:wrap type="square" anchorx="margin" anchory="margin"/>
              </v:shape>
            </w:pict>
          </mc:Fallback>
        </mc:AlternateContent>
      </w:r>
      <w:r w:rsidRPr="00327BFA">
        <w:rPr>
          <w:rFonts w:ascii="Arial Black" w:hAnsi="Arial Black"/>
          <w:sz w:val="28"/>
        </w:rPr>
        <w:t>Kommunikationsplan</w:t>
      </w:r>
      <w:r>
        <w:rPr>
          <w:rFonts w:ascii="Arial Black" w:hAnsi="Arial Black"/>
          <w:sz w:val="28"/>
        </w:rPr>
        <w:t xml:space="preserve"> "SORS - Schule </w:t>
      </w:r>
      <w:r w:rsidRPr="00CB1E3F">
        <w:rPr>
          <w:rFonts w:ascii="Arial Black" w:hAnsi="Arial Black"/>
          <w:color w:val="C00000"/>
          <w:sz w:val="28"/>
        </w:rPr>
        <w:t>XY</w:t>
      </w:r>
      <w:r>
        <w:rPr>
          <w:rFonts w:ascii="Arial Black" w:hAnsi="Arial Black"/>
          <w:sz w:val="28"/>
        </w:rPr>
        <w:t>"</w:t>
      </w:r>
    </w:p>
    <w:p w14:paraId="2CBB44F8" w14:textId="77777777" w:rsidR="00CB1E3F" w:rsidRPr="00327BFA" w:rsidRDefault="00CB1E3F" w:rsidP="00CB1E3F">
      <w:pPr>
        <w:rPr>
          <w:sz w:val="20"/>
          <w:szCs w:val="20"/>
        </w:rPr>
      </w:pPr>
    </w:p>
    <w:p w14:paraId="2751AB59" w14:textId="77777777" w:rsidR="00CB1E3F" w:rsidRPr="00327BFA" w:rsidRDefault="00CB1E3F" w:rsidP="00CB1E3F">
      <w:pPr>
        <w:rPr>
          <w:b/>
          <w:sz w:val="20"/>
          <w:szCs w:val="20"/>
        </w:rPr>
      </w:pPr>
      <w:r w:rsidRPr="00327BFA">
        <w:rPr>
          <w:b/>
          <w:sz w:val="20"/>
          <w:szCs w:val="20"/>
        </w:rPr>
        <w:t>Grundsätze</w:t>
      </w:r>
    </w:p>
    <w:p w14:paraId="0327333A" w14:textId="77777777" w:rsidR="00CB1E3F" w:rsidRPr="00327BFA" w:rsidRDefault="00CB1E3F" w:rsidP="00CB1E3F">
      <w:pPr>
        <w:pStyle w:val="ListWithSymbols"/>
        <w:rPr>
          <w:sz w:val="20"/>
          <w:szCs w:val="20"/>
        </w:rPr>
      </w:pPr>
      <w:r w:rsidRPr="00327BFA">
        <w:rPr>
          <w:sz w:val="20"/>
          <w:szCs w:val="20"/>
        </w:rPr>
        <w:t>intern vor extern kommunizieren</w:t>
      </w:r>
    </w:p>
    <w:p w14:paraId="11E4ECE6" w14:textId="77777777" w:rsidR="00CB1E3F" w:rsidRDefault="00CB1E3F" w:rsidP="00CB1E3F">
      <w:pPr>
        <w:pStyle w:val="ListWithSymbols"/>
        <w:rPr>
          <w:sz w:val="20"/>
          <w:szCs w:val="20"/>
        </w:rPr>
      </w:pPr>
      <w:r>
        <w:rPr>
          <w:sz w:val="20"/>
          <w:szCs w:val="20"/>
        </w:rPr>
        <w:t>Adressaten/</w:t>
      </w:r>
      <w:r w:rsidRPr="00327BFA">
        <w:rPr>
          <w:sz w:val="20"/>
          <w:szCs w:val="20"/>
        </w:rPr>
        <w:t>Zielgruppen via Brainstorming bestimmen</w:t>
      </w:r>
    </w:p>
    <w:p w14:paraId="1660E935" w14:textId="77777777" w:rsidR="00F37F02" w:rsidRPr="00CB1E3F" w:rsidRDefault="00F37F02" w:rsidP="00F37F02">
      <w:pPr>
        <w:pStyle w:val="ListWithSymbols"/>
        <w:numPr>
          <w:ilvl w:val="0"/>
          <w:numId w:val="0"/>
        </w:numPr>
        <w:ind w:left="425"/>
        <w:rPr>
          <w:sz w:val="20"/>
          <w:szCs w:val="20"/>
        </w:rPr>
      </w:pPr>
    </w:p>
    <w:tbl>
      <w:tblPr>
        <w:tblStyle w:val="Grilledutableau"/>
        <w:tblW w:w="0" w:type="auto"/>
        <w:tblLook w:val="04A0" w:firstRow="1" w:lastRow="0" w:firstColumn="1" w:lastColumn="0" w:noHBand="0" w:noVBand="1"/>
      </w:tblPr>
      <w:tblGrid>
        <w:gridCol w:w="564"/>
        <w:gridCol w:w="1680"/>
        <w:gridCol w:w="1698"/>
        <w:gridCol w:w="2515"/>
        <w:gridCol w:w="2523"/>
        <w:gridCol w:w="1699"/>
        <w:gridCol w:w="3738"/>
      </w:tblGrid>
      <w:tr w:rsidR="00CB1E3F" w14:paraId="540817DB" w14:textId="77777777" w:rsidTr="00CB1E3F">
        <w:tc>
          <w:tcPr>
            <w:tcW w:w="567" w:type="dxa"/>
            <w:shd w:val="clear" w:color="auto" w:fill="BFBFBF" w:themeFill="background1" w:themeFillShade="BF"/>
          </w:tcPr>
          <w:p w14:paraId="1EDF62D5" w14:textId="77777777" w:rsidR="00CB1E3F" w:rsidRPr="00327BFA" w:rsidRDefault="00CB1E3F" w:rsidP="00C6071D">
            <w:pPr>
              <w:spacing w:before="60" w:after="60"/>
              <w:rPr>
                <w:b/>
                <w:sz w:val="20"/>
                <w:szCs w:val="20"/>
              </w:rPr>
            </w:pPr>
          </w:p>
        </w:tc>
        <w:tc>
          <w:tcPr>
            <w:tcW w:w="1701" w:type="dxa"/>
            <w:shd w:val="clear" w:color="auto" w:fill="BFBFBF" w:themeFill="background1" w:themeFillShade="BF"/>
          </w:tcPr>
          <w:p w14:paraId="7ADF5147" w14:textId="77777777" w:rsidR="00CB1E3F" w:rsidRPr="00327BFA" w:rsidRDefault="00CB1E3F" w:rsidP="00C6071D">
            <w:pPr>
              <w:spacing w:before="60" w:after="60"/>
              <w:rPr>
                <w:b/>
                <w:sz w:val="20"/>
                <w:szCs w:val="20"/>
              </w:rPr>
            </w:pPr>
            <w:r w:rsidRPr="00327BFA">
              <w:rPr>
                <w:b/>
                <w:sz w:val="20"/>
                <w:szCs w:val="20"/>
              </w:rPr>
              <w:t>Wann?</w:t>
            </w:r>
          </w:p>
        </w:tc>
        <w:tc>
          <w:tcPr>
            <w:tcW w:w="1701" w:type="dxa"/>
            <w:shd w:val="clear" w:color="auto" w:fill="BFBFBF" w:themeFill="background1" w:themeFillShade="BF"/>
          </w:tcPr>
          <w:p w14:paraId="643E1111" w14:textId="77777777" w:rsidR="00CB1E3F" w:rsidRPr="00327BFA" w:rsidRDefault="00CB1E3F" w:rsidP="00C6071D">
            <w:pPr>
              <w:spacing w:before="60" w:after="60"/>
              <w:rPr>
                <w:b/>
                <w:sz w:val="20"/>
                <w:szCs w:val="20"/>
              </w:rPr>
            </w:pPr>
            <w:r w:rsidRPr="00327BFA">
              <w:rPr>
                <w:b/>
                <w:sz w:val="20"/>
                <w:szCs w:val="20"/>
              </w:rPr>
              <w:t>Wer?</w:t>
            </w:r>
          </w:p>
        </w:tc>
        <w:tc>
          <w:tcPr>
            <w:tcW w:w="2551" w:type="dxa"/>
            <w:shd w:val="clear" w:color="auto" w:fill="BFBFBF" w:themeFill="background1" w:themeFillShade="BF"/>
          </w:tcPr>
          <w:p w14:paraId="3C21B82E" w14:textId="77777777" w:rsidR="00CB1E3F" w:rsidRPr="00327BFA" w:rsidRDefault="00CB1E3F" w:rsidP="00C6071D">
            <w:pPr>
              <w:spacing w:before="60" w:after="60"/>
              <w:rPr>
                <w:b/>
                <w:sz w:val="20"/>
                <w:szCs w:val="20"/>
              </w:rPr>
            </w:pPr>
            <w:r w:rsidRPr="00327BFA">
              <w:rPr>
                <w:b/>
                <w:sz w:val="20"/>
                <w:szCs w:val="20"/>
              </w:rPr>
              <w:t>Was?</w:t>
            </w:r>
          </w:p>
        </w:tc>
        <w:tc>
          <w:tcPr>
            <w:tcW w:w="2551" w:type="dxa"/>
            <w:shd w:val="clear" w:color="auto" w:fill="BFBFBF" w:themeFill="background1" w:themeFillShade="BF"/>
          </w:tcPr>
          <w:p w14:paraId="74A391FA" w14:textId="77777777" w:rsidR="00CB1E3F" w:rsidRPr="00327BFA" w:rsidRDefault="00CB1E3F" w:rsidP="00C6071D">
            <w:pPr>
              <w:spacing w:before="60" w:after="60"/>
              <w:rPr>
                <w:b/>
                <w:sz w:val="20"/>
                <w:szCs w:val="20"/>
              </w:rPr>
            </w:pPr>
            <w:r w:rsidRPr="00327BFA">
              <w:rPr>
                <w:b/>
                <w:sz w:val="20"/>
                <w:szCs w:val="20"/>
              </w:rPr>
              <w:t>Wie?</w:t>
            </w:r>
          </w:p>
        </w:tc>
        <w:tc>
          <w:tcPr>
            <w:tcW w:w="1701" w:type="dxa"/>
            <w:shd w:val="clear" w:color="auto" w:fill="BFBFBF" w:themeFill="background1" w:themeFillShade="BF"/>
          </w:tcPr>
          <w:p w14:paraId="422418C9" w14:textId="77777777" w:rsidR="00CB1E3F" w:rsidRPr="00327BFA" w:rsidRDefault="00CB1E3F" w:rsidP="00C6071D">
            <w:pPr>
              <w:spacing w:before="60" w:after="60"/>
              <w:rPr>
                <w:b/>
                <w:sz w:val="20"/>
                <w:szCs w:val="20"/>
              </w:rPr>
            </w:pPr>
            <w:r w:rsidRPr="00327BFA">
              <w:rPr>
                <w:b/>
                <w:sz w:val="20"/>
                <w:szCs w:val="20"/>
              </w:rPr>
              <w:t>Verantwortung</w:t>
            </w:r>
          </w:p>
        </w:tc>
        <w:tc>
          <w:tcPr>
            <w:tcW w:w="3795" w:type="dxa"/>
            <w:shd w:val="clear" w:color="auto" w:fill="BFBFBF" w:themeFill="background1" w:themeFillShade="BF"/>
          </w:tcPr>
          <w:p w14:paraId="7DD79F52" w14:textId="77777777" w:rsidR="00CB1E3F" w:rsidRPr="00327BFA" w:rsidRDefault="00CB1E3F" w:rsidP="00C6071D">
            <w:pPr>
              <w:spacing w:before="60" w:after="60"/>
              <w:rPr>
                <w:b/>
                <w:sz w:val="20"/>
                <w:szCs w:val="20"/>
              </w:rPr>
            </w:pPr>
            <w:r w:rsidRPr="00327BFA">
              <w:rPr>
                <w:b/>
                <w:sz w:val="20"/>
                <w:szCs w:val="20"/>
              </w:rPr>
              <w:t>Bemerkungen</w:t>
            </w:r>
            <w:r>
              <w:rPr>
                <w:b/>
                <w:sz w:val="20"/>
                <w:szCs w:val="20"/>
              </w:rPr>
              <w:t xml:space="preserve"> / Reflexion</w:t>
            </w:r>
          </w:p>
        </w:tc>
      </w:tr>
      <w:tr w:rsidR="00CB1E3F" w14:paraId="24FD68DB" w14:textId="77777777" w:rsidTr="00CB1E3F">
        <w:tc>
          <w:tcPr>
            <w:tcW w:w="567" w:type="dxa"/>
            <w:shd w:val="clear" w:color="auto" w:fill="BFBFBF" w:themeFill="background1" w:themeFillShade="BF"/>
          </w:tcPr>
          <w:p w14:paraId="55880B31" w14:textId="77777777" w:rsidR="00CB1E3F" w:rsidRPr="00327BFA" w:rsidRDefault="00CB1E3F" w:rsidP="00C6071D">
            <w:pPr>
              <w:spacing w:before="60" w:after="60"/>
              <w:rPr>
                <w:b/>
                <w:sz w:val="12"/>
                <w:szCs w:val="12"/>
              </w:rPr>
            </w:pPr>
          </w:p>
        </w:tc>
        <w:tc>
          <w:tcPr>
            <w:tcW w:w="1701" w:type="dxa"/>
            <w:shd w:val="clear" w:color="auto" w:fill="BFBFBF" w:themeFill="background1" w:themeFillShade="BF"/>
          </w:tcPr>
          <w:p w14:paraId="5F224073" w14:textId="77777777" w:rsidR="00CB1E3F" w:rsidRPr="00327BFA" w:rsidRDefault="00CB1E3F" w:rsidP="00C6071D">
            <w:pPr>
              <w:spacing w:before="60" w:after="60"/>
              <w:rPr>
                <w:b/>
                <w:sz w:val="12"/>
                <w:szCs w:val="12"/>
              </w:rPr>
            </w:pPr>
            <w:r w:rsidRPr="00327BFA">
              <w:rPr>
                <w:b/>
                <w:sz w:val="12"/>
                <w:szCs w:val="12"/>
              </w:rPr>
              <w:t>Zeitraum</w:t>
            </w:r>
          </w:p>
        </w:tc>
        <w:tc>
          <w:tcPr>
            <w:tcW w:w="1701" w:type="dxa"/>
            <w:shd w:val="clear" w:color="auto" w:fill="BFBFBF" w:themeFill="background1" w:themeFillShade="BF"/>
          </w:tcPr>
          <w:p w14:paraId="400F59F6" w14:textId="77777777" w:rsidR="00CB1E3F" w:rsidRPr="00327BFA" w:rsidRDefault="00CB1E3F" w:rsidP="00C6071D">
            <w:pPr>
              <w:spacing w:before="60" w:after="60"/>
              <w:rPr>
                <w:b/>
                <w:sz w:val="12"/>
                <w:szCs w:val="12"/>
              </w:rPr>
            </w:pPr>
            <w:r w:rsidRPr="00327BFA">
              <w:rPr>
                <w:b/>
                <w:sz w:val="12"/>
                <w:szCs w:val="12"/>
              </w:rPr>
              <w:t>Adressaten</w:t>
            </w:r>
            <w:r>
              <w:rPr>
                <w:b/>
                <w:sz w:val="12"/>
                <w:szCs w:val="12"/>
              </w:rPr>
              <w:t>/Zielgruppen</w:t>
            </w:r>
          </w:p>
        </w:tc>
        <w:tc>
          <w:tcPr>
            <w:tcW w:w="2551" w:type="dxa"/>
            <w:shd w:val="clear" w:color="auto" w:fill="BFBFBF" w:themeFill="background1" w:themeFillShade="BF"/>
          </w:tcPr>
          <w:p w14:paraId="27FB1892" w14:textId="77777777" w:rsidR="00CB1E3F" w:rsidRPr="00327BFA" w:rsidRDefault="00CB1E3F" w:rsidP="00C6071D">
            <w:pPr>
              <w:spacing w:before="60" w:after="60"/>
              <w:rPr>
                <w:b/>
                <w:sz w:val="12"/>
                <w:szCs w:val="12"/>
              </w:rPr>
            </w:pPr>
            <w:r>
              <w:rPr>
                <w:b/>
                <w:sz w:val="12"/>
                <w:szCs w:val="12"/>
              </w:rPr>
              <w:t>Botschaft/</w:t>
            </w:r>
            <w:r w:rsidRPr="00327BFA">
              <w:rPr>
                <w:b/>
                <w:sz w:val="12"/>
                <w:szCs w:val="12"/>
              </w:rPr>
              <w:t>Inhalt</w:t>
            </w:r>
          </w:p>
        </w:tc>
        <w:tc>
          <w:tcPr>
            <w:tcW w:w="2551" w:type="dxa"/>
            <w:shd w:val="clear" w:color="auto" w:fill="BFBFBF" w:themeFill="background1" w:themeFillShade="BF"/>
          </w:tcPr>
          <w:p w14:paraId="66EA6996" w14:textId="77777777" w:rsidR="00CB1E3F" w:rsidRPr="00327BFA" w:rsidRDefault="00CB1E3F" w:rsidP="00C6071D">
            <w:pPr>
              <w:spacing w:before="60" w:after="60"/>
              <w:rPr>
                <w:b/>
                <w:sz w:val="12"/>
                <w:szCs w:val="12"/>
              </w:rPr>
            </w:pPr>
            <w:r w:rsidRPr="00327BFA">
              <w:rPr>
                <w:b/>
                <w:sz w:val="12"/>
                <w:szCs w:val="12"/>
              </w:rPr>
              <w:t>Form/Kanal</w:t>
            </w:r>
            <w:r>
              <w:rPr>
                <w:b/>
                <w:sz w:val="12"/>
                <w:szCs w:val="12"/>
              </w:rPr>
              <w:br/>
            </w:r>
            <w:r w:rsidRPr="00327BFA">
              <w:rPr>
                <w:b/>
                <w:sz w:val="12"/>
                <w:szCs w:val="12"/>
              </w:rPr>
              <w:t>mündlich</w:t>
            </w:r>
            <w:r>
              <w:rPr>
                <w:b/>
                <w:sz w:val="12"/>
                <w:szCs w:val="12"/>
              </w:rPr>
              <w:t>/</w:t>
            </w:r>
            <w:r w:rsidRPr="00327BFA">
              <w:rPr>
                <w:b/>
                <w:sz w:val="12"/>
                <w:szCs w:val="12"/>
              </w:rPr>
              <w:t>schriftlich?</w:t>
            </w:r>
          </w:p>
        </w:tc>
        <w:tc>
          <w:tcPr>
            <w:tcW w:w="1701" w:type="dxa"/>
            <w:shd w:val="clear" w:color="auto" w:fill="BFBFBF" w:themeFill="background1" w:themeFillShade="BF"/>
          </w:tcPr>
          <w:p w14:paraId="49E18372" w14:textId="77777777" w:rsidR="00CB1E3F" w:rsidRPr="00327BFA" w:rsidRDefault="00CB1E3F" w:rsidP="00C6071D">
            <w:pPr>
              <w:spacing w:before="60" w:after="60"/>
              <w:rPr>
                <w:b/>
                <w:sz w:val="12"/>
                <w:szCs w:val="12"/>
              </w:rPr>
            </w:pPr>
          </w:p>
        </w:tc>
        <w:tc>
          <w:tcPr>
            <w:tcW w:w="3795" w:type="dxa"/>
            <w:shd w:val="clear" w:color="auto" w:fill="BFBFBF" w:themeFill="background1" w:themeFillShade="BF"/>
          </w:tcPr>
          <w:p w14:paraId="6B7C9217" w14:textId="77777777" w:rsidR="00CB1E3F" w:rsidRPr="00327BFA" w:rsidRDefault="00CB1E3F" w:rsidP="00C6071D">
            <w:pPr>
              <w:spacing w:before="60" w:after="60"/>
              <w:rPr>
                <w:b/>
                <w:sz w:val="12"/>
                <w:szCs w:val="12"/>
              </w:rPr>
            </w:pPr>
            <w:r>
              <w:rPr>
                <w:b/>
                <w:sz w:val="12"/>
                <w:szCs w:val="12"/>
              </w:rPr>
              <w:t>Reflexion:</w:t>
            </w:r>
            <w:r>
              <w:rPr>
                <w:b/>
                <w:sz w:val="12"/>
                <w:szCs w:val="12"/>
              </w:rPr>
              <w:br/>
              <w:t>Was hat sich bewährt? Was muss verbessert werden?</w:t>
            </w:r>
          </w:p>
        </w:tc>
      </w:tr>
      <w:tr w:rsidR="00CB1E3F" w14:paraId="307684E6" w14:textId="77777777" w:rsidTr="00CB1E3F">
        <w:tc>
          <w:tcPr>
            <w:tcW w:w="567" w:type="dxa"/>
          </w:tcPr>
          <w:p w14:paraId="28AC4DA3" w14:textId="77777777" w:rsidR="00CB1E3F" w:rsidRPr="00327BFA" w:rsidRDefault="00CB1E3F" w:rsidP="00C6071D">
            <w:pPr>
              <w:spacing w:before="60" w:after="60"/>
              <w:rPr>
                <w:sz w:val="20"/>
                <w:szCs w:val="20"/>
              </w:rPr>
            </w:pPr>
            <w:r w:rsidRPr="00327BFA">
              <w:rPr>
                <w:sz w:val="20"/>
                <w:szCs w:val="20"/>
              </w:rPr>
              <w:t>1</w:t>
            </w:r>
          </w:p>
        </w:tc>
        <w:tc>
          <w:tcPr>
            <w:tcW w:w="1701" w:type="dxa"/>
          </w:tcPr>
          <w:p w14:paraId="752B22E7" w14:textId="77777777" w:rsidR="00CB1E3F" w:rsidRPr="00327BFA" w:rsidRDefault="00CB1E3F" w:rsidP="00C6071D">
            <w:pPr>
              <w:spacing w:before="60" w:after="60"/>
              <w:rPr>
                <w:sz w:val="20"/>
                <w:szCs w:val="20"/>
              </w:rPr>
            </w:pPr>
          </w:p>
        </w:tc>
        <w:tc>
          <w:tcPr>
            <w:tcW w:w="1701" w:type="dxa"/>
          </w:tcPr>
          <w:p w14:paraId="12E6FD12" w14:textId="77777777" w:rsidR="00CB1E3F" w:rsidRPr="00327BFA" w:rsidRDefault="00CB1E3F" w:rsidP="00C6071D">
            <w:pPr>
              <w:spacing w:before="60" w:after="60"/>
              <w:rPr>
                <w:sz w:val="20"/>
                <w:szCs w:val="20"/>
              </w:rPr>
            </w:pPr>
          </w:p>
        </w:tc>
        <w:tc>
          <w:tcPr>
            <w:tcW w:w="2551" w:type="dxa"/>
          </w:tcPr>
          <w:p w14:paraId="42874679" w14:textId="77777777" w:rsidR="00CB1E3F" w:rsidRPr="00327BFA" w:rsidRDefault="00CB1E3F" w:rsidP="00C6071D">
            <w:pPr>
              <w:spacing w:before="60" w:after="60"/>
              <w:rPr>
                <w:sz w:val="20"/>
                <w:szCs w:val="20"/>
              </w:rPr>
            </w:pPr>
          </w:p>
        </w:tc>
        <w:tc>
          <w:tcPr>
            <w:tcW w:w="2551" w:type="dxa"/>
          </w:tcPr>
          <w:p w14:paraId="5AA76CDE" w14:textId="77777777" w:rsidR="00CB1E3F" w:rsidRPr="00327BFA" w:rsidRDefault="00CB1E3F" w:rsidP="00C6071D">
            <w:pPr>
              <w:spacing w:before="60" w:after="60"/>
              <w:rPr>
                <w:sz w:val="20"/>
                <w:szCs w:val="20"/>
              </w:rPr>
            </w:pPr>
          </w:p>
        </w:tc>
        <w:tc>
          <w:tcPr>
            <w:tcW w:w="1701" w:type="dxa"/>
          </w:tcPr>
          <w:p w14:paraId="6408637A" w14:textId="77777777" w:rsidR="00CB1E3F" w:rsidRPr="00327BFA" w:rsidRDefault="00CB1E3F" w:rsidP="00C6071D">
            <w:pPr>
              <w:spacing w:before="60" w:after="60"/>
              <w:rPr>
                <w:sz w:val="20"/>
                <w:szCs w:val="20"/>
              </w:rPr>
            </w:pPr>
          </w:p>
        </w:tc>
        <w:tc>
          <w:tcPr>
            <w:tcW w:w="3795" w:type="dxa"/>
          </w:tcPr>
          <w:p w14:paraId="30DD2F90" w14:textId="77777777" w:rsidR="00CB1E3F" w:rsidRPr="00327BFA" w:rsidRDefault="00CB1E3F" w:rsidP="00C6071D">
            <w:pPr>
              <w:spacing w:before="60" w:after="60"/>
              <w:rPr>
                <w:sz w:val="20"/>
                <w:szCs w:val="20"/>
              </w:rPr>
            </w:pPr>
          </w:p>
        </w:tc>
      </w:tr>
      <w:tr w:rsidR="00CB1E3F" w14:paraId="473EC7D8" w14:textId="77777777" w:rsidTr="00CB1E3F">
        <w:tc>
          <w:tcPr>
            <w:tcW w:w="567" w:type="dxa"/>
          </w:tcPr>
          <w:p w14:paraId="4DD5405F" w14:textId="77777777" w:rsidR="00CB1E3F" w:rsidRPr="00327BFA" w:rsidRDefault="00CB1E3F" w:rsidP="00C6071D">
            <w:pPr>
              <w:spacing w:before="60" w:after="60"/>
              <w:rPr>
                <w:sz w:val="20"/>
                <w:szCs w:val="20"/>
              </w:rPr>
            </w:pPr>
            <w:r w:rsidRPr="00327BFA">
              <w:rPr>
                <w:sz w:val="20"/>
                <w:szCs w:val="20"/>
              </w:rPr>
              <w:t>2</w:t>
            </w:r>
          </w:p>
        </w:tc>
        <w:tc>
          <w:tcPr>
            <w:tcW w:w="1701" w:type="dxa"/>
          </w:tcPr>
          <w:p w14:paraId="09136E08" w14:textId="77777777" w:rsidR="00CB1E3F" w:rsidRPr="00327BFA" w:rsidRDefault="00CB1E3F" w:rsidP="00C6071D">
            <w:pPr>
              <w:spacing w:before="60" w:after="60"/>
              <w:rPr>
                <w:sz w:val="20"/>
                <w:szCs w:val="20"/>
              </w:rPr>
            </w:pPr>
          </w:p>
        </w:tc>
        <w:tc>
          <w:tcPr>
            <w:tcW w:w="1701" w:type="dxa"/>
          </w:tcPr>
          <w:p w14:paraId="4970E380" w14:textId="77777777" w:rsidR="00CB1E3F" w:rsidRPr="00327BFA" w:rsidRDefault="00CB1E3F" w:rsidP="00C6071D">
            <w:pPr>
              <w:spacing w:before="60" w:after="60"/>
              <w:rPr>
                <w:sz w:val="20"/>
                <w:szCs w:val="20"/>
              </w:rPr>
            </w:pPr>
          </w:p>
        </w:tc>
        <w:tc>
          <w:tcPr>
            <w:tcW w:w="2551" w:type="dxa"/>
          </w:tcPr>
          <w:p w14:paraId="0AD480FE" w14:textId="77777777" w:rsidR="00CB1E3F" w:rsidRPr="00327BFA" w:rsidRDefault="00CB1E3F" w:rsidP="00C6071D">
            <w:pPr>
              <w:spacing w:before="60" w:after="60"/>
              <w:rPr>
                <w:sz w:val="20"/>
                <w:szCs w:val="20"/>
              </w:rPr>
            </w:pPr>
          </w:p>
        </w:tc>
        <w:tc>
          <w:tcPr>
            <w:tcW w:w="2551" w:type="dxa"/>
          </w:tcPr>
          <w:p w14:paraId="15653B6F" w14:textId="77777777" w:rsidR="00CB1E3F" w:rsidRPr="00327BFA" w:rsidRDefault="00CB1E3F" w:rsidP="00C6071D">
            <w:pPr>
              <w:spacing w:before="60" w:after="60"/>
              <w:rPr>
                <w:sz w:val="20"/>
                <w:szCs w:val="20"/>
              </w:rPr>
            </w:pPr>
          </w:p>
        </w:tc>
        <w:tc>
          <w:tcPr>
            <w:tcW w:w="1701" w:type="dxa"/>
          </w:tcPr>
          <w:p w14:paraId="67A5DCC6" w14:textId="77777777" w:rsidR="00CB1E3F" w:rsidRPr="00327BFA" w:rsidRDefault="00CB1E3F" w:rsidP="00C6071D">
            <w:pPr>
              <w:spacing w:before="60" w:after="60"/>
              <w:rPr>
                <w:sz w:val="20"/>
                <w:szCs w:val="20"/>
              </w:rPr>
            </w:pPr>
          </w:p>
        </w:tc>
        <w:tc>
          <w:tcPr>
            <w:tcW w:w="3795" w:type="dxa"/>
          </w:tcPr>
          <w:p w14:paraId="611394C2" w14:textId="77777777" w:rsidR="00CB1E3F" w:rsidRPr="00327BFA" w:rsidRDefault="00CB1E3F" w:rsidP="00C6071D">
            <w:pPr>
              <w:spacing w:before="60" w:after="60"/>
              <w:rPr>
                <w:sz w:val="20"/>
                <w:szCs w:val="20"/>
              </w:rPr>
            </w:pPr>
          </w:p>
        </w:tc>
      </w:tr>
      <w:tr w:rsidR="00CB1E3F" w14:paraId="08255E68" w14:textId="77777777" w:rsidTr="00CB1E3F">
        <w:tc>
          <w:tcPr>
            <w:tcW w:w="567" w:type="dxa"/>
          </w:tcPr>
          <w:p w14:paraId="4E857C7D" w14:textId="77777777" w:rsidR="00CB1E3F" w:rsidRPr="00327BFA" w:rsidRDefault="00CB1E3F" w:rsidP="00C6071D">
            <w:pPr>
              <w:spacing w:before="60" w:after="60"/>
              <w:rPr>
                <w:sz w:val="20"/>
                <w:szCs w:val="20"/>
              </w:rPr>
            </w:pPr>
            <w:r w:rsidRPr="00327BFA">
              <w:rPr>
                <w:sz w:val="20"/>
                <w:szCs w:val="20"/>
              </w:rPr>
              <w:t>3</w:t>
            </w:r>
          </w:p>
        </w:tc>
        <w:tc>
          <w:tcPr>
            <w:tcW w:w="1701" w:type="dxa"/>
          </w:tcPr>
          <w:p w14:paraId="7205AB23" w14:textId="77777777" w:rsidR="00CB1E3F" w:rsidRPr="00327BFA" w:rsidRDefault="00CB1E3F" w:rsidP="00C6071D">
            <w:pPr>
              <w:spacing w:before="60" w:after="60"/>
              <w:rPr>
                <w:sz w:val="20"/>
                <w:szCs w:val="20"/>
              </w:rPr>
            </w:pPr>
          </w:p>
        </w:tc>
        <w:tc>
          <w:tcPr>
            <w:tcW w:w="1701" w:type="dxa"/>
          </w:tcPr>
          <w:p w14:paraId="5E8354D9" w14:textId="77777777" w:rsidR="00CB1E3F" w:rsidRPr="00327BFA" w:rsidRDefault="00CB1E3F" w:rsidP="00C6071D">
            <w:pPr>
              <w:spacing w:before="60" w:after="60"/>
              <w:rPr>
                <w:sz w:val="20"/>
                <w:szCs w:val="20"/>
              </w:rPr>
            </w:pPr>
          </w:p>
        </w:tc>
        <w:tc>
          <w:tcPr>
            <w:tcW w:w="2551" w:type="dxa"/>
          </w:tcPr>
          <w:p w14:paraId="6F5B01D7" w14:textId="77777777" w:rsidR="00CB1E3F" w:rsidRPr="00327BFA" w:rsidRDefault="00CB1E3F" w:rsidP="00C6071D">
            <w:pPr>
              <w:spacing w:before="60" w:after="60"/>
              <w:rPr>
                <w:sz w:val="20"/>
                <w:szCs w:val="20"/>
              </w:rPr>
            </w:pPr>
          </w:p>
        </w:tc>
        <w:tc>
          <w:tcPr>
            <w:tcW w:w="2551" w:type="dxa"/>
          </w:tcPr>
          <w:p w14:paraId="11627C5C" w14:textId="77777777" w:rsidR="00CB1E3F" w:rsidRPr="00327BFA" w:rsidRDefault="00CB1E3F" w:rsidP="00C6071D">
            <w:pPr>
              <w:spacing w:before="60" w:after="60"/>
              <w:rPr>
                <w:sz w:val="20"/>
                <w:szCs w:val="20"/>
              </w:rPr>
            </w:pPr>
          </w:p>
        </w:tc>
        <w:tc>
          <w:tcPr>
            <w:tcW w:w="1701" w:type="dxa"/>
          </w:tcPr>
          <w:p w14:paraId="0A499497" w14:textId="77777777" w:rsidR="00CB1E3F" w:rsidRPr="00327BFA" w:rsidRDefault="00CB1E3F" w:rsidP="00C6071D">
            <w:pPr>
              <w:spacing w:before="60" w:after="60"/>
              <w:rPr>
                <w:sz w:val="20"/>
                <w:szCs w:val="20"/>
              </w:rPr>
            </w:pPr>
          </w:p>
        </w:tc>
        <w:tc>
          <w:tcPr>
            <w:tcW w:w="3795" w:type="dxa"/>
          </w:tcPr>
          <w:p w14:paraId="43D61D0D" w14:textId="77777777" w:rsidR="00CB1E3F" w:rsidRPr="00327BFA" w:rsidRDefault="00CB1E3F" w:rsidP="00C6071D">
            <w:pPr>
              <w:spacing w:before="60" w:after="60"/>
              <w:rPr>
                <w:sz w:val="20"/>
                <w:szCs w:val="20"/>
              </w:rPr>
            </w:pPr>
          </w:p>
        </w:tc>
      </w:tr>
      <w:tr w:rsidR="00CB1E3F" w14:paraId="7AE55054" w14:textId="77777777" w:rsidTr="00CB1E3F">
        <w:tc>
          <w:tcPr>
            <w:tcW w:w="567" w:type="dxa"/>
          </w:tcPr>
          <w:p w14:paraId="1CA377BA" w14:textId="77777777" w:rsidR="00CB1E3F" w:rsidRPr="00327BFA" w:rsidRDefault="00CB1E3F" w:rsidP="00C6071D">
            <w:pPr>
              <w:spacing w:before="60" w:after="60"/>
              <w:rPr>
                <w:sz w:val="20"/>
                <w:szCs w:val="20"/>
              </w:rPr>
            </w:pPr>
            <w:r w:rsidRPr="00327BFA">
              <w:rPr>
                <w:sz w:val="20"/>
                <w:szCs w:val="20"/>
              </w:rPr>
              <w:t>4</w:t>
            </w:r>
          </w:p>
        </w:tc>
        <w:tc>
          <w:tcPr>
            <w:tcW w:w="1701" w:type="dxa"/>
          </w:tcPr>
          <w:p w14:paraId="4634DA09" w14:textId="77777777" w:rsidR="00CB1E3F" w:rsidRPr="00327BFA" w:rsidRDefault="00CB1E3F" w:rsidP="00C6071D">
            <w:pPr>
              <w:spacing w:before="60" w:after="60"/>
              <w:rPr>
                <w:sz w:val="20"/>
                <w:szCs w:val="20"/>
              </w:rPr>
            </w:pPr>
          </w:p>
        </w:tc>
        <w:tc>
          <w:tcPr>
            <w:tcW w:w="1701" w:type="dxa"/>
          </w:tcPr>
          <w:p w14:paraId="749D5F56" w14:textId="77777777" w:rsidR="00CB1E3F" w:rsidRPr="00327BFA" w:rsidRDefault="00CB1E3F" w:rsidP="00C6071D">
            <w:pPr>
              <w:spacing w:before="60" w:after="60"/>
              <w:rPr>
                <w:sz w:val="20"/>
                <w:szCs w:val="20"/>
              </w:rPr>
            </w:pPr>
          </w:p>
        </w:tc>
        <w:tc>
          <w:tcPr>
            <w:tcW w:w="2551" w:type="dxa"/>
          </w:tcPr>
          <w:p w14:paraId="545F5ECD" w14:textId="77777777" w:rsidR="00CB1E3F" w:rsidRPr="00327BFA" w:rsidRDefault="00CB1E3F" w:rsidP="00C6071D">
            <w:pPr>
              <w:spacing w:before="60" w:after="60"/>
              <w:rPr>
                <w:sz w:val="20"/>
                <w:szCs w:val="20"/>
              </w:rPr>
            </w:pPr>
          </w:p>
        </w:tc>
        <w:tc>
          <w:tcPr>
            <w:tcW w:w="2551" w:type="dxa"/>
          </w:tcPr>
          <w:p w14:paraId="69C4C25A" w14:textId="77777777" w:rsidR="00CB1E3F" w:rsidRPr="00327BFA" w:rsidRDefault="00CB1E3F" w:rsidP="00C6071D">
            <w:pPr>
              <w:spacing w:before="60" w:after="60"/>
              <w:rPr>
                <w:sz w:val="20"/>
                <w:szCs w:val="20"/>
              </w:rPr>
            </w:pPr>
          </w:p>
        </w:tc>
        <w:tc>
          <w:tcPr>
            <w:tcW w:w="1701" w:type="dxa"/>
          </w:tcPr>
          <w:p w14:paraId="3C60D568" w14:textId="77777777" w:rsidR="00CB1E3F" w:rsidRPr="00327BFA" w:rsidRDefault="00CB1E3F" w:rsidP="00C6071D">
            <w:pPr>
              <w:spacing w:before="60" w:after="60"/>
              <w:rPr>
                <w:sz w:val="20"/>
                <w:szCs w:val="20"/>
              </w:rPr>
            </w:pPr>
          </w:p>
        </w:tc>
        <w:tc>
          <w:tcPr>
            <w:tcW w:w="3795" w:type="dxa"/>
          </w:tcPr>
          <w:p w14:paraId="69E7C108" w14:textId="77777777" w:rsidR="00CB1E3F" w:rsidRPr="00327BFA" w:rsidRDefault="00CB1E3F" w:rsidP="00C6071D">
            <w:pPr>
              <w:spacing w:before="60" w:after="60"/>
              <w:rPr>
                <w:sz w:val="20"/>
                <w:szCs w:val="20"/>
              </w:rPr>
            </w:pPr>
          </w:p>
        </w:tc>
      </w:tr>
      <w:tr w:rsidR="00CB1E3F" w14:paraId="1250EB3D" w14:textId="77777777" w:rsidTr="00CB1E3F">
        <w:tc>
          <w:tcPr>
            <w:tcW w:w="567" w:type="dxa"/>
          </w:tcPr>
          <w:p w14:paraId="4A47B375" w14:textId="77777777" w:rsidR="00CB1E3F" w:rsidRPr="00327BFA" w:rsidRDefault="00CB1E3F" w:rsidP="00C6071D">
            <w:pPr>
              <w:spacing w:before="60" w:after="60"/>
              <w:rPr>
                <w:sz w:val="20"/>
                <w:szCs w:val="20"/>
              </w:rPr>
            </w:pPr>
            <w:r w:rsidRPr="00327BFA">
              <w:rPr>
                <w:sz w:val="20"/>
                <w:szCs w:val="20"/>
              </w:rPr>
              <w:t>5</w:t>
            </w:r>
          </w:p>
        </w:tc>
        <w:tc>
          <w:tcPr>
            <w:tcW w:w="1701" w:type="dxa"/>
          </w:tcPr>
          <w:p w14:paraId="3BBC5C9B" w14:textId="77777777" w:rsidR="00CB1E3F" w:rsidRPr="00327BFA" w:rsidRDefault="00CB1E3F" w:rsidP="00C6071D">
            <w:pPr>
              <w:spacing w:before="60" w:after="60"/>
              <w:rPr>
                <w:sz w:val="20"/>
                <w:szCs w:val="20"/>
              </w:rPr>
            </w:pPr>
          </w:p>
        </w:tc>
        <w:tc>
          <w:tcPr>
            <w:tcW w:w="1701" w:type="dxa"/>
          </w:tcPr>
          <w:p w14:paraId="44397CA0" w14:textId="77777777" w:rsidR="00CB1E3F" w:rsidRPr="00327BFA" w:rsidRDefault="00CB1E3F" w:rsidP="00C6071D">
            <w:pPr>
              <w:spacing w:before="60" w:after="60"/>
              <w:rPr>
                <w:sz w:val="20"/>
                <w:szCs w:val="20"/>
              </w:rPr>
            </w:pPr>
          </w:p>
        </w:tc>
        <w:tc>
          <w:tcPr>
            <w:tcW w:w="2551" w:type="dxa"/>
          </w:tcPr>
          <w:p w14:paraId="6C6EE98D" w14:textId="77777777" w:rsidR="00CB1E3F" w:rsidRPr="00327BFA" w:rsidRDefault="00CB1E3F" w:rsidP="00C6071D">
            <w:pPr>
              <w:spacing w:before="60" w:after="60"/>
              <w:rPr>
                <w:sz w:val="20"/>
                <w:szCs w:val="20"/>
              </w:rPr>
            </w:pPr>
          </w:p>
        </w:tc>
        <w:tc>
          <w:tcPr>
            <w:tcW w:w="2551" w:type="dxa"/>
          </w:tcPr>
          <w:p w14:paraId="7602C7D8" w14:textId="77777777" w:rsidR="00CB1E3F" w:rsidRPr="00327BFA" w:rsidRDefault="00CB1E3F" w:rsidP="00C6071D">
            <w:pPr>
              <w:spacing w:before="60" w:after="60"/>
              <w:rPr>
                <w:sz w:val="20"/>
                <w:szCs w:val="20"/>
              </w:rPr>
            </w:pPr>
          </w:p>
        </w:tc>
        <w:tc>
          <w:tcPr>
            <w:tcW w:w="1701" w:type="dxa"/>
          </w:tcPr>
          <w:p w14:paraId="63B9B2F6" w14:textId="77777777" w:rsidR="00CB1E3F" w:rsidRPr="00327BFA" w:rsidRDefault="00CB1E3F" w:rsidP="00C6071D">
            <w:pPr>
              <w:spacing w:before="60" w:after="60"/>
              <w:rPr>
                <w:sz w:val="20"/>
                <w:szCs w:val="20"/>
              </w:rPr>
            </w:pPr>
          </w:p>
        </w:tc>
        <w:tc>
          <w:tcPr>
            <w:tcW w:w="3795" w:type="dxa"/>
          </w:tcPr>
          <w:p w14:paraId="66136D31" w14:textId="77777777" w:rsidR="00CB1E3F" w:rsidRPr="00327BFA" w:rsidRDefault="00CB1E3F" w:rsidP="00C6071D">
            <w:pPr>
              <w:spacing w:before="60" w:after="60"/>
              <w:rPr>
                <w:sz w:val="20"/>
                <w:szCs w:val="20"/>
              </w:rPr>
            </w:pPr>
          </w:p>
        </w:tc>
      </w:tr>
      <w:tr w:rsidR="00CB1E3F" w14:paraId="52B30F9F" w14:textId="77777777" w:rsidTr="00CB1E3F">
        <w:tc>
          <w:tcPr>
            <w:tcW w:w="567" w:type="dxa"/>
          </w:tcPr>
          <w:p w14:paraId="455D2EFE" w14:textId="77777777" w:rsidR="00CB1E3F" w:rsidRPr="00327BFA" w:rsidRDefault="00CB1E3F" w:rsidP="00C6071D">
            <w:pPr>
              <w:spacing w:before="60" w:after="60"/>
              <w:rPr>
                <w:sz w:val="20"/>
                <w:szCs w:val="20"/>
              </w:rPr>
            </w:pPr>
            <w:r w:rsidRPr="00327BFA">
              <w:rPr>
                <w:sz w:val="20"/>
                <w:szCs w:val="20"/>
              </w:rPr>
              <w:t>6</w:t>
            </w:r>
          </w:p>
        </w:tc>
        <w:tc>
          <w:tcPr>
            <w:tcW w:w="1701" w:type="dxa"/>
          </w:tcPr>
          <w:p w14:paraId="22E0AA14" w14:textId="77777777" w:rsidR="00CB1E3F" w:rsidRPr="00327BFA" w:rsidRDefault="00CB1E3F" w:rsidP="00C6071D">
            <w:pPr>
              <w:spacing w:before="60" w:after="60"/>
              <w:rPr>
                <w:sz w:val="20"/>
                <w:szCs w:val="20"/>
              </w:rPr>
            </w:pPr>
          </w:p>
        </w:tc>
        <w:tc>
          <w:tcPr>
            <w:tcW w:w="1701" w:type="dxa"/>
          </w:tcPr>
          <w:p w14:paraId="1FE99902" w14:textId="77777777" w:rsidR="00CB1E3F" w:rsidRPr="00327BFA" w:rsidRDefault="00CB1E3F" w:rsidP="00C6071D">
            <w:pPr>
              <w:spacing w:before="60" w:after="60"/>
              <w:rPr>
                <w:sz w:val="20"/>
                <w:szCs w:val="20"/>
              </w:rPr>
            </w:pPr>
          </w:p>
        </w:tc>
        <w:tc>
          <w:tcPr>
            <w:tcW w:w="2551" w:type="dxa"/>
          </w:tcPr>
          <w:p w14:paraId="5F9FB01A" w14:textId="77777777" w:rsidR="00CB1E3F" w:rsidRPr="00327BFA" w:rsidRDefault="00CB1E3F" w:rsidP="00C6071D">
            <w:pPr>
              <w:spacing w:before="60" w:after="60"/>
              <w:rPr>
                <w:sz w:val="20"/>
                <w:szCs w:val="20"/>
              </w:rPr>
            </w:pPr>
          </w:p>
        </w:tc>
        <w:tc>
          <w:tcPr>
            <w:tcW w:w="2551" w:type="dxa"/>
          </w:tcPr>
          <w:p w14:paraId="0C33AF23" w14:textId="77777777" w:rsidR="00CB1E3F" w:rsidRPr="00327BFA" w:rsidRDefault="00CB1E3F" w:rsidP="00C6071D">
            <w:pPr>
              <w:spacing w:before="60" w:after="60"/>
              <w:rPr>
                <w:sz w:val="20"/>
                <w:szCs w:val="20"/>
              </w:rPr>
            </w:pPr>
          </w:p>
        </w:tc>
        <w:tc>
          <w:tcPr>
            <w:tcW w:w="1701" w:type="dxa"/>
          </w:tcPr>
          <w:p w14:paraId="35D29573" w14:textId="77777777" w:rsidR="00CB1E3F" w:rsidRPr="00327BFA" w:rsidRDefault="00CB1E3F" w:rsidP="00C6071D">
            <w:pPr>
              <w:spacing w:before="60" w:after="60"/>
              <w:rPr>
                <w:sz w:val="20"/>
                <w:szCs w:val="20"/>
              </w:rPr>
            </w:pPr>
          </w:p>
        </w:tc>
        <w:tc>
          <w:tcPr>
            <w:tcW w:w="3795" w:type="dxa"/>
          </w:tcPr>
          <w:p w14:paraId="6ABC3E68" w14:textId="77777777" w:rsidR="00CB1E3F" w:rsidRPr="00327BFA" w:rsidRDefault="00CB1E3F" w:rsidP="00C6071D">
            <w:pPr>
              <w:spacing w:before="60" w:after="60"/>
              <w:rPr>
                <w:sz w:val="20"/>
                <w:szCs w:val="20"/>
              </w:rPr>
            </w:pPr>
          </w:p>
        </w:tc>
      </w:tr>
      <w:tr w:rsidR="00CB1E3F" w14:paraId="1B07E145" w14:textId="77777777" w:rsidTr="00CB1E3F">
        <w:tc>
          <w:tcPr>
            <w:tcW w:w="567" w:type="dxa"/>
          </w:tcPr>
          <w:p w14:paraId="3A6B198F" w14:textId="77777777" w:rsidR="00CB1E3F" w:rsidRPr="00327BFA" w:rsidRDefault="00CB1E3F" w:rsidP="00C6071D">
            <w:pPr>
              <w:spacing w:before="60" w:after="60"/>
              <w:rPr>
                <w:sz w:val="20"/>
                <w:szCs w:val="20"/>
              </w:rPr>
            </w:pPr>
            <w:r w:rsidRPr="00327BFA">
              <w:rPr>
                <w:sz w:val="20"/>
                <w:szCs w:val="20"/>
              </w:rPr>
              <w:t>7</w:t>
            </w:r>
          </w:p>
        </w:tc>
        <w:tc>
          <w:tcPr>
            <w:tcW w:w="1701" w:type="dxa"/>
          </w:tcPr>
          <w:p w14:paraId="39C051C6" w14:textId="77777777" w:rsidR="00CB1E3F" w:rsidRPr="00327BFA" w:rsidRDefault="00CB1E3F" w:rsidP="00C6071D">
            <w:pPr>
              <w:spacing w:before="60" w:after="60"/>
              <w:rPr>
                <w:sz w:val="20"/>
                <w:szCs w:val="20"/>
              </w:rPr>
            </w:pPr>
          </w:p>
        </w:tc>
        <w:tc>
          <w:tcPr>
            <w:tcW w:w="1701" w:type="dxa"/>
          </w:tcPr>
          <w:p w14:paraId="220DF611" w14:textId="77777777" w:rsidR="00CB1E3F" w:rsidRPr="00327BFA" w:rsidRDefault="00CB1E3F" w:rsidP="00C6071D">
            <w:pPr>
              <w:spacing w:before="60" w:after="60"/>
              <w:rPr>
                <w:sz w:val="20"/>
                <w:szCs w:val="20"/>
              </w:rPr>
            </w:pPr>
          </w:p>
        </w:tc>
        <w:tc>
          <w:tcPr>
            <w:tcW w:w="2551" w:type="dxa"/>
          </w:tcPr>
          <w:p w14:paraId="0CA5BB8D" w14:textId="77777777" w:rsidR="00CB1E3F" w:rsidRPr="00327BFA" w:rsidRDefault="00CB1E3F" w:rsidP="00C6071D">
            <w:pPr>
              <w:spacing w:before="60" w:after="60"/>
              <w:rPr>
                <w:sz w:val="20"/>
                <w:szCs w:val="20"/>
              </w:rPr>
            </w:pPr>
          </w:p>
        </w:tc>
        <w:tc>
          <w:tcPr>
            <w:tcW w:w="2551" w:type="dxa"/>
          </w:tcPr>
          <w:p w14:paraId="4D18CDBD" w14:textId="77777777" w:rsidR="00CB1E3F" w:rsidRPr="00327BFA" w:rsidRDefault="00CB1E3F" w:rsidP="00C6071D">
            <w:pPr>
              <w:spacing w:before="60" w:after="60"/>
              <w:rPr>
                <w:sz w:val="20"/>
                <w:szCs w:val="20"/>
              </w:rPr>
            </w:pPr>
          </w:p>
        </w:tc>
        <w:tc>
          <w:tcPr>
            <w:tcW w:w="1701" w:type="dxa"/>
          </w:tcPr>
          <w:p w14:paraId="4B99AA5E" w14:textId="77777777" w:rsidR="00CB1E3F" w:rsidRPr="00327BFA" w:rsidRDefault="00CB1E3F" w:rsidP="00C6071D">
            <w:pPr>
              <w:spacing w:before="60" w:after="60"/>
              <w:rPr>
                <w:sz w:val="20"/>
                <w:szCs w:val="20"/>
              </w:rPr>
            </w:pPr>
          </w:p>
        </w:tc>
        <w:tc>
          <w:tcPr>
            <w:tcW w:w="3795" w:type="dxa"/>
          </w:tcPr>
          <w:p w14:paraId="6129C8C4" w14:textId="77777777" w:rsidR="00CB1E3F" w:rsidRPr="00327BFA" w:rsidRDefault="00CB1E3F" w:rsidP="00C6071D">
            <w:pPr>
              <w:spacing w:before="60" w:after="60"/>
              <w:rPr>
                <w:sz w:val="20"/>
                <w:szCs w:val="20"/>
              </w:rPr>
            </w:pPr>
          </w:p>
        </w:tc>
      </w:tr>
      <w:tr w:rsidR="00CB1E3F" w14:paraId="6ECA45BC" w14:textId="77777777" w:rsidTr="00CB1E3F">
        <w:tc>
          <w:tcPr>
            <w:tcW w:w="567" w:type="dxa"/>
          </w:tcPr>
          <w:p w14:paraId="1859D448" w14:textId="77777777" w:rsidR="00CB1E3F" w:rsidRPr="00327BFA" w:rsidRDefault="00CB1E3F" w:rsidP="00C6071D">
            <w:pPr>
              <w:spacing w:before="60" w:after="60"/>
              <w:rPr>
                <w:sz w:val="20"/>
                <w:szCs w:val="20"/>
              </w:rPr>
            </w:pPr>
            <w:r w:rsidRPr="00327BFA">
              <w:rPr>
                <w:sz w:val="20"/>
                <w:szCs w:val="20"/>
              </w:rPr>
              <w:t>8</w:t>
            </w:r>
          </w:p>
        </w:tc>
        <w:tc>
          <w:tcPr>
            <w:tcW w:w="1701" w:type="dxa"/>
          </w:tcPr>
          <w:p w14:paraId="49319B2F" w14:textId="77777777" w:rsidR="00CB1E3F" w:rsidRPr="00327BFA" w:rsidRDefault="00CB1E3F" w:rsidP="00C6071D">
            <w:pPr>
              <w:spacing w:before="60" w:after="60"/>
              <w:rPr>
                <w:sz w:val="20"/>
                <w:szCs w:val="20"/>
              </w:rPr>
            </w:pPr>
          </w:p>
        </w:tc>
        <w:tc>
          <w:tcPr>
            <w:tcW w:w="1701" w:type="dxa"/>
          </w:tcPr>
          <w:p w14:paraId="0F1B296D" w14:textId="77777777" w:rsidR="00CB1E3F" w:rsidRPr="00327BFA" w:rsidRDefault="00CB1E3F" w:rsidP="00C6071D">
            <w:pPr>
              <w:spacing w:before="60" w:after="60"/>
              <w:rPr>
                <w:sz w:val="20"/>
                <w:szCs w:val="20"/>
              </w:rPr>
            </w:pPr>
          </w:p>
        </w:tc>
        <w:tc>
          <w:tcPr>
            <w:tcW w:w="2551" w:type="dxa"/>
          </w:tcPr>
          <w:p w14:paraId="2010FBCA" w14:textId="77777777" w:rsidR="00CB1E3F" w:rsidRPr="00327BFA" w:rsidRDefault="00CB1E3F" w:rsidP="00C6071D">
            <w:pPr>
              <w:spacing w:before="60" w:after="60"/>
              <w:rPr>
                <w:sz w:val="20"/>
                <w:szCs w:val="20"/>
              </w:rPr>
            </w:pPr>
          </w:p>
        </w:tc>
        <w:tc>
          <w:tcPr>
            <w:tcW w:w="2551" w:type="dxa"/>
          </w:tcPr>
          <w:p w14:paraId="469828E8" w14:textId="77777777" w:rsidR="00CB1E3F" w:rsidRPr="00327BFA" w:rsidRDefault="00CB1E3F" w:rsidP="00C6071D">
            <w:pPr>
              <w:spacing w:before="60" w:after="60"/>
              <w:rPr>
                <w:sz w:val="20"/>
                <w:szCs w:val="20"/>
              </w:rPr>
            </w:pPr>
          </w:p>
        </w:tc>
        <w:tc>
          <w:tcPr>
            <w:tcW w:w="1701" w:type="dxa"/>
          </w:tcPr>
          <w:p w14:paraId="566632C8" w14:textId="77777777" w:rsidR="00CB1E3F" w:rsidRPr="00327BFA" w:rsidRDefault="00CB1E3F" w:rsidP="00C6071D">
            <w:pPr>
              <w:spacing w:before="60" w:after="60"/>
              <w:rPr>
                <w:sz w:val="20"/>
                <w:szCs w:val="20"/>
              </w:rPr>
            </w:pPr>
          </w:p>
        </w:tc>
        <w:tc>
          <w:tcPr>
            <w:tcW w:w="3795" w:type="dxa"/>
          </w:tcPr>
          <w:p w14:paraId="29B70F14" w14:textId="77777777" w:rsidR="00CB1E3F" w:rsidRPr="00327BFA" w:rsidRDefault="00CB1E3F" w:rsidP="00C6071D">
            <w:pPr>
              <w:spacing w:before="60" w:after="60"/>
              <w:rPr>
                <w:sz w:val="20"/>
                <w:szCs w:val="20"/>
              </w:rPr>
            </w:pPr>
          </w:p>
        </w:tc>
      </w:tr>
      <w:tr w:rsidR="00CB1E3F" w14:paraId="6D672CF2" w14:textId="77777777" w:rsidTr="00CB1E3F">
        <w:tc>
          <w:tcPr>
            <w:tcW w:w="567" w:type="dxa"/>
          </w:tcPr>
          <w:p w14:paraId="60E22479" w14:textId="77777777" w:rsidR="00CB1E3F" w:rsidRPr="00327BFA" w:rsidRDefault="00CB1E3F" w:rsidP="00C6071D">
            <w:pPr>
              <w:spacing w:before="60" w:after="60"/>
              <w:rPr>
                <w:sz w:val="20"/>
                <w:szCs w:val="20"/>
              </w:rPr>
            </w:pPr>
            <w:r>
              <w:rPr>
                <w:sz w:val="20"/>
                <w:szCs w:val="20"/>
              </w:rPr>
              <w:t>9</w:t>
            </w:r>
          </w:p>
        </w:tc>
        <w:tc>
          <w:tcPr>
            <w:tcW w:w="1701" w:type="dxa"/>
          </w:tcPr>
          <w:p w14:paraId="5E9E1471" w14:textId="77777777" w:rsidR="00CB1E3F" w:rsidRPr="00327BFA" w:rsidRDefault="00CB1E3F" w:rsidP="00C6071D">
            <w:pPr>
              <w:spacing w:before="60" w:after="60"/>
              <w:rPr>
                <w:sz w:val="20"/>
                <w:szCs w:val="20"/>
              </w:rPr>
            </w:pPr>
          </w:p>
        </w:tc>
        <w:tc>
          <w:tcPr>
            <w:tcW w:w="1701" w:type="dxa"/>
          </w:tcPr>
          <w:p w14:paraId="71830EC3" w14:textId="77777777" w:rsidR="00CB1E3F" w:rsidRPr="00327BFA" w:rsidRDefault="00CB1E3F" w:rsidP="00C6071D">
            <w:pPr>
              <w:spacing w:before="60" w:after="60"/>
              <w:rPr>
                <w:sz w:val="20"/>
                <w:szCs w:val="20"/>
              </w:rPr>
            </w:pPr>
          </w:p>
        </w:tc>
        <w:tc>
          <w:tcPr>
            <w:tcW w:w="2551" w:type="dxa"/>
          </w:tcPr>
          <w:p w14:paraId="4BDA3544" w14:textId="77777777" w:rsidR="00CB1E3F" w:rsidRPr="00327BFA" w:rsidRDefault="00CB1E3F" w:rsidP="00C6071D">
            <w:pPr>
              <w:spacing w:before="60" w:after="60"/>
              <w:rPr>
                <w:sz w:val="20"/>
                <w:szCs w:val="20"/>
              </w:rPr>
            </w:pPr>
          </w:p>
        </w:tc>
        <w:tc>
          <w:tcPr>
            <w:tcW w:w="2551" w:type="dxa"/>
          </w:tcPr>
          <w:p w14:paraId="0D3A573C" w14:textId="77777777" w:rsidR="00CB1E3F" w:rsidRPr="00327BFA" w:rsidRDefault="00CB1E3F" w:rsidP="00C6071D">
            <w:pPr>
              <w:spacing w:before="60" w:after="60"/>
              <w:rPr>
                <w:sz w:val="20"/>
                <w:szCs w:val="20"/>
              </w:rPr>
            </w:pPr>
          </w:p>
        </w:tc>
        <w:tc>
          <w:tcPr>
            <w:tcW w:w="1701" w:type="dxa"/>
          </w:tcPr>
          <w:p w14:paraId="123150FF" w14:textId="77777777" w:rsidR="00CB1E3F" w:rsidRPr="00327BFA" w:rsidRDefault="00CB1E3F" w:rsidP="00C6071D">
            <w:pPr>
              <w:spacing w:before="60" w:after="60"/>
              <w:rPr>
                <w:sz w:val="20"/>
                <w:szCs w:val="20"/>
              </w:rPr>
            </w:pPr>
          </w:p>
        </w:tc>
        <w:tc>
          <w:tcPr>
            <w:tcW w:w="3795" w:type="dxa"/>
          </w:tcPr>
          <w:p w14:paraId="08FD02F5" w14:textId="77777777" w:rsidR="00CB1E3F" w:rsidRPr="00327BFA" w:rsidRDefault="00CB1E3F" w:rsidP="00C6071D">
            <w:pPr>
              <w:spacing w:before="60" w:after="60"/>
              <w:rPr>
                <w:sz w:val="20"/>
                <w:szCs w:val="20"/>
              </w:rPr>
            </w:pPr>
          </w:p>
        </w:tc>
      </w:tr>
      <w:tr w:rsidR="00CB1E3F" w14:paraId="1289AD3E" w14:textId="77777777" w:rsidTr="00CB1E3F">
        <w:tc>
          <w:tcPr>
            <w:tcW w:w="567" w:type="dxa"/>
          </w:tcPr>
          <w:p w14:paraId="2A3425BE" w14:textId="77777777" w:rsidR="00CB1E3F" w:rsidRPr="00327BFA" w:rsidRDefault="00CB1E3F" w:rsidP="00C6071D">
            <w:pPr>
              <w:spacing w:before="60" w:after="60"/>
              <w:rPr>
                <w:sz w:val="20"/>
                <w:szCs w:val="20"/>
              </w:rPr>
            </w:pPr>
            <w:r>
              <w:rPr>
                <w:sz w:val="20"/>
                <w:szCs w:val="20"/>
              </w:rPr>
              <w:t>10</w:t>
            </w:r>
          </w:p>
        </w:tc>
        <w:tc>
          <w:tcPr>
            <w:tcW w:w="1701" w:type="dxa"/>
          </w:tcPr>
          <w:p w14:paraId="2D98BE2B" w14:textId="77777777" w:rsidR="00CB1E3F" w:rsidRPr="00327BFA" w:rsidRDefault="00CB1E3F" w:rsidP="00C6071D">
            <w:pPr>
              <w:spacing w:before="60" w:after="60"/>
              <w:rPr>
                <w:sz w:val="20"/>
                <w:szCs w:val="20"/>
              </w:rPr>
            </w:pPr>
          </w:p>
        </w:tc>
        <w:tc>
          <w:tcPr>
            <w:tcW w:w="1701" w:type="dxa"/>
          </w:tcPr>
          <w:p w14:paraId="57C450C9" w14:textId="77777777" w:rsidR="00CB1E3F" w:rsidRPr="00327BFA" w:rsidRDefault="00CB1E3F" w:rsidP="00C6071D">
            <w:pPr>
              <w:spacing w:before="60" w:after="60"/>
              <w:rPr>
                <w:sz w:val="20"/>
                <w:szCs w:val="20"/>
              </w:rPr>
            </w:pPr>
          </w:p>
        </w:tc>
        <w:tc>
          <w:tcPr>
            <w:tcW w:w="2551" w:type="dxa"/>
          </w:tcPr>
          <w:p w14:paraId="215C0EB5" w14:textId="77777777" w:rsidR="00CB1E3F" w:rsidRPr="00327BFA" w:rsidRDefault="00CB1E3F" w:rsidP="00C6071D">
            <w:pPr>
              <w:spacing w:before="60" w:after="60"/>
              <w:rPr>
                <w:sz w:val="20"/>
                <w:szCs w:val="20"/>
              </w:rPr>
            </w:pPr>
          </w:p>
        </w:tc>
        <w:tc>
          <w:tcPr>
            <w:tcW w:w="2551" w:type="dxa"/>
          </w:tcPr>
          <w:p w14:paraId="63ACE781" w14:textId="77777777" w:rsidR="00CB1E3F" w:rsidRPr="00327BFA" w:rsidRDefault="00CB1E3F" w:rsidP="00C6071D">
            <w:pPr>
              <w:spacing w:before="60" w:after="60"/>
              <w:rPr>
                <w:sz w:val="20"/>
                <w:szCs w:val="20"/>
              </w:rPr>
            </w:pPr>
          </w:p>
        </w:tc>
        <w:tc>
          <w:tcPr>
            <w:tcW w:w="1701" w:type="dxa"/>
          </w:tcPr>
          <w:p w14:paraId="7B3A3114" w14:textId="77777777" w:rsidR="00CB1E3F" w:rsidRPr="00327BFA" w:rsidRDefault="00CB1E3F" w:rsidP="00C6071D">
            <w:pPr>
              <w:spacing w:before="60" w:after="60"/>
              <w:rPr>
                <w:sz w:val="20"/>
                <w:szCs w:val="20"/>
              </w:rPr>
            </w:pPr>
          </w:p>
        </w:tc>
        <w:tc>
          <w:tcPr>
            <w:tcW w:w="3795" w:type="dxa"/>
          </w:tcPr>
          <w:p w14:paraId="0279B7B8" w14:textId="77777777" w:rsidR="00CB1E3F" w:rsidRPr="00327BFA" w:rsidRDefault="00CB1E3F" w:rsidP="00C6071D">
            <w:pPr>
              <w:spacing w:before="60" w:after="60"/>
              <w:rPr>
                <w:sz w:val="20"/>
                <w:szCs w:val="20"/>
              </w:rPr>
            </w:pPr>
          </w:p>
        </w:tc>
      </w:tr>
      <w:tr w:rsidR="00CB1E3F" w14:paraId="16487A14" w14:textId="77777777" w:rsidTr="00CB1E3F">
        <w:tc>
          <w:tcPr>
            <w:tcW w:w="567" w:type="dxa"/>
          </w:tcPr>
          <w:p w14:paraId="46C7DB1F" w14:textId="77777777" w:rsidR="00CB1E3F" w:rsidRDefault="00CB1E3F" w:rsidP="00C6071D">
            <w:pPr>
              <w:spacing w:before="60" w:after="60"/>
              <w:rPr>
                <w:sz w:val="20"/>
                <w:szCs w:val="20"/>
              </w:rPr>
            </w:pPr>
          </w:p>
        </w:tc>
        <w:tc>
          <w:tcPr>
            <w:tcW w:w="1701" w:type="dxa"/>
          </w:tcPr>
          <w:p w14:paraId="7C2E1C8F" w14:textId="77777777" w:rsidR="00CB1E3F" w:rsidRPr="00327BFA" w:rsidRDefault="00CB1E3F" w:rsidP="00C6071D">
            <w:pPr>
              <w:spacing w:before="60" w:after="60"/>
              <w:rPr>
                <w:sz w:val="20"/>
                <w:szCs w:val="20"/>
              </w:rPr>
            </w:pPr>
          </w:p>
        </w:tc>
        <w:tc>
          <w:tcPr>
            <w:tcW w:w="1701" w:type="dxa"/>
          </w:tcPr>
          <w:p w14:paraId="100A9429" w14:textId="77777777" w:rsidR="00CB1E3F" w:rsidRPr="00327BFA" w:rsidRDefault="00CB1E3F" w:rsidP="00C6071D">
            <w:pPr>
              <w:spacing w:before="60" w:after="60"/>
              <w:rPr>
                <w:sz w:val="20"/>
                <w:szCs w:val="20"/>
              </w:rPr>
            </w:pPr>
          </w:p>
        </w:tc>
        <w:tc>
          <w:tcPr>
            <w:tcW w:w="2551" w:type="dxa"/>
          </w:tcPr>
          <w:p w14:paraId="00E2A644" w14:textId="77777777" w:rsidR="00CB1E3F" w:rsidRPr="00327BFA" w:rsidRDefault="00CB1E3F" w:rsidP="00C6071D">
            <w:pPr>
              <w:spacing w:before="60" w:after="60"/>
              <w:rPr>
                <w:sz w:val="20"/>
                <w:szCs w:val="20"/>
              </w:rPr>
            </w:pPr>
          </w:p>
        </w:tc>
        <w:tc>
          <w:tcPr>
            <w:tcW w:w="2551" w:type="dxa"/>
          </w:tcPr>
          <w:p w14:paraId="1211291E" w14:textId="77777777" w:rsidR="00CB1E3F" w:rsidRPr="00327BFA" w:rsidRDefault="00CB1E3F" w:rsidP="00C6071D">
            <w:pPr>
              <w:spacing w:before="60" w:after="60"/>
              <w:rPr>
                <w:sz w:val="20"/>
                <w:szCs w:val="20"/>
              </w:rPr>
            </w:pPr>
          </w:p>
        </w:tc>
        <w:tc>
          <w:tcPr>
            <w:tcW w:w="1701" w:type="dxa"/>
          </w:tcPr>
          <w:p w14:paraId="37631009" w14:textId="77777777" w:rsidR="00CB1E3F" w:rsidRPr="00327BFA" w:rsidRDefault="00CB1E3F" w:rsidP="00C6071D">
            <w:pPr>
              <w:spacing w:before="60" w:after="60"/>
              <w:rPr>
                <w:sz w:val="20"/>
                <w:szCs w:val="20"/>
              </w:rPr>
            </w:pPr>
          </w:p>
        </w:tc>
        <w:tc>
          <w:tcPr>
            <w:tcW w:w="3795" w:type="dxa"/>
          </w:tcPr>
          <w:p w14:paraId="6E6AE7B8" w14:textId="77777777" w:rsidR="00CB1E3F" w:rsidRPr="00327BFA" w:rsidRDefault="00CB1E3F" w:rsidP="00C6071D">
            <w:pPr>
              <w:spacing w:before="60" w:after="60"/>
              <w:rPr>
                <w:sz w:val="20"/>
                <w:szCs w:val="20"/>
              </w:rPr>
            </w:pPr>
          </w:p>
        </w:tc>
      </w:tr>
    </w:tbl>
    <w:p w14:paraId="75800B08" w14:textId="77777777" w:rsidR="006F5044" w:rsidRDefault="006F5044" w:rsidP="006F5044">
      <w:pPr>
        <w:pStyle w:val="Paragraphedeliste"/>
        <w:tabs>
          <w:tab w:val="left" w:pos="0"/>
        </w:tabs>
        <w:spacing w:before="120" w:after="120"/>
        <w:ind w:left="0"/>
      </w:pPr>
    </w:p>
    <w:p w14:paraId="4C3433D5" w14:textId="77777777" w:rsidR="006F5044" w:rsidRPr="0090362C" w:rsidRDefault="006F5044" w:rsidP="006F5044">
      <w:pPr>
        <w:spacing w:before="120" w:after="120"/>
        <w:sectPr w:rsidR="006F5044" w:rsidRPr="0090362C" w:rsidSect="00817775">
          <w:pgSz w:w="16838" w:h="11906" w:orient="landscape" w:code="9"/>
          <w:pgMar w:top="1276" w:right="1418" w:bottom="1276" w:left="993" w:header="720" w:footer="321" w:gutter="0"/>
          <w:cols w:space="720"/>
          <w:formProt w:val="0"/>
          <w:titlePg/>
          <w:docGrid w:linePitch="299"/>
        </w:sectPr>
      </w:pPr>
    </w:p>
    <w:p w14:paraId="09B54B06" w14:textId="77777777" w:rsidR="006F5044" w:rsidRDefault="006F5044" w:rsidP="006F5044">
      <w:pPr>
        <w:spacing w:before="120" w:after="120"/>
        <w:rPr>
          <w:rFonts w:cs="Arial"/>
          <w:b/>
        </w:rPr>
      </w:pPr>
    </w:p>
    <w:p w14:paraId="0B0BD417" w14:textId="77777777" w:rsidR="006F5044" w:rsidRDefault="006F5044" w:rsidP="006F5044">
      <w:pPr>
        <w:spacing w:before="120" w:after="120"/>
        <w:rPr>
          <w:rFonts w:cs="Arial"/>
          <w:b/>
        </w:rPr>
      </w:pPr>
    </w:p>
    <w:p w14:paraId="5FD41E97" w14:textId="77777777" w:rsidR="006F5044" w:rsidRDefault="006F5044" w:rsidP="006F5044">
      <w:pPr>
        <w:spacing w:before="120" w:after="120"/>
        <w:rPr>
          <w:rFonts w:cs="Arial"/>
          <w:b/>
        </w:rPr>
      </w:pPr>
    </w:p>
    <w:p w14:paraId="67A67573" w14:textId="77777777" w:rsidR="006F5044" w:rsidRDefault="006F5044" w:rsidP="006F5044">
      <w:pPr>
        <w:spacing w:before="120" w:after="120"/>
        <w:rPr>
          <w:rFonts w:cs="Arial"/>
          <w:b/>
        </w:rPr>
      </w:pPr>
    </w:p>
    <w:p w14:paraId="77F49A82" w14:textId="77777777" w:rsidR="006F5044" w:rsidRDefault="006F5044" w:rsidP="006F5044">
      <w:pPr>
        <w:spacing w:before="120" w:after="120"/>
        <w:rPr>
          <w:rFonts w:cs="Arial"/>
          <w:b/>
        </w:rPr>
      </w:pPr>
    </w:p>
    <w:p w14:paraId="7DD87658" w14:textId="77777777" w:rsidR="006F5044" w:rsidRDefault="006F5044" w:rsidP="006F5044">
      <w:pPr>
        <w:spacing w:before="120" w:after="120"/>
        <w:rPr>
          <w:rFonts w:cs="Arial"/>
          <w:b/>
        </w:rPr>
      </w:pPr>
    </w:p>
    <w:p w14:paraId="7440F764" w14:textId="77777777" w:rsidR="006F5044" w:rsidRDefault="006F5044" w:rsidP="006F5044">
      <w:pPr>
        <w:spacing w:before="120" w:after="120"/>
        <w:rPr>
          <w:rFonts w:cs="Arial"/>
          <w:b/>
        </w:rPr>
      </w:pPr>
    </w:p>
    <w:p w14:paraId="7B5FA70B" w14:textId="77777777" w:rsidR="006F5044" w:rsidRDefault="006F5044" w:rsidP="006F5044">
      <w:pPr>
        <w:spacing w:before="120" w:after="120"/>
        <w:rPr>
          <w:rFonts w:cs="Arial"/>
          <w:b/>
        </w:rPr>
      </w:pPr>
    </w:p>
    <w:p w14:paraId="1F984A9B" w14:textId="77777777" w:rsidR="006F5044" w:rsidRDefault="006F5044" w:rsidP="006F5044">
      <w:pPr>
        <w:spacing w:before="120" w:after="120"/>
        <w:rPr>
          <w:rFonts w:cs="Arial"/>
          <w:b/>
        </w:rPr>
      </w:pPr>
    </w:p>
    <w:p w14:paraId="3072EEA8" w14:textId="77777777" w:rsidR="006F5044" w:rsidRDefault="006F5044" w:rsidP="006F5044">
      <w:pPr>
        <w:spacing w:before="120" w:after="120"/>
        <w:rPr>
          <w:rFonts w:cs="Arial"/>
          <w:b/>
        </w:rPr>
      </w:pPr>
    </w:p>
    <w:p w14:paraId="443A6E69" w14:textId="77777777" w:rsidR="006F5044" w:rsidRDefault="006F5044" w:rsidP="006F5044">
      <w:pPr>
        <w:spacing w:before="120" w:after="120"/>
        <w:rPr>
          <w:rFonts w:cs="Arial"/>
          <w:b/>
        </w:rPr>
      </w:pPr>
    </w:p>
    <w:p w14:paraId="10AA81A6" w14:textId="77777777" w:rsidR="006F5044" w:rsidRDefault="006F5044" w:rsidP="006F5044">
      <w:pPr>
        <w:spacing w:before="120" w:after="120"/>
        <w:rPr>
          <w:rFonts w:cs="Arial"/>
          <w:b/>
        </w:rPr>
      </w:pPr>
    </w:p>
    <w:p w14:paraId="783C6610" w14:textId="77777777" w:rsidR="006F5044" w:rsidRDefault="006F5044" w:rsidP="006F5044">
      <w:pPr>
        <w:spacing w:before="120" w:after="120"/>
        <w:rPr>
          <w:rFonts w:cs="Arial"/>
          <w:b/>
        </w:rPr>
      </w:pPr>
    </w:p>
    <w:p w14:paraId="40246CD2" w14:textId="77777777" w:rsidR="006F5044" w:rsidRDefault="006F5044" w:rsidP="006F5044">
      <w:pPr>
        <w:spacing w:before="120" w:after="120"/>
        <w:rPr>
          <w:rFonts w:cs="Arial"/>
          <w:b/>
        </w:rPr>
      </w:pPr>
    </w:p>
    <w:p w14:paraId="506F9B9D" w14:textId="77777777" w:rsidR="006F5044" w:rsidRDefault="006F5044" w:rsidP="006F5044">
      <w:pPr>
        <w:spacing w:before="120" w:after="120"/>
        <w:rPr>
          <w:rFonts w:cs="Arial"/>
          <w:b/>
        </w:rPr>
      </w:pPr>
    </w:p>
    <w:p w14:paraId="64B1C261" w14:textId="77777777" w:rsidR="006F5044" w:rsidRDefault="006F5044" w:rsidP="006F5044">
      <w:pPr>
        <w:spacing w:before="120" w:after="120"/>
        <w:rPr>
          <w:rFonts w:cs="Arial"/>
          <w:b/>
        </w:rPr>
      </w:pPr>
    </w:p>
    <w:p w14:paraId="127AF61B" w14:textId="77777777" w:rsidR="006F5044" w:rsidRDefault="006F5044" w:rsidP="006F5044">
      <w:pPr>
        <w:spacing w:before="120" w:after="120"/>
        <w:rPr>
          <w:rFonts w:cs="Arial"/>
          <w:b/>
        </w:rPr>
      </w:pPr>
    </w:p>
    <w:p w14:paraId="12402EBF" w14:textId="77777777" w:rsidR="006F5044" w:rsidRDefault="006F5044" w:rsidP="006F5044">
      <w:pPr>
        <w:spacing w:before="120" w:after="120"/>
        <w:rPr>
          <w:rFonts w:cs="Arial"/>
          <w:b/>
        </w:rPr>
      </w:pPr>
    </w:p>
    <w:p w14:paraId="434E0D0F" w14:textId="77777777" w:rsidR="006F5044" w:rsidRDefault="006F5044" w:rsidP="006F5044">
      <w:pPr>
        <w:spacing w:before="120" w:after="120"/>
        <w:rPr>
          <w:rFonts w:cs="Arial"/>
          <w:b/>
        </w:rPr>
      </w:pPr>
    </w:p>
    <w:p w14:paraId="2457D0B7" w14:textId="77777777" w:rsidR="006F5044" w:rsidRDefault="006F5044" w:rsidP="006F5044">
      <w:pPr>
        <w:spacing w:before="120" w:after="120"/>
        <w:rPr>
          <w:rFonts w:cs="Arial"/>
          <w:b/>
        </w:rPr>
      </w:pPr>
    </w:p>
    <w:p w14:paraId="57EED545" w14:textId="77777777" w:rsidR="006F5044" w:rsidRDefault="006F5044" w:rsidP="006F5044">
      <w:pPr>
        <w:spacing w:before="120" w:after="120"/>
        <w:rPr>
          <w:rFonts w:cs="Arial"/>
          <w:b/>
        </w:rPr>
      </w:pPr>
    </w:p>
    <w:p w14:paraId="00789B47" w14:textId="77777777" w:rsidR="006F5044" w:rsidRDefault="006F5044" w:rsidP="006F5044">
      <w:pPr>
        <w:spacing w:before="120" w:after="120"/>
        <w:rPr>
          <w:rFonts w:cs="Arial"/>
          <w:b/>
        </w:rPr>
      </w:pPr>
    </w:p>
    <w:p w14:paraId="2DE992CA" w14:textId="77777777" w:rsidR="006F5044" w:rsidRDefault="006F5044" w:rsidP="006F5044">
      <w:pPr>
        <w:spacing w:before="120" w:after="120"/>
        <w:rPr>
          <w:rFonts w:cs="Arial"/>
          <w:b/>
        </w:rPr>
      </w:pPr>
    </w:p>
    <w:p w14:paraId="74B1185C" w14:textId="77777777" w:rsidR="006F5044" w:rsidRDefault="006F5044" w:rsidP="006F5044">
      <w:pPr>
        <w:spacing w:before="120" w:after="120"/>
        <w:rPr>
          <w:rFonts w:cs="Arial"/>
          <w:b/>
        </w:rPr>
      </w:pPr>
    </w:p>
    <w:p w14:paraId="490089FA" w14:textId="77777777" w:rsidR="006F5044" w:rsidRPr="00D221ED" w:rsidRDefault="006F5044" w:rsidP="006F5044">
      <w:pPr>
        <w:spacing w:before="120" w:after="120"/>
        <w:rPr>
          <w:b/>
          <w:sz w:val="20"/>
          <w:szCs w:val="20"/>
        </w:rPr>
      </w:pPr>
    </w:p>
    <w:p w14:paraId="34BA2A7E" w14:textId="77777777" w:rsidR="006F5044" w:rsidRPr="00C735BD" w:rsidRDefault="000D7DF0" w:rsidP="006F5044">
      <w:pPr>
        <w:spacing w:before="120" w:after="120"/>
        <w:rPr>
          <w:rFonts w:cs="Arial"/>
          <w:b/>
          <w:szCs w:val="22"/>
        </w:rPr>
      </w:pPr>
      <w:r w:rsidRPr="00C735BD">
        <w:rPr>
          <w:rFonts w:cs="Arial"/>
          <w:b/>
          <w:noProof/>
          <w:szCs w:val="22"/>
        </w:rPr>
        <w:drawing>
          <wp:inline distT="0" distB="0" distL="0" distR="0" wp14:anchorId="3F17D90D" wp14:editId="10EE8CF6">
            <wp:extent cx="1949450" cy="378000"/>
            <wp:effectExtent l="0" t="0" r="0" b="3175"/>
            <wp:docPr id="33" name="Grafik 33" descr="LogoL_sw_neutral_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L_sw_neutral_master"/>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2141936" cy="415323"/>
                    </a:xfrm>
                    <a:prstGeom prst="rect">
                      <a:avLst/>
                    </a:prstGeom>
                    <a:noFill/>
                    <a:ln>
                      <a:noFill/>
                    </a:ln>
                  </pic:spPr>
                </pic:pic>
              </a:graphicData>
            </a:graphic>
          </wp:inline>
        </w:drawing>
      </w:r>
    </w:p>
    <w:p w14:paraId="64FCE21D" w14:textId="77777777" w:rsidR="006F5044" w:rsidRPr="00B119B6" w:rsidRDefault="006F5044" w:rsidP="006F5044">
      <w:pPr>
        <w:spacing w:before="120" w:after="120"/>
        <w:rPr>
          <w:rFonts w:cs="Arial"/>
          <w:b/>
          <w:sz w:val="16"/>
          <w:szCs w:val="16"/>
        </w:rPr>
      </w:pPr>
    </w:p>
    <w:p w14:paraId="547B512B" w14:textId="77777777" w:rsidR="006F5044" w:rsidRPr="00B119B6" w:rsidRDefault="000D7DF0" w:rsidP="006F5044">
      <w:pPr>
        <w:spacing w:before="120" w:after="120"/>
        <w:rPr>
          <w:sz w:val="16"/>
          <w:szCs w:val="16"/>
        </w:rPr>
      </w:pPr>
      <w:r w:rsidRPr="00B119B6">
        <w:rPr>
          <w:rFonts w:cs="Arial"/>
          <w:sz w:val="16"/>
          <w:szCs w:val="16"/>
        </w:rPr>
        <w:t>Bildungs- und Kulturdepartement</w:t>
      </w:r>
    </w:p>
    <w:p w14:paraId="19E5C846" w14:textId="77777777" w:rsidR="006F5044" w:rsidRPr="00B119B6" w:rsidRDefault="000D7DF0" w:rsidP="006F5044">
      <w:pPr>
        <w:spacing w:before="120" w:after="120"/>
        <w:rPr>
          <w:b/>
          <w:sz w:val="16"/>
          <w:szCs w:val="16"/>
        </w:rPr>
      </w:pPr>
      <w:r w:rsidRPr="00B119B6">
        <w:rPr>
          <w:b/>
          <w:sz w:val="16"/>
          <w:szCs w:val="16"/>
        </w:rPr>
        <w:t xml:space="preserve">Dienststelle Volksschulbildung </w:t>
      </w:r>
    </w:p>
    <w:p w14:paraId="1F40DD41" w14:textId="77777777" w:rsidR="006F5044" w:rsidRPr="00B119B6" w:rsidRDefault="000D7DF0" w:rsidP="006F5044">
      <w:pPr>
        <w:spacing w:before="120" w:after="120"/>
        <w:rPr>
          <w:sz w:val="16"/>
          <w:szCs w:val="16"/>
        </w:rPr>
      </w:pPr>
      <w:r w:rsidRPr="00B119B6">
        <w:rPr>
          <w:sz w:val="16"/>
          <w:szCs w:val="16"/>
        </w:rPr>
        <w:t>Kellerstrasse 10</w:t>
      </w:r>
    </w:p>
    <w:p w14:paraId="1674C674" w14:textId="77777777" w:rsidR="006F5044" w:rsidRDefault="000D7DF0" w:rsidP="006F5044">
      <w:pPr>
        <w:spacing w:before="120" w:after="120"/>
        <w:rPr>
          <w:sz w:val="16"/>
          <w:szCs w:val="16"/>
        </w:rPr>
      </w:pPr>
      <w:r w:rsidRPr="00B119B6">
        <w:rPr>
          <w:sz w:val="16"/>
          <w:szCs w:val="16"/>
        </w:rPr>
        <w:t>6002 Luzern</w:t>
      </w:r>
    </w:p>
    <w:p w14:paraId="18EE20B1" w14:textId="77777777" w:rsidR="006F5044" w:rsidRDefault="006F5044" w:rsidP="006F5044">
      <w:pPr>
        <w:spacing w:before="120" w:after="120"/>
        <w:rPr>
          <w:sz w:val="16"/>
          <w:szCs w:val="16"/>
        </w:rPr>
      </w:pPr>
    </w:p>
    <w:p w14:paraId="0268E3E5" w14:textId="77777777" w:rsidR="006F5044" w:rsidRPr="00B119B6" w:rsidRDefault="000D7DF0" w:rsidP="006F5044">
      <w:pPr>
        <w:spacing w:before="120" w:after="120"/>
        <w:rPr>
          <w:sz w:val="16"/>
          <w:szCs w:val="16"/>
        </w:rPr>
      </w:pPr>
      <w:r>
        <w:rPr>
          <w:sz w:val="16"/>
          <w:szCs w:val="16"/>
        </w:rPr>
        <w:t>Autor: Urs Amstutz</w:t>
      </w:r>
    </w:p>
    <w:p w14:paraId="0CFB8782" w14:textId="77777777" w:rsidR="006F5044" w:rsidRPr="00B119B6" w:rsidRDefault="006F5044" w:rsidP="006F5044">
      <w:pPr>
        <w:spacing w:before="120" w:after="120"/>
        <w:rPr>
          <w:sz w:val="16"/>
          <w:szCs w:val="16"/>
        </w:rPr>
      </w:pPr>
    </w:p>
    <w:p w14:paraId="288A4C5D" w14:textId="77777777" w:rsidR="006F5044" w:rsidRPr="00B119B6" w:rsidRDefault="000D7DF0" w:rsidP="006F5044">
      <w:pPr>
        <w:spacing w:before="120" w:after="120"/>
        <w:rPr>
          <w:sz w:val="16"/>
          <w:szCs w:val="16"/>
        </w:rPr>
      </w:pPr>
      <w:r w:rsidRPr="00B119B6">
        <w:rPr>
          <w:sz w:val="16"/>
          <w:szCs w:val="16"/>
        </w:rPr>
        <w:t>www.volksschulbildung.lu.ch</w:t>
      </w:r>
    </w:p>
    <w:p w14:paraId="5CA056DA" w14:textId="77777777" w:rsidR="006F5044" w:rsidRPr="00C735BD" w:rsidRDefault="006F5044" w:rsidP="006F5044">
      <w:pPr>
        <w:spacing w:before="120" w:after="120"/>
        <w:rPr>
          <w:szCs w:val="18"/>
        </w:rPr>
      </w:pPr>
    </w:p>
    <w:p w14:paraId="0E30DA4E" w14:textId="77777777" w:rsidR="006F5044" w:rsidRDefault="000D7DF0" w:rsidP="006F5044">
      <w:pPr>
        <w:spacing w:before="120" w:after="120"/>
        <w:rPr>
          <w:szCs w:val="18"/>
        </w:rPr>
      </w:pPr>
      <w:r w:rsidRPr="00B119B6">
        <w:rPr>
          <w:szCs w:val="18"/>
        </w:rPr>
        <w:t xml:space="preserve">Luzern, </w:t>
      </w:r>
      <w:r w:rsidR="00272FA5">
        <w:rPr>
          <w:szCs w:val="18"/>
        </w:rPr>
        <w:t>Januar 2021</w:t>
      </w:r>
      <w:r>
        <w:rPr>
          <w:szCs w:val="18"/>
        </w:rPr>
        <w:t>/amu</w:t>
      </w:r>
    </w:p>
    <w:p w14:paraId="033389C1" w14:textId="77777777" w:rsidR="006F5044" w:rsidRPr="0076560C" w:rsidRDefault="0085586E" w:rsidP="0076560C">
      <w:pPr>
        <w:rPr>
          <w:sz w:val="20"/>
          <w:szCs w:val="18"/>
        </w:rPr>
      </w:pPr>
      <w:r w:rsidRPr="00D73A86">
        <w:rPr>
          <w:color w:val="808080" w:themeColor="background1" w:themeShade="80"/>
          <w:sz w:val="14"/>
          <w:szCs w:val="18"/>
        </w:rPr>
        <w:t>2016-119/17991</w:t>
      </w:r>
      <w:r>
        <w:rPr>
          <w:color w:val="808080" w:themeColor="background1" w:themeShade="80"/>
          <w:sz w:val="14"/>
          <w:szCs w:val="18"/>
        </w:rPr>
        <w:t>8</w:t>
      </w:r>
    </w:p>
    <w:sectPr w:rsidR="006F5044" w:rsidRPr="0076560C" w:rsidSect="006F5044">
      <w:pgSz w:w="11906" w:h="16838" w:code="9"/>
      <w:pgMar w:top="1418" w:right="1418" w:bottom="1418" w:left="1418" w:header="720" w:footer="323"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061B95" w14:textId="77777777" w:rsidR="003C5961" w:rsidRDefault="003C5961">
      <w:r>
        <w:separator/>
      </w:r>
    </w:p>
  </w:endnote>
  <w:endnote w:type="continuationSeparator" w:id="0">
    <w:p w14:paraId="18729B7B" w14:textId="77777777" w:rsidR="003C5961" w:rsidRDefault="003C59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Futura Bk BT">
    <w:altName w:val="Bahnschrift Light"/>
    <w:charset w:val="00"/>
    <w:family w:val="swiss"/>
    <w:pitch w:val="variable"/>
    <w:sig w:usb0="00000001"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Futura ND Kanton Luzern Bold">
    <w:altName w:val="Segoe UI Semibold"/>
    <w:panose1 w:val="00000000000000000000"/>
    <w:charset w:val="00"/>
    <w:family w:val="swiss"/>
    <w:notTrueType/>
    <w:pitch w:val="variable"/>
    <w:sig w:usb0="00000001" w:usb1="5000214A" w:usb2="00000000" w:usb3="00000000" w:csb0="00000093" w:csb1="00000000"/>
  </w:font>
  <w:font w:name="Futura Luzern Book">
    <w:altName w:val="Bahnschrift Light"/>
    <w:panose1 w:val="00000000000000000000"/>
    <w:charset w:val="00"/>
    <w:family w:val="swiss"/>
    <w:notTrueType/>
    <w:pitch w:val="variable"/>
    <w:sig w:usb0="00000003" w:usb1="4000204A"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Bradley Hand">
    <w:altName w:val="Courier New"/>
    <w:charset w:val="00"/>
    <w:family w:val="auto"/>
    <w:pitch w:val="variable"/>
    <w:sig w:usb0="00000001" w:usb1="5000204A"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34A4F" w14:textId="77777777" w:rsidR="00B313A8" w:rsidRPr="009B66F7" w:rsidRDefault="00B313A8" w:rsidP="006F5044">
    <w:pPr>
      <w:pStyle w:val="Pieddepage"/>
      <w:pBdr>
        <w:top w:val="single" w:sz="4" w:space="0" w:color="auto"/>
      </w:pBdr>
      <w:tabs>
        <w:tab w:val="clear" w:pos="9072"/>
        <w:tab w:val="right" w:pos="9214"/>
      </w:tabs>
      <w:ind w:right="-142"/>
      <w:rPr>
        <w:sz w:val="20"/>
        <w:szCs w:val="20"/>
      </w:rPr>
    </w:pPr>
    <w:r w:rsidRPr="00DB0DFA">
      <w:rPr>
        <w:sz w:val="16"/>
        <w:szCs w:val="16"/>
      </w:rPr>
      <w:t xml:space="preserve">Dienststelle Volksschulbildung Kanton Luzern. </w:t>
    </w:r>
    <w:r>
      <w:rPr>
        <w:sz w:val="16"/>
        <w:szCs w:val="16"/>
      </w:rPr>
      <w:t>Umsetzungshilfe B</w:t>
    </w:r>
    <w:r>
      <w:tab/>
    </w:r>
    <w:r w:rsidRPr="009B66F7">
      <w:rPr>
        <w:rStyle w:val="Numrodepage"/>
        <w:sz w:val="20"/>
        <w:szCs w:val="20"/>
      </w:rPr>
      <w:fldChar w:fldCharType="begin"/>
    </w:r>
    <w:r w:rsidRPr="009B66F7">
      <w:rPr>
        <w:rStyle w:val="Numrodepage"/>
        <w:sz w:val="20"/>
        <w:szCs w:val="20"/>
      </w:rPr>
      <w:instrText xml:space="preserve"> PAGE </w:instrText>
    </w:r>
    <w:r w:rsidRPr="009B66F7">
      <w:rPr>
        <w:rStyle w:val="Numrodepage"/>
        <w:sz w:val="20"/>
        <w:szCs w:val="20"/>
      </w:rPr>
      <w:fldChar w:fldCharType="separate"/>
    </w:r>
    <w:r w:rsidR="00366043">
      <w:rPr>
        <w:rStyle w:val="Numrodepage"/>
        <w:noProof/>
        <w:sz w:val="20"/>
        <w:szCs w:val="20"/>
      </w:rPr>
      <w:t>6</w:t>
    </w:r>
    <w:r w:rsidRPr="009B66F7">
      <w:rPr>
        <w:rStyle w:val="Numrodepage"/>
        <w:sz w:val="20"/>
        <w:szCs w:val="20"/>
      </w:rPr>
      <w:fldChar w:fldCharType="end"/>
    </w:r>
    <w:r w:rsidRPr="009B66F7">
      <w:rPr>
        <w:rStyle w:val="Numrodepage"/>
        <w:sz w:val="20"/>
        <w:szCs w:val="20"/>
      </w:rPr>
      <w:t>/</w:t>
    </w:r>
    <w:r>
      <w:rPr>
        <w:rStyle w:val="Numrodepage"/>
        <w:sz w:val="20"/>
        <w:szCs w:val="20"/>
      </w:rPr>
      <w:t>38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37380" w14:textId="77777777" w:rsidR="00B313A8" w:rsidRDefault="00B313A8" w:rsidP="006F5044">
    <w:pPr>
      <w:pStyle w:val="Pieddepage"/>
      <w:tabs>
        <w:tab w:val="clear" w:pos="4536"/>
        <w:tab w:val="clear" w:pos="9072"/>
        <w:tab w:val="left" w:pos="149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2168C7" w14:textId="77777777" w:rsidR="003C5961" w:rsidRDefault="003C5961">
      <w:r>
        <w:separator/>
      </w:r>
    </w:p>
  </w:footnote>
  <w:footnote w:type="continuationSeparator" w:id="0">
    <w:p w14:paraId="7C6B8414" w14:textId="77777777" w:rsidR="003C5961" w:rsidRDefault="003C59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8D44D" w14:textId="77777777" w:rsidR="00B313A8" w:rsidRDefault="00B313A8" w:rsidP="006F5044">
    <w:pPr>
      <w:pStyle w:val="En-tte"/>
      <w:tabs>
        <w:tab w:val="clear" w:pos="4536"/>
        <w:tab w:val="clear" w:pos="9072"/>
        <w:tab w:val="left" w:pos="5966"/>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B545D"/>
    <w:multiLevelType w:val="hybridMultilevel"/>
    <w:tmpl w:val="F710A59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5F83CFE"/>
    <w:multiLevelType w:val="hybridMultilevel"/>
    <w:tmpl w:val="375C56DE"/>
    <w:lvl w:ilvl="0" w:tplc="134A66A8">
      <w:start w:val="1"/>
      <w:numFmt w:val="decimal"/>
      <w:lvlText w:val="%1."/>
      <w:lvlJc w:val="left"/>
      <w:pPr>
        <w:ind w:left="720" w:hanging="360"/>
      </w:pPr>
      <w:rPr>
        <w:rFonts w:hint="default"/>
      </w:rPr>
    </w:lvl>
    <w:lvl w:ilvl="1" w:tplc="AF828016" w:tentative="1">
      <w:start w:val="1"/>
      <w:numFmt w:val="bullet"/>
      <w:lvlText w:val="o"/>
      <w:lvlJc w:val="left"/>
      <w:pPr>
        <w:ind w:left="1440" w:hanging="360"/>
      </w:pPr>
      <w:rPr>
        <w:rFonts w:ascii="Courier New" w:hAnsi="Courier New" w:cs="Courier New" w:hint="default"/>
      </w:rPr>
    </w:lvl>
    <w:lvl w:ilvl="2" w:tplc="6F2C78FE" w:tentative="1">
      <w:start w:val="1"/>
      <w:numFmt w:val="bullet"/>
      <w:lvlText w:val=""/>
      <w:lvlJc w:val="left"/>
      <w:pPr>
        <w:ind w:left="2160" w:hanging="360"/>
      </w:pPr>
      <w:rPr>
        <w:rFonts w:ascii="Wingdings" w:hAnsi="Wingdings" w:hint="default"/>
      </w:rPr>
    </w:lvl>
    <w:lvl w:ilvl="3" w:tplc="07B4ED08" w:tentative="1">
      <w:start w:val="1"/>
      <w:numFmt w:val="bullet"/>
      <w:lvlText w:val=""/>
      <w:lvlJc w:val="left"/>
      <w:pPr>
        <w:ind w:left="2880" w:hanging="360"/>
      </w:pPr>
      <w:rPr>
        <w:rFonts w:ascii="Symbol" w:hAnsi="Symbol" w:hint="default"/>
      </w:rPr>
    </w:lvl>
    <w:lvl w:ilvl="4" w:tplc="CBB44420" w:tentative="1">
      <w:start w:val="1"/>
      <w:numFmt w:val="bullet"/>
      <w:lvlText w:val="o"/>
      <w:lvlJc w:val="left"/>
      <w:pPr>
        <w:ind w:left="3600" w:hanging="360"/>
      </w:pPr>
      <w:rPr>
        <w:rFonts w:ascii="Courier New" w:hAnsi="Courier New" w:cs="Courier New" w:hint="default"/>
      </w:rPr>
    </w:lvl>
    <w:lvl w:ilvl="5" w:tplc="0BE0DCBC" w:tentative="1">
      <w:start w:val="1"/>
      <w:numFmt w:val="bullet"/>
      <w:lvlText w:val=""/>
      <w:lvlJc w:val="left"/>
      <w:pPr>
        <w:ind w:left="4320" w:hanging="360"/>
      </w:pPr>
      <w:rPr>
        <w:rFonts w:ascii="Wingdings" w:hAnsi="Wingdings" w:hint="default"/>
      </w:rPr>
    </w:lvl>
    <w:lvl w:ilvl="6" w:tplc="BC9E6AC8" w:tentative="1">
      <w:start w:val="1"/>
      <w:numFmt w:val="bullet"/>
      <w:lvlText w:val=""/>
      <w:lvlJc w:val="left"/>
      <w:pPr>
        <w:ind w:left="5040" w:hanging="360"/>
      </w:pPr>
      <w:rPr>
        <w:rFonts w:ascii="Symbol" w:hAnsi="Symbol" w:hint="default"/>
      </w:rPr>
    </w:lvl>
    <w:lvl w:ilvl="7" w:tplc="DBE46612" w:tentative="1">
      <w:start w:val="1"/>
      <w:numFmt w:val="bullet"/>
      <w:lvlText w:val="o"/>
      <w:lvlJc w:val="left"/>
      <w:pPr>
        <w:ind w:left="5760" w:hanging="360"/>
      </w:pPr>
      <w:rPr>
        <w:rFonts w:ascii="Courier New" w:hAnsi="Courier New" w:cs="Courier New" w:hint="default"/>
      </w:rPr>
    </w:lvl>
    <w:lvl w:ilvl="8" w:tplc="4BCC3CA0" w:tentative="1">
      <w:start w:val="1"/>
      <w:numFmt w:val="bullet"/>
      <w:lvlText w:val=""/>
      <w:lvlJc w:val="left"/>
      <w:pPr>
        <w:ind w:left="6480" w:hanging="360"/>
      </w:pPr>
      <w:rPr>
        <w:rFonts w:ascii="Wingdings" w:hAnsi="Wingdings" w:hint="default"/>
      </w:rPr>
    </w:lvl>
  </w:abstractNum>
  <w:abstractNum w:abstractNumId="2" w15:restartNumberingAfterBreak="0">
    <w:nsid w:val="06692515"/>
    <w:multiLevelType w:val="hybridMultilevel"/>
    <w:tmpl w:val="B174638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 w15:restartNumberingAfterBreak="0">
    <w:nsid w:val="072376E0"/>
    <w:multiLevelType w:val="hybridMultilevel"/>
    <w:tmpl w:val="645A525E"/>
    <w:lvl w:ilvl="0" w:tplc="57A24C32">
      <w:start w:val="1"/>
      <w:numFmt w:val="bullet"/>
      <w:lvlText w:val=""/>
      <w:lvlJc w:val="left"/>
      <w:pPr>
        <w:ind w:left="720" w:hanging="360"/>
      </w:pPr>
      <w:rPr>
        <w:rFonts w:ascii="Wingdings" w:hAnsi="Wingdings" w:hint="default"/>
      </w:rPr>
    </w:lvl>
    <w:lvl w:ilvl="1" w:tplc="B38A6024" w:tentative="1">
      <w:start w:val="1"/>
      <w:numFmt w:val="bullet"/>
      <w:lvlText w:val="o"/>
      <w:lvlJc w:val="left"/>
      <w:pPr>
        <w:ind w:left="1440" w:hanging="360"/>
      </w:pPr>
      <w:rPr>
        <w:rFonts w:ascii="Courier New" w:hAnsi="Courier New" w:cs="Courier New" w:hint="default"/>
      </w:rPr>
    </w:lvl>
    <w:lvl w:ilvl="2" w:tplc="B58415DE" w:tentative="1">
      <w:start w:val="1"/>
      <w:numFmt w:val="bullet"/>
      <w:lvlText w:val=""/>
      <w:lvlJc w:val="left"/>
      <w:pPr>
        <w:ind w:left="2160" w:hanging="360"/>
      </w:pPr>
      <w:rPr>
        <w:rFonts w:ascii="Wingdings" w:hAnsi="Wingdings" w:hint="default"/>
      </w:rPr>
    </w:lvl>
    <w:lvl w:ilvl="3" w:tplc="3AA8C458" w:tentative="1">
      <w:start w:val="1"/>
      <w:numFmt w:val="bullet"/>
      <w:lvlText w:val=""/>
      <w:lvlJc w:val="left"/>
      <w:pPr>
        <w:ind w:left="2880" w:hanging="360"/>
      </w:pPr>
      <w:rPr>
        <w:rFonts w:ascii="Symbol" w:hAnsi="Symbol" w:hint="default"/>
      </w:rPr>
    </w:lvl>
    <w:lvl w:ilvl="4" w:tplc="FD4AB3BE" w:tentative="1">
      <w:start w:val="1"/>
      <w:numFmt w:val="bullet"/>
      <w:lvlText w:val="o"/>
      <w:lvlJc w:val="left"/>
      <w:pPr>
        <w:ind w:left="3600" w:hanging="360"/>
      </w:pPr>
      <w:rPr>
        <w:rFonts w:ascii="Courier New" w:hAnsi="Courier New" w:cs="Courier New" w:hint="default"/>
      </w:rPr>
    </w:lvl>
    <w:lvl w:ilvl="5" w:tplc="FAA66320" w:tentative="1">
      <w:start w:val="1"/>
      <w:numFmt w:val="bullet"/>
      <w:lvlText w:val=""/>
      <w:lvlJc w:val="left"/>
      <w:pPr>
        <w:ind w:left="4320" w:hanging="360"/>
      </w:pPr>
      <w:rPr>
        <w:rFonts w:ascii="Wingdings" w:hAnsi="Wingdings" w:hint="default"/>
      </w:rPr>
    </w:lvl>
    <w:lvl w:ilvl="6" w:tplc="50BED7EE" w:tentative="1">
      <w:start w:val="1"/>
      <w:numFmt w:val="bullet"/>
      <w:lvlText w:val=""/>
      <w:lvlJc w:val="left"/>
      <w:pPr>
        <w:ind w:left="5040" w:hanging="360"/>
      </w:pPr>
      <w:rPr>
        <w:rFonts w:ascii="Symbol" w:hAnsi="Symbol" w:hint="default"/>
      </w:rPr>
    </w:lvl>
    <w:lvl w:ilvl="7" w:tplc="812AA706" w:tentative="1">
      <w:start w:val="1"/>
      <w:numFmt w:val="bullet"/>
      <w:lvlText w:val="o"/>
      <w:lvlJc w:val="left"/>
      <w:pPr>
        <w:ind w:left="5760" w:hanging="360"/>
      </w:pPr>
      <w:rPr>
        <w:rFonts w:ascii="Courier New" w:hAnsi="Courier New" w:cs="Courier New" w:hint="default"/>
      </w:rPr>
    </w:lvl>
    <w:lvl w:ilvl="8" w:tplc="25D605D0" w:tentative="1">
      <w:start w:val="1"/>
      <w:numFmt w:val="bullet"/>
      <w:lvlText w:val=""/>
      <w:lvlJc w:val="left"/>
      <w:pPr>
        <w:ind w:left="6480" w:hanging="360"/>
      </w:pPr>
      <w:rPr>
        <w:rFonts w:ascii="Wingdings" w:hAnsi="Wingdings" w:hint="default"/>
      </w:rPr>
    </w:lvl>
  </w:abstractNum>
  <w:abstractNum w:abstractNumId="4" w15:restartNumberingAfterBreak="0">
    <w:nsid w:val="0B7B24F0"/>
    <w:multiLevelType w:val="hybridMultilevel"/>
    <w:tmpl w:val="F8E4D1B0"/>
    <w:lvl w:ilvl="0" w:tplc="0D2485CC">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0EBF779D"/>
    <w:multiLevelType w:val="hybridMultilevel"/>
    <w:tmpl w:val="41386302"/>
    <w:lvl w:ilvl="0" w:tplc="897278F6">
      <w:start w:val="1"/>
      <w:numFmt w:val="bullet"/>
      <w:lvlText w:val=""/>
      <w:lvlJc w:val="left"/>
      <w:pPr>
        <w:ind w:left="720" w:hanging="360"/>
      </w:pPr>
      <w:rPr>
        <w:rFonts w:ascii="Symbol" w:hAnsi="Symbol" w:hint="default"/>
      </w:rPr>
    </w:lvl>
    <w:lvl w:ilvl="1" w:tplc="DC122FCA" w:tentative="1">
      <w:start w:val="1"/>
      <w:numFmt w:val="bullet"/>
      <w:lvlText w:val="o"/>
      <w:lvlJc w:val="left"/>
      <w:pPr>
        <w:ind w:left="1440" w:hanging="360"/>
      </w:pPr>
      <w:rPr>
        <w:rFonts w:ascii="Courier New" w:hAnsi="Courier New" w:cs="Courier New" w:hint="default"/>
      </w:rPr>
    </w:lvl>
    <w:lvl w:ilvl="2" w:tplc="A33CC7A4" w:tentative="1">
      <w:start w:val="1"/>
      <w:numFmt w:val="bullet"/>
      <w:lvlText w:val=""/>
      <w:lvlJc w:val="left"/>
      <w:pPr>
        <w:ind w:left="2160" w:hanging="360"/>
      </w:pPr>
      <w:rPr>
        <w:rFonts w:ascii="Wingdings" w:hAnsi="Wingdings" w:hint="default"/>
      </w:rPr>
    </w:lvl>
    <w:lvl w:ilvl="3" w:tplc="63ECD102" w:tentative="1">
      <w:start w:val="1"/>
      <w:numFmt w:val="bullet"/>
      <w:lvlText w:val=""/>
      <w:lvlJc w:val="left"/>
      <w:pPr>
        <w:ind w:left="2880" w:hanging="360"/>
      </w:pPr>
      <w:rPr>
        <w:rFonts w:ascii="Symbol" w:hAnsi="Symbol" w:hint="default"/>
      </w:rPr>
    </w:lvl>
    <w:lvl w:ilvl="4" w:tplc="F7204724" w:tentative="1">
      <w:start w:val="1"/>
      <w:numFmt w:val="bullet"/>
      <w:lvlText w:val="o"/>
      <w:lvlJc w:val="left"/>
      <w:pPr>
        <w:ind w:left="3600" w:hanging="360"/>
      </w:pPr>
      <w:rPr>
        <w:rFonts w:ascii="Courier New" w:hAnsi="Courier New" w:cs="Courier New" w:hint="default"/>
      </w:rPr>
    </w:lvl>
    <w:lvl w:ilvl="5" w:tplc="AFFE4258" w:tentative="1">
      <w:start w:val="1"/>
      <w:numFmt w:val="bullet"/>
      <w:lvlText w:val=""/>
      <w:lvlJc w:val="left"/>
      <w:pPr>
        <w:ind w:left="4320" w:hanging="360"/>
      </w:pPr>
      <w:rPr>
        <w:rFonts w:ascii="Wingdings" w:hAnsi="Wingdings" w:hint="default"/>
      </w:rPr>
    </w:lvl>
    <w:lvl w:ilvl="6" w:tplc="B07284E8" w:tentative="1">
      <w:start w:val="1"/>
      <w:numFmt w:val="bullet"/>
      <w:lvlText w:val=""/>
      <w:lvlJc w:val="left"/>
      <w:pPr>
        <w:ind w:left="5040" w:hanging="360"/>
      </w:pPr>
      <w:rPr>
        <w:rFonts w:ascii="Symbol" w:hAnsi="Symbol" w:hint="default"/>
      </w:rPr>
    </w:lvl>
    <w:lvl w:ilvl="7" w:tplc="21F069D0" w:tentative="1">
      <w:start w:val="1"/>
      <w:numFmt w:val="bullet"/>
      <w:lvlText w:val="o"/>
      <w:lvlJc w:val="left"/>
      <w:pPr>
        <w:ind w:left="5760" w:hanging="360"/>
      </w:pPr>
      <w:rPr>
        <w:rFonts w:ascii="Courier New" w:hAnsi="Courier New" w:cs="Courier New" w:hint="default"/>
      </w:rPr>
    </w:lvl>
    <w:lvl w:ilvl="8" w:tplc="C728DD26" w:tentative="1">
      <w:start w:val="1"/>
      <w:numFmt w:val="bullet"/>
      <w:lvlText w:val=""/>
      <w:lvlJc w:val="left"/>
      <w:pPr>
        <w:ind w:left="6480" w:hanging="360"/>
      </w:pPr>
      <w:rPr>
        <w:rFonts w:ascii="Wingdings" w:hAnsi="Wingdings" w:hint="default"/>
      </w:rPr>
    </w:lvl>
  </w:abstractNum>
  <w:abstractNum w:abstractNumId="6" w15:restartNumberingAfterBreak="0">
    <w:nsid w:val="16823111"/>
    <w:multiLevelType w:val="hybridMultilevel"/>
    <w:tmpl w:val="A1A6D98E"/>
    <w:lvl w:ilvl="0" w:tplc="D0BC5592">
      <w:start w:val="1"/>
      <w:numFmt w:val="bullet"/>
      <w:lvlText w:val=""/>
      <w:lvlJc w:val="left"/>
      <w:pPr>
        <w:ind w:left="720" w:hanging="360"/>
      </w:pPr>
      <w:rPr>
        <w:rFonts w:ascii="Webdings" w:hAnsi="Web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193F2B21"/>
    <w:multiLevelType w:val="hybridMultilevel"/>
    <w:tmpl w:val="9AEE3B1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1DB314F8"/>
    <w:multiLevelType w:val="hybridMultilevel"/>
    <w:tmpl w:val="CB8EC152"/>
    <w:lvl w:ilvl="0" w:tplc="82929072">
      <w:start w:val="1"/>
      <w:numFmt w:val="bullet"/>
      <w:lvlText w:val=""/>
      <w:lvlJc w:val="left"/>
      <w:pPr>
        <w:ind w:left="720" w:hanging="360"/>
      </w:pPr>
      <w:rPr>
        <w:rFonts w:ascii="Webdings" w:hAnsi="Web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15:restartNumberingAfterBreak="0">
    <w:nsid w:val="1F9559DD"/>
    <w:multiLevelType w:val="hybridMultilevel"/>
    <w:tmpl w:val="7AD82864"/>
    <w:lvl w:ilvl="0" w:tplc="F87C6D52">
      <w:start w:val="1"/>
      <w:numFmt w:val="bullet"/>
      <w:lvlText w:val=""/>
      <w:lvlJc w:val="left"/>
      <w:pPr>
        <w:ind w:left="720" w:hanging="360"/>
      </w:pPr>
      <w:rPr>
        <w:rFonts w:ascii="Wingdings" w:hAnsi="Wingdings" w:hint="default"/>
      </w:rPr>
    </w:lvl>
    <w:lvl w:ilvl="1" w:tplc="7436D9B6" w:tentative="1">
      <w:start w:val="1"/>
      <w:numFmt w:val="bullet"/>
      <w:lvlText w:val="o"/>
      <w:lvlJc w:val="left"/>
      <w:pPr>
        <w:ind w:left="1440" w:hanging="360"/>
      </w:pPr>
      <w:rPr>
        <w:rFonts w:ascii="Courier New" w:hAnsi="Courier New" w:cs="Courier New" w:hint="default"/>
      </w:rPr>
    </w:lvl>
    <w:lvl w:ilvl="2" w:tplc="B9DE1BEC" w:tentative="1">
      <w:start w:val="1"/>
      <w:numFmt w:val="bullet"/>
      <w:lvlText w:val=""/>
      <w:lvlJc w:val="left"/>
      <w:pPr>
        <w:ind w:left="2160" w:hanging="360"/>
      </w:pPr>
      <w:rPr>
        <w:rFonts w:ascii="Wingdings" w:hAnsi="Wingdings" w:hint="default"/>
      </w:rPr>
    </w:lvl>
    <w:lvl w:ilvl="3" w:tplc="871499D8" w:tentative="1">
      <w:start w:val="1"/>
      <w:numFmt w:val="bullet"/>
      <w:lvlText w:val=""/>
      <w:lvlJc w:val="left"/>
      <w:pPr>
        <w:ind w:left="2880" w:hanging="360"/>
      </w:pPr>
      <w:rPr>
        <w:rFonts w:ascii="Symbol" w:hAnsi="Symbol" w:hint="default"/>
      </w:rPr>
    </w:lvl>
    <w:lvl w:ilvl="4" w:tplc="6974EB60" w:tentative="1">
      <w:start w:val="1"/>
      <w:numFmt w:val="bullet"/>
      <w:lvlText w:val="o"/>
      <w:lvlJc w:val="left"/>
      <w:pPr>
        <w:ind w:left="3600" w:hanging="360"/>
      </w:pPr>
      <w:rPr>
        <w:rFonts w:ascii="Courier New" w:hAnsi="Courier New" w:cs="Courier New" w:hint="default"/>
      </w:rPr>
    </w:lvl>
    <w:lvl w:ilvl="5" w:tplc="43A4665E" w:tentative="1">
      <w:start w:val="1"/>
      <w:numFmt w:val="bullet"/>
      <w:lvlText w:val=""/>
      <w:lvlJc w:val="left"/>
      <w:pPr>
        <w:ind w:left="4320" w:hanging="360"/>
      </w:pPr>
      <w:rPr>
        <w:rFonts w:ascii="Wingdings" w:hAnsi="Wingdings" w:hint="default"/>
      </w:rPr>
    </w:lvl>
    <w:lvl w:ilvl="6" w:tplc="795C30BA" w:tentative="1">
      <w:start w:val="1"/>
      <w:numFmt w:val="bullet"/>
      <w:lvlText w:val=""/>
      <w:lvlJc w:val="left"/>
      <w:pPr>
        <w:ind w:left="5040" w:hanging="360"/>
      </w:pPr>
      <w:rPr>
        <w:rFonts w:ascii="Symbol" w:hAnsi="Symbol" w:hint="default"/>
      </w:rPr>
    </w:lvl>
    <w:lvl w:ilvl="7" w:tplc="BCEAFAAE" w:tentative="1">
      <w:start w:val="1"/>
      <w:numFmt w:val="bullet"/>
      <w:lvlText w:val="o"/>
      <w:lvlJc w:val="left"/>
      <w:pPr>
        <w:ind w:left="5760" w:hanging="360"/>
      </w:pPr>
      <w:rPr>
        <w:rFonts w:ascii="Courier New" w:hAnsi="Courier New" w:cs="Courier New" w:hint="default"/>
      </w:rPr>
    </w:lvl>
    <w:lvl w:ilvl="8" w:tplc="ACB06452" w:tentative="1">
      <w:start w:val="1"/>
      <w:numFmt w:val="bullet"/>
      <w:lvlText w:val=""/>
      <w:lvlJc w:val="left"/>
      <w:pPr>
        <w:ind w:left="6480" w:hanging="360"/>
      </w:pPr>
      <w:rPr>
        <w:rFonts w:ascii="Wingdings" w:hAnsi="Wingdings" w:hint="default"/>
      </w:rPr>
    </w:lvl>
  </w:abstractNum>
  <w:abstractNum w:abstractNumId="10" w15:restartNumberingAfterBreak="0">
    <w:nsid w:val="28CD6D9D"/>
    <w:multiLevelType w:val="hybridMultilevel"/>
    <w:tmpl w:val="EA4C1D7A"/>
    <w:lvl w:ilvl="0" w:tplc="87122A38">
      <w:start w:val="1"/>
      <w:numFmt w:val="bullet"/>
      <w:lvlText w:val=""/>
      <w:lvlJc w:val="left"/>
      <w:pPr>
        <w:ind w:left="720" w:hanging="360"/>
      </w:pPr>
      <w:rPr>
        <w:rFonts w:ascii="Webdings" w:hAnsi="Webdings" w:hint="default"/>
      </w:rPr>
    </w:lvl>
    <w:lvl w:ilvl="1" w:tplc="0D7A7736" w:tentative="1">
      <w:start w:val="1"/>
      <w:numFmt w:val="bullet"/>
      <w:lvlText w:val="o"/>
      <w:lvlJc w:val="left"/>
      <w:pPr>
        <w:ind w:left="1440" w:hanging="360"/>
      </w:pPr>
      <w:rPr>
        <w:rFonts w:ascii="Courier New" w:hAnsi="Courier New" w:cs="Courier New" w:hint="default"/>
      </w:rPr>
    </w:lvl>
    <w:lvl w:ilvl="2" w:tplc="DBAA819C" w:tentative="1">
      <w:start w:val="1"/>
      <w:numFmt w:val="bullet"/>
      <w:lvlText w:val=""/>
      <w:lvlJc w:val="left"/>
      <w:pPr>
        <w:ind w:left="2160" w:hanging="360"/>
      </w:pPr>
      <w:rPr>
        <w:rFonts w:ascii="Wingdings" w:hAnsi="Wingdings" w:hint="default"/>
      </w:rPr>
    </w:lvl>
    <w:lvl w:ilvl="3" w:tplc="D1484BA4" w:tentative="1">
      <w:start w:val="1"/>
      <w:numFmt w:val="bullet"/>
      <w:lvlText w:val=""/>
      <w:lvlJc w:val="left"/>
      <w:pPr>
        <w:ind w:left="2880" w:hanging="360"/>
      </w:pPr>
      <w:rPr>
        <w:rFonts w:ascii="Symbol" w:hAnsi="Symbol" w:hint="default"/>
      </w:rPr>
    </w:lvl>
    <w:lvl w:ilvl="4" w:tplc="462ECA64" w:tentative="1">
      <w:start w:val="1"/>
      <w:numFmt w:val="bullet"/>
      <w:lvlText w:val="o"/>
      <w:lvlJc w:val="left"/>
      <w:pPr>
        <w:ind w:left="3600" w:hanging="360"/>
      </w:pPr>
      <w:rPr>
        <w:rFonts w:ascii="Courier New" w:hAnsi="Courier New" w:cs="Courier New" w:hint="default"/>
      </w:rPr>
    </w:lvl>
    <w:lvl w:ilvl="5" w:tplc="0F5CBCC2" w:tentative="1">
      <w:start w:val="1"/>
      <w:numFmt w:val="bullet"/>
      <w:lvlText w:val=""/>
      <w:lvlJc w:val="left"/>
      <w:pPr>
        <w:ind w:left="4320" w:hanging="360"/>
      </w:pPr>
      <w:rPr>
        <w:rFonts w:ascii="Wingdings" w:hAnsi="Wingdings" w:hint="default"/>
      </w:rPr>
    </w:lvl>
    <w:lvl w:ilvl="6" w:tplc="13AAA7D8" w:tentative="1">
      <w:start w:val="1"/>
      <w:numFmt w:val="bullet"/>
      <w:lvlText w:val=""/>
      <w:lvlJc w:val="left"/>
      <w:pPr>
        <w:ind w:left="5040" w:hanging="360"/>
      </w:pPr>
      <w:rPr>
        <w:rFonts w:ascii="Symbol" w:hAnsi="Symbol" w:hint="default"/>
      </w:rPr>
    </w:lvl>
    <w:lvl w:ilvl="7" w:tplc="AFF2781C" w:tentative="1">
      <w:start w:val="1"/>
      <w:numFmt w:val="bullet"/>
      <w:lvlText w:val="o"/>
      <w:lvlJc w:val="left"/>
      <w:pPr>
        <w:ind w:left="5760" w:hanging="360"/>
      </w:pPr>
      <w:rPr>
        <w:rFonts w:ascii="Courier New" w:hAnsi="Courier New" w:cs="Courier New" w:hint="default"/>
      </w:rPr>
    </w:lvl>
    <w:lvl w:ilvl="8" w:tplc="5F2C96D6" w:tentative="1">
      <w:start w:val="1"/>
      <w:numFmt w:val="bullet"/>
      <w:lvlText w:val=""/>
      <w:lvlJc w:val="left"/>
      <w:pPr>
        <w:ind w:left="6480" w:hanging="360"/>
      </w:pPr>
      <w:rPr>
        <w:rFonts w:ascii="Wingdings" w:hAnsi="Wingdings" w:hint="default"/>
      </w:rPr>
    </w:lvl>
  </w:abstractNum>
  <w:abstractNum w:abstractNumId="11" w15:restartNumberingAfterBreak="0">
    <w:nsid w:val="2C131902"/>
    <w:multiLevelType w:val="hybridMultilevel"/>
    <w:tmpl w:val="0CE2BA66"/>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440" w:hanging="360"/>
      </w:pPr>
      <w:rPr>
        <w:rFonts w:ascii="Symbol" w:hAnsi="Symbol"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15:restartNumberingAfterBreak="0">
    <w:nsid w:val="319F52B4"/>
    <w:multiLevelType w:val="hybridMultilevel"/>
    <w:tmpl w:val="FD066BE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3" w15:restartNumberingAfterBreak="0">
    <w:nsid w:val="320B04D9"/>
    <w:multiLevelType w:val="hybridMultilevel"/>
    <w:tmpl w:val="536600DA"/>
    <w:lvl w:ilvl="0" w:tplc="8F6CCDEE">
      <w:start w:val="1"/>
      <w:numFmt w:val="bullet"/>
      <w:lvlText w:val=""/>
      <w:lvlJc w:val="left"/>
      <w:pPr>
        <w:ind w:left="720" w:hanging="360"/>
      </w:pPr>
      <w:rPr>
        <w:rFonts w:ascii="Wingdings" w:hAnsi="Wingdings" w:hint="default"/>
      </w:rPr>
    </w:lvl>
    <w:lvl w:ilvl="1" w:tplc="A9DE22DC" w:tentative="1">
      <w:start w:val="1"/>
      <w:numFmt w:val="bullet"/>
      <w:lvlText w:val="o"/>
      <w:lvlJc w:val="left"/>
      <w:pPr>
        <w:ind w:left="1440" w:hanging="360"/>
      </w:pPr>
      <w:rPr>
        <w:rFonts w:ascii="Courier New" w:hAnsi="Courier New" w:cs="Courier New" w:hint="default"/>
      </w:rPr>
    </w:lvl>
    <w:lvl w:ilvl="2" w:tplc="D29C37DC" w:tentative="1">
      <w:start w:val="1"/>
      <w:numFmt w:val="bullet"/>
      <w:lvlText w:val=""/>
      <w:lvlJc w:val="left"/>
      <w:pPr>
        <w:ind w:left="2160" w:hanging="360"/>
      </w:pPr>
      <w:rPr>
        <w:rFonts w:ascii="Wingdings" w:hAnsi="Wingdings" w:hint="default"/>
      </w:rPr>
    </w:lvl>
    <w:lvl w:ilvl="3" w:tplc="5ED6B936" w:tentative="1">
      <w:start w:val="1"/>
      <w:numFmt w:val="bullet"/>
      <w:lvlText w:val=""/>
      <w:lvlJc w:val="left"/>
      <w:pPr>
        <w:ind w:left="2880" w:hanging="360"/>
      </w:pPr>
      <w:rPr>
        <w:rFonts w:ascii="Symbol" w:hAnsi="Symbol" w:hint="default"/>
      </w:rPr>
    </w:lvl>
    <w:lvl w:ilvl="4" w:tplc="D9EA66DE" w:tentative="1">
      <w:start w:val="1"/>
      <w:numFmt w:val="bullet"/>
      <w:lvlText w:val="o"/>
      <w:lvlJc w:val="left"/>
      <w:pPr>
        <w:ind w:left="3600" w:hanging="360"/>
      </w:pPr>
      <w:rPr>
        <w:rFonts w:ascii="Courier New" w:hAnsi="Courier New" w:cs="Courier New" w:hint="default"/>
      </w:rPr>
    </w:lvl>
    <w:lvl w:ilvl="5" w:tplc="C02A933C" w:tentative="1">
      <w:start w:val="1"/>
      <w:numFmt w:val="bullet"/>
      <w:lvlText w:val=""/>
      <w:lvlJc w:val="left"/>
      <w:pPr>
        <w:ind w:left="4320" w:hanging="360"/>
      </w:pPr>
      <w:rPr>
        <w:rFonts w:ascii="Wingdings" w:hAnsi="Wingdings" w:hint="default"/>
      </w:rPr>
    </w:lvl>
    <w:lvl w:ilvl="6" w:tplc="10C0EAFA" w:tentative="1">
      <w:start w:val="1"/>
      <w:numFmt w:val="bullet"/>
      <w:lvlText w:val=""/>
      <w:lvlJc w:val="left"/>
      <w:pPr>
        <w:ind w:left="5040" w:hanging="360"/>
      </w:pPr>
      <w:rPr>
        <w:rFonts w:ascii="Symbol" w:hAnsi="Symbol" w:hint="default"/>
      </w:rPr>
    </w:lvl>
    <w:lvl w:ilvl="7" w:tplc="109A4DD6" w:tentative="1">
      <w:start w:val="1"/>
      <w:numFmt w:val="bullet"/>
      <w:lvlText w:val="o"/>
      <w:lvlJc w:val="left"/>
      <w:pPr>
        <w:ind w:left="5760" w:hanging="360"/>
      </w:pPr>
      <w:rPr>
        <w:rFonts w:ascii="Courier New" w:hAnsi="Courier New" w:cs="Courier New" w:hint="default"/>
      </w:rPr>
    </w:lvl>
    <w:lvl w:ilvl="8" w:tplc="93968158" w:tentative="1">
      <w:start w:val="1"/>
      <w:numFmt w:val="bullet"/>
      <w:lvlText w:val=""/>
      <w:lvlJc w:val="left"/>
      <w:pPr>
        <w:ind w:left="6480" w:hanging="360"/>
      </w:pPr>
      <w:rPr>
        <w:rFonts w:ascii="Wingdings" w:hAnsi="Wingdings" w:hint="default"/>
      </w:rPr>
    </w:lvl>
  </w:abstractNum>
  <w:abstractNum w:abstractNumId="14" w15:restartNumberingAfterBreak="0">
    <w:nsid w:val="3D122A9B"/>
    <w:multiLevelType w:val="multilevel"/>
    <w:tmpl w:val="0C52EC1E"/>
    <w:lvl w:ilvl="0">
      <w:start w:val="1"/>
      <w:numFmt w:val="bullet"/>
      <w:pStyle w:val="ListWithSymbols"/>
      <w:lvlText w:val="-"/>
      <w:lvlJc w:val="left"/>
      <w:pPr>
        <w:tabs>
          <w:tab w:val="num" w:pos="425"/>
        </w:tabs>
        <w:ind w:left="425" w:hanging="425"/>
      </w:pPr>
      <w:rPr>
        <w:rFonts w:ascii="Arial" w:hAnsi="Arial" w:hint="default"/>
      </w:rPr>
    </w:lvl>
    <w:lvl w:ilvl="1">
      <w:start w:val="1"/>
      <w:numFmt w:val="bullet"/>
      <w:lvlText w:val="-"/>
      <w:lvlJc w:val="left"/>
      <w:pPr>
        <w:tabs>
          <w:tab w:val="num" w:pos="851"/>
        </w:tabs>
        <w:ind w:left="851" w:hanging="426"/>
      </w:pPr>
      <w:rPr>
        <w:rFonts w:ascii="Arial" w:hAnsi="Arial" w:hint="default"/>
      </w:rPr>
    </w:lvl>
    <w:lvl w:ilvl="2">
      <w:start w:val="1"/>
      <w:numFmt w:val="bullet"/>
      <w:lvlText w:val="-"/>
      <w:lvlJc w:val="left"/>
      <w:pPr>
        <w:tabs>
          <w:tab w:val="num" w:pos="1276"/>
        </w:tabs>
        <w:ind w:left="1276" w:hanging="425"/>
      </w:pPr>
      <w:rPr>
        <w:rFonts w:ascii="Arial" w:hAnsi="Arial" w:hint="default"/>
      </w:rPr>
    </w:lvl>
    <w:lvl w:ilvl="3">
      <w:start w:val="1"/>
      <w:numFmt w:val="bullet"/>
      <w:lvlText w:val="-"/>
      <w:lvlJc w:val="left"/>
      <w:pPr>
        <w:tabs>
          <w:tab w:val="num" w:pos="1701"/>
        </w:tabs>
        <w:ind w:left="1701" w:hanging="425"/>
      </w:pPr>
      <w:rPr>
        <w:rFonts w:ascii="Arial" w:hAnsi="Arial" w:hint="default"/>
      </w:rPr>
    </w:lvl>
    <w:lvl w:ilvl="4">
      <w:start w:val="1"/>
      <w:numFmt w:val="bullet"/>
      <w:lvlText w:val="-"/>
      <w:lvlJc w:val="left"/>
      <w:pPr>
        <w:tabs>
          <w:tab w:val="num" w:pos="2126"/>
        </w:tabs>
        <w:ind w:left="2126" w:hanging="425"/>
      </w:pPr>
      <w:rPr>
        <w:rFonts w:ascii="Arial" w:hAnsi="Arial" w:hint="default"/>
      </w:rPr>
    </w:lvl>
    <w:lvl w:ilvl="5">
      <w:start w:val="1"/>
      <w:numFmt w:val="bullet"/>
      <w:lvlText w:val="-"/>
      <w:lvlJc w:val="left"/>
      <w:pPr>
        <w:tabs>
          <w:tab w:val="num" w:pos="2552"/>
        </w:tabs>
        <w:ind w:left="2552" w:hanging="426"/>
      </w:pPr>
      <w:rPr>
        <w:rFonts w:ascii="Arial" w:hAnsi="Arial" w:hint="default"/>
      </w:rPr>
    </w:lvl>
    <w:lvl w:ilvl="6">
      <w:start w:val="1"/>
      <w:numFmt w:val="bullet"/>
      <w:lvlText w:val="-"/>
      <w:lvlJc w:val="left"/>
      <w:pPr>
        <w:tabs>
          <w:tab w:val="num" w:pos="2977"/>
        </w:tabs>
        <w:ind w:left="2977" w:hanging="425"/>
      </w:pPr>
      <w:rPr>
        <w:rFonts w:ascii="Arial" w:hAnsi="Arial" w:hint="default"/>
      </w:rPr>
    </w:lvl>
    <w:lvl w:ilvl="7">
      <w:start w:val="1"/>
      <w:numFmt w:val="bullet"/>
      <w:lvlText w:val="-"/>
      <w:lvlJc w:val="left"/>
      <w:pPr>
        <w:tabs>
          <w:tab w:val="num" w:pos="3402"/>
        </w:tabs>
        <w:ind w:left="3402" w:hanging="425"/>
      </w:pPr>
      <w:rPr>
        <w:rFonts w:ascii="Arial" w:hAnsi="Arial" w:hint="default"/>
      </w:rPr>
    </w:lvl>
    <w:lvl w:ilvl="8">
      <w:start w:val="1"/>
      <w:numFmt w:val="bullet"/>
      <w:lvlText w:val="-"/>
      <w:lvlJc w:val="left"/>
      <w:pPr>
        <w:tabs>
          <w:tab w:val="num" w:pos="3827"/>
        </w:tabs>
        <w:ind w:left="3827" w:hanging="425"/>
      </w:pPr>
      <w:rPr>
        <w:rFonts w:ascii="Arial" w:hAnsi="Arial" w:hint="default"/>
      </w:rPr>
    </w:lvl>
  </w:abstractNum>
  <w:abstractNum w:abstractNumId="15" w15:restartNumberingAfterBreak="0">
    <w:nsid w:val="3F3348DA"/>
    <w:multiLevelType w:val="hybridMultilevel"/>
    <w:tmpl w:val="331871A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6" w15:restartNumberingAfterBreak="0">
    <w:nsid w:val="41897851"/>
    <w:multiLevelType w:val="hybridMultilevel"/>
    <w:tmpl w:val="F056C962"/>
    <w:lvl w:ilvl="0" w:tplc="82929072">
      <w:start w:val="1"/>
      <w:numFmt w:val="bullet"/>
      <w:lvlText w:val=""/>
      <w:lvlJc w:val="left"/>
      <w:pPr>
        <w:ind w:left="720" w:hanging="360"/>
      </w:pPr>
      <w:rPr>
        <w:rFonts w:ascii="Webdings" w:hAnsi="Webdings" w:hint="default"/>
      </w:rPr>
    </w:lvl>
    <w:lvl w:ilvl="1" w:tplc="D4484524" w:tentative="1">
      <w:start w:val="1"/>
      <w:numFmt w:val="bullet"/>
      <w:lvlText w:val="o"/>
      <w:lvlJc w:val="left"/>
      <w:pPr>
        <w:ind w:left="1440" w:hanging="360"/>
      </w:pPr>
      <w:rPr>
        <w:rFonts w:ascii="Courier New" w:hAnsi="Courier New" w:cs="Courier New" w:hint="default"/>
      </w:rPr>
    </w:lvl>
    <w:lvl w:ilvl="2" w:tplc="F4C4B330" w:tentative="1">
      <w:start w:val="1"/>
      <w:numFmt w:val="bullet"/>
      <w:lvlText w:val=""/>
      <w:lvlJc w:val="left"/>
      <w:pPr>
        <w:ind w:left="2160" w:hanging="360"/>
      </w:pPr>
      <w:rPr>
        <w:rFonts w:ascii="Wingdings" w:hAnsi="Wingdings" w:hint="default"/>
      </w:rPr>
    </w:lvl>
    <w:lvl w:ilvl="3" w:tplc="D03C09E6" w:tentative="1">
      <w:start w:val="1"/>
      <w:numFmt w:val="bullet"/>
      <w:lvlText w:val=""/>
      <w:lvlJc w:val="left"/>
      <w:pPr>
        <w:ind w:left="2880" w:hanging="360"/>
      </w:pPr>
      <w:rPr>
        <w:rFonts w:ascii="Symbol" w:hAnsi="Symbol" w:hint="default"/>
      </w:rPr>
    </w:lvl>
    <w:lvl w:ilvl="4" w:tplc="29A4C836" w:tentative="1">
      <w:start w:val="1"/>
      <w:numFmt w:val="bullet"/>
      <w:lvlText w:val="o"/>
      <w:lvlJc w:val="left"/>
      <w:pPr>
        <w:ind w:left="3600" w:hanging="360"/>
      </w:pPr>
      <w:rPr>
        <w:rFonts w:ascii="Courier New" w:hAnsi="Courier New" w:cs="Courier New" w:hint="default"/>
      </w:rPr>
    </w:lvl>
    <w:lvl w:ilvl="5" w:tplc="6784BF5E" w:tentative="1">
      <w:start w:val="1"/>
      <w:numFmt w:val="bullet"/>
      <w:lvlText w:val=""/>
      <w:lvlJc w:val="left"/>
      <w:pPr>
        <w:ind w:left="4320" w:hanging="360"/>
      </w:pPr>
      <w:rPr>
        <w:rFonts w:ascii="Wingdings" w:hAnsi="Wingdings" w:hint="default"/>
      </w:rPr>
    </w:lvl>
    <w:lvl w:ilvl="6" w:tplc="27F41648" w:tentative="1">
      <w:start w:val="1"/>
      <w:numFmt w:val="bullet"/>
      <w:lvlText w:val=""/>
      <w:lvlJc w:val="left"/>
      <w:pPr>
        <w:ind w:left="5040" w:hanging="360"/>
      </w:pPr>
      <w:rPr>
        <w:rFonts w:ascii="Symbol" w:hAnsi="Symbol" w:hint="default"/>
      </w:rPr>
    </w:lvl>
    <w:lvl w:ilvl="7" w:tplc="312270DA" w:tentative="1">
      <w:start w:val="1"/>
      <w:numFmt w:val="bullet"/>
      <w:lvlText w:val="o"/>
      <w:lvlJc w:val="left"/>
      <w:pPr>
        <w:ind w:left="5760" w:hanging="360"/>
      </w:pPr>
      <w:rPr>
        <w:rFonts w:ascii="Courier New" w:hAnsi="Courier New" w:cs="Courier New" w:hint="default"/>
      </w:rPr>
    </w:lvl>
    <w:lvl w:ilvl="8" w:tplc="F1F85D12" w:tentative="1">
      <w:start w:val="1"/>
      <w:numFmt w:val="bullet"/>
      <w:lvlText w:val=""/>
      <w:lvlJc w:val="left"/>
      <w:pPr>
        <w:ind w:left="6480" w:hanging="360"/>
      </w:pPr>
      <w:rPr>
        <w:rFonts w:ascii="Wingdings" w:hAnsi="Wingdings" w:hint="default"/>
      </w:rPr>
    </w:lvl>
  </w:abstractNum>
  <w:abstractNum w:abstractNumId="17" w15:restartNumberingAfterBreak="0">
    <w:nsid w:val="443018C0"/>
    <w:multiLevelType w:val="hybridMultilevel"/>
    <w:tmpl w:val="82BAB004"/>
    <w:lvl w:ilvl="0" w:tplc="6AF48FC2">
      <w:start w:val="1"/>
      <w:numFmt w:val="bullet"/>
      <w:lvlText w:val=""/>
      <w:lvlJc w:val="left"/>
      <w:pPr>
        <w:ind w:left="720" w:hanging="360"/>
      </w:pPr>
      <w:rPr>
        <w:rFonts w:ascii="Wingdings" w:hAnsi="Wingdings" w:hint="default"/>
      </w:rPr>
    </w:lvl>
    <w:lvl w:ilvl="1" w:tplc="79066274" w:tentative="1">
      <w:start w:val="1"/>
      <w:numFmt w:val="bullet"/>
      <w:lvlText w:val="o"/>
      <w:lvlJc w:val="left"/>
      <w:pPr>
        <w:ind w:left="1440" w:hanging="360"/>
      </w:pPr>
      <w:rPr>
        <w:rFonts w:ascii="Courier New" w:hAnsi="Courier New" w:cs="Courier New" w:hint="default"/>
      </w:rPr>
    </w:lvl>
    <w:lvl w:ilvl="2" w:tplc="8560125C" w:tentative="1">
      <w:start w:val="1"/>
      <w:numFmt w:val="bullet"/>
      <w:lvlText w:val=""/>
      <w:lvlJc w:val="left"/>
      <w:pPr>
        <w:ind w:left="2160" w:hanging="360"/>
      </w:pPr>
      <w:rPr>
        <w:rFonts w:ascii="Wingdings" w:hAnsi="Wingdings" w:hint="default"/>
      </w:rPr>
    </w:lvl>
    <w:lvl w:ilvl="3" w:tplc="A74ED654" w:tentative="1">
      <w:start w:val="1"/>
      <w:numFmt w:val="bullet"/>
      <w:lvlText w:val=""/>
      <w:lvlJc w:val="left"/>
      <w:pPr>
        <w:ind w:left="2880" w:hanging="360"/>
      </w:pPr>
      <w:rPr>
        <w:rFonts w:ascii="Symbol" w:hAnsi="Symbol" w:hint="default"/>
      </w:rPr>
    </w:lvl>
    <w:lvl w:ilvl="4" w:tplc="EFCADF1A" w:tentative="1">
      <w:start w:val="1"/>
      <w:numFmt w:val="bullet"/>
      <w:lvlText w:val="o"/>
      <w:lvlJc w:val="left"/>
      <w:pPr>
        <w:ind w:left="3600" w:hanging="360"/>
      </w:pPr>
      <w:rPr>
        <w:rFonts w:ascii="Courier New" w:hAnsi="Courier New" w:cs="Courier New" w:hint="default"/>
      </w:rPr>
    </w:lvl>
    <w:lvl w:ilvl="5" w:tplc="7C2E556A" w:tentative="1">
      <w:start w:val="1"/>
      <w:numFmt w:val="bullet"/>
      <w:lvlText w:val=""/>
      <w:lvlJc w:val="left"/>
      <w:pPr>
        <w:ind w:left="4320" w:hanging="360"/>
      </w:pPr>
      <w:rPr>
        <w:rFonts w:ascii="Wingdings" w:hAnsi="Wingdings" w:hint="default"/>
      </w:rPr>
    </w:lvl>
    <w:lvl w:ilvl="6" w:tplc="472A63D8" w:tentative="1">
      <w:start w:val="1"/>
      <w:numFmt w:val="bullet"/>
      <w:lvlText w:val=""/>
      <w:lvlJc w:val="left"/>
      <w:pPr>
        <w:ind w:left="5040" w:hanging="360"/>
      </w:pPr>
      <w:rPr>
        <w:rFonts w:ascii="Symbol" w:hAnsi="Symbol" w:hint="default"/>
      </w:rPr>
    </w:lvl>
    <w:lvl w:ilvl="7" w:tplc="C568E0D0" w:tentative="1">
      <w:start w:val="1"/>
      <w:numFmt w:val="bullet"/>
      <w:lvlText w:val="o"/>
      <w:lvlJc w:val="left"/>
      <w:pPr>
        <w:ind w:left="5760" w:hanging="360"/>
      </w:pPr>
      <w:rPr>
        <w:rFonts w:ascii="Courier New" w:hAnsi="Courier New" w:cs="Courier New" w:hint="default"/>
      </w:rPr>
    </w:lvl>
    <w:lvl w:ilvl="8" w:tplc="32F2D84C" w:tentative="1">
      <w:start w:val="1"/>
      <w:numFmt w:val="bullet"/>
      <w:lvlText w:val=""/>
      <w:lvlJc w:val="left"/>
      <w:pPr>
        <w:ind w:left="6480" w:hanging="360"/>
      </w:pPr>
      <w:rPr>
        <w:rFonts w:ascii="Wingdings" w:hAnsi="Wingdings" w:hint="default"/>
      </w:rPr>
    </w:lvl>
  </w:abstractNum>
  <w:abstractNum w:abstractNumId="18" w15:restartNumberingAfterBreak="0">
    <w:nsid w:val="4D270386"/>
    <w:multiLevelType w:val="hybridMultilevel"/>
    <w:tmpl w:val="D482F6A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50E1179C"/>
    <w:multiLevelType w:val="hybridMultilevel"/>
    <w:tmpl w:val="FD7C462E"/>
    <w:lvl w:ilvl="0" w:tplc="D166C8F0">
      <w:start w:val="1"/>
      <w:numFmt w:val="bullet"/>
      <w:lvlText w:val="•"/>
      <w:lvlJc w:val="left"/>
      <w:pPr>
        <w:tabs>
          <w:tab w:val="num" w:pos="720"/>
        </w:tabs>
        <w:ind w:left="720" w:hanging="360"/>
      </w:pPr>
      <w:rPr>
        <w:rFonts w:ascii="Arial" w:hAnsi="Arial" w:hint="default"/>
      </w:rPr>
    </w:lvl>
    <w:lvl w:ilvl="1" w:tplc="39F0F98E">
      <w:start w:val="1"/>
      <w:numFmt w:val="bullet"/>
      <w:lvlText w:val="•"/>
      <w:lvlJc w:val="left"/>
      <w:pPr>
        <w:tabs>
          <w:tab w:val="num" w:pos="1440"/>
        </w:tabs>
        <w:ind w:left="1440" w:hanging="360"/>
      </w:pPr>
      <w:rPr>
        <w:rFonts w:ascii="Arial" w:hAnsi="Arial" w:hint="default"/>
      </w:rPr>
    </w:lvl>
    <w:lvl w:ilvl="2" w:tplc="4672D390" w:tentative="1">
      <w:start w:val="1"/>
      <w:numFmt w:val="bullet"/>
      <w:lvlText w:val="•"/>
      <w:lvlJc w:val="left"/>
      <w:pPr>
        <w:tabs>
          <w:tab w:val="num" w:pos="2160"/>
        </w:tabs>
        <w:ind w:left="2160" w:hanging="360"/>
      </w:pPr>
      <w:rPr>
        <w:rFonts w:ascii="Arial" w:hAnsi="Arial" w:hint="default"/>
      </w:rPr>
    </w:lvl>
    <w:lvl w:ilvl="3" w:tplc="DB62C23A" w:tentative="1">
      <w:start w:val="1"/>
      <w:numFmt w:val="bullet"/>
      <w:lvlText w:val="•"/>
      <w:lvlJc w:val="left"/>
      <w:pPr>
        <w:tabs>
          <w:tab w:val="num" w:pos="2880"/>
        </w:tabs>
        <w:ind w:left="2880" w:hanging="360"/>
      </w:pPr>
      <w:rPr>
        <w:rFonts w:ascii="Arial" w:hAnsi="Arial" w:hint="default"/>
      </w:rPr>
    </w:lvl>
    <w:lvl w:ilvl="4" w:tplc="C83AEE8C" w:tentative="1">
      <w:start w:val="1"/>
      <w:numFmt w:val="bullet"/>
      <w:lvlText w:val="•"/>
      <w:lvlJc w:val="left"/>
      <w:pPr>
        <w:tabs>
          <w:tab w:val="num" w:pos="3600"/>
        </w:tabs>
        <w:ind w:left="3600" w:hanging="360"/>
      </w:pPr>
      <w:rPr>
        <w:rFonts w:ascii="Arial" w:hAnsi="Arial" w:hint="default"/>
      </w:rPr>
    </w:lvl>
    <w:lvl w:ilvl="5" w:tplc="0F882BDA" w:tentative="1">
      <w:start w:val="1"/>
      <w:numFmt w:val="bullet"/>
      <w:lvlText w:val="•"/>
      <w:lvlJc w:val="left"/>
      <w:pPr>
        <w:tabs>
          <w:tab w:val="num" w:pos="4320"/>
        </w:tabs>
        <w:ind w:left="4320" w:hanging="360"/>
      </w:pPr>
      <w:rPr>
        <w:rFonts w:ascii="Arial" w:hAnsi="Arial" w:hint="default"/>
      </w:rPr>
    </w:lvl>
    <w:lvl w:ilvl="6" w:tplc="B35C8656" w:tentative="1">
      <w:start w:val="1"/>
      <w:numFmt w:val="bullet"/>
      <w:lvlText w:val="•"/>
      <w:lvlJc w:val="left"/>
      <w:pPr>
        <w:tabs>
          <w:tab w:val="num" w:pos="5040"/>
        </w:tabs>
        <w:ind w:left="5040" w:hanging="360"/>
      </w:pPr>
      <w:rPr>
        <w:rFonts w:ascii="Arial" w:hAnsi="Arial" w:hint="default"/>
      </w:rPr>
    </w:lvl>
    <w:lvl w:ilvl="7" w:tplc="149E2E7E" w:tentative="1">
      <w:start w:val="1"/>
      <w:numFmt w:val="bullet"/>
      <w:lvlText w:val="•"/>
      <w:lvlJc w:val="left"/>
      <w:pPr>
        <w:tabs>
          <w:tab w:val="num" w:pos="5760"/>
        </w:tabs>
        <w:ind w:left="5760" w:hanging="360"/>
      </w:pPr>
      <w:rPr>
        <w:rFonts w:ascii="Arial" w:hAnsi="Arial" w:hint="default"/>
      </w:rPr>
    </w:lvl>
    <w:lvl w:ilvl="8" w:tplc="083EA4C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2BB6346"/>
    <w:multiLevelType w:val="hybridMultilevel"/>
    <w:tmpl w:val="A1F4B808"/>
    <w:lvl w:ilvl="0" w:tplc="94F6099A">
      <w:start w:val="1"/>
      <w:numFmt w:val="bullet"/>
      <w:lvlText w:val=""/>
      <w:lvlJc w:val="left"/>
      <w:pPr>
        <w:ind w:left="720" w:hanging="360"/>
      </w:pPr>
      <w:rPr>
        <w:rFonts w:ascii="Symbol" w:hAnsi="Symbol" w:hint="default"/>
      </w:rPr>
    </w:lvl>
    <w:lvl w:ilvl="1" w:tplc="A4C81BE6" w:tentative="1">
      <w:start w:val="1"/>
      <w:numFmt w:val="bullet"/>
      <w:lvlText w:val="o"/>
      <w:lvlJc w:val="left"/>
      <w:pPr>
        <w:ind w:left="1440" w:hanging="360"/>
      </w:pPr>
      <w:rPr>
        <w:rFonts w:ascii="Courier New" w:hAnsi="Courier New" w:cs="Courier New" w:hint="default"/>
      </w:rPr>
    </w:lvl>
    <w:lvl w:ilvl="2" w:tplc="90E06822" w:tentative="1">
      <w:start w:val="1"/>
      <w:numFmt w:val="bullet"/>
      <w:lvlText w:val=""/>
      <w:lvlJc w:val="left"/>
      <w:pPr>
        <w:ind w:left="2160" w:hanging="360"/>
      </w:pPr>
      <w:rPr>
        <w:rFonts w:ascii="Wingdings" w:hAnsi="Wingdings" w:hint="default"/>
      </w:rPr>
    </w:lvl>
    <w:lvl w:ilvl="3" w:tplc="66D0B320" w:tentative="1">
      <w:start w:val="1"/>
      <w:numFmt w:val="bullet"/>
      <w:lvlText w:val=""/>
      <w:lvlJc w:val="left"/>
      <w:pPr>
        <w:ind w:left="2880" w:hanging="360"/>
      </w:pPr>
      <w:rPr>
        <w:rFonts w:ascii="Symbol" w:hAnsi="Symbol" w:hint="default"/>
      </w:rPr>
    </w:lvl>
    <w:lvl w:ilvl="4" w:tplc="72C6AC82" w:tentative="1">
      <w:start w:val="1"/>
      <w:numFmt w:val="bullet"/>
      <w:lvlText w:val="o"/>
      <w:lvlJc w:val="left"/>
      <w:pPr>
        <w:ind w:left="3600" w:hanging="360"/>
      </w:pPr>
      <w:rPr>
        <w:rFonts w:ascii="Courier New" w:hAnsi="Courier New" w:cs="Courier New" w:hint="default"/>
      </w:rPr>
    </w:lvl>
    <w:lvl w:ilvl="5" w:tplc="994677F8" w:tentative="1">
      <w:start w:val="1"/>
      <w:numFmt w:val="bullet"/>
      <w:lvlText w:val=""/>
      <w:lvlJc w:val="left"/>
      <w:pPr>
        <w:ind w:left="4320" w:hanging="360"/>
      </w:pPr>
      <w:rPr>
        <w:rFonts w:ascii="Wingdings" w:hAnsi="Wingdings" w:hint="default"/>
      </w:rPr>
    </w:lvl>
    <w:lvl w:ilvl="6" w:tplc="DBE45C64" w:tentative="1">
      <w:start w:val="1"/>
      <w:numFmt w:val="bullet"/>
      <w:lvlText w:val=""/>
      <w:lvlJc w:val="left"/>
      <w:pPr>
        <w:ind w:left="5040" w:hanging="360"/>
      </w:pPr>
      <w:rPr>
        <w:rFonts w:ascii="Symbol" w:hAnsi="Symbol" w:hint="default"/>
      </w:rPr>
    </w:lvl>
    <w:lvl w:ilvl="7" w:tplc="04849E10" w:tentative="1">
      <w:start w:val="1"/>
      <w:numFmt w:val="bullet"/>
      <w:lvlText w:val="o"/>
      <w:lvlJc w:val="left"/>
      <w:pPr>
        <w:ind w:left="5760" w:hanging="360"/>
      </w:pPr>
      <w:rPr>
        <w:rFonts w:ascii="Courier New" w:hAnsi="Courier New" w:cs="Courier New" w:hint="default"/>
      </w:rPr>
    </w:lvl>
    <w:lvl w:ilvl="8" w:tplc="3EACD628" w:tentative="1">
      <w:start w:val="1"/>
      <w:numFmt w:val="bullet"/>
      <w:lvlText w:val=""/>
      <w:lvlJc w:val="left"/>
      <w:pPr>
        <w:ind w:left="6480" w:hanging="360"/>
      </w:pPr>
      <w:rPr>
        <w:rFonts w:ascii="Wingdings" w:hAnsi="Wingdings" w:hint="default"/>
      </w:rPr>
    </w:lvl>
  </w:abstractNum>
  <w:abstractNum w:abstractNumId="21" w15:restartNumberingAfterBreak="0">
    <w:nsid w:val="6E9D423F"/>
    <w:multiLevelType w:val="hybridMultilevel"/>
    <w:tmpl w:val="75D28A74"/>
    <w:lvl w:ilvl="0" w:tplc="07A6B99E">
      <w:start w:val="1"/>
      <w:numFmt w:val="decimal"/>
      <w:lvlText w:val="%1."/>
      <w:lvlJc w:val="left"/>
      <w:pPr>
        <w:ind w:left="720" w:hanging="360"/>
      </w:pPr>
    </w:lvl>
    <w:lvl w:ilvl="1" w:tplc="727686F0" w:tentative="1">
      <w:start w:val="1"/>
      <w:numFmt w:val="lowerLetter"/>
      <w:lvlText w:val="%2."/>
      <w:lvlJc w:val="left"/>
      <w:pPr>
        <w:ind w:left="1440" w:hanging="360"/>
      </w:pPr>
    </w:lvl>
    <w:lvl w:ilvl="2" w:tplc="32F40C62" w:tentative="1">
      <w:start w:val="1"/>
      <w:numFmt w:val="lowerRoman"/>
      <w:lvlText w:val="%3."/>
      <w:lvlJc w:val="right"/>
      <w:pPr>
        <w:ind w:left="2160" w:hanging="180"/>
      </w:pPr>
    </w:lvl>
    <w:lvl w:ilvl="3" w:tplc="8C50515E" w:tentative="1">
      <w:start w:val="1"/>
      <w:numFmt w:val="decimal"/>
      <w:lvlText w:val="%4."/>
      <w:lvlJc w:val="left"/>
      <w:pPr>
        <w:ind w:left="2880" w:hanging="360"/>
      </w:pPr>
    </w:lvl>
    <w:lvl w:ilvl="4" w:tplc="05746E2C" w:tentative="1">
      <w:start w:val="1"/>
      <w:numFmt w:val="lowerLetter"/>
      <w:lvlText w:val="%5."/>
      <w:lvlJc w:val="left"/>
      <w:pPr>
        <w:ind w:left="3600" w:hanging="360"/>
      </w:pPr>
    </w:lvl>
    <w:lvl w:ilvl="5" w:tplc="123AAADA" w:tentative="1">
      <w:start w:val="1"/>
      <w:numFmt w:val="lowerRoman"/>
      <w:lvlText w:val="%6."/>
      <w:lvlJc w:val="right"/>
      <w:pPr>
        <w:ind w:left="4320" w:hanging="180"/>
      </w:pPr>
    </w:lvl>
    <w:lvl w:ilvl="6" w:tplc="1FF662BE" w:tentative="1">
      <w:start w:val="1"/>
      <w:numFmt w:val="decimal"/>
      <w:lvlText w:val="%7."/>
      <w:lvlJc w:val="left"/>
      <w:pPr>
        <w:ind w:left="5040" w:hanging="360"/>
      </w:pPr>
    </w:lvl>
    <w:lvl w:ilvl="7" w:tplc="9FC4B834" w:tentative="1">
      <w:start w:val="1"/>
      <w:numFmt w:val="lowerLetter"/>
      <w:lvlText w:val="%8."/>
      <w:lvlJc w:val="left"/>
      <w:pPr>
        <w:ind w:left="5760" w:hanging="360"/>
      </w:pPr>
    </w:lvl>
    <w:lvl w:ilvl="8" w:tplc="45BC95DA" w:tentative="1">
      <w:start w:val="1"/>
      <w:numFmt w:val="lowerRoman"/>
      <w:lvlText w:val="%9."/>
      <w:lvlJc w:val="right"/>
      <w:pPr>
        <w:ind w:left="6480" w:hanging="180"/>
      </w:pPr>
    </w:lvl>
  </w:abstractNum>
  <w:abstractNum w:abstractNumId="22" w15:restartNumberingAfterBreak="0">
    <w:nsid w:val="72724AB4"/>
    <w:multiLevelType w:val="hybridMultilevel"/>
    <w:tmpl w:val="C3C276EC"/>
    <w:lvl w:ilvl="0" w:tplc="D0BC5592">
      <w:start w:val="1"/>
      <w:numFmt w:val="bullet"/>
      <w:lvlText w:val=""/>
      <w:lvlJc w:val="left"/>
      <w:pPr>
        <w:ind w:left="360" w:hanging="360"/>
      </w:pPr>
      <w:rPr>
        <w:rFonts w:ascii="Webdings" w:hAnsi="Webdings" w:hint="default"/>
      </w:rPr>
    </w:lvl>
    <w:lvl w:ilvl="1" w:tplc="29A63BD0">
      <w:numFmt w:val="bullet"/>
      <w:lvlText w:val="-"/>
      <w:lvlJc w:val="left"/>
      <w:pPr>
        <w:ind w:left="1080" w:hanging="360"/>
      </w:pPr>
      <w:rPr>
        <w:rFonts w:ascii="Arial" w:eastAsia="Times New Roman" w:hAnsi="Arial" w:cs="Arial" w:hint="default"/>
      </w:rPr>
    </w:lvl>
    <w:lvl w:ilvl="2" w:tplc="0CA0DB82">
      <w:start w:val="1"/>
      <w:numFmt w:val="bullet"/>
      <w:lvlText w:val=""/>
      <w:lvlJc w:val="left"/>
      <w:pPr>
        <w:ind w:left="1800" w:hanging="360"/>
      </w:pPr>
      <w:rPr>
        <w:rFonts w:ascii="Wingdings" w:hAnsi="Wingdings" w:hint="default"/>
      </w:rPr>
    </w:lvl>
    <w:lvl w:ilvl="3" w:tplc="CB94A5A6" w:tentative="1">
      <w:start w:val="1"/>
      <w:numFmt w:val="bullet"/>
      <w:lvlText w:val=""/>
      <w:lvlJc w:val="left"/>
      <w:pPr>
        <w:ind w:left="2520" w:hanging="360"/>
      </w:pPr>
      <w:rPr>
        <w:rFonts w:ascii="Symbol" w:hAnsi="Symbol" w:hint="default"/>
      </w:rPr>
    </w:lvl>
    <w:lvl w:ilvl="4" w:tplc="69A66116" w:tentative="1">
      <w:start w:val="1"/>
      <w:numFmt w:val="bullet"/>
      <w:lvlText w:val="o"/>
      <w:lvlJc w:val="left"/>
      <w:pPr>
        <w:ind w:left="3240" w:hanging="360"/>
      </w:pPr>
      <w:rPr>
        <w:rFonts w:ascii="Courier New" w:hAnsi="Courier New" w:cs="Courier New" w:hint="default"/>
      </w:rPr>
    </w:lvl>
    <w:lvl w:ilvl="5" w:tplc="1EEA786E" w:tentative="1">
      <w:start w:val="1"/>
      <w:numFmt w:val="bullet"/>
      <w:lvlText w:val=""/>
      <w:lvlJc w:val="left"/>
      <w:pPr>
        <w:ind w:left="3960" w:hanging="360"/>
      </w:pPr>
      <w:rPr>
        <w:rFonts w:ascii="Wingdings" w:hAnsi="Wingdings" w:hint="default"/>
      </w:rPr>
    </w:lvl>
    <w:lvl w:ilvl="6" w:tplc="A6F45DCC" w:tentative="1">
      <w:start w:val="1"/>
      <w:numFmt w:val="bullet"/>
      <w:lvlText w:val=""/>
      <w:lvlJc w:val="left"/>
      <w:pPr>
        <w:ind w:left="4680" w:hanging="360"/>
      </w:pPr>
      <w:rPr>
        <w:rFonts w:ascii="Symbol" w:hAnsi="Symbol" w:hint="default"/>
      </w:rPr>
    </w:lvl>
    <w:lvl w:ilvl="7" w:tplc="F1E0AD2A" w:tentative="1">
      <w:start w:val="1"/>
      <w:numFmt w:val="bullet"/>
      <w:lvlText w:val="o"/>
      <w:lvlJc w:val="left"/>
      <w:pPr>
        <w:ind w:left="5400" w:hanging="360"/>
      </w:pPr>
      <w:rPr>
        <w:rFonts w:ascii="Courier New" w:hAnsi="Courier New" w:cs="Courier New" w:hint="default"/>
      </w:rPr>
    </w:lvl>
    <w:lvl w:ilvl="8" w:tplc="A746DBE2" w:tentative="1">
      <w:start w:val="1"/>
      <w:numFmt w:val="bullet"/>
      <w:lvlText w:val=""/>
      <w:lvlJc w:val="left"/>
      <w:pPr>
        <w:ind w:left="6120" w:hanging="360"/>
      </w:pPr>
      <w:rPr>
        <w:rFonts w:ascii="Wingdings" w:hAnsi="Wingdings" w:hint="default"/>
      </w:rPr>
    </w:lvl>
  </w:abstractNum>
  <w:abstractNum w:abstractNumId="23" w15:restartNumberingAfterBreak="0">
    <w:nsid w:val="7B0A7C35"/>
    <w:multiLevelType w:val="hybridMultilevel"/>
    <w:tmpl w:val="9BE66D68"/>
    <w:lvl w:ilvl="0" w:tplc="9CE80D2E">
      <w:start w:val="1"/>
      <w:numFmt w:val="bullet"/>
      <w:pStyle w:val="Aufzhlung"/>
      <w:lvlText w:val="-"/>
      <w:lvlJc w:val="left"/>
      <w:pPr>
        <w:tabs>
          <w:tab w:val="num" w:pos="227"/>
        </w:tabs>
        <w:ind w:left="227" w:hanging="227"/>
      </w:pPr>
      <w:rPr>
        <w:rFonts w:ascii="Arial" w:hAnsi="Arial" w:hint="default"/>
      </w:rPr>
    </w:lvl>
    <w:lvl w:ilvl="1" w:tplc="F3F2206A" w:tentative="1">
      <w:start w:val="1"/>
      <w:numFmt w:val="bullet"/>
      <w:lvlText w:val="o"/>
      <w:lvlJc w:val="left"/>
      <w:pPr>
        <w:tabs>
          <w:tab w:val="num" w:pos="1440"/>
        </w:tabs>
        <w:ind w:left="1440" w:hanging="360"/>
      </w:pPr>
      <w:rPr>
        <w:rFonts w:ascii="Courier New" w:hAnsi="Courier New" w:cs="Courier New" w:hint="default"/>
      </w:rPr>
    </w:lvl>
    <w:lvl w:ilvl="2" w:tplc="0AEE9FE6" w:tentative="1">
      <w:start w:val="1"/>
      <w:numFmt w:val="bullet"/>
      <w:lvlText w:val=""/>
      <w:lvlJc w:val="left"/>
      <w:pPr>
        <w:tabs>
          <w:tab w:val="num" w:pos="2160"/>
        </w:tabs>
        <w:ind w:left="2160" w:hanging="360"/>
      </w:pPr>
      <w:rPr>
        <w:rFonts w:ascii="Wingdings" w:hAnsi="Wingdings" w:hint="default"/>
      </w:rPr>
    </w:lvl>
    <w:lvl w:ilvl="3" w:tplc="DB4EC054" w:tentative="1">
      <w:start w:val="1"/>
      <w:numFmt w:val="bullet"/>
      <w:lvlText w:val=""/>
      <w:lvlJc w:val="left"/>
      <w:pPr>
        <w:tabs>
          <w:tab w:val="num" w:pos="2880"/>
        </w:tabs>
        <w:ind w:left="2880" w:hanging="360"/>
      </w:pPr>
      <w:rPr>
        <w:rFonts w:ascii="Symbol" w:hAnsi="Symbol" w:hint="default"/>
      </w:rPr>
    </w:lvl>
    <w:lvl w:ilvl="4" w:tplc="F5683F24" w:tentative="1">
      <w:start w:val="1"/>
      <w:numFmt w:val="bullet"/>
      <w:lvlText w:val="o"/>
      <w:lvlJc w:val="left"/>
      <w:pPr>
        <w:tabs>
          <w:tab w:val="num" w:pos="3600"/>
        </w:tabs>
        <w:ind w:left="3600" w:hanging="360"/>
      </w:pPr>
      <w:rPr>
        <w:rFonts w:ascii="Courier New" w:hAnsi="Courier New" w:cs="Courier New" w:hint="default"/>
      </w:rPr>
    </w:lvl>
    <w:lvl w:ilvl="5" w:tplc="CC382D6A" w:tentative="1">
      <w:start w:val="1"/>
      <w:numFmt w:val="bullet"/>
      <w:lvlText w:val=""/>
      <w:lvlJc w:val="left"/>
      <w:pPr>
        <w:tabs>
          <w:tab w:val="num" w:pos="4320"/>
        </w:tabs>
        <w:ind w:left="4320" w:hanging="360"/>
      </w:pPr>
      <w:rPr>
        <w:rFonts w:ascii="Wingdings" w:hAnsi="Wingdings" w:hint="default"/>
      </w:rPr>
    </w:lvl>
    <w:lvl w:ilvl="6" w:tplc="959C28A4" w:tentative="1">
      <w:start w:val="1"/>
      <w:numFmt w:val="bullet"/>
      <w:lvlText w:val=""/>
      <w:lvlJc w:val="left"/>
      <w:pPr>
        <w:tabs>
          <w:tab w:val="num" w:pos="5040"/>
        </w:tabs>
        <w:ind w:left="5040" w:hanging="360"/>
      </w:pPr>
      <w:rPr>
        <w:rFonts w:ascii="Symbol" w:hAnsi="Symbol" w:hint="default"/>
      </w:rPr>
    </w:lvl>
    <w:lvl w:ilvl="7" w:tplc="9996B236" w:tentative="1">
      <w:start w:val="1"/>
      <w:numFmt w:val="bullet"/>
      <w:lvlText w:val="o"/>
      <w:lvlJc w:val="left"/>
      <w:pPr>
        <w:tabs>
          <w:tab w:val="num" w:pos="5760"/>
        </w:tabs>
        <w:ind w:left="5760" w:hanging="360"/>
      </w:pPr>
      <w:rPr>
        <w:rFonts w:ascii="Courier New" w:hAnsi="Courier New" w:cs="Courier New" w:hint="default"/>
      </w:rPr>
    </w:lvl>
    <w:lvl w:ilvl="8" w:tplc="4CC222DE"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F595818"/>
    <w:multiLevelType w:val="hybridMultilevel"/>
    <w:tmpl w:val="A4CA5A16"/>
    <w:lvl w:ilvl="0" w:tplc="8396959A">
      <w:start w:val="1"/>
      <w:numFmt w:val="bullet"/>
      <w:lvlText w:val=""/>
      <w:lvlJc w:val="left"/>
      <w:pPr>
        <w:ind w:left="720" w:hanging="360"/>
      </w:pPr>
      <w:rPr>
        <w:rFonts w:ascii="Symbol" w:hAnsi="Symbol" w:hint="default"/>
      </w:rPr>
    </w:lvl>
    <w:lvl w:ilvl="1" w:tplc="DA84A658" w:tentative="1">
      <w:start w:val="1"/>
      <w:numFmt w:val="bullet"/>
      <w:lvlText w:val="o"/>
      <w:lvlJc w:val="left"/>
      <w:pPr>
        <w:ind w:left="1440" w:hanging="360"/>
      </w:pPr>
      <w:rPr>
        <w:rFonts w:ascii="Courier New" w:hAnsi="Courier New" w:cs="Courier New" w:hint="default"/>
      </w:rPr>
    </w:lvl>
    <w:lvl w:ilvl="2" w:tplc="2CF2B722" w:tentative="1">
      <w:start w:val="1"/>
      <w:numFmt w:val="bullet"/>
      <w:lvlText w:val=""/>
      <w:lvlJc w:val="left"/>
      <w:pPr>
        <w:ind w:left="2160" w:hanging="360"/>
      </w:pPr>
      <w:rPr>
        <w:rFonts w:ascii="Wingdings" w:hAnsi="Wingdings" w:hint="default"/>
      </w:rPr>
    </w:lvl>
    <w:lvl w:ilvl="3" w:tplc="2D10211C" w:tentative="1">
      <w:start w:val="1"/>
      <w:numFmt w:val="bullet"/>
      <w:lvlText w:val=""/>
      <w:lvlJc w:val="left"/>
      <w:pPr>
        <w:ind w:left="2880" w:hanging="360"/>
      </w:pPr>
      <w:rPr>
        <w:rFonts w:ascii="Symbol" w:hAnsi="Symbol" w:hint="default"/>
      </w:rPr>
    </w:lvl>
    <w:lvl w:ilvl="4" w:tplc="9950F714" w:tentative="1">
      <w:start w:val="1"/>
      <w:numFmt w:val="bullet"/>
      <w:lvlText w:val="o"/>
      <w:lvlJc w:val="left"/>
      <w:pPr>
        <w:ind w:left="3600" w:hanging="360"/>
      </w:pPr>
      <w:rPr>
        <w:rFonts w:ascii="Courier New" w:hAnsi="Courier New" w:cs="Courier New" w:hint="default"/>
      </w:rPr>
    </w:lvl>
    <w:lvl w:ilvl="5" w:tplc="862856F6" w:tentative="1">
      <w:start w:val="1"/>
      <w:numFmt w:val="bullet"/>
      <w:lvlText w:val=""/>
      <w:lvlJc w:val="left"/>
      <w:pPr>
        <w:ind w:left="4320" w:hanging="360"/>
      </w:pPr>
      <w:rPr>
        <w:rFonts w:ascii="Wingdings" w:hAnsi="Wingdings" w:hint="default"/>
      </w:rPr>
    </w:lvl>
    <w:lvl w:ilvl="6" w:tplc="76E83478" w:tentative="1">
      <w:start w:val="1"/>
      <w:numFmt w:val="bullet"/>
      <w:lvlText w:val=""/>
      <w:lvlJc w:val="left"/>
      <w:pPr>
        <w:ind w:left="5040" w:hanging="360"/>
      </w:pPr>
      <w:rPr>
        <w:rFonts w:ascii="Symbol" w:hAnsi="Symbol" w:hint="default"/>
      </w:rPr>
    </w:lvl>
    <w:lvl w:ilvl="7" w:tplc="4B264208" w:tentative="1">
      <w:start w:val="1"/>
      <w:numFmt w:val="bullet"/>
      <w:lvlText w:val="o"/>
      <w:lvlJc w:val="left"/>
      <w:pPr>
        <w:ind w:left="5760" w:hanging="360"/>
      </w:pPr>
      <w:rPr>
        <w:rFonts w:ascii="Courier New" w:hAnsi="Courier New" w:cs="Courier New" w:hint="default"/>
      </w:rPr>
    </w:lvl>
    <w:lvl w:ilvl="8" w:tplc="926480CC" w:tentative="1">
      <w:start w:val="1"/>
      <w:numFmt w:val="bullet"/>
      <w:lvlText w:val=""/>
      <w:lvlJc w:val="left"/>
      <w:pPr>
        <w:ind w:left="6480" w:hanging="360"/>
      </w:pPr>
      <w:rPr>
        <w:rFonts w:ascii="Wingdings" w:hAnsi="Wingdings" w:hint="default"/>
      </w:rPr>
    </w:lvl>
  </w:abstractNum>
  <w:num w:numId="1">
    <w:abstractNumId w:val="23"/>
  </w:num>
  <w:num w:numId="2">
    <w:abstractNumId w:val="14"/>
  </w:num>
  <w:num w:numId="3">
    <w:abstractNumId w:val="19"/>
  </w:num>
  <w:num w:numId="4">
    <w:abstractNumId w:val="5"/>
  </w:num>
  <w:num w:numId="5">
    <w:abstractNumId w:val="20"/>
  </w:num>
  <w:num w:numId="6">
    <w:abstractNumId w:val="24"/>
  </w:num>
  <w:num w:numId="7">
    <w:abstractNumId w:val="1"/>
  </w:num>
  <w:num w:numId="8">
    <w:abstractNumId w:val="13"/>
  </w:num>
  <w:num w:numId="9">
    <w:abstractNumId w:val="21"/>
  </w:num>
  <w:num w:numId="10">
    <w:abstractNumId w:val="17"/>
  </w:num>
  <w:num w:numId="11">
    <w:abstractNumId w:val="9"/>
  </w:num>
  <w:num w:numId="12">
    <w:abstractNumId w:val="3"/>
  </w:num>
  <w:num w:numId="13">
    <w:abstractNumId w:val="16"/>
  </w:num>
  <w:num w:numId="14">
    <w:abstractNumId w:val="22"/>
  </w:num>
  <w:num w:numId="15">
    <w:abstractNumId w:val="10"/>
  </w:num>
  <w:num w:numId="16">
    <w:abstractNumId w:val="4"/>
  </w:num>
  <w:num w:numId="17">
    <w:abstractNumId w:val="8"/>
  </w:num>
  <w:num w:numId="18">
    <w:abstractNumId w:val="0"/>
  </w:num>
  <w:num w:numId="19">
    <w:abstractNumId w:val="2"/>
  </w:num>
  <w:num w:numId="20">
    <w:abstractNumId w:val="15"/>
  </w:num>
  <w:num w:numId="21">
    <w:abstractNumId w:val="12"/>
  </w:num>
  <w:num w:numId="22">
    <w:abstractNumId w:val="6"/>
  </w:num>
  <w:num w:numId="23">
    <w:abstractNumId w:val="7"/>
  </w:num>
  <w:num w:numId="24">
    <w:abstractNumId w:val="18"/>
  </w:num>
  <w:num w:numId="25">
    <w:abstractNumId w:val="1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edit="forms" w:enforcement="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MetaTool_officeatwork" w:val="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"/>
    <w:docVar w:name="OawTemplateProperties" w:val="password:=&lt;Semicolon/&gt;MnO`rrvnqc.=;protectionType:=-1;"/>
  </w:docVars>
  <w:rsids>
    <w:rsidRoot w:val="00332A64"/>
    <w:rsid w:val="0000305D"/>
    <w:rsid w:val="00045386"/>
    <w:rsid w:val="00071791"/>
    <w:rsid w:val="000746A1"/>
    <w:rsid w:val="000776FB"/>
    <w:rsid w:val="00084E95"/>
    <w:rsid w:val="000B4EBD"/>
    <w:rsid w:val="000C15EF"/>
    <w:rsid w:val="000D7DF0"/>
    <w:rsid w:val="000F4065"/>
    <w:rsid w:val="001042A0"/>
    <w:rsid w:val="001062A5"/>
    <w:rsid w:val="00114106"/>
    <w:rsid w:val="00124641"/>
    <w:rsid w:val="001429F2"/>
    <w:rsid w:val="00152C60"/>
    <w:rsid w:val="001576E8"/>
    <w:rsid w:val="00162464"/>
    <w:rsid w:val="001C66ED"/>
    <w:rsid w:val="001F0849"/>
    <w:rsid w:val="001F6035"/>
    <w:rsid w:val="002446C2"/>
    <w:rsid w:val="002536B0"/>
    <w:rsid w:val="0025486D"/>
    <w:rsid w:val="00272FA5"/>
    <w:rsid w:val="0029511D"/>
    <w:rsid w:val="002B25B2"/>
    <w:rsid w:val="002D1690"/>
    <w:rsid w:val="002D31E0"/>
    <w:rsid w:val="002D3507"/>
    <w:rsid w:val="002E4365"/>
    <w:rsid w:val="00304102"/>
    <w:rsid w:val="00325706"/>
    <w:rsid w:val="00332A64"/>
    <w:rsid w:val="003560BF"/>
    <w:rsid w:val="00366043"/>
    <w:rsid w:val="00371A8A"/>
    <w:rsid w:val="0037797C"/>
    <w:rsid w:val="003877B6"/>
    <w:rsid w:val="003A6C15"/>
    <w:rsid w:val="003C07BB"/>
    <w:rsid w:val="003C5961"/>
    <w:rsid w:val="0040465A"/>
    <w:rsid w:val="00416F82"/>
    <w:rsid w:val="00434F33"/>
    <w:rsid w:val="004A1716"/>
    <w:rsid w:val="004C7457"/>
    <w:rsid w:val="004F7382"/>
    <w:rsid w:val="005445E2"/>
    <w:rsid w:val="00552E39"/>
    <w:rsid w:val="0057214D"/>
    <w:rsid w:val="005D07DA"/>
    <w:rsid w:val="00605EFC"/>
    <w:rsid w:val="006710E4"/>
    <w:rsid w:val="0067391E"/>
    <w:rsid w:val="00674625"/>
    <w:rsid w:val="00681F9B"/>
    <w:rsid w:val="006E604D"/>
    <w:rsid w:val="006F5044"/>
    <w:rsid w:val="00703742"/>
    <w:rsid w:val="00710F86"/>
    <w:rsid w:val="00711BB1"/>
    <w:rsid w:val="0075498B"/>
    <w:rsid w:val="007569C7"/>
    <w:rsid w:val="0076560C"/>
    <w:rsid w:val="007750E8"/>
    <w:rsid w:val="007869D6"/>
    <w:rsid w:val="007A643D"/>
    <w:rsid w:val="007A6D6A"/>
    <w:rsid w:val="007C4DBD"/>
    <w:rsid w:val="007D06E6"/>
    <w:rsid w:val="008133B4"/>
    <w:rsid w:val="00817775"/>
    <w:rsid w:val="008238A0"/>
    <w:rsid w:val="0085586E"/>
    <w:rsid w:val="00860B9C"/>
    <w:rsid w:val="00870A00"/>
    <w:rsid w:val="008742A2"/>
    <w:rsid w:val="00882FC7"/>
    <w:rsid w:val="008938CE"/>
    <w:rsid w:val="008A4C56"/>
    <w:rsid w:val="008B436A"/>
    <w:rsid w:val="008B683C"/>
    <w:rsid w:val="008D2EFD"/>
    <w:rsid w:val="008E5633"/>
    <w:rsid w:val="00900844"/>
    <w:rsid w:val="0090236D"/>
    <w:rsid w:val="009160B3"/>
    <w:rsid w:val="00916565"/>
    <w:rsid w:val="0094290E"/>
    <w:rsid w:val="00955731"/>
    <w:rsid w:val="00982E05"/>
    <w:rsid w:val="00991FE9"/>
    <w:rsid w:val="009A2F73"/>
    <w:rsid w:val="009A71BD"/>
    <w:rsid w:val="009A7BA5"/>
    <w:rsid w:val="009B748C"/>
    <w:rsid w:val="009D5B78"/>
    <w:rsid w:val="00A128DD"/>
    <w:rsid w:val="00A52090"/>
    <w:rsid w:val="00AB1FB9"/>
    <w:rsid w:val="00AD420C"/>
    <w:rsid w:val="00B07B01"/>
    <w:rsid w:val="00B313A8"/>
    <w:rsid w:val="00B5279D"/>
    <w:rsid w:val="00BA2B86"/>
    <w:rsid w:val="00BB2604"/>
    <w:rsid w:val="00BE088F"/>
    <w:rsid w:val="00BF07F6"/>
    <w:rsid w:val="00BF161F"/>
    <w:rsid w:val="00C15B1D"/>
    <w:rsid w:val="00C6071D"/>
    <w:rsid w:val="00CB1E3F"/>
    <w:rsid w:val="00CB5E3A"/>
    <w:rsid w:val="00CC541B"/>
    <w:rsid w:val="00D7551B"/>
    <w:rsid w:val="00D87892"/>
    <w:rsid w:val="00D97621"/>
    <w:rsid w:val="00DB2FBF"/>
    <w:rsid w:val="00DB4EA4"/>
    <w:rsid w:val="00DC3B37"/>
    <w:rsid w:val="00DC7024"/>
    <w:rsid w:val="00DD4679"/>
    <w:rsid w:val="00E05DD6"/>
    <w:rsid w:val="00E64A08"/>
    <w:rsid w:val="00E7536C"/>
    <w:rsid w:val="00E75BAF"/>
    <w:rsid w:val="00E75C85"/>
    <w:rsid w:val="00EA4B0B"/>
    <w:rsid w:val="00EA71D4"/>
    <w:rsid w:val="00EB6182"/>
    <w:rsid w:val="00EB7126"/>
    <w:rsid w:val="00EF6303"/>
    <w:rsid w:val="00F17FA2"/>
    <w:rsid w:val="00F214DD"/>
    <w:rsid w:val="00F21D3D"/>
    <w:rsid w:val="00F37F02"/>
    <w:rsid w:val="00F65FE8"/>
    <w:rsid w:val="00F86813"/>
    <w:rsid w:val="00F878EB"/>
    <w:rsid w:val="00FB09D5"/>
    <w:rsid w:val="00FC4643"/>
    <w:rsid w:val="00FE0084"/>
    <w:rsid w:val="00FF5D8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ED6C8E5"/>
  <w15:docId w15:val="{CE70CC4E-892F-48DF-929D-22425B10A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CH" w:eastAsia="de-CH"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lsdException w:name="List Bullet" w:semiHidden="1" w:unhideWhenUsed="1"/>
    <w:lsdException w:name="List Number" w:semiHidden="1" w:unhideWhenUsed="1"/>
    <w:lsdException w:name="List 2" w:unhideWhenUsed="1"/>
    <w:lsdException w:name="List 3"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unhideWhenUsed="1"/>
    <w:lsdException w:name="Block Text"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C5855"/>
    <w:rPr>
      <w:rFonts w:ascii="Arial" w:hAnsi="Arial"/>
      <w:sz w:val="22"/>
      <w:szCs w:val="24"/>
    </w:rPr>
  </w:style>
  <w:style w:type="paragraph" w:styleId="Titre1">
    <w:name w:val="heading 1"/>
    <w:basedOn w:val="Normal"/>
    <w:next w:val="Normal"/>
    <w:link w:val="Titre1Car"/>
    <w:autoRedefine/>
    <w:qFormat/>
    <w:rsid w:val="00E212A9"/>
    <w:pPr>
      <w:keepNext/>
      <w:spacing w:before="60" w:after="260"/>
      <w:jc w:val="both"/>
      <w:outlineLvl w:val="0"/>
    </w:pPr>
    <w:rPr>
      <w:rFonts w:ascii="Arial Black" w:hAnsi="Arial Black" w:cs="Arial"/>
      <w:b/>
      <w:bCs/>
      <w:kern w:val="32"/>
      <w:sz w:val="26"/>
      <w:szCs w:val="32"/>
    </w:rPr>
  </w:style>
  <w:style w:type="paragraph" w:styleId="Titre2">
    <w:name w:val="heading 2"/>
    <w:basedOn w:val="Normal"/>
    <w:next w:val="Normal"/>
    <w:autoRedefine/>
    <w:qFormat/>
    <w:rsid w:val="00901B80"/>
    <w:pPr>
      <w:keepNext/>
      <w:outlineLvl w:val="1"/>
    </w:pPr>
    <w:rPr>
      <w:rFonts w:ascii="Arial Black" w:hAnsi="Arial Black" w:cs="Arial"/>
      <w:color w:val="FFFFFF" w:themeColor="background1"/>
      <w:sz w:val="24"/>
      <w:szCs w:val="22"/>
      <w:lang w:val="de-DE" w:eastAsia="de-DE"/>
    </w:rPr>
  </w:style>
  <w:style w:type="paragraph" w:styleId="Titre3">
    <w:name w:val="heading 3"/>
    <w:basedOn w:val="Normal"/>
    <w:next w:val="Normal"/>
    <w:link w:val="Titre3Car"/>
    <w:autoRedefine/>
    <w:qFormat/>
    <w:rsid w:val="00B00BA2"/>
    <w:pPr>
      <w:keepNext/>
      <w:spacing w:before="60" w:after="60"/>
      <w:ind w:left="709"/>
      <w:outlineLvl w:val="2"/>
    </w:pPr>
    <w:rPr>
      <w:rFonts w:cs="Arial"/>
      <w:b/>
      <w:bCs/>
      <w:color w:val="002060"/>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pPr>
      <w:tabs>
        <w:tab w:val="left" w:pos="5103"/>
      </w:tabs>
      <w:spacing w:line="240" w:lineRule="exact"/>
    </w:pPr>
  </w:style>
  <w:style w:type="paragraph" w:styleId="En-tte">
    <w:name w:val="header"/>
    <w:basedOn w:val="Normal"/>
    <w:link w:val="En-tteCar"/>
    <w:uiPriority w:val="99"/>
    <w:pPr>
      <w:tabs>
        <w:tab w:val="center" w:pos="4536"/>
        <w:tab w:val="right" w:pos="9072"/>
      </w:tabs>
    </w:pPr>
  </w:style>
  <w:style w:type="paragraph" w:customStyle="1" w:styleId="Formatvorlage7">
    <w:name w:val="Formatvorlage7"/>
    <w:basedOn w:val="Normal"/>
    <w:next w:val="Normal"/>
    <w:autoRedefine/>
    <w:rsid w:val="00803308"/>
    <w:pPr>
      <w:keepNext/>
      <w:spacing w:after="120"/>
      <w:ind w:left="1134"/>
      <w:outlineLvl w:val="2"/>
    </w:pPr>
    <w:rPr>
      <w:rFonts w:ascii="Arial Black" w:hAnsi="Arial Black"/>
      <w:bCs/>
      <w:iCs/>
      <w:sz w:val="24"/>
    </w:rPr>
  </w:style>
  <w:style w:type="character" w:styleId="Lienhypertexte">
    <w:name w:val="Hyperlink"/>
    <w:uiPriority w:val="99"/>
    <w:rsid w:val="00A16080"/>
    <w:rPr>
      <w:color w:val="0000FF"/>
      <w:u w:val="single"/>
    </w:rPr>
  </w:style>
  <w:style w:type="table" w:styleId="Grilledutableau">
    <w:name w:val="Table Grid"/>
    <w:basedOn w:val="TableauNormal"/>
    <w:uiPriority w:val="59"/>
    <w:rsid w:val="00A160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rsid w:val="0089416A"/>
    <w:pPr>
      <w:tabs>
        <w:tab w:val="center" w:pos="4536"/>
        <w:tab w:val="right" w:pos="9072"/>
      </w:tabs>
    </w:pPr>
  </w:style>
  <w:style w:type="character" w:styleId="Numrodepage">
    <w:name w:val="page number"/>
    <w:basedOn w:val="Policepardfaut"/>
    <w:rsid w:val="0089416A"/>
  </w:style>
  <w:style w:type="paragraph" w:styleId="TM1">
    <w:name w:val="toc 1"/>
    <w:basedOn w:val="Normal"/>
    <w:next w:val="Normal"/>
    <w:autoRedefine/>
    <w:uiPriority w:val="39"/>
    <w:rsid w:val="0075230D"/>
    <w:pPr>
      <w:tabs>
        <w:tab w:val="left" w:pos="440"/>
        <w:tab w:val="right" w:leader="dot" w:pos="6226"/>
      </w:tabs>
      <w:spacing w:line="360" w:lineRule="auto"/>
    </w:pPr>
  </w:style>
  <w:style w:type="paragraph" w:customStyle="1" w:styleId="Aufzhlung">
    <w:name w:val="Aufzählung"/>
    <w:basedOn w:val="Normal"/>
    <w:qFormat/>
    <w:rsid w:val="00F676E5"/>
    <w:pPr>
      <w:numPr>
        <w:numId w:val="1"/>
      </w:numPr>
    </w:pPr>
    <w:rPr>
      <w:rFonts w:cs="Arial"/>
      <w:szCs w:val="22"/>
    </w:rPr>
  </w:style>
  <w:style w:type="character" w:styleId="lev">
    <w:name w:val="Strong"/>
    <w:qFormat/>
    <w:rsid w:val="00170314"/>
    <w:rPr>
      <w:rFonts w:ascii="Arial" w:hAnsi="Arial"/>
      <w:b/>
      <w:bCs/>
      <w:sz w:val="22"/>
    </w:rPr>
  </w:style>
  <w:style w:type="paragraph" w:styleId="Textedebulles">
    <w:name w:val="Balloon Text"/>
    <w:basedOn w:val="Normal"/>
    <w:link w:val="TextedebullesCar"/>
    <w:uiPriority w:val="99"/>
    <w:rsid w:val="00C05A12"/>
    <w:rPr>
      <w:rFonts w:ascii="Tahoma" w:hAnsi="Tahoma" w:cs="Tahoma"/>
      <w:sz w:val="16"/>
      <w:szCs w:val="16"/>
    </w:rPr>
  </w:style>
  <w:style w:type="character" w:customStyle="1" w:styleId="TextedebullesCar">
    <w:name w:val="Texte de bulles Car"/>
    <w:link w:val="Textedebulles"/>
    <w:uiPriority w:val="99"/>
    <w:rsid w:val="00C05A12"/>
    <w:rPr>
      <w:rFonts w:ascii="Tahoma" w:hAnsi="Tahoma" w:cs="Tahoma"/>
      <w:sz w:val="16"/>
      <w:szCs w:val="16"/>
    </w:rPr>
  </w:style>
  <w:style w:type="character" w:customStyle="1" w:styleId="Titre3Car">
    <w:name w:val="Titre 3 Car"/>
    <w:link w:val="Titre3"/>
    <w:rsid w:val="00B00BA2"/>
    <w:rPr>
      <w:rFonts w:ascii="Arial" w:hAnsi="Arial" w:cs="Arial"/>
      <w:b/>
      <w:bCs/>
      <w:color w:val="002060"/>
      <w:sz w:val="26"/>
      <w:szCs w:val="26"/>
    </w:rPr>
  </w:style>
  <w:style w:type="paragraph" w:styleId="NormalWeb">
    <w:name w:val="Normal (Web)"/>
    <w:basedOn w:val="Normal"/>
    <w:unhideWhenUsed/>
    <w:rsid w:val="00AE5F2D"/>
    <w:pPr>
      <w:spacing w:after="270" w:line="336" w:lineRule="atLeast"/>
    </w:pPr>
    <w:rPr>
      <w:rFonts w:ascii="Times New Roman" w:hAnsi="Times New Roman"/>
      <w:sz w:val="18"/>
      <w:szCs w:val="18"/>
    </w:rPr>
  </w:style>
  <w:style w:type="paragraph" w:customStyle="1" w:styleId="Listenabsatz1">
    <w:name w:val="Listenabsatz1"/>
    <w:basedOn w:val="Normal"/>
    <w:rsid w:val="00D129D0"/>
    <w:pPr>
      <w:ind w:left="720"/>
      <w:contextualSpacing/>
    </w:pPr>
    <w:rPr>
      <w:rFonts w:ascii="Times New Roman" w:hAnsi="Times New Roman"/>
      <w:sz w:val="24"/>
    </w:rPr>
  </w:style>
  <w:style w:type="paragraph" w:customStyle="1" w:styleId="Default">
    <w:name w:val="Default"/>
    <w:rsid w:val="000A7524"/>
    <w:pPr>
      <w:autoSpaceDE w:val="0"/>
      <w:autoSpaceDN w:val="0"/>
      <w:adjustRightInd w:val="0"/>
    </w:pPr>
    <w:rPr>
      <w:rFonts w:ascii="Futura Bk BT" w:hAnsi="Futura Bk BT" w:cs="Futura Bk BT"/>
      <w:color w:val="000000"/>
      <w:sz w:val="24"/>
      <w:szCs w:val="24"/>
    </w:rPr>
  </w:style>
  <w:style w:type="paragraph" w:styleId="TM2">
    <w:name w:val="toc 2"/>
    <w:basedOn w:val="Normal"/>
    <w:next w:val="Normal"/>
    <w:autoRedefine/>
    <w:uiPriority w:val="39"/>
    <w:rsid w:val="0075230D"/>
    <w:pPr>
      <w:tabs>
        <w:tab w:val="right" w:leader="dot" w:pos="6226"/>
      </w:tabs>
      <w:spacing w:line="360" w:lineRule="auto"/>
      <w:ind w:left="220"/>
    </w:pPr>
  </w:style>
  <w:style w:type="paragraph" w:customStyle="1" w:styleId="03-Grundschrift">
    <w:name w:val="03-Grundschrift"/>
    <w:basedOn w:val="Normal"/>
    <w:rsid w:val="00FC3F80"/>
    <w:pPr>
      <w:spacing w:line="213" w:lineRule="exact"/>
    </w:pPr>
    <w:rPr>
      <w:rFonts w:ascii="Times New Roman" w:hAnsi="Times New Roman"/>
      <w:szCs w:val="20"/>
    </w:rPr>
  </w:style>
  <w:style w:type="paragraph" w:customStyle="1" w:styleId="01-Paragraf">
    <w:name w:val="01-Paragraf"/>
    <w:basedOn w:val="Normal"/>
    <w:next w:val="03-Grundschrift"/>
    <w:rsid w:val="00FC3F80"/>
    <w:pPr>
      <w:keepNext/>
      <w:tabs>
        <w:tab w:val="left" w:pos="840"/>
      </w:tabs>
      <w:spacing w:before="298" w:after="57" w:line="213" w:lineRule="exact"/>
      <w:outlineLvl w:val="4"/>
    </w:pPr>
    <w:rPr>
      <w:rFonts w:ascii="Times New Roman" w:hAnsi="Times New Roman"/>
      <w:b/>
      <w:szCs w:val="20"/>
    </w:rPr>
  </w:style>
  <w:style w:type="character" w:customStyle="1" w:styleId="02-Sachberschrift">
    <w:name w:val="02-Sachüberschrift"/>
    <w:rsid w:val="00FC3F80"/>
    <w:rPr>
      <w:rFonts w:ascii="Times New Roman" w:hAnsi="Times New Roman"/>
      <w:b/>
      <w:i/>
      <w:sz w:val="22"/>
      <w:shd w:val="clear" w:color="auto" w:fill="auto"/>
      <w:lang w:val="de-CH"/>
    </w:rPr>
  </w:style>
  <w:style w:type="character" w:customStyle="1" w:styleId="05-Absatznummer">
    <w:name w:val="05-Absatznummer"/>
    <w:rsid w:val="002D5D6F"/>
    <w:rPr>
      <w:shd w:val="clear" w:color="auto" w:fill="auto"/>
      <w:vertAlign w:val="superscript"/>
      <w:lang w:val="de-CH"/>
    </w:rPr>
  </w:style>
  <w:style w:type="paragraph" w:customStyle="1" w:styleId="06-Liste1">
    <w:name w:val="06-Liste1"/>
    <w:basedOn w:val="Normal"/>
    <w:rsid w:val="00FC3F80"/>
    <w:pPr>
      <w:tabs>
        <w:tab w:val="left" w:pos="284"/>
        <w:tab w:val="left" w:pos="567"/>
      </w:tabs>
      <w:spacing w:line="213" w:lineRule="exact"/>
      <w:ind w:left="284" w:hanging="284"/>
    </w:pPr>
    <w:rPr>
      <w:rFonts w:ascii="Times New Roman" w:hAnsi="Times New Roman"/>
      <w:szCs w:val="20"/>
    </w:rPr>
  </w:style>
  <w:style w:type="paragraph" w:customStyle="1" w:styleId="ListWithSymbols">
    <w:name w:val="ListWithSymbols"/>
    <w:basedOn w:val="Normal"/>
    <w:rsid w:val="000C5855"/>
    <w:pPr>
      <w:numPr>
        <w:numId w:val="2"/>
      </w:numPr>
    </w:pPr>
    <w:rPr>
      <w:szCs w:val="22"/>
    </w:rPr>
  </w:style>
  <w:style w:type="paragraph" w:customStyle="1" w:styleId="berschrift1mitNr">
    <w:name w:val="Überschrift 1 mit Nr"/>
    <w:basedOn w:val="Titre1"/>
    <w:autoRedefine/>
    <w:qFormat/>
    <w:rsid w:val="0051136F"/>
    <w:pPr>
      <w:spacing w:before="0" w:after="0"/>
      <w:jc w:val="left"/>
      <w:outlineLvl w:val="9"/>
    </w:pPr>
    <w:rPr>
      <w:b w:val="0"/>
      <w:color w:val="FFFFFF" w:themeColor="background1"/>
      <w:sz w:val="24"/>
      <w:lang w:eastAsia="de-DE"/>
    </w:rPr>
  </w:style>
  <w:style w:type="paragraph" w:customStyle="1" w:styleId="berschrift2mitNr">
    <w:name w:val="Überschrift 2 mit Nr"/>
    <w:basedOn w:val="Titre2"/>
    <w:next w:val="Titre1"/>
    <w:autoRedefine/>
    <w:qFormat/>
    <w:rsid w:val="009A058B"/>
    <w:pPr>
      <w:ind w:left="360" w:hanging="360"/>
    </w:pPr>
    <w:rPr>
      <w:b/>
      <w:bCs/>
      <w:iCs/>
      <w14:scene3d>
        <w14:camera w14:prst="orthographicFront"/>
        <w14:lightRig w14:rig="threePt" w14:dir="t">
          <w14:rot w14:lat="0" w14:lon="0" w14:rev="0"/>
        </w14:lightRig>
      </w14:scene3d>
      <w14:props3d w14:extrusionH="0" w14:contourW="0" w14:prstMaterial="warmMatte"/>
    </w:rPr>
  </w:style>
  <w:style w:type="paragraph" w:styleId="Notedebasdepage">
    <w:name w:val="footnote text"/>
    <w:basedOn w:val="Normal"/>
    <w:link w:val="NotedebasdepageCar"/>
    <w:uiPriority w:val="99"/>
    <w:rsid w:val="005D1E55"/>
    <w:rPr>
      <w:sz w:val="20"/>
      <w:szCs w:val="20"/>
    </w:rPr>
  </w:style>
  <w:style w:type="character" w:customStyle="1" w:styleId="NotedebasdepageCar">
    <w:name w:val="Note de bas de page Car"/>
    <w:basedOn w:val="Policepardfaut"/>
    <w:link w:val="Notedebasdepage"/>
    <w:uiPriority w:val="99"/>
    <w:rsid w:val="005D1E55"/>
    <w:rPr>
      <w:rFonts w:ascii="Arial" w:hAnsi="Arial"/>
    </w:rPr>
  </w:style>
  <w:style w:type="character" w:styleId="Appelnotedebasdep">
    <w:name w:val="footnote reference"/>
    <w:basedOn w:val="Policepardfaut"/>
    <w:uiPriority w:val="99"/>
    <w:rsid w:val="005D1E55"/>
    <w:rPr>
      <w:vertAlign w:val="superscript"/>
    </w:rPr>
  </w:style>
  <w:style w:type="paragraph" w:styleId="TM3">
    <w:name w:val="toc 3"/>
    <w:basedOn w:val="Normal"/>
    <w:next w:val="Normal"/>
    <w:autoRedefine/>
    <w:uiPriority w:val="39"/>
    <w:rsid w:val="00A14B38"/>
    <w:pPr>
      <w:tabs>
        <w:tab w:val="right" w:leader="dot" w:pos="6226"/>
      </w:tabs>
      <w:spacing w:after="100"/>
      <w:ind w:left="440"/>
    </w:pPr>
  </w:style>
  <w:style w:type="character" w:styleId="Lienhypertextesuivivisit">
    <w:name w:val="FollowedHyperlink"/>
    <w:basedOn w:val="Policepardfaut"/>
    <w:rsid w:val="0090376C"/>
    <w:rPr>
      <w:color w:val="800080" w:themeColor="followedHyperlink"/>
      <w:u w:val="single"/>
    </w:rPr>
  </w:style>
  <w:style w:type="paragraph" w:styleId="Paragraphedeliste">
    <w:name w:val="List Paragraph"/>
    <w:basedOn w:val="Normal"/>
    <w:uiPriority w:val="34"/>
    <w:qFormat/>
    <w:rsid w:val="003359E1"/>
    <w:pPr>
      <w:ind w:left="720"/>
      <w:contextualSpacing/>
    </w:pPr>
    <w:rPr>
      <w:kern w:val="10"/>
      <w:lang w:eastAsia="en-US"/>
    </w:rPr>
  </w:style>
  <w:style w:type="paragraph" w:customStyle="1" w:styleId="p1">
    <w:name w:val="p1"/>
    <w:basedOn w:val="Normal"/>
    <w:rsid w:val="0041185D"/>
    <w:rPr>
      <w:rFonts w:eastAsiaTheme="minorHAnsi" w:cs="Arial"/>
      <w:sz w:val="18"/>
      <w:szCs w:val="18"/>
      <w:lang w:val="de-DE" w:eastAsia="de-DE"/>
    </w:rPr>
  </w:style>
  <w:style w:type="paragraph" w:customStyle="1" w:styleId="p2">
    <w:name w:val="p2"/>
    <w:basedOn w:val="Normal"/>
    <w:rsid w:val="0041185D"/>
    <w:rPr>
      <w:rFonts w:eastAsiaTheme="minorHAnsi" w:cs="Arial"/>
      <w:sz w:val="15"/>
      <w:szCs w:val="15"/>
      <w:lang w:val="de-DE" w:eastAsia="de-DE"/>
    </w:rPr>
  </w:style>
  <w:style w:type="paragraph" w:customStyle="1" w:styleId="p3">
    <w:name w:val="p3"/>
    <w:basedOn w:val="Normal"/>
    <w:rsid w:val="0041185D"/>
    <w:rPr>
      <w:rFonts w:eastAsiaTheme="minorHAnsi" w:cs="Arial"/>
      <w:sz w:val="15"/>
      <w:szCs w:val="15"/>
      <w:lang w:val="de-DE" w:eastAsia="de-DE"/>
    </w:rPr>
  </w:style>
  <w:style w:type="character" w:customStyle="1" w:styleId="apple-converted-space">
    <w:name w:val="apple-converted-space"/>
    <w:basedOn w:val="Policepardfaut"/>
    <w:rsid w:val="0041185D"/>
  </w:style>
  <w:style w:type="table" w:customStyle="1" w:styleId="Tabellenrasterhell1">
    <w:name w:val="Tabellenraster hell1"/>
    <w:basedOn w:val="TableauNormal"/>
    <w:uiPriority w:val="40"/>
    <w:rsid w:val="0041185D"/>
    <w:rPr>
      <w:rFonts w:asciiTheme="minorHAnsi" w:eastAsiaTheme="minorHAnsi" w:hAnsiTheme="minorHAnsi" w:cstheme="minorBidi"/>
      <w:sz w:val="24"/>
      <w:szCs w:val="24"/>
      <w:lang w:val="de-DE"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1">
    <w:name w:val="s1"/>
    <w:basedOn w:val="Policepardfaut"/>
    <w:rsid w:val="0041185D"/>
    <w:rPr>
      <w:rFonts w:ascii="Wingdings 3" w:hAnsi="Wingdings 3" w:hint="default"/>
      <w:sz w:val="15"/>
      <w:szCs w:val="15"/>
    </w:rPr>
  </w:style>
  <w:style w:type="character" w:customStyle="1" w:styleId="En-tteCar">
    <w:name w:val="En-tête Car"/>
    <w:basedOn w:val="Policepardfaut"/>
    <w:link w:val="En-tte"/>
    <w:uiPriority w:val="99"/>
    <w:rsid w:val="0041185D"/>
    <w:rPr>
      <w:rFonts w:ascii="Arial" w:hAnsi="Arial"/>
      <w:sz w:val="22"/>
      <w:szCs w:val="24"/>
    </w:rPr>
  </w:style>
  <w:style w:type="character" w:customStyle="1" w:styleId="PieddepageCar">
    <w:name w:val="Pied de page Car"/>
    <w:basedOn w:val="Policepardfaut"/>
    <w:link w:val="Pieddepage"/>
    <w:uiPriority w:val="99"/>
    <w:rsid w:val="0041185D"/>
    <w:rPr>
      <w:rFonts w:ascii="Arial" w:hAnsi="Arial"/>
      <w:sz w:val="22"/>
      <w:szCs w:val="24"/>
    </w:rPr>
  </w:style>
  <w:style w:type="character" w:styleId="Marquedecommentaire">
    <w:name w:val="annotation reference"/>
    <w:basedOn w:val="Policepardfaut"/>
    <w:uiPriority w:val="99"/>
    <w:unhideWhenUsed/>
    <w:rsid w:val="0041185D"/>
    <w:rPr>
      <w:sz w:val="16"/>
      <w:szCs w:val="16"/>
    </w:rPr>
  </w:style>
  <w:style w:type="paragraph" w:styleId="Commentaire">
    <w:name w:val="annotation text"/>
    <w:basedOn w:val="Normal"/>
    <w:link w:val="CommentaireCar"/>
    <w:uiPriority w:val="99"/>
    <w:unhideWhenUsed/>
    <w:rsid w:val="0041185D"/>
    <w:rPr>
      <w:rFonts w:asciiTheme="minorHAnsi" w:eastAsiaTheme="minorHAnsi" w:hAnsiTheme="minorHAnsi" w:cstheme="minorBidi"/>
      <w:sz w:val="20"/>
      <w:szCs w:val="20"/>
      <w:lang w:val="de-DE" w:eastAsia="en-US"/>
    </w:rPr>
  </w:style>
  <w:style w:type="character" w:customStyle="1" w:styleId="CommentaireCar">
    <w:name w:val="Commentaire Car"/>
    <w:basedOn w:val="Policepardfaut"/>
    <w:link w:val="Commentaire"/>
    <w:uiPriority w:val="99"/>
    <w:rsid w:val="0041185D"/>
    <w:rPr>
      <w:rFonts w:asciiTheme="minorHAnsi" w:eastAsiaTheme="minorHAnsi" w:hAnsiTheme="minorHAnsi" w:cstheme="minorBidi"/>
      <w:lang w:val="de-DE" w:eastAsia="en-US"/>
    </w:rPr>
  </w:style>
  <w:style w:type="paragraph" w:styleId="Objetducommentaire">
    <w:name w:val="annotation subject"/>
    <w:basedOn w:val="Commentaire"/>
    <w:next w:val="Commentaire"/>
    <w:link w:val="ObjetducommentaireCar"/>
    <w:uiPriority w:val="99"/>
    <w:unhideWhenUsed/>
    <w:rsid w:val="0041185D"/>
    <w:rPr>
      <w:b/>
      <w:bCs/>
    </w:rPr>
  </w:style>
  <w:style w:type="character" w:customStyle="1" w:styleId="ObjetducommentaireCar">
    <w:name w:val="Objet du commentaire Car"/>
    <w:basedOn w:val="CommentaireCar"/>
    <w:link w:val="Objetducommentaire"/>
    <w:uiPriority w:val="99"/>
    <w:rsid w:val="0041185D"/>
    <w:rPr>
      <w:rFonts w:asciiTheme="minorHAnsi" w:eastAsiaTheme="minorHAnsi" w:hAnsiTheme="minorHAnsi" w:cstheme="minorBidi"/>
      <w:b/>
      <w:bCs/>
      <w:lang w:val="de-DE" w:eastAsia="en-US"/>
    </w:rPr>
  </w:style>
  <w:style w:type="table" w:customStyle="1" w:styleId="Tabellenraster1">
    <w:name w:val="Tabellenraster1"/>
    <w:basedOn w:val="TableauNormal"/>
    <w:next w:val="Grilledutableau"/>
    <w:uiPriority w:val="59"/>
    <w:rsid w:val="004118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eineListe1">
    <w:name w:val="Keine Liste1"/>
    <w:next w:val="Aucuneliste"/>
    <w:uiPriority w:val="99"/>
    <w:semiHidden/>
    <w:unhideWhenUsed/>
    <w:rsid w:val="0041185D"/>
  </w:style>
  <w:style w:type="table" w:customStyle="1" w:styleId="Tabellenraster2">
    <w:name w:val="Tabellenraster2"/>
    <w:basedOn w:val="TableauNormal"/>
    <w:next w:val="Grilledutableau"/>
    <w:uiPriority w:val="59"/>
    <w:rsid w:val="0041185D"/>
    <w:rPr>
      <w:rFonts w:ascii="Calibri" w:eastAsia="Calibri" w:hAnsi="Calibri"/>
      <w:sz w:val="24"/>
      <w:szCs w:val="24"/>
      <w:lang w:val="de-D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hell11">
    <w:name w:val="Tabellenraster hell11"/>
    <w:basedOn w:val="TableauNormal"/>
    <w:uiPriority w:val="40"/>
    <w:rsid w:val="0041185D"/>
    <w:rPr>
      <w:rFonts w:ascii="Calibri" w:eastAsia="Calibri" w:hAnsi="Calibri"/>
      <w:sz w:val="24"/>
      <w:szCs w:val="24"/>
      <w:lang w:val="de-D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ellenraster11">
    <w:name w:val="Tabellenraster11"/>
    <w:basedOn w:val="TableauNormal"/>
    <w:next w:val="Grilledutableau"/>
    <w:uiPriority w:val="59"/>
    <w:rsid w:val="004118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0nh2b">
    <w:name w:val="y0nh2b"/>
    <w:basedOn w:val="Policepardfaut"/>
    <w:rsid w:val="005A5C6F"/>
  </w:style>
  <w:style w:type="paragraph" w:styleId="Sous-titre">
    <w:name w:val="Subtitle"/>
    <w:basedOn w:val="Normal"/>
    <w:next w:val="Normal"/>
    <w:link w:val="Sous-titreCar"/>
    <w:qFormat/>
    <w:rsid w:val="003661CE"/>
    <w:pPr>
      <w:numPr>
        <w:ilvl w:val="1"/>
      </w:numPr>
    </w:pPr>
    <w:rPr>
      <w:rFonts w:asciiTheme="majorHAnsi" w:eastAsiaTheme="majorEastAsia" w:hAnsiTheme="majorHAnsi" w:cstheme="majorBidi"/>
      <w:i/>
      <w:iCs/>
      <w:color w:val="4F81BD" w:themeColor="accent1"/>
      <w:spacing w:val="15"/>
      <w:sz w:val="24"/>
    </w:rPr>
  </w:style>
  <w:style w:type="character" w:customStyle="1" w:styleId="Sous-titreCar">
    <w:name w:val="Sous-titre Car"/>
    <w:basedOn w:val="Policepardfaut"/>
    <w:link w:val="Sous-titre"/>
    <w:rsid w:val="003661CE"/>
    <w:rPr>
      <w:rFonts w:asciiTheme="majorHAnsi" w:eastAsiaTheme="majorEastAsia" w:hAnsiTheme="majorHAnsi" w:cstheme="majorBidi"/>
      <w:i/>
      <w:iCs/>
      <w:color w:val="4F81BD" w:themeColor="accent1"/>
      <w:spacing w:val="15"/>
      <w:sz w:val="24"/>
      <w:szCs w:val="24"/>
    </w:rPr>
  </w:style>
  <w:style w:type="paragraph" w:styleId="Textebrut">
    <w:name w:val="Plain Text"/>
    <w:basedOn w:val="Normal"/>
    <w:link w:val="TextebrutCar"/>
    <w:uiPriority w:val="99"/>
    <w:unhideWhenUsed/>
    <w:rsid w:val="001E4E53"/>
    <w:rPr>
      <w:rFonts w:eastAsiaTheme="minorHAnsi" w:cstheme="minorBidi"/>
      <w:sz w:val="20"/>
      <w:szCs w:val="21"/>
      <w:lang w:eastAsia="en-US"/>
    </w:rPr>
  </w:style>
  <w:style w:type="character" w:customStyle="1" w:styleId="TextebrutCar">
    <w:name w:val="Texte brut Car"/>
    <w:basedOn w:val="Policepardfaut"/>
    <w:link w:val="Textebrut"/>
    <w:uiPriority w:val="99"/>
    <w:rsid w:val="001E4E53"/>
    <w:rPr>
      <w:rFonts w:ascii="Arial" w:eastAsiaTheme="minorHAnsi" w:hAnsi="Arial" w:cstheme="minorBidi"/>
      <w:szCs w:val="21"/>
      <w:lang w:eastAsia="en-US"/>
    </w:rPr>
  </w:style>
  <w:style w:type="character" w:customStyle="1" w:styleId="Titre1Car">
    <w:name w:val="Titre 1 Car"/>
    <w:basedOn w:val="Policepardfaut"/>
    <w:link w:val="Titre1"/>
    <w:rsid w:val="0090362C"/>
    <w:rPr>
      <w:rFonts w:ascii="Arial Black" w:hAnsi="Arial Black" w:cs="Arial"/>
      <w:b/>
      <w:bCs/>
      <w:kern w:val="32"/>
      <w:sz w:val="26"/>
      <w:szCs w:val="32"/>
    </w:rPr>
  </w:style>
  <w:style w:type="paragraph" w:customStyle="1" w:styleId="AbsenderTitel">
    <w:name w:val="Absender_Titel"/>
    <w:basedOn w:val="Normal"/>
    <w:rsid w:val="002C2BEC"/>
    <w:rPr>
      <w:rFonts w:ascii="Arial Black" w:hAnsi="Arial Black" w:cs="Arial"/>
      <w:kern w:val="10"/>
      <w:sz w:val="16"/>
      <w:szCs w:val="16"/>
      <w:lang w:eastAsia="en-US"/>
    </w:rPr>
  </w:style>
  <w:style w:type="paragraph" w:customStyle="1" w:styleId="paragraph">
    <w:name w:val="paragraph"/>
    <w:basedOn w:val="Normal"/>
    <w:rsid w:val="005A7B3F"/>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1289860">
      <w:bodyDiv w:val="1"/>
      <w:marLeft w:val="0"/>
      <w:marRight w:val="0"/>
      <w:marTop w:val="0"/>
      <w:marBottom w:val="0"/>
      <w:divBdr>
        <w:top w:val="none" w:sz="0" w:space="0" w:color="auto"/>
        <w:left w:val="none" w:sz="0" w:space="0" w:color="auto"/>
        <w:bottom w:val="none" w:sz="0" w:space="0" w:color="auto"/>
        <w:right w:val="none" w:sz="0" w:space="0" w:color="auto"/>
      </w:divBdr>
      <w:divsChild>
        <w:div w:id="1475293543">
          <w:marLeft w:val="0"/>
          <w:marRight w:val="0"/>
          <w:marTop w:val="0"/>
          <w:marBottom w:val="0"/>
          <w:divBdr>
            <w:top w:val="none" w:sz="0" w:space="0" w:color="auto"/>
            <w:left w:val="none" w:sz="0" w:space="0" w:color="auto"/>
            <w:bottom w:val="none" w:sz="0" w:space="0" w:color="auto"/>
            <w:right w:val="none" w:sz="0" w:space="0" w:color="auto"/>
          </w:divBdr>
          <w:divsChild>
            <w:div w:id="1838643958">
              <w:marLeft w:val="0"/>
              <w:marRight w:val="0"/>
              <w:marTop w:val="0"/>
              <w:marBottom w:val="0"/>
              <w:divBdr>
                <w:top w:val="none" w:sz="0" w:space="0" w:color="auto"/>
                <w:left w:val="none" w:sz="0" w:space="0" w:color="auto"/>
                <w:bottom w:val="none" w:sz="0" w:space="0" w:color="auto"/>
                <w:right w:val="none" w:sz="0" w:space="0" w:color="auto"/>
              </w:divBdr>
              <w:divsChild>
                <w:div w:id="1189877614">
                  <w:marLeft w:val="450"/>
                  <w:marRight w:val="0"/>
                  <w:marTop w:val="0"/>
                  <w:marBottom w:val="0"/>
                  <w:divBdr>
                    <w:top w:val="none" w:sz="0" w:space="0" w:color="auto"/>
                    <w:left w:val="none" w:sz="0" w:space="0" w:color="auto"/>
                    <w:bottom w:val="none" w:sz="0" w:space="0" w:color="auto"/>
                    <w:right w:val="none" w:sz="0" w:space="0" w:color="auto"/>
                  </w:divBdr>
                  <w:divsChild>
                    <w:div w:id="288779964">
                      <w:marLeft w:val="0"/>
                      <w:marRight w:val="0"/>
                      <w:marTop w:val="0"/>
                      <w:marBottom w:val="0"/>
                      <w:divBdr>
                        <w:top w:val="single" w:sz="36" w:space="23" w:color="auto"/>
                        <w:left w:val="none" w:sz="0" w:space="0" w:color="auto"/>
                        <w:bottom w:val="none" w:sz="0" w:space="0" w:color="auto"/>
                        <w:right w:val="none" w:sz="0" w:space="0" w:color="auto"/>
                      </w:divBdr>
                      <w:divsChild>
                        <w:div w:id="774984658">
                          <w:marLeft w:val="0"/>
                          <w:marRight w:val="0"/>
                          <w:marTop w:val="0"/>
                          <w:marBottom w:val="240"/>
                          <w:divBdr>
                            <w:top w:val="none" w:sz="0" w:space="0" w:color="auto"/>
                            <w:left w:val="none" w:sz="0" w:space="0" w:color="auto"/>
                            <w:bottom w:val="none" w:sz="0" w:space="0" w:color="auto"/>
                            <w:right w:val="none" w:sz="0" w:space="0" w:color="auto"/>
                          </w:divBdr>
                        </w:div>
                        <w:div w:id="335115536">
                          <w:marLeft w:val="0"/>
                          <w:marRight w:val="0"/>
                          <w:marTop w:val="0"/>
                          <w:marBottom w:val="0"/>
                          <w:divBdr>
                            <w:top w:val="none" w:sz="0" w:space="0" w:color="auto"/>
                            <w:left w:val="none" w:sz="0" w:space="0" w:color="auto"/>
                            <w:bottom w:val="none" w:sz="0" w:space="0" w:color="auto"/>
                            <w:right w:val="none" w:sz="0" w:space="0" w:color="auto"/>
                          </w:divBdr>
                          <w:divsChild>
                            <w:div w:id="1060057737">
                              <w:marLeft w:val="5"/>
                              <w:marRight w:val="0"/>
                              <w:marTop w:val="0"/>
                              <w:marBottom w:val="0"/>
                              <w:divBdr>
                                <w:top w:val="none" w:sz="0" w:space="0" w:color="auto"/>
                                <w:left w:val="none" w:sz="0" w:space="0" w:color="auto"/>
                                <w:bottom w:val="none" w:sz="0" w:space="0" w:color="auto"/>
                                <w:right w:val="none" w:sz="0" w:space="0" w:color="auto"/>
                              </w:divBdr>
                              <w:divsChild>
                                <w:div w:id="40175802">
                                  <w:marLeft w:val="0"/>
                                  <w:marRight w:val="0"/>
                                  <w:marTop w:val="0"/>
                                  <w:marBottom w:val="240"/>
                                  <w:divBdr>
                                    <w:top w:val="none" w:sz="0" w:space="0" w:color="auto"/>
                                    <w:left w:val="none" w:sz="0" w:space="0" w:color="auto"/>
                                    <w:bottom w:val="none" w:sz="0" w:space="0" w:color="auto"/>
                                    <w:right w:val="none" w:sz="0" w:space="0" w:color="auto"/>
                                  </w:divBdr>
                                  <w:divsChild>
                                    <w:div w:id="110808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121775">
                              <w:marLeft w:val="5"/>
                              <w:marRight w:val="0"/>
                              <w:marTop w:val="0"/>
                              <w:marBottom w:val="0"/>
                              <w:divBdr>
                                <w:top w:val="none" w:sz="0" w:space="0" w:color="auto"/>
                                <w:left w:val="none" w:sz="0" w:space="0" w:color="auto"/>
                                <w:bottom w:val="none" w:sz="0" w:space="0" w:color="auto"/>
                                <w:right w:val="none" w:sz="0" w:space="0" w:color="auto"/>
                              </w:divBdr>
                              <w:divsChild>
                                <w:div w:id="141370255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1635738">
      <w:bodyDiv w:val="1"/>
      <w:marLeft w:val="0"/>
      <w:marRight w:val="0"/>
      <w:marTop w:val="0"/>
      <w:marBottom w:val="0"/>
      <w:divBdr>
        <w:top w:val="none" w:sz="0" w:space="0" w:color="auto"/>
        <w:left w:val="none" w:sz="0" w:space="0" w:color="auto"/>
        <w:bottom w:val="none" w:sz="0" w:space="0" w:color="auto"/>
        <w:right w:val="none" w:sz="0" w:space="0" w:color="auto"/>
      </w:divBdr>
      <w:divsChild>
        <w:div w:id="1365911164">
          <w:marLeft w:val="0"/>
          <w:marRight w:val="0"/>
          <w:marTop w:val="0"/>
          <w:marBottom w:val="0"/>
          <w:divBdr>
            <w:top w:val="none" w:sz="0" w:space="0" w:color="auto"/>
            <w:left w:val="none" w:sz="0" w:space="0" w:color="auto"/>
            <w:bottom w:val="none" w:sz="0" w:space="0" w:color="auto"/>
            <w:right w:val="none" w:sz="0" w:space="0" w:color="auto"/>
          </w:divBdr>
          <w:divsChild>
            <w:div w:id="1859001928">
              <w:marLeft w:val="0"/>
              <w:marRight w:val="0"/>
              <w:marTop w:val="0"/>
              <w:marBottom w:val="0"/>
              <w:divBdr>
                <w:top w:val="none" w:sz="0" w:space="0" w:color="auto"/>
                <w:left w:val="none" w:sz="0" w:space="0" w:color="auto"/>
                <w:bottom w:val="none" w:sz="0" w:space="0" w:color="auto"/>
                <w:right w:val="none" w:sz="0" w:space="0" w:color="auto"/>
              </w:divBdr>
              <w:divsChild>
                <w:div w:id="2020084182">
                  <w:marLeft w:val="450"/>
                  <w:marRight w:val="0"/>
                  <w:marTop w:val="0"/>
                  <w:marBottom w:val="0"/>
                  <w:divBdr>
                    <w:top w:val="none" w:sz="0" w:space="0" w:color="auto"/>
                    <w:left w:val="none" w:sz="0" w:space="0" w:color="auto"/>
                    <w:bottom w:val="none" w:sz="0" w:space="0" w:color="auto"/>
                    <w:right w:val="none" w:sz="0" w:space="0" w:color="auto"/>
                  </w:divBdr>
                  <w:divsChild>
                    <w:div w:id="1469394063">
                      <w:marLeft w:val="0"/>
                      <w:marRight w:val="0"/>
                      <w:marTop w:val="0"/>
                      <w:marBottom w:val="0"/>
                      <w:divBdr>
                        <w:top w:val="single" w:sz="36" w:space="23" w:color="auto"/>
                        <w:left w:val="none" w:sz="0" w:space="0" w:color="auto"/>
                        <w:bottom w:val="none" w:sz="0" w:space="0" w:color="auto"/>
                        <w:right w:val="none" w:sz="0" w:space="0" w:color="auto"/>
                      </w:divBdr>
                      <w:divsChild>
                        <w:div w:id="12073506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volksschulbildung.lu.ch" TargetMode="External"/><Relationship Id="rId21" Type="http://schemas.openxmlformats.org/officeDocument/2006/relationships/image" Target="media/image11.jpeg"/><Relationship Id="rId42" Type="http://schemas.openxmlformats.org/officeDocument/2006/relationships/footer" Target="footer1.xml"/><Relationship Id="rId47" Type="http://schemas.openxmlformats.org/officeDocument/2006/relationships/hyperlink" Target="https://volksschulbildung.lu.ch/entwicklung/schulen_mit_besonderem_profil" TargetMode="External"/><Relationship Id="rId63" Type="http://schemas.openxmlformats.org/officeDocument/2006/relationships/hyperlink" Target="https://lu.lehrplan.ch/index.php?code=e|200|4" TargetMode="External"/><Relationship Id="rId68" Type="http://schemas.openxmlformats.org/officeDocument/2006/relationships/hyperlink" Target="http://www.volksschulbildung.lu.ch" TargetMode="External"/><Relationship Id="rId84" Type="http://schemas.openxmlformats.org/officeDocument/2006/relationships/hyperlink" Target="https://www.education21.ch/de/bildungslandschaften21" TargetMode="External"/><Relationship Id="rId89" Type="http://schemas.openxmlformats.org/officeDocument/2006/relationships/hyperlink" Target="https://www.phlu.ch/beratungen-angebote/lehrpersonen/theaterpaedagogik/theaterperlen.html" TargetMode="External"/><Relationship Id="rId7" Type="http://schemas.openxmlformats.org/officeDocument/2006/relationships/settings" Target="settings.xml"/><Relationship Id="rId71" Type="http://schemas.openxmlformats.org/officeDocument/2006/relationships/image" Target="media/image29.png"/><Relationship Id="rId92" Type="http://schemas.openxmlformats.org/officeDocument/2006/relationships/hyperlink" Target="https://www.hslu.ch/de-ch/musik/" TargetMode="Externa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hyperlink" Target="https://www.education21.ch/sites/default/files/uploads/Bildungslandschaften21/pdf/10-Schritte-Bildungslandschaft_KJH_BR_201710_web_Langversion.pdf" TargetMode="External"/><Relationship Id="rId40" Type="http://schemas.openxmlformats.org/officeDocument/2006/relationships/image" Target="media/image21.png"/><Relationship Id="rId45" Type="http://schemas.openxmlformats.org/officeDocument/2006/relationships/image" Target="media/image22.emf"/><Relationship Id="rId53" Type="http://schemas.openxmlformats.org/officeDocument/2006/relationships/hyperlink" Target="https://www.education21.ch/de/bildungslandschaften21/analysen" TargetMode="External"/><Relationship Id="rId58" Type="http://schemas.openxmlformats.org/officeDocument/2006/relationships/image" Target="media/image26.png"/><Relationship Id="rId66" Type="http://schemas.openxmlformats.org/officeDocument/2006/relationships/hyperlink" Target="https://disg.lu.ch/themen/integration/integration_aktivitaeten/Schluesselpersonen_einsetzen" TargetMode="External"/><Relationship Id="rId74" Type="http://schemas.openxmlformats.org/officeDocument/2006/relationships/hyperlink" Target="http://www.volksschulbildung.lu.ch" TargetMode="External"/><Relationship Id="rId79" Type="http://schemas.openxmlformats.org/officeDocument/2006/relationships/image" Target="media/image34.png"/><Relationship Id="rId87" Type="http://schemas.openxmlformats.org/officeDocument/2006/relationships/hyperlink" Target="https://www.education21.ch/sites/default/files/uploads/Bildungslandschaften21/pdf/10-Schritte-Bildungslandschaft_KJH_BR_201710_web_Langversion.pdf" TargetMode="External"/><Relationship Id="rId102"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s://www.phlu.ch/faecher-und-schwerpunkte/kompetenz-21.html" TargetMode="External"/><Relationship Id="rId82" Type="http://schemas.openxmlformats.org/officeDocument/2006/relationships/image" Target="media/image36.png"/><Relationship Id="rId90" Type="http://schemas.openxmlformats.org/officeDocument/2006/relationships/hyperlink" Target="https://www.hslu.ch/de-ch/soziale-arbeit/" TargetMode="External"/><Relationship Id="rId95" Type="http://schemas.openxmlformats.org/officeDocument/2006/relationships/hyperlink" Target="https://www.youtube.com/watch?v=iNuXtoa-N7o&amp;feature=youtu.be"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cid:image004.jpg@01D68697.9DBDBE90"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s://www.education21.ch/sites/default/files/uploads/Bildungslandschaften21/pdf/200429_Toolbox%20BL21_Master_D_end.pdf" TargetMode="External"/><Relationship Id="rId43" Type="http://schemas.openxmlformats.org/officeDocument/2006/relationships/header" Target="header1.xml"/><Relationship Id="rId48" Type="http://schemas.openxmlformats.org/officeDocument/2006/relationships/image" Target="media/image24.png"/><Relationship Id="rId56" Type="http://schemas.openxmlformats.org/officeDocument/2006/relationships/image" Target="media/image25.emf"/><Relationship Id="rId64" Type="http://schemas.openxmlformats.org/officeDocument/2006/relationships/hyperlink" Target="https://lu.lehrplan.ch/index.php?code=e|200|3" TargetMode="External"/><Relationship Id="rId69" Type="http://schemas.openxmlformats.org/officeDocument/2006/relationships/hyperlink" Target="https://volksschulbildung.lu.ch/unterricht_organisation/uo_planen_org_ilink/uo_po_fruehe_sprachfoerderung" TargetMode="External"/><Relationship Id="rId77" Type="http://schemas.openxmlformats.org/officeDocument/2006/relationships/image" Target="media/image32.png"/><Relationship Id="rId100" Type="http://schemas.openxmlformats.org/officeDocument/2006/relationships/image" Target="media/image39.png"/><Relationship Id="rId8" Type="http://schemas.openxmlformats.org/officeDocument/2006/relationships/webSettings" Target="webSettings.xml"/><Relationship Id="rId51" Type="http://schemas.openxmlformats.org/officeDocument/2006/relationships/hyperlink" Target="https://volksschulbildung.lu.ch/entwicklung/sozialraum" TargetMode="External"/><Relationship Id="rId72" Type="http://schemas.openxmlformats.org/officeDocument/2006/relationships/image" Target="media/image30.png"/><Relationship Id="rId80" Type="http://schemas.openxmlformats.org/officeDocument/2006/relationships/hyperlink" Target="https://www.lokalhelden.ch/?newLanguage=de&amp;utm_source=online&amp;utm_medium=google&amp;utm_term=adwords&amp;utm_content=lokalhelden&amp;utm_campaign=AO24C&amp;gclid=EAIaIQobChMIrJDW2t3s1QIV57vtCh1t0g5WEAAYAiAAEgJ0O_D_BwE" TargetMode="External"/><Relationship Id="rId85" Type="http://schemas.openxmlformats.org/officeDocument/2006/relationships/hyperlink" Target="https://www.education21.ch/de/bildungslandschaften21/toolbox" TargetMode="External"/><Relationship Id="rId93" Type="http://schemas.openxmlformats.org/officeDocument/2006/relationships/hyperlink" Target="https://disg.lu.ch/Suchen?q=Fr%C3%BChe%20F%C3%B6rderung&amp;sort=&amp;section=" TargetMode="External"/><Relationship Id="rId98"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hyperlink" Target="mailto:pius.bluemli@lu.ch" TargetMode="External"/><Relationship Id="rId46" Type="http://schemas.openxmlformats.org/officeDocument/2006/relationships/image" Target="media/image23.png"/><Relationship Id="rId59" Type="http://schemas.openxmlformats.org/officeDocument/2006/relationships/image" Target="media/image27.png"/><Relationship Id="rId67" Type="http://schemas.openxmlformats.org/officeDocument/2006/relationships/hyperlink" Target="https://www.gesellschaft-aarau.ch/mira/netzwerk-schluesselpersonen.html/979" TargetMode="External"/><Relationship Id="rId103"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oleObject" Target="embeddings/oleObject1.bin"/><Relationship Id="rId54" Type="http://schemas.openxmlformats.org/officeDocument/2006/relationships/hyperlink" Target="https://www.sozialraum.de/methodenkoffer/" TargetMode="External"/><Relationship Id="rId62" Type="http://schemas.openxmlformats.org/officeDocument/2006/relationships/hyperlink" Target="https://volksschulbildung.lu.ch/-/media/Volksschulbildung/Dokumente/entwicklung/sozialraumorientierte_schule/sors_umsetzungshilfe_c.pdf?la=de-CH" TargetMode="External"/><Relationship Id="rId70" Type="http://schemas.openxmlformats.org/officeDocument/2006/relationships/hyperlink" Target="https://www.education21.ch/de/bildungslandschaften21/umsetzung" TargetMode="External"/><Relationship Id="rId75" Type="http://schemas.openxmlformats.org/officeDocument/2006/relationships/image" Target="media/image31.png"/><Relationship Id="rId83" Type="http://schemas.openxmlformats.org/officeDocument/2006/relationships/hyperlink" Target="https://volksschulbildung.lu.ch/entwicklung/sozialraum" TargetMode="External"/><Relationship Id="rId88" Type="http://schemas.openxmlformats.org/officeDocument/2006/relationships/hyperlink" Target="https://bit.ly/2CNP3hM" TargetMode="External"/><Relationship Id="rId91" Type="http://schemas.openxmlformats.org/officeDocument/2006/relationships/hyperlink" Target="https://www.hslu.ch/de-ch/design-kunst/" TargetMode="External"/><Relationship Id="rId96" Type="http://schemas.openxmlformats.org/officeDocument/2006/relationships/hyperlink" Target="mailto:pius.bluemli@lu.ch"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hyperlink" Target="https://www.education21.ch/sites/default/files/uploads/Bildungslandschaften21/pdf/10-Schritte-Bildungslandschaft_KJH_FL_201710_Web_Kurzversion.pdf" TargetMode="External"/><Relationship Id="rId49" Type="http://schemas.openxmlformats.org/officeDocument/2006/relationships/hyperlink" Target="https://volksschulbildung.lu.ch/entwicklung/sozialraum" TargetMode="External"/><Relationship Id="rId57" Type="http://schemas.openxmlformats.org/officeDocument/2006/relationships/hyperlink" Target="https://www.education21.ch/de/bildungslandschaften21/stakeholder-analyse" TargetMode="External"/><Relationship Id="rId10" Type="http://schemas.openxmlformats.org/officeDocument/2006/relationships/endnotes" Target="endnotes.xml"/><Relationship Id="rId31" Type="http://schemas.openxmlformats.org/officeDocument/2006/relationships/hyperlink" Target="https://volksschulbildung.lu.ch/-/media/Volksschulbildung/Dokumente/entwicklung/sozialraumorientierte_schule/sors_umsetzungshilfe_a.pdf?la=de-CH" TargetMode="External"/><Relationship Id="rId44" Type="http://schemas.openxmlformats.org/officeDocument/2006/relationships/footer" Target="footer2.xml"/><Relationship Id="rId52" Type="http://schemas.openxmlformats.org/officeDocument/2006/relationships/hyperlink" Target="http://bildungslandschaften.ch/bildungslandschaft/" TargetMode="External"/><Relationship Id="rId60" Type="http://schemas.openxmlformats.org/officeDocument/2006/relationships/image" Target="media/image28.jpeg"/><Relationship Id="rId65" Type="http://schemas.openxmlformats.org/officeDocument/2006/relationships/hyperlink" Target="https://volksschulbildung.lu.ch/-/media/Volksschulbildung/Dokumente/entwicklung/sozialraumorientierte_schule/sors_umsetzungshilfe_c.pdf?la=de-CH" TargetMode="External"/><Relationship Id="rId73" Type="http://schemas.openxmlformats.org/officeDocument/2006/relationships/hyperlink" Target="https://volksschulbildung.lu.ch/beratung_personelles/bp_personalfragen/bp_pf_schulpool" TargetMode="External"/><Relationship Id="rId78" Type="http://schemas.openxmlformats.org/officeDocument/2006/relationships/image" Target="media/image33.tif"/><Relationship Id="rId81" Type="http://schemas.openxmlformats.org/officeDocument/2006/relationships/image" Target="media/image35.png"/><Relationship Id="rId86" Type="http://schemas.openxmlformats.org/officeDocument/2006/relationships/hyperlink" Target="https://www.education21.ch/sites/default/files/uploads/Bildungslandschaften21/pdf/10-Schritte-Bildungslandschaft_KJH_FL_201710_Web_Kurzversion.pdf" TargetMode="External"/><Relationship Id="rId94" Type="http://schemas.openxmlformats.org/officeDocument/2006/relationships/hyperlink" Target="http://www.aks-stiftung.ch/stiftung" TargetMode="External"/><Relationship Id="rId99" Type="http://schemas.openxmlformats.org/officeDocument/2006/relationships/image" Target="media/image38.png"/><Relationship Id="rId101" Type="http://schemas.openxmlformats.org/officeDocument/2006/relationships/image" Target="media/image40.w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www.volksschulbildung.lu.ch" TargetMode="External"/><Relationship Id="rId34" Type="http://schemas.openxmlformats.org/officeDocument/2006/relationships/hyperlink" Target="https://volksschulbildung.lu.ch/-/media/Volksschulbildung/Dokumente/entwicklung/sozialraumorientierte_schule/sors_umsetzungshilfe_c.pdf?la=de-CH" TargetMode="External"/><Relationship Id="rId50" Type="http://schemas.openxmlformats.org/officeDocument/2006/relationships/hyperlink" Target="http://www.volksschulbildung.lu.ch" TargetMode="External"/><Relationship Id="rId55" Type="http://schemas.openxmlformats.org/officeDocument/2006/relationships/hyperlink" Target="https://www.education21.ch/de/bildungslandschaften21/bedarfsanalyse" TargetMode="External"/><Relationship Id="rId76" Type="http://schemas.openxmlformats.org/officeDocument/2006/relationships/hyperlink" Target="https://volksschulbildung.lu.ch/unterricht_organisation/uo_qm_schulen" TargetMode="External"/><Relationship Id="rId97" Type="http://schemas.openxmlformats.org/officeDocument/2006/relationships/hyperlink" Target="http://www.volksschulbildung.lu.ch"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Amstutz\AppData\Local\officeatwork\SyncSolutions\luchmaster\SmartTemplates\DVS\Word\08_Umsetzungshilfen\Vorlage_Umsetzungshilfe.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officeatwork xmlns="http://schemas.officeatwork.com/MasterProperties">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</officeatwork>
</file>

<file path=customXml/item2.xml><?xml version="1.0" encoding="utf-8"?>
<officeatwork xmlns="http://schemas.officeatwork.com/Document">eNp7v3u/jUt+cmlual6JnU1wfk5pSWZ+nmeKnY0+MscnMS+9NDE91c7IwNTURh/OtQnLTC0HqoVScJMAxiof0g==</officeatwork>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officeatwork xmlns="http://schemas.officeatwork.com/Formulas">eNp7v3u/jVt+UW5pTmKxgr4dAD33Bnw=</officeatwork>
</file>

<file path=customXml/itemProps1.xml><?xml version="1.0" encoding="utf-8"?>
<ds:datastoreItem xmlns:ds="http://schemas.openxmlformats.org/officeDocument/2006/customXml" ds:itemID="{824B168A-A310-44AD-997B-6A82BF7EC458}">
  <ds:schemaRefs>
    <ds:schemaRef ds:uri="http://schemas.officeatwork.com/MasterProperties"/>
  </ds:schemaRefs>
</ds:datastoreItem>
</file>

<file path=customXml/itemProps2.xml><?xml version="1.0" encoding="utf-8"?>
<ds:datastoreItem xmlns:ds="http://schemas.openxmlformats.org/officeDocument/2006/customXml" ds:itemID="{4EDD5292-7AF9-4B42-8646-0272490D7591}">
  <ds:schemaRefs>
    <ds:schemaRef ds:uri="http://schemas.officeatwork.com/Document"/>
  </ds:schemaRefs>
</ds:datastoreItem>
</file>

<file path=customXml/itemProps3.xml><?xml version="1.0" encoding="utf-8"?>
<ds:datastoreItem xmlns:ds="http://schemas.openxmlformats.org/officeDocument/2006/customXml" ds:itemID="{368CCC17-A9A3-464D-BF03-7601CD6AA4B4}">
  <ds:schemaRefs>
    <ds:schemaRef ds:uri="http://schemas.openxmlformats.org/officeDocument/2006/bibliography"/>
  </ds:schemaRefs>
</ds:datastoreItem>
</file>

<file path=customXml/itemProps4.xml><?xml version="1.0" encoding="utf-8"?>
<ds:datastoreItem xmlns:ds="http://schemas.openxmlformats.org/officeDocument/2006/customXml" ds:itemID="{F45BDE58-05BF-4B6F-AEE4-45C92C6EA96D}">
  <ds:schemaRefs>
    <ds:schemaRef ds:uri="http://schemas.officeatwork.com/Formulas"/>
  </ds:schemaRefs>
</ds:datastoreItem>
</file>

<file path=docProps/app.xml><?xml version="1.0" encoding="utf-8"?>
<Properties xmlns="http://schemas.openxmlformats.org/officeDocument/2006/extended-properties" xmlns:vt="http://schemas.openxmlformats.org/officeDocument/2006/docPropsVTypes">
  <Template>Vorlage_Umsetzungshilfe</Template>
  <TotalTime>0</TotalTime>
  <Pages>6</Pages>
  <Words>8302</Words>
  <Characters>45664</Characters>
  <Application>Microsoft Office Word</Application>
  <DocSecurity>0</DocSecurity>
  <Lines>380</Lines>
  <Paragraphs>107</Paragraphs>
  <ScaleCrop>false</ScaleCrop>
  <HeadingPairs>
    <vt:vector size="2" baseType="variant">
      <vt:variant>
        <vt:lpstr>Titel</vt:lpstr>
      </vt:variant>
      <vt:variant>
        <vt:i4>1</vt:i4>
      </vt:variant>
    </vt:vector>
  </HeadingPairs>
  <TitlesOfParts>
    <vt:vector size="1" baseType="lpstr">
      <vt:lpstr>Sozialraumorientierte Schule Checkliste/Konzeptraster: Umsetzungshilfe B für Behörden, Schulleitungen, Lehrpersonen und  Betreuende Tagesstruktur</vt:lpstr>
    </vt:vector>
  </TitlesOfParts>
  <Company>Dienststelle Volksschulbildung Kanton Luzern</Company>
  <LinksUpToDate>false</LinksUpToDate>
  <CharactersWithSpaces>53859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Sozialraumorientierte Schule Checkliste/Konzeptraster: Umsetzungshilfe B für Behörden, Schulleitungen, Lehrpersonen und  Betreuende Tagesstruktur</dc:title>
  <dc:subject>Sozialraumorientierte Schulen</dc:subject>
  <dc:creator>Amstutz Urs</dc:creator>
  <cp:lastModifiedBy>Ramon Martos</cp:lastModifiedBy>
  <cp:revision>2</cp:revision>
  <cp:lastPrinted>2021-01-27T13:32:00Z</cp:lastPrinted>
  <dcterms:created xsi:type="dcterms:W3CDTF">2021-05-27T13:26:00Z</dcterms:created>
  <dcterms:modified xsi:type="dcterms:W3CDTF">2021-05-27T13:26:00Z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MIdata.Dok_AusgangMM">
    <vt:lpwstr/>
  </property>
  <property fmtid="{D5CDD505-2E9C-101B-9397-08002B2CF9AE}" pid="3" name="CMIdata.Dok_AusgangMMMM">
    <vt:lpwstr/>
  </property>
  <property fmtid="{D5CDD505-2E9C-101B-9397-08002B2CF9AE}" pid="4" name="CMIdata.Dok_Autor">
    <vt:lpwstr/>
  </property>
  <property fmtid="{D5CDD505-2E9C-101B-9397-08002B2CF9AE}" pid="5" name="CMIdata.Dok_Bemerkung">
    <vt:lpwstr/>
  </property>
  <property fmtid="{D5CDD505-2E9C-101B-9397-08002B2CF9AE}" pid="6" name="CMIdata.Dok_Beschlussnummer">
    <vt:lpwstr/>
  </property>
  <property fmtid="{D5CDD505-2E9C-101B-9397-08002B2CF9AE}" pid="7" name="CMIdata.Dok_DatumMM">
    <vt:lpwstr>17.09.2018</vt:lpwstr>
  </property>
  <property fmtid="{D5CDD505-2E9C-101B-9397-08002B2CF9AE}" pid="8" name="CMIdata.Dok_DatumMMMM">
    <vt:lpwstr>17. September 2018</vt:lpwstr>
  </property>
  <property fmtid="{D5CDD505-2E9C-101B-9397-08002B2CF9AE}" pid="9" name="CMIdata.Dok_EingangMM">
    <vt:lpwstr/>
  </property>
  <property fmtid="{D5CDD505-2E9C-101B-9397-08002B2CF9AE}" pid="10" name="CMIdata.Dok_EingangMMMM">
    <vt:lpwstr/>
  </property>
  <property fmtid="{D5CDD505-2E9C-101B-9397-08002B2CF9AE}" pid="11" name="CMIdata.Dok_Kategorie">
    <vt:lpwstr/>
  </property>
  <property fmtid="{D5CDD505-2E9C-101B-9397-08002B2CF9AE}" pid="12" name="CMIdata.Dok_Lfnr">
    <vt:lpwstr>179918</vt:lpwstr>
  </property>
  <property fmtid="{D5CDD505-2E9C-101B-9397-08002B2CF9AE}" pid="13" name="CMIdata.Dok_Standort">
    <vt:lpwstr/>
  </property>
  <property fmtid="{D5CDD505-2E9C-101B-9397-08002B2CF9AE}" pid="14" name="CMIdata.Dok_Thema">
    <vt:lpwstr/>
  </property>
  <property fmtid="{D5CDD505-2E9C-101B-9397-08002B2CF9AE}" pid="15" name="CMIdata.Dok_Titel">
    <vt:lpwstr>180912_Umsetzungshilfe SORS_B_Konzept erstellen</vt:lpwstr>
  </property>
  <property fmtid="{D5CDD505-2E9C-101B-9397-08002B2CF9AE}" pid="16" name="CMIdata.G_BeginnMM">
    <vt:lpwstr>02.02.2016</vt:lpwstr>
  </property>
  <property fmtid="{D5CDD505-2E9C-101B-9397-08002B2CF9AE}" pid="17" name="CMIdata.G_BeginnMMMM">
    <vt:lpwstr>2. Februar 2016</vt:lpwstr>
  </property>
  <property fmtid="{D5CDD505-2E9C-101B-9397-08002B2CF9AE}" pid="18" name="CMIdata.G_Bemerkung">
    <vt:lpwstr/>
  </property>
  <property fmtid="{D5CDD505-2E9C-101B-9397-08002B2CF9AE}" pid="19" name="CMIdata.G_Botschaftsnummer">
    <vt:lpwstr/>
  </property>
  <property fmtid="{D5CDD505-2E9C-101B-9397-08002B2CF9AE}" pid="20" name="CMIdata.G_Departement">
    <vt:lpwstr/>
  </property>
  <property fmtid="{D5CDD505-2E9C-101B-9397-08002B2CF9AE}" pid="21" name="CMIdata.G_Eigner">
    <vt:lpwstr>DVS Schulunterstützung Entwicklung</vt:lpwstr>
  </property>
  <property fmtid="{D5CDD505-2E9C-101B-9397-08002B2CF9AE}" pid="22" name="CMIdata.G_Eroeffnungsdatum">
    <vt:lpwstr/>
  </property>
  <property fmtid="{D5CDD505-2E9C-101B-9397-08002B2CF9AE}" pid="23" name="CMIdata.G_Grundbuchkreis">
    <vt:lpwstr/>
  </property>
  <property fmtid="{D5CDD505-2E9C-101B-9397-08002B2CF9AE}" pid="24" name="CMIdata.G_HFD_AnmeldedatumMM">
    <vt:lpwstr/>
  </property>
  <property fmtid="{D5CDD505-2E9C-101B-9397-08002B2CF9AE}" pid="25" name="CMIdata.G_HFD_AnmeldedatumMMMM">
    <vt:lpwstr/>
  </property>
  <property fmtid="{D5CDD505-2E9C-101B-9397-08002B2CF9AE}" pid="26" name="CMIdata.G_HFD_AustrittsdatumMM">
    <vt:lpwstr/>
  </property>
  <property fmtid="{D5CDD505-2E9C-101B-9397-08002B2CF9AE}" pid="27" name="CMIdata.G_HFD_AustrittsdatumMMMM">
    <vt:lpwstr/>
  </property>
  <property fmtid="{D5CDD505-2E9C-101B-9397-08002B2CF9AE}" pid="28" name="CMIdata.G_HFD_Diagnose">
    <vt:lpwstr/>
  </property>
  <property fmtid="{D5CDD505-2E9C-101B-9397-08002B2CF9AE}" pid="29" name="CMIdata.G_HFD_DurchfuerhrungsbestaetigungMM">
    <vt:lpwstr/>
  </property>
  <property fmtid="{D5CDD505-2E9C-101B-9397-08002B2CF9AE}" pid="30" name="CMIdata.G_HFD_DurchfuerhrungsbestaetigungMMMM">
    <vt:lpwstr/>
  </property>
  <property fmtid="{D5CDD505-2E9C-101B-9397-08002B2CF9AE}" pid="31" name="CMIdata.G_HFD_EintrittsdatumMM">
    <vt:lpwstr/>
  </property>
  <property fmtid="{D5CDD505-2E9C-101B-9397-08002B2CF9AE}" pid="32" name="CMIdata.G_HFD_EintrittsdatumMMMM">
    <vt:lpwstr/>
  </property>
  <property fmtid="{D5CDD505-2E9C-101B-9397-08002B2CF9AE}" pid="33" name="CMIdata.G_HFD_Familiensprache">
    <vt:lpwstr/>
  </property>
  <property fmtid="{D5CDD505-2E9C-101B-9397-08002B2CF9AE}" pid="34" name="CMIdata.G_Laufnummer">
    <vt:lpwstr>2016-119</vt:lpwstr>
  </property>
  <property fmtid="{D5CDD505-2E9C-101B-9397-08002B2CF9AE}" pid="35" name="CMIdata.G_Ortsbezeichnung">
    <vt:lpwstr/>
  </property>
  <property fmtid="{D5CDD505-2E9C-101B-9397-08002B2CF9AE}" pid="36" name="CMIdata.G_RaeumlicheZuteilung">
    <vt:lpwstr/>
  </property>
  <property fmtid="{D5CDD505-2E9C-101B-9397-08002B2CF9AE}" pid="37" name="CMIdata.G_Registraturplan">
    <vt:lpwstr>3.1.5 Sozialraumorientierte Schule</vt:lpwstr>
  </property>
  <property fmtid="{D5CDD505-2E9C-101B-9397-08002B2CF9AE}" pid="38" name="CMIdata.G_SachbearbeiterKuerzel">
    <vt:lpwstr>PMURER</vt:lpwstr>
  </property>
  <property fmtid="{D5CDD505-2E9C-101B-9397-08002B2CF9AE}" pid="39" name="CMIdata.G_SachbearbeiterVornameName">
    <vt:lpwstr>Pia Murer</vt:lpwstr>
  </property>
  <property fmtid="{D5CDD505-2E9C-101B-9397-08002B2CF9AE}" pid="40" name="CMIdata.G_SBE_Anmeldungsgrund">
    <vt:lpwstr/>
  </property>
  <property fmtid="{D5CDD505-2E9C-101B-9397-08002B2CF9AE}" pid="41" name="CMIdata.G_SBE_Klientenart">
    <vt:lpwstr/>
  </property>
  <property fmtid="{D5CDD505-2E9C-101B-9397-08002B2CF9AE}" pid="42" name="CMIdata.G_SBE_Schulgemeinde">
    <vt:lpwstr/>
  </property>
  <property fmtid="{D5CDD505-2E9C-101B-9397-08002B2CF9AE}" pid="43" name="CMIdata.G_SBE_Schulhaus">
    <vt:lpwstr/>
  </property>
  <property fmtid="{D5CDD505-2E9C-101B-9397-08002B2CF9AE}" pid="44" name="CMIdata.G_SBE_Schulstufe">
    <vt:lpwstr/>
  </property>
  <property fmtid="{D5CDD505-2E9C-101B-9397-08002B2CF9AE}" pid="45" name="CMIdata.G_SBE_Team-Gruppengroesse">
    <vt:lpwstr/>
  </property>
  <property fmtid="{D5CDD505-2E9C-101B-9397-08002B2CF9AE}" pid="46" name="CMIdata.G_Signatur">
    <vt:lpwstr/>
  </property>
  <property fmtid="{D5CDD505-2E9C-101B-9397-08002B2CF9AE}" pid="47" name="CMIdata.G_Titel">
    <vt:lpwstr>Sozialraumorientierte Schule Administration</vt:lpwstr>
  </property>
  <property fmtid="{D5CDD505-2E9C-101B-9397-08002B2CF9AE}" pid="48" name="CMIdata.G_TitelPublikation(DHK)">
    <vt:lpwstr/>
  </property>
  <property fmtid="{D5CDD505-2E9C-101B-9397-08002B2CF9AE}" pid="49" name="CMIdata.G_Vorstossnummer">
    <vt:lpwstr/>
  </property>
  <property fmtid="{D5CDD505-2E9C-101B-9397-08002B2CF9AE}" pid="50" name="CMIdata.Sitz_Beginn">
    <vt:lpwstr/>
  </property>
  <property fmtid="{D5CDD505-2E9C-101B-9397-08002B2CF9AE}" pid="51" name="CMIdata.Sitz_Bemerkung">
    <vt:lpwstr/>
  </property>
  <property fmtid="{D5CDD505-2E9C-101B-9397-08002B2CF9AE}" pid="52" name="CMIdata.Sitz_DatumMM">
    <vt:lpwstr/>
  </property>
  <property fmtid="{D5CDD505-2E9C-101B-9397-08002B2CF9AE}" pid="53" name="CMIdata.Sitz_DatumMMMM">
    <vt:lpwstr/>
  </property>
  <property fmtid="{D5CDD505-2E9C-101B-9397-08002B2CF9AE}" pid="54" name="CMIdata.Sitz_Ende">
    <vt:lpwstr/>
  </property>
  <property fmtid="{D5CDD505-2E9C-101B-9397-08002B2CF9AE}" pid="55" name="CMIdata.Sitz_Gremium">
    <vt:lpwstr/>
  </property>
  <property fmtid="{D5CDD505-2E9C-101B-9397-08002B2CF9AE}" pid="56" name="CMIdata.Sitz_Ort">
    <vt:lpwstr/>
  </property>
  <property fmtid="{D5CDD505-2E9C-101B-9397-08002B2CF9AE}" pid="57" name="CMIdata.Sitz_Titel">
    <vt:lpwstr/>
  </property>
  <property fmtid="{D5CDD505-2E9C-101B-9397-08002B2CF9AE}" pid="58" name="StmCMIdata.Dok_AusgangMM">
    <vt:lpwstr/>
  </property>
  <property fmtid="{D5CDD505-2E9C-101B-9397-08002B2CF9AE}" pid="59" name="StmCMIdata.Dok_AusgangMMMM">
    <vt:lpwstr/>
  </property>
  <property fmtid="{D5CDD505-2E9C-101B-9397-08002B2CF9AE}" pid="60" name="StmCMIdata.Dok_Autor">
    <vt:lpwstr/>
  </property>
  <property fmtid="{D5CDD505-2E9C-101B-9397-08002B2CF9AE}" pid="61" name="StmCMIdata.Dok_Bemerkung">
    <vt:lpwstr/>
  </property>
  <property fmtid="{D5CDD505-2E9C-101B-9397-08002B2CF9AE}" pid="62" name="StmCMIdata.Dok_Beschlussnummer">
    <vt:lpwstr/>
  </property>
  <property fmtid="{D5CDD505-2E9C-101B-9397-08002B2CF9AE}" pid="63" name="StmCMIdata.Dok_DatumMM">
    <vt:lpwstr>17.09.2018</vt:lpwstr>
  </property>
  <property fmtid="{D5CDD505-2E9C-101B-9397-08002B2CF9AE}" pid="64" name="StmCMIdata.Dok_DatumMMMM">
    <vt:lpwstr>17. September 2018</vt:lpwstr>
  </property>
  <property fmtid="{D5CDD505-2E9C-101B-9397-08002B2CF9AE}" pid="65" name="StmCMIdata.Dok_EingangMM">
    <vt:lpwstr/>
  </property>
  <property fmtid="{D5CDD505-2E9C-101B-9397-08002B2CF9AE}" pid="66" name="StmCMIdata.Dok_EingangMMMM">
    <vt:lpwstr/>
  </property>
  <property fmtid="{D5CDD505-2E9C-101B-9397-08002B2CF9AE}" pid="67" name="StmCMIdata.Dok_Kategorie">
    <vt:lpwstr/>
  </property>
  <property fmtid="{D5CDD505-2E9C-101B-9397-08002B2CF9AE}" pid="68" name="StmCMIdata.Dok_Lfnr">
    <vt:lpwstr>179918</vt:lpwstr>
  </property>
  <property fmtid="{D5CDD505-2E9C-101B-9397-08002B2CF9AE}" pid="69" name="StmCMIdata.Dok_Standort">
    <vt:lpwstr/>
  </property>
  <property fmtid="{D5CDD505-2E9C-101B-9397-08002B2CF9AE}" pid="70" name="StmCMIdata.Dok_Thema">
    <vt:lpwstr/>
  </property>
  <property fmtid="{D5CDD505-2E9C-101B-9397-08002B2CF9AE}" pid="71" name="StmCMIdata.Dok_Titel">
    <vt:lpwstr>180912_Umsetzungshilfe SORS_B_Konzept erstellen</vt:lpwstr>
  </property>
  <property fmtid="{D5CDD505-2E9C-101B-9397-08002B2CF9AE}" pid="72" name="StmCMIdata.G_BeginnMM">
    <vt:lpwstr>02.02.2016</vt:lpwstr>
  </property>
  <property fmtid="{D5CDD505-2E9C-101B-9397-08002B2CF9AE}" pid="73" name="StmCMIdata.G_BeginnMMMM">
    <vt:lpwstr>2. Februar 2016</vt:lpwstr>
  </property>
  <property fmtid="{D5CDD505-2E9C-101B-9397-08002B2CF9AE}" pid="74" name="StmCMIdata.G_Bemerkung">
    <vt:lpwstr/>
  </property>
  <property fmtid="{D5CDD505-2E9C-101B-9397-08002B2CF9AE}" pid="75" name="StmCMIdata.G_Botschaftsnummer">
    <vt:lpwstr/>
  </property>
  <property fmtid="{D5CDD505-2E9C-101B-9397-08002B2CF9AE}" pid="76" name="StmCMIdata.G_Departement">
    <vt:lpwstr/>
  </property>
  <property fmtid="{D5CDD505-2E9C-101B-9397-08002B2CF9AE}" pid="77" name="StmCMIdata.G_Eigner">
    <vt:lpwstr>DVS Schulunterstützung Entwicklung</vt:lpwstr>
  </property>
  <property fmtid="{D5CDD505-2E9C-101B-9397-08002B2CF9AE}" pid="78" name="StmCMIdata.G_Eroeffnungsdatum">
    <vt:lpwstr/>
  </property>
  <property fmtid="{D5CDD505-2E9C-101B-9397-08002B2CF9AE}" pid="79" name="StmCMIdata.G_Grundbuchkreis">
    <vt:lpwstr/>
  </property>
  <property fmtid="{D5CDD505-2E9C-101B-9397-08002B2CF9AE}" pid="80" name="StmCMIdata.G_HFD_AnmeldedatumMM">
    <vt:lpwstr/>
  </property>
  <property fmtid="{D5CDD505-2E9C-101B-9397-08002B2CF9AE}" pid="81" name="StmCMIdata.G_HFD_AnmeldedatumMMMM">
    <vt:lpwstr/>
  </property>
  <property fmtid="{D5CDD505-2E9C-101B-9397-08002B2CF9AE}" pid="82" name="StmCMIdata.G_HFD_AustrittsdatumMM">
    <vt:lpwstr/>
  </property>
  <property fmtid="{D5CDD505-2E9C-101B-9397-08002B2CF9AE}" pid="83" name="StmCMIdata.G_HFD_AustrittsdatumMMMM">
    <vt:lpwstr/>
  </property>
  <property fmtid="{D5CDD505-2E9C-101B-9397-08002B2CF9AE}" pid="84" name="StmCMIdata.G_HFD_Diagnose">
    <vt:lpwstr/>
  </property>
  <property fmtid="{D5CDD505-2E9C-101B-9397-08002B2CF9AE}" pid="85" name="StmCMIdata.G_HFD_DurchfuerhrungsbestaetigungMM">
    <vt:lpwstr/>
  </property>
  <property fmtid="{D5CDD505-2E9C-101B-9397-08002B2CF9AE}" pid="86" name="StmCMIdata.G_HFD_DurchfuerhrungsbestaetigungMMMM">
    <vt:lpwstr/>
  </property>
  <property fmtid="{D5CDD505-2E9C-101B-9397-08002B2CF9AE}" pid="87" name="StmCMIdata.G_HFD_EintrittsdatumMM">
    <vt:lpwstr/>
  </property>
  <property fmtid="{D5CDD505-2E9C-101B-9397-08002B2CF9AE}" pid="88" name="StmCMIdata.G_HFD_EintrittsdatumMMMM">
    <vt:lpwstr/>
  </property>
  <property fmtid="{D5CDD505-2E9C-101B-9397-08002B2CF9AE}" pid="89" name="StmCMIdata.G_HFD_Familiensprache">
    <vt:lpwstr/>
  </property>
  <property fmtid="{D5CDD505-2E9C-101B-9397-08002B2CF9AE}" pid="90" name="StmCMIdata.G_Laufnummer">
    <vt:lpwstr>2016-119</vt:lpwstr>
  </property>
  <property fmtid="{D5CDD505-2E9C-101B-9397-08002B2CF9AE}" pid="91" name="StmCMIdata.G_Ortsbezeichnung">
    <vt:lpwstr/>
  </property>
  <property fmtid="{D5CDD505-2E9C-101B-9397-08002B2CF9AE}" pid="92" name="StmCMIdata.G_RaeumlicheZuteilung">
    <vt:lpwstr/>
  </property>
  <property fmtid="{D5CDD505-2E9C-101B-9397-08002B2CF9AE}" pid="93" name="StmCMIdata.G_Registraturplan">
    <vt:lpwstr>3.1.5 Sozialraumorientierte Schule</vt:lpwstr>
  </property>
  <property fmtid="{D5CDD505-2E9C-101B-9397-08002B2CF9AE}" pid="94" name="StmCMIdata.G_SachbearbeiterKuerzel">
    <vt:lpwstr>PMURER</vt:lpwstr>
  </property>
  <property fmtid="{D5CDD505-2E9C-101B-9397-08002B2CF9AE}" pid="95" name="StmCMIdata.G_SachbearbeiterVornameName">
    <vt:lpwstr>Pia Murer</vt:lpwstr>
  </property>
  <property fmtid="{D5CDD505-2E9C-101B-9397-08002B2CF9AE}" pid="96" name="StmCMIdata.G_SBE_Anmeldungsgrund">
    <vt:lpwstr/>
  </property>
  <property fmtid="{D5CDD505-2E9C-101B-9397-08002B2CF9AE}" pid="97" name="StmCMIdata.G_SBE_Klientenart">
    <vt:lpwstr/>
  </property>
  <property fmtid="{D5CDD505-2E9C-101B-9397-08002B2CF9AE}" pid="98" name="StmCMIdata.G_SBE_Schulgemeinde">
    <vt:lpwstr/>
  </property>
  <property fmtid="{D5CDD505-2E9C-101B-9397-08002B2CF9AE}" pid="99" name="StmCMIdata.G_SBE_Schulhaus">
    <vt:lpwstr/>
  </property>
  <property fmtid="{D5CDD505-2E9C-101B-9397-08002B2CF9AE}" pid="100" name="StmCMIdata.G_SBE_Schulstufe">
    <vt:lpwstr/>
  </property>
  <property fmtid="{D5CDD505-2E9C-101B-9397-08002B2CF9AE}" pid="101" name="StmCMIdata.G_SBE_Team-Gruppengroesse">
    <vt:lpwstr/>
  </property>
  <property fmtid="{D5CDD505-2E9C-101B-9397-08002B2CF9AE}" pid="102" name="StmCMIdata.G_Signatur">
    <vt:lpwstr/>
  </property>
  <property fmtid="{D5CDD505-2E9C-101B-9397-08002B2CF9AE}" pid="103" name="StmCMIdata.G_Titel">
    <vt:lpwstr>Sozialraumorientierte Schule Administration</vt:lpwstr>
  </property>
  <property fmtid="{D5CDD505-2E9C-101B-9397-08002B2CF9AE}" pid="104" name="StmCMIdata.G_TitelPublikation(DHK)">
    <vt:lpwstr/>
  </property>
  <property fmtid="{D5CDD505-2E9C-101B-9397-08002B2CF9AE}" pid="105" name="StmCMIdata.G_Vorstossnummer">
    <vt:lpwstr/>
  </property>
  <property fmtid="{D5CDD505-2E9C-101B-9397-08002B2CF9AE}" pid="106" name="StmCMIdata.Sitz_Beginn">
    <vt:lpwstr/>
  </property>
  <property fmtid="{D5CDD505-2E9C-101B-9397-08002B2CF9AE}" pid="107" name="StmCMIdata.Sitz_Bemerkung">
    <vt:lpwstr/>
  </property>
  <property fmtid="{D5CDD505-2E9C-101B-9397-08002B2CF9AE}" pid="108" name="StmCMIdata.Sitz_DatumMM">
    <vt:lpwstr/>
  </property>
  <property fmtid="{D5CDD505-2E9C-101B-9397-08002B2CF9AE}" pid="109" name="StmCMIdata.Sitz_DatumMMMM">
    <vt:lpwstr/>
  </property>
  <property fmtid="{D5CDD505-2E9C-101B-9397-08002B2CF9AE}" pid="110" name="StmCMIdata.Sitz_Ende">
    <vt:lpwstr/>
  </property>
  <property fmtid="{D5CDD505-2E9C-101B-9397-08002B2CF9AE}" pid="111" name="StmCMIdata.Sitz_Gremium">
    <vt:lpwstr/>
  </property>
  <property fmtid="{D5CDD505-2E9C-101B-9397-08002B2CF9AE}" pid="112" name="StmCMIdata.Sitz_Ort">
    <vt:lpwstr/>
  </property>
  <property fmtid="{D5CDD505-2E9C-101B-9397-08002B2CF9AE}" pid="113" name="StmCMIdata.Sitz_Titel">
    <vt:lpwstr/>
  </property>
  <property fmtid="{D5CDD505-2E9C-101B-9397-08002B2CF9AE}" pid="114" name="WdScmCMIdata.Dok_AusgangMM">
    <vt:lpwstr/>
  </property>
  <property fmtid="{D5CDD505-2E9C-101B-9397-08002B2CF9AE}" pid="115" name="WdScmCMIdata.Dok_AusgangMMMM">
    <vt:lpwstr/>
  </property>
  <property fmtid="{D5CDD505-2E9C-101B-9397-08002B2CF9AE}" pid="116" name="WdScmCMIdata.Dok_Autor">
    <vt:lpwstr/>
  </property>
  <property fmtid="{D5CDD505-2E9C-101B-9397-08002B2CF9AE}" pid="117" name="WdScmCMIdata.Dok_Bemerkung">
    <vt:lpwstr/>
  </property>
  <property fmtid="{D5CDD505-2E9C-101B-9397-08002B2CF9AE}" pid="118" name="WdScmCMIdata.Dok_Beschlussnummer">
    <vt:lpwstr/>
  </property>
  <property fmtid="{D5CDD505-2E9C-101B-9397-08002B2CF9AE}" pid="119" name="WdScmCMIdata.Dok_DatumMM">
    <vt:lpwstr>17.09.2018</vt:lpwstr>
  </property>
  <property fmtid="{D5CDD505-2E9C-101B-9397-08002B2CF9AE}" pid="120" name="WdScmCMIdata.Dok_DatumMMMM">
    <vt:lpwstr>17. September 2018</vt:lpwstr>
  </property>
  <property fmtid="{D5CDD505-2E9C-101B-9397-08002B2CF9AE}" pid="121" name="WdScmCMIdata.Dok_EingangMM">
    <vt:lpwstr/>
  </property>
  <property fmtid="{D5CDD505-2E9C-101B-9397-08002B2CF9AE}" pid="122" name="WdScmCMIdata.Dok_EingangMMMM">
    <vt:lpwstr/>
  </property>
  <property fmtid="{D5CDD505-2E9C-101B-9397-08002B2CF9AE}" pid="123" name="WdScmCMIdata.Dok_Kategorie">
    <vt:lpwstr/>
  </property>
  <property fmtid="{D5CDD505-2E9C-101B-9397-08002B2CF9AE}" pid="124" name="WdScmCMIdata.Dok_Lfnr">
    <vt:lpwstr>179918</vt:lpwstr>
  </property>
  <property fmtid="{D5CDD505-2E9C-101B-9397-08002B2CF9AE}" pid="125" name="WdScmCMIdata.Dok_Standort">
    <vt:lpwstr/>
  </property>
  <property fmtid="{D5CDD505-2E9C-101B-9397-08002B2CF9AE}" pid="126" name="WdScmCMIdata.Dok_Thema">
    <vt:lpwstr/>
  </property>
  <property fmtid="{D5CDD505-2E9C-101B-9397-08002B2CF9AE}" pid="127" name="WdScmCMIdata.Dok_Titel">
    <vt:lpwstr>180912_Umsetzungshilfe SORS_B_Konzept erstellen</vt:lpwstr>
  </property>
  <property fmtid="{D5CDD505-2E9C-101B-9397-08002B2CF9AE}" pid="128" name="WdScmCMIdata.G_BeginnMM">
    <vt:lpwstr>02.02.2016</vt:lpwstr>
  </property>
  <property fmtid="{D5CDD505-2E9C-101B-9397-08002B2CF9AE}" pid="129" name="WdScmCMIdata.G_BeginnMMMM">
    <vt:lpwstr>2. Februar 2016</vt:lpwstr>
  </property>
  <property fmtid="{D5CDD505-2E9C-101B-9397-08002B2CF9AE}" pid="130" name="WdScmCMIdata.G_Bemerkung">
    <vt:lpwstr/>
  </property>
  <property fmtid="{D5CDD505-2E9C-101B-9397-08002B2CF9AE}" pid="131" name="WdScmCMIdata.G_Botschaftsnummer">
    <vt:lpwstr/>
  </property>
  <property fmtid="{D5CDD505-2E9C-101B-9397-08002B2CF9AE}" pid="132" name="WdScmCMIdata.G_Departement">
    <vt:lpwstr/>
  </property>
  <property fmtid="{D5CDD505-2E9C-101B-9397-08002B2CF9AE}" pid="133" name="WdScmCMIdata.G_Eigner">
    <vt:lpwstr>DVS Schulunterstützung Entwicklung</vt:lpwstr>
  </property>
  <property fmtid="{D5CDD505-2E9C-101B-9397-08002B2CF9AE}" pid="134" name="WdScmCMIdata.G_Eroeffnungsdatum">
    <vt:lpwstr/>
  </property>
  <property fmtid="{D5CDD505-2E9C-101B-9397-08002B2CF9AE}" pid="135" name="WdScmCMIdata.G_Grundbuchkreis">
    <vt:lpwstr/>
  </property>
  <property fmtid="{D5CDD505-2E9C-101B-9397-08002B2CF9AE}" pid="136" name="WdScmCMIdata.G_HFD_AnmeldedatumMM">
    <vt:lpwstr/>
  </property>
  <property fmtid="{D5CDD505-2E9C-101B-9397-08002B2CF9AE}" pid="137" name="WdScmCMIdata.G_HFD_AnmeldedatumMMMM">
    <vt:lpwstr/>
  </property>
  <property fmtid="{D5CDD505-2E9C-101B-9397-08002B2CF9AE}" pid="138" name="WdScmCMIdata.G_HFD_AustrittsdatumMM">
    <vt:lpwstr/>
  </property>
  <property fmtid="{D5CDD505-2E9C-101B-9397-08002B2CF9AE}" pid="139" name="WdScmCMIdata.G_HFD_AustrittsdatumMMMM">
    <vt:lpwstr/>
  </property>
  <property fmtid="{D5CDD505-2E9C-101B-9397-08002B2CF9AE}" pid="140" name="WdScmCMIdata.G_HFD_Diagnose">
    <vt:lpwstr/>
  </property>
  <property fmtid="{D5CDD505-2E9C-101B-9397-08002B2CF9AE}" pid="141" name="WdScmCMIdata.G_HFD_DurchfuerhrungsbestaetigungMM">
    <vt:lpwstr/>
  </property>
  <property fmtid="{D5CDD505-2E9C-101B-9397-08002B2CF9AE}" pid="142" name="WdScmCMIdata.G_HFD_DurchfuerhrungsbestaetigungMMMM">
    <vt:lpwstr/>
  </property>
  <property fmtid="{D5CDD505-2E9C-101B-9397-08002B2CF9AE}" pid="143" name="WdScmCMIdata.G_HFD_EintrittsdatumMM">
    <vt:lpwstr/>
  </property>
  <property fmtid="{D5CDD505-2E9C-101B-9397-08002B2CF9AE}" pid="144" name="WdScmCMIdata.G_HFD_EintrittsdatumMMMM">
    <vt:lpwstr/>
  </property>
  <property fmtid="{D5CDD505-2E9C-101B-9397-08002B2CF9AE}" pid="145" name="WdScmCMIdata.G_HFD_Familiensprache">
    <vt:lpwstr/>
  </property>
  <property fmtid="{D5CDD505-2E9C-101B-9397-08002B2CF9AE}" pid="146" name="WdScmCMIdata.G_Laufnummer">
    <vt:lpwstr>2016-119</vt:lpwstr>
  </property>
  <property fmtid="{D5CDD505-2E9C-101B-9397-08002B2CF9AE}" pid="147" name="WdScmCMIdata.G_Ortsbezeichnung">
    <vt:lpwstr/>
  </property>
  <property fmtid="{D5CDD505-2E9C-101B-9397-08002B2CF9AE}" pid="148" name="WdScmCMIdata.G_RaeumlicheZuteilung">
    <vt:lpwstr/>
  </property>
  <property fmtid="{D5CDD505-2E9C-101B-9397-08002B2CF9AE}" pid="149" name="WdScmCMIdata.G_Registraturplan">
    <vt:lpwstr>3.1.5 Sozialraumorientierte Schule</vt:lpwstr>
  </property>
  <property fmtid="{D5CDD505-2E9C-101B-9397-08002B2CF9AE}" pid="150" name="WdScmCMIdata.G_SachbearbeiterKuerzel">
    <vt:lpwstr>PMURER</vt:lpwstr>
  </property>
  <property fmtid="{D5CDD505-2E9C-101B-9397-08002B2CF9AE}" pid="151" name="WdScmCMIdata.G_SachbearbeiterVornameName">
    <vt:lpwstr>Pia Murer</vt:lpwstr>
  </property>
  <property fmtid="{D5CDD505-2E9C-101B-9397-08002B2CF9AE}" pid="152" name="WdScmCMIdata.G_SBE_Anmeldungsgrund">
    <vt:lpwstr/>
  </property>
  <property fmtid="{D5CDD505-2E9C-101B-9397-08002B2CF9AE}" pid="153" name="WdScmCMIdata.G_SBE_Klientenart">
    <vt:lpwstr/>
  </property>
  <property fmtid="{D5CDD505-2E9C-101B-9397-08002B2CF9AE}" pid="154" name="WdScmCMIdata.G_SBE_Schulgemeinde">
    <vt:lpwstr/>
  </property>
  <property fmtid="{D5CDD505-2E9C-101B-9397-08002B2CF9AE}" pid="155" name="WdScmCMIdata.G_SBE_Schulhaus">
    <vt:lpwstr/>
  </property>
  <property fmtid="{D5CDD505-2E9C-101B-9397-08002B2CF9AE}" pid="156" name="WdScmCMIdata.G_SBE_Schulstufe">
    <vt:lpwstr/>
  </property>
  <property fmtid="{D5CDD505-2E9C-101B-9397-08002B2CF9AE}" pid="157" name="WdScmCMIdata.G_SBE_Team-Gruppengroesse">
    <vt:lpwstr/>
  </property>
  <property fmtid="{D5CDD505-2E9C-101B-9397-08002B2CF9AE}" pid="158" name="WdScmCMIdata.G_Signatur">
    <vt:lpwstr/>
  </property>
  <property fmtid="{D5CDD505-2E9C-101B-9397-08002B2CF9AE}" pid="159" name="WdScmCMIdata.G_Titel">
    <vt:lpwstr>Sozialraumorientierte Schule Administration</vt:lpwstr>
  </property>
  <property fmtid="{D5CDD505-2E9C-101B-9397-08002B2CF9AE}" pid="160" name="WdScmCMIdata.G_TitelPublikation(DHK)">
    <vt:lpwstr/>
  </property>
  <property fmtid="{D5CDD505-2E9C-101B-9397-08002B2CF9AE}" pid="161" name="WdScmCMIdata.G_Vorstossnummer">
    <vt:lpwstr/>
  </property>
  <property fmtid="{D5CDD505-2E9C-101B-9397-08002B2CF9AE}" pid="162" name="WdScmCMIdata.Sitz_Beginn">
    <vt:lpwstr/>
  </property>
  <property fmtid="{D5CDD505-2E9C-101B-9397-08002B2CF9AE}" pid="163" name="WdScmCMIdata.Sitz_Bemerkung">
    <vt:lpwstr/>
  </property>
  <property fmtid="{D5CDD505-2E9C-101B-9397-08002B2CF9AE}" pid="164" name="WdScmCMIdata.Sitz_DatumMM">
    <vt:lpwstr/>
  </property>
  <property fmtid="{D5CDD505-2E9C-101B-9397-08002B2CF9AE}" pid="165" name="WdScmCMIdata.Sitz_DatumMMMM">
    <vt:lpwstr/>
  </property>
  <property fmtid="{D5CDD505-2E9C-101B-9397-08002B2CF9AE}" pid="166" name="WdScmCMIdata.Sitz_Ende">
    <vt:lpwstr/>
  </property>
  <property fmtid="{D5CDD505-2E9C-101B-9397-08002B2CF9AE}" pid="167" name="WdScmCMIdata.Sitz_Gremium">
    <vt:lpwstr/>
  </property>
  <property fmtid="{D5CDD505-2E9C-101B-9397-08002B2CF9AE}" pid="168" name="WdScmCMIdata.Sitz_Ort">
    <vt:lpwstr/>
  </property>
  <property fmtid="{D5CDD505-2E9C-101B-9397-08002B2CF9AE}" pid="169" name="WdScmCMIdata.Sitz_Titel">
    <vt:lpwstr/>
  </property>
</Properties>
</file>